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7F1" w:rsidRDefault="006D67F1" w:rsidP="008074B1">
      <w:pPr>
        <w:pStyle w:val="Title"/>
      </w:pPr>
    </w:p>
    <w:p w:rsidR="006D67F1" w:rsidRDefault="006D67F1" w:rsidP="008074B1">
      <w:pPr>
        <w:jc w:val="center"/>
        <w:rPr>
          <w:rFonts w:cs="Calibri"/>
          <w:b/>
          <w:color w:val="4F81BD"/>
          <w:spacing w:val="5"/>
          <w:kern w:val="28"/>
          <w:sz w:val="52"/>
          <w:szCs w:val="52"/>
        </w:rPr>
      </w:pPr>
    </w:p>
    <w:p w:rsidR="006D67F1" w:rsidRDefault="006D67F1" w:rsidP="008074B1">
      <w:pPr>
        <w:spacing w:after="120"/>
        <w:jc w:val="center"/>
        <w:rPr>
          <w:rFonts w:cs="Calibri"/>
          <w:b/>
          <w:color w:val="4F81BD"/>
          <w:spacing w:val="5"/>
          <w:kern w:val="28"/>
          <w:sz w:val="48"/>
          <w:szCs w:val="48"/>
        </w:rPr>
      </w:pPr>
    </w:p>
    <w:p w:rsidR="006D67F1" w:rsidRDefault="006D67F1" w:rsidP="008074B1">
      <w:pPr>
        <w:spacing w:after="120"/>
        <w:jc w:val="center"/>
        <w:rPr>
          <w:rFonts w:cs="Calibri"/>
          <w:b/>
          <w:color w:val="4F81BD"/>
          <w:spacing w:val="5"/>
          <w:kern w:val="28"/>
          <w:sz w:val="48"/>
          <w:szCs w:val="48"/>
        </w:rPr>
      </w:pPr>
    </w:p>
    <w:p w:rsidR="006D67F1" w:rsidRPr="009973DB" w:rsidRDefault="006D67F1" w:rsidP="008074B1">
      <w:pPr>
        <w:spacing w:after="120"/>
        <w:jc w:val="center"/>
        <w:rPr>
          <w:rFonts w:cs="Calibri"/>
          <w:b/>
          <w:color w:val="4F81BD"/>
          <w:spacing w:val="5"/>
          <w:kern w:val="28"/>
          <w:sz w:val="48"/>
          <w:szCs w:val="48"/>
        </w:rPr>
      </w:pPr>
      <w:r w:rsidRPr="009973DB">
        <w:rPr>
          <w:rFonts w:cs="Calibri"/>
          <w:b/>
          <w:color w:val="4F81BD"/>
          <w:spacing w:val="5"/>
          <w:kern w:val="28"/>
          <w:sz w:val="48"/>
          <w:szCs w:val="48"/>
        </w:rPr>
        <w:t>Předběžné posouzení finančních nástrojů</w:t>
      </w:r>
    </w:p>
    <w:p w:rsidR="006D67F1" w:rsidRPr="009973DB" w:rsidRDefault="006D67F1" w:rsidP="008074B1">
      <w:pPr>
        <w:spacing w:after="120"/>
        <w:jc w:val="center"/>
        <w:rPr>
          <w:color w:val="4F81BD"/>
          <w:sz w:val="48"/>
          <w:szCs w:val="48"/>
        </w:rPr>
      </w:pPr>
      <w:r w:rsidRPr="009973DB">
        <w:rPr>
          <w:rFonts w:cs="Calibri"/>
          <w:b/>
          <w:color w:val="4F81BD"/>
          <w:spacing w:val="5"/>
          <w:kern w:val="28"/>
          <w:sz w:val="48"/>
          <w:szCs w:val="48"/>
        </w:rPr>
        <w:t>Operačního programu Podnikání a inovace pro konkurenceschopnost 2014-2020</w:t>
      </w:r>
    </w:p>
    <w:p w:rsidR="006D67F1" w:rsidRPr="009973DB" w:rsidRDefault="006D67F1" w:rsidP="008074B1"/>
    <w:p w:rsidR="006D67F1" w:rsidRPr="009973DB" w:rsidRDefault="006D67F1" w:rsidP="008074B1"/>
    <w:p w:rsidR="006D67F1" w:rsidRPr="009973DB" w:rsidRDefault="006D67F1" w:rsidP="008074B1">
      <w:pPr>
        <w:jc w:val="center"/>
        <w:rPr>
          <w:b/>
          <w:sz w:val="40"/>
          <w:szCs w:val="40"/>
        </w:rPr>
      </w:pPr>
      <w:r w:rsidRPr="009973DB">
        <w:rPr>
          <w:b/>
          <w:sz w:val="40"/>
          <w:szCs w:val="40"/>
        </w:rPr>
        <w:t>Návrh závěrečné zprávy</w:t>
      </w:r>
    </w:p>
    <w:p w:rsidR="006D67F1" w:rsidRPr="009973DB" w:rsidRDefault="006D67F1" w:rsidP="008074B1">
      <w:pPr>
        <w:rPr>
          <w:b/>
        </w:rPr>
      </w:pPr>
    </w:p>
    <w:p w:rsidR="006D67F1" w:rsidRPr="009973DB" w:rsidRDefault="006D67F1" w:rsidP="008074B1">
      <w:pPr>
        <w:rPr>
          <w:b/>
        </w:rPr>
      </w:pPr>
    </w:p>
    <w:p w:rsidR="006D67F1" w:rsidRPr="009973DB" w:rsidRDefault="006D67F1" w:rsidP="008074B1">
      <w:pPr>
        <w:rPr>
          <w:b/>
        </w:rPr>
      </w:pPr>
    </w:p>
    <w:p w:rsidR="006D67F1" w:rsidRPr="009973DB" w:rsidRDefault="006D67F1" w:rsidP="008074B1">
      <w:pPr>
        <w:rPr>
          <w:b/>
        </w:rPr>
      </w:pPr>
    </w:p>
    <w:p w:rsidR="006D67F1" w:rsidRPr="009973DB" w:rsidRDefault="006D67F1" w:rsidP="008074B1">
      <w:pPr>
        <w:rPr>
          <w:b/>
        </w:rPr>
      </w:pPr>
    </w:p>
    <w:p w:rsidR="006D67F1" w:rsidRPr="009973DB" w:rsidRDefault="006D67F1" w:rsidP="008074B1">
      <w:pPr>
        <w:rPr>
          <w:b/>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r w:rsidRPr="009973DB">
        <w:rPr>
          <w:rFonts w:cs="Calibri"/>
          <w:b/>
          <w:sz w:val="32"/>
          <w:szCs w:val="32"/>
        </w:rPr>
        <w:t>Duben 2015</w:t>
      </w: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overflowPunct/>
        <w:autoSpaceDE/>
        <w:autoSpaceDN/>
        <w:adjustRightInd/>
        <w:jc w:val="left"/>
        <w:textAlignment w:val="auto"/>
        <w:rPr>
          <w:rFonts w:cs="Calibri"/>
          <w:b/>
          <w:sz w:val="32"/>
          <w:szCs w:val="32"/>
        </w:rPr>
      </w:pPr>
    </w:p>
    <w:p w:rsidR="006D67F1" w:rsidRPr="009973DB" w:rsidRDefault="006D67F1" w:rsidP="008074B1">
      <w:pPr>
        <w:pStyle w:val="Heading1"/>
        <w:numPr>
          <w:ilvl w:val="0"/>
          <w:numId w:val="0"/>
        </w:numPr>
        <w:rPr>
          <w:noProof/>
          <w:szCs w:val="22"/>
        </w:rPr>
      </w:pPr>
      <w:bookmarkStart w:id="0" w:name="_Toc417682873"/>
      <w:r w:rsidRPr="009973DB">
        <w:t>Obsah</w:t>
      </w:r>
      <w:bookmarkEnd w:id="0"/>
    </w:p>
    <w:p w:rsidR="006D67F1" w:rsidRPr="009973DB" w:rsidRDefault="006D67F1" w:rsidP="008074B1"/>
    <w:p w:rsidR="006D67F1" w:rsidRPr="009973DB" w:rsidRDefault="006D67F1">
      <w:pPr>
        <w:pStyle w:val="TOC1"/>
        <w:rPr>
          <w:rFonts w:ascii="Times New Roman" w:hAnsi="Times New Roman"/>
          <w:noProof/>
          <w:sz w:val="24"/>
          <w:szCs w:val="24"/>
        </w:rPr>
      </w:pPr>
      <w:r w:rsidRPr="009973DB">
        <w:fldChar w:fldCharType="begin"/>
      </w:r>
      <w:r w:rsidRPr="009973DB">
        <w:instrText xml:space="preserve"> TOC \o "1-3" \h \z \u </w:instrText>
      </w:r>
      <w:r w:rsidRPr="009973DB">
        <w:fldChar w:fldCharType="separate"/>
      </w:r>
      <w:hyperlink w:anchor="_Toc417682874" w:history="1">
        <w:r w:rsidRPr="009973DB">
          <w:rPr>
            <w:rStyle w:val="Hyperlink"/>
            <w:noProof/>
          </w:rPr>
          <w:t>1</w:t>
        </w:r>
        <w:r w:rsidRPr="009973DB">
          <w:rPr>
            <w:rFonts w:ascii="Times New Roman" w:hAnsi="Times New Roman"/>
            <w:noProof/>
            <w:sz w:val="24"/>
            <w:szCs w:val="24"/>
          </w:rPr>
          <w:tab/>
        </w:r>
        <w:r w:rsidRPr="009973DB">
          <w:rPr>
            <w:rStyle w:val="Hyperlink"/>
            <w:noProof/>
          </w:rPr>
          <w:t>Definice základních pojmů</w:t>
        </w:r>
        <w:r w:rsidRPr="009973DB">
          <w:rPr>
            <w:noProof/>
            <w:webHidden/>
          </w:rPr>
          <w:tab/>
        </w:r>
        <w:r w:rsidRPr="009973DB">
          <w:rPr>
            <w:noProof/>
            <w:webHidden/>
          </w:rPr>
          <w:fldChar w:fldCharType="begin"/>
        </w:r>
        <w:r w:rsidRPr="009973DB">
          <w:rPr>
            <w:noProof/>
            <w:webHidden/>
          </w:rPr>
          <w:instrText xml:space="preserve"> PAGEREF _Toc417682874 \h </w:instrText>
        </w:r>
        <w:r w:rsidRPr="009973DB">
          <w:rPr>
            <w:noProof/>
            <w:webHidden/>
          </w:rPr>
        </w:r>
        <w:r w:rsidRPr="009973DB">
          <w:rPr>
            <w:noProof/>
            <w:webHidden/>
          </w:rPr>
          <w:fldChar w:fldCharType="separate"/>
        </w:r>
        <w:r w:rsidRPr="009973DB">
          <w:rPr>
            <w:noProof/>
            <w:webHidden/>
          </w:rPr>
          <w:t>5</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875" w:history="1">
        <w:r w:rsidRPr="009973DB">
          <w:rPr>
            <w:rStyle w:val="Hyperlink"/>
            <w:noProof/>
          </w:rPr>
          <w:t>2</w:t>
        </w:r>
        <w:r w:rsidRPr="009973DB">
          <w:rPr>
            <w:rFonts w:ascii="Times New Roman" w:hAnsi="Times New Roman"/>
            <w:noProof/>
            <w:sz w:val="24"/>
            <w:szCs w:val="24"/>
          </w:rPr>
          <w:tab/>
        </w:r>
        <w:r w:rsidRPr="009973DB">
          <w:rPr>
            <w:rStyle w:val="Hyperlink"/>
            <w:noProof/>
          </w:rPr>
          <w:t>Manažerské shrnutí</w:t>
        </w:r>
        <w:r w:rsidRPr="009973DB">
          <w:rPr>
            <w:noProof/>
            <w:webHidden/>
          </w:rPr>
          <w:tab/>
        </w:r>
        <w:r w:rsidRPr="009973DB">
          <w:rPr>
            <w:noProof/>
            <w:webHidden/>
          </w:rPr>
          <w:fldChar w:fldCharType="begin"/>
        </w:r>
        <w:r w:rsidRPr="009973DB">
          <w:rPr>
            <w:noProof/>
            <w:webHidden/>
          </w:rPr>
          <w:instrText xml:space="preserve"> PAGEREF _Toc417682875 \h </w:instrText>
        </w:r>
        <w:r w:rsidRPr="009973DB">
          <w:rPr>
            <w:noProof/>
            <w:webHidden/>
          </w:rPr>
        </w:r>
        <w:r w:rsidRPr="009973DB">
          <w:rPr>
            <w:noProof/>
            <w:webHidden/>
          </w:rPr>
          <w:fldChar w:fldCharType="separate"/>
        </w:r>
        <w:r w:rsidRPr="009973DB">
          <w:rPr>
            <w:noProof/>
            <w:webHidden/>
          </w:rPr>
          <w:t>7</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876" w:history="1">
        <w:r w:rsidRPr="009973DB">
          <w:rPr>
            <w:rStyle w:val="Hyperlink"/>
            <w:noProof/>
          </w:rPr>
          <w:t>3</w:t>
        </w:r>
        <w:r w:rsidRPr="009973DB">
          <w:rPr>
            <w:rFonts w:ascii="Times New Roman" w:hAnsi="Times New Roman"/>
            <w:noProof/>
            <w:sz w:val="24"/>
            <w:szCs w:val="24"/>
          </w:rPr>
          <w:tab/>
        </w:r>
        <w:r w:rsidRPr="009973DB">
          <w:rPr>
            <w:rStyle w:val="Hyperlink"/>
            <w:noProof/>
          </w:rPr>
          <w:t>Úvod</w:t>
        </w:r>
        <w:r w:rsidRPr="009973DB">
          <w:rPr>
            <w:noProof/>
            <w:webHidden/>
          </w:rPr>
          <w:tab/>
        </w:r>
        <w:r w:rsidRPr="009973DB">
          <w:rPr>
            <w:noProof/>
            <w:webHidden/>
          </w:rPr>
          <w:fldChar w:fldCharType="begin"/>
        </w:r>
        <w:r w:rsidRPr="009973DB">
          <w:rPr>
            <w:noProof/>
            <w:webHidden/>
          </w:rPr>
          <w:instrText xml:space="preserve"> PAGEREF _Toc417682876 \h </w:instrText>
        </w:r>
        <w:r w:rsidRPr="009973DB">
          <w:rPr>
            <w:noProof/>
            <w:webHidden/>
          </w:rPr>
        </w:r>
        <w:r w:rsidRPr="009973DB">
          <w:rPr>
            <w:noProof/>
            <w:webHidden/>
          </w:rPr>
          <w:fldChar w:fldCharType="separate"/>
        </w:r>
        <w:r w:rsidRPr="009973DB">
          <w:rPr>
            <w:noProof/>
            <w:webHidden/>
          </w:rPr>
          <w:t>14</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877" w:history="1">
        <w:r w:rsidRPr="009973DB">
          <w:rPr>
            <w:rStyle w:val="Hyperlink"/>
            <w:noProof/>
          </w:rPr>
          <w:t>4</w:t>
        </w:r>
        <w:r w:rsidRPr="009973DB">
          <w:rPr>
            <w:rFonts w:ascii="Times New Roman" w:hAnsi="Times New Roman"/>
            <w:noProof/>
            <w:sz w:val="24"/>
            <w:szCs w:val="24"/>
          </w:rPr>
          <w:tab/>
        </w:r>
        <w:r w:rsidRPr="009973DB">
          <w:rPr>
            <w:rStyle w:val="Hyperlink"/>
            <w:noProof/>
          </w:rPr>
          <w:t>Výchozí podmínky analýzy</w:t>
        </w:r>
        <w:r w:rsidRPr="009973DB">
          <w:rPr>
            <w:noProof/>
            <w:webHidden/>
          </w:rPr>
          <w:tab/>
        </w:r>
        <w:r w:rsidRPr="009973DB">
          <w:rPr>
            <w:noProof/>
            <w:webHidden/>
          </w:rPr>
          <w:fldChar w:fldCharType="begin"/>
        </w:r>
        <w:r w:rsidRPr="009973DB">
          <w:rPr>
            <w:noProof/>
            <w:webHidden/>
          </w:rPr>
          <w:instrText xml:space="preserve"> PAGEREF _Toc417682877 \h </w:instrText>
        </w:r>
        <w:r w:rsidRPr="009973DB">
          <w:rPr>
            <w:noProof/>
            <w:webHidden/>
          </w:rPr>
        </w:r>
        <w:r w:rsidRPr="009973DB">
          <w:rPr>
            <w:noProof/>
            <w:webHidden/>
          </w:rPr>
          <w:fldChar w:fldCharType="separate"/>
        </w:r>
        <w:r w:rsidRPr="009973DB">
          <w:rPr>
            <w:noProof/>
            <w:webHidden/>
          </w:rPr>
          <w:t>15</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878" w:history="1">
        <w:r w:rsidRPr="009973DB">
          <w:rPr>
            <w:rStyle w:val="Hyperlink"/>
            <w:noProof/>
          </w:rPr>
          <w:t>4.1</w:t>
        </w:r>
        <w:r w:rsidRPr="009973DB">
          <w:rPr>
            <w:rFonts w:ascii="Times New Roman" w:hAnsi="Times New Roman"/>
            <w:noProof/>
            <w:sz w:val="24"/>
            <w:szCs w:val="24"/>
          </w:rPr>
          <w:tab/>
        </w:r>
        <w:r w:rsidRPr="009973DB">
          <w:rPr>
            <w:rStyle w:val="Hyperlink"/>
            <w:noProof/>
          </w:rPr>
          <w:t>Základní principy fungování finančních nástrojů</w:t>
        </w:r>
        <w:r w:rsidRPr="009973DB">
          <w:rPr>
            <w:noProof/>
            <w:webHidden/>
          </w:rPr>
          <w:tab/>
        </w:r>
        <w:r w:rsidRPr="009973DB">
          <w:rPr>
            <w:noProof/>
            <w:webHidden/>
          </w:rPr>
          <w:fldChar w:fldCharType="begin"/>
        </w:r>
        <w:r w:rsidRPr="009973DB">
          <w:rPr>
            <w:noProof/>
            <w:webHidden/>
          </w:rPr>
          <w:instrText xml:space="preserve"> PAGEREF _Toc417682878 \h </w:instrText>
        </w:r>
        <w:r w:rsidRPr="009973DB">
          <w:rPr>
            <w:noProof/>
            <w:webHidden/>
          </w:rPr>
        </w:r>
        <w:r w:rsidRPr="009973DB">
          <w:rPr>
            <w:noProof/>
            <w:webHidden/>
          </w:rPr>
          <w:fldChar w:fldCharType="separate"/>
        </w:r>
        <w:r w:rsidRPr="009973DB">
          <w:rPr>
            <w:noProof/>
            <w:webHidden/>
          </w:rPr>
          <w:t>16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79" w:history="1">
        <w:r w:rsidRPr="009973DB">
          <w:rPr>
            <w:rStyle w:val="Hyperlink"/>
            <w:noProof/>
          </w:rPr>
          <w:t>4.1.1</w:t>
        </w:r>
        <w:r w:rsidRPr="009973DB">
          <w:rPr>
            <w:rFonts w:ascii="Times New Roman" w:hAnsi="Times New Roman"/>
            <w:noProof/>
            <w:sz w:val="24"/>
            <w:szCs w:val="24"/>
          </w:rPr>
          <w:tab/>
        </w:r>
        <w:r w:rsidRPr="009973DB">
          <w:rPr>
            <w:rStyle w:val="Hyperlink"/>
            <w:noProof/>
          </w:rPr>
          <w:t>Využitelnost finančních nástrojů</w:t>
        </w:r>
        <w:r w:rsidRPr="009973DB">
          <w:rPr>
            <w:noProof/>
            <w:webHidden/>
          </w:rPr>
          <w:tab/>
        </w:r>
        <w:r w:rsidRPr="009973DB">
          <w:rPr>
            <w:noProof/>
            <w:webHidden/>
          </w:rPr>
          <w:fldChar w:fldCharType="begin"/>
        </w:r>
        <w:r w:rsidRPr="009973DB">
          <w:rPr>
            <w:noProof/>
            <w:webHidden/>
          </w:rPr>
          <w:instrText xml:space="preserve"> PAGEREF _Toc417682879 \h </w:instrText>
        </w:r>
        <w:r w:rsidRPr="009973DB">
          <w:rPr>
            <w:noProof/>
            <w:webHidden/>
          </w:rPr>
        </w:r>
        <w:r w:rsidRPr="009973DB">
          <w:rPr>
            <w:noProof/>
            <w:webHidden/>
          </w:rPr>
          <w:fldChar w:fldCharType="separate"/>
        </w:r>
        <w:r w:rsidRPr="009973DB">
          <w:rPr>
            <w:noProof/>
            <w:webHidden/>
          </w:rPr>
          <w:t>16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80" w:history="1">
        <w:r w:rsidRPr="009973DB">
          <w:rPr>
            <w:rStyle w:val="Hyperlink"/>
            <w:noProof/>
          </w:rPr>
          <w:t>4.1.2</w:t>
        </w:r>
        <w:r w:rsidRPr="009973DB">
          <w:rPr>
            <w:rFonts w:ascii="Times New Roman" w:hAnsi="Times New Roman"/>
            <w:noProof/>
            <w:sz w:val="24"/>
            <w:szCs w:val="24"/>
          </w:rPr>
          <w:tab/>
        </w:r>
        <w:r w:rsidRPr="009973DB">
          <w:rPr>
            <w:rStyle w:val="Hyperlink"/>
            <w:noProof/>
          </w:rPr>
          <w:t>Přínos pro využití veřejných prostředků</w:t>
        </w:r>
        <w:r w:rsidRPr="009973DB">
          <w:rPr>
            <w:noProof/>
            <w:webHidden/>
          </w:rPr>
          <w:tab/>
        </w:r>
        <w:r w:rsidRPr="009973DB">
          <w:rPr>
            <w:noProof/>
            <w:webHidden/>
          </w:rPr>
          <w:fldChar w:fldCharType="begin"/>
        </w:r>
        <w:r w:rsidRPr="009973DB">
          <w:rPr>
            <w:noProof/>
            <w:webHidden/>
          </w:rPr>
          <w:instrText xml:space="preserve"> PAGEREF _Toc417682880 \h </w:instrText>
        </w:r>
        <w:r w:rsidRPr="009973DB">
          <w:rPr>
            <w:noProof/>
            <w:webHidden/>
          </w:rPr>
        </w:r>
        <w:r w:rsidRPr="009973DB">
          <w:rPr>
            <w:noProof/>
            <w:webHidden/>
          </w:rPr>
          <w:fldChar w:fldCharType="separate"/>
        </w:r>
        <w:r w:rsidRPr="009973DB">
          <w:rPr>
            <w:noProof/>
            <w:webHidden/>
          </w:rPr>
          <w:t>16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81" w:history="1">
        <w:r w:rsidRPr="009973DB">
          <w:rPr>
            <w:rStyle w:val="Hyperlink"/>
            <w:noProof/>
          </w:rPr>
          <w:t>4.1.3</w:t>
        </w:r>
        <w:r w:rsidRPr="009973DB">
          <w:rPr>
            <w:rFonts w:ascii="Times New Roman" w:hAnsi="Times New Roman"/>
            <w:noProof/>
            <w:sz w:val="24"/>
            <w:szCs w:val="24"/>
          </w:rPr>
          <w:tab/>
        </w:r>
        <w:r w:rsidRPr="009973DB">
          <w:rPr>
            <w:rStyle w:val="Hyperlink"/>
            <w:noProof/>
          </w:rPr>
          <w:t>Přidaná hodnota a rizika finančních nástrojů</w:t>
        </w:r>
        <w:r w:rsidRPr="009973DB">
          <w:rPr>
            <w:noProof/>
            <w:webHidden/>
          </w:rPr>
          <w:tab/>
        </w:r>
        <w:r w:rsidRPr="009973DB">
          <w:rPr>
            <w:noProof/>
            <w:webHidden/>
          </w:rPr>
          <w:fldChar w:fldCharType="begin"/>
        </w:r>
        <w:r w:rsidRPr="009973DB">
          <w:rPr>
            <w:noProof/>
            <w:webHidden/>
          </w:rPr>
          <w:instrText xml:space="preserve"> PAGEREF _Toc417682881 \h </w:instrText>
        </w:r>
        <w:r w:rsidRPr="009973DB">
          <w:rPr>
            <w:noProof/>
            <w:webHidden/>
          </w:rPr>
        </w:r>
        <w:r w:rsidRPr="009973DB">
          <w:rPr>
            <w:noProof/>
            <w:webHidden/>
          </w:rPr>
          <w:fldChar w:fldCharType="separate"/>
        </w:r>
        <w:r w:rsidRPr="009973DB">
          <w:rPr>
            <w:noProof/>
            <w:webHidden/>
          </w:rPr>
          <w:t>16</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882" w:history="1">
        <w:r w:rsidRPr="009973DB">
          <w:rPr>
            <w:rStyle w:val="Hyperlink"/>
            <w:noProof/>
          </w:rPr>
          <w:t>4.2</w:t>
        </w:r>
        <w:r w:rsidRPr="009973DB">
          <w:rPr>
            <w:rFonts w:ascii="Times New Roman" w:hAnsi="Times New Roman"/>
            <w:noProof/>
            <w:sz w:val="24"/>
            <w:szCs w:val="24"/>
          </w:rPr>
          <w:tab/>
        </w:r>
        <w:r w:rsidRPr="009973DB">
          <w:rPr>
            <w:rStyle w:val="Hyperlink"/>
            <w:noProof/>
          </w:rPr>
          <w:t>Screening specifických cílů OP PIK z hlediska aplikovatelnosti finančních nástrojů</w:t>
        </w:r>
        <w:r w:rsidRPr="009973DB">
          <w:rPr>
            <w:noProof/>
            <w:webHidden/>
          </w:rPr>
          <w:tab/>
        </w:r>
        <w:r w:rsidRPr="009973DB">
          <w:rPr>
            <w:noProof/>
            <w:webHidden/>
          </w:rPr>
          <w:fldChar w:fldCharType="begin"/>
        </w:r>
        <w:r w:rsidRPr="009973DB">
          <w:rPr>
            <w:noProof/>
            <w:webHidden/>
          </w:rPr>
          <w:instrText xml:space="preserve"> PAGEREF _Toc417682882 \h </w:instrText>
        </w:r>
        <w:r w:rsidRPr="009973DB">
          <w:rPr>
            <w:noProof/>
            <w:webHidden/>
          </w:rPr>
        </w:r>
        <w:r w:rsidRPr="009973DB">
          <w:rPr>
            <w:noProof/>
            <w:webHidden/>
          </w:rPr>
          <w:fldChar w:fldCharType="separate"/>
        </w:r>
        <w:r w:rsidRPr="009973DB">
          <w:rPr>
            <w:noProof/>
            <w:webHidden/>
          </w:rPr>
          <w:t>17</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883" w:history="1">
        <w:r w:rsidRPr="009973DB">
          <w:rPr>
            <w:rStyle w:val="Hyperlink"/>
            <w:noProof/>
          </w:rPr>
          <w:t>4.3</w:t>
        </w:r>
        <w:r w:rsidRPr="009973DB">
          <w:rPr>
            <w:rFonts w:ascii="Times New Roman" w:hAnsi="Times New Roman"/>
            <w:noProof/>
            <w:sz w:val="24"/>
            <w:szCs w:val="24"/>
          </w:rPr>
          <w:tab/>
        </w:r>
        <w:r w:rsidRPr="009973DB">
          <w:rPr>
            <w:rStyle w:val="Hyperlink"/>
            <w:noProof/>
          </w:rPr>
          <w:t>Metodický přístup ke zpracování předběžného posouzení finančních nástrojů</w:t>
        </w:r>
        <w:r w:rsidRPr="009973DB">
          <w:rPr>
            <w:noProof/>
            <w:webHidden/>
          </w:rPr>
          <w:tab/>
        </w:r>
        <w:r w:rsidRPr="009973DB">
          <w:rPr>
            <w:noProof/>
            <w:webHidden/>
          </w:rPr>
          <w:fldChar w:fldCharType="begin"/>
        </w:r>
        <w:r w:rsidRPr="009973DB">
          <w:rPr>
            <w:noProof/>
            <w:webHidden/>
          </w:rPr>
          <w:instrText xml:space="preserve"> PAGEREF _Toc417682883 \h </w:instrText>
        </w:r>
        <w:r w:rsidRPr="009973DB">
          <w:rPr>
            <w:noProof/>
            <w:webHidden/>
          </w:rPr>
        </w:r>
        <w:r w:rsidRPr="009973DB">
          <w:rPr>
            <w:noProof/>
            <w:webHidden/>
          </w:rPr>
          <w:fldChar w:fldCharType="separate"/>
        </w:r>
        <w:r w:rsidRPr="009973DB">
          <w:rPr>
            <w:noProof/>
            <w:webHidden/>
          </w:rPr>
          <w:t>24</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84" w:history="1">
        <w:r w:rsidRPr="009973DB">
          <w:rPr>
            <w:rStyle w:val="Hyperlink"/>
            <w:noProof/>
          </w:rPr>
          <w:t>4.3.1</w:t>
        </w:r>
        <w:r w:rsidRPr="009973DB">
          <w:rPr>
            <w:rFonts w:ascii="Times New Roman" w:hAnsi="Times New Roman"/>
            <w:noProof/>
            <w:sz w:val="24"/>
            <w:szCs w:val="24"/>
          </w:rPr>
          <w:tab/>
        </w:r>
        <w:r w:rsidRPr="009973DB">
          <w:rPr>
            <w:rStyle w:val="Hyperlink"/>
            <w:noProof/>
          </w:rPr>
          <w:t>Analýza tržní situace</w:t>
        </w:r>
        <w:r w:rsidRPr="009973DB">
          <w:rPr>
            <w:noProof/>
            <w:webHidden/>
          </w:rPr>
          <w:tab/>
        </w:r>
        <w:r w:rsidRPr="009973DB">
          <w:rPr>
            <w:noProof/>
            <w:webHidden/>
          </w:rPr>
          <w:fldChar w:fldCharType="begin"/>
        </w:r>
        <w:r w:rsidRPr="009973DB">
          <w:rPr>
            <w:noProof/>
            <w:webHidden/>
          </w:rPr>
          <w:instrText xml:space="preserve"> PAGEREF _Toc417682884 \h </w:instrText>
        </w:r>
        <w:r w:rsidRPr="009973DB">
          <w:rPr>
            <w:noProof/>
            <w:webHidden/>
          </w:rPr>
        </w:r>
        <w:r w:rsidRPr="009973DB">
          <w:rPr>
            <w:noProof/>
            <w:webHidden/>
          </w:rPr>
          <w:fldChar w:fldCharType="separate"/>
        </w:r>
        <w:r w:rsidRPr="009973DB">
          <w:rPr>
            <w:noProof/>
            <w:webHidden/>
          </w:rPr>
          <w:t>25</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85" w:history="1">
        <w:r w:rsidRPr="009973DB">
          <w:rPr>
            <w:rStyle w:val="Hyperlink"/>
            <w:noProof/>
          </w:rPr>
          <w:t>4.3.2</w:t>
        </w:r>
        <w:r w:rsidRPr="009973DB">
          <w:rPr>
            <w:rFonts w:ascii="Times New Roman" w:hAnsi="Times New Roman"/>
            <w:noProof/>
            <w:sz w:val="24"/>
            <w:szCs w:val="24"/>
          </w:rPr>
          <w:tab/>
        </w:r>
        <w:r w:rsidRPr="009973DB">
          <w:rPr>
            <w:rStyle w:val="Hyperlink"/>
            <w:noProof/>
          </w:rPr>
          <w:t>Návrh vhodné strategie</w:t>
        </w:r>
        <w:r w:rsidRPr="009973DB">
          <w:rPr>
            <w:noProof/>
            <w:webHidden/>
          </w:rPr>
          <w:tab/>
        </w:r>
        <w:r w:rsidRPr="009973DB">
          <w:rPr>
            <w:noProof/>
            <w:webHidden/>
          </w:rPr>
          <w:fldChar w:fldCharType="begin"/>
        </w:r>
        <w:r w:rsidRPr="009973DB">
          <w:rPr>
            <w:noProof/>
            <w:webHidden/>
          </w:rPr>
          <w:instrText xml:space="preserve"> PAGEREF _Toc417682885 \h </w:instrText>
        </w:r>
        <w:r w:rsidRPr="009973DB">
          <w:rPr>
            <w:noProof/>
            <w:webHidden/>
          </w:rPr>
        </w:r>
        <w:r w:rsidRPr="009973DB">
          <w:rPr>
            <w:noProof/>
            <w:webHidden/>
          </w:rPr>
          <w:fldChar w:fldCharType="separate"/>
        </w:r>
        <w:r w:rsidRPr="009973DB">
          <w:rPr>
            <w:noProof/>
            <w:webHidden/>
          </w:rPr>
          <w:t>26</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886" w:history="1">
        <w:r w:rsidRPr="009973DB">
          <w:rPr>
            <w:rStyle w:val="Hyperlink"/>
            <w:noProof/>
          </w:rPr>
          <w:t>5</w:t>
        </w:r>
        <w:r w:rsidRPr="009973DB">
          <w:rPr>
            <w:rFonts w:ascii="Times New Roman" w:hAnsi="Times New Roman"/>
            <w:noProof/>
            <w:sz w:val="24"/>
            <w:szCs w:val="24"/>
          </w:rPr>
          <w:tab/>
        </w:r>
        <w:r w:rsidRPr="009973DB">
          <w:rPr>
            <w:rStyle w:val="Hyperlink"/>
            <w:noProof/>
          </w:rPr>
          <w:t>Blok I.: Analýza tržní situace</w:t>
        </w:r>
        <w:r w:rsidRPr="009973DB">
          <w:rPr>
            <w:noProof/>
            <w:webHidden/>
          </w:rPr>
          <w:tab/>
        </w:r>
        <w:r w:rsidRPr="009973DB">
          <w:rPr>
            <w:noProof/>
            <w:webHidden/>
          </w:rPr>
          <w:fldChar w:fldCharType="begin"/>
        </w:r>
        <w:r w:rsidRPr="009973DB">
          <w:rPr>
            <w:noProof/>
            <w:webHidden/>
          </w:rPr>
          <w:instrText xml:space="preserve"> PAGEREF _Toc417682886 \h </w:instrText>
        </w:r>
        <w:r w:rsidRPr="009973DB">
          <w:rPr>
            <w:noProof/>
            <w:webHidden/>
          </w:rPr>
        </w:r>
        <w:r w:rsidRPr="009973DB">
          <w:rPr>
            <w:noProof/>
            <w:webHidden/>
          </w:rPr>
          <w:fldChar w:fldCharType="separate"/>
        </w:r>
        <w:r w:rsidRPr="009973DB">
          <w:rPr>
            <w:noProof/>
            <w:webHidden/>
          </w:rPr>
          <w:t>28</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887" w:history="1">
        <w:r w:rsidRPr="009973DB">
          <w:rPr>
            <w:rStyle w:val="Hyperlink"/>
            <w:noProof/>
          </w:rPr>
          <w:t>5.1</w:t>
        </w:r>
        <w:r w:rsidRPr="009973DB">
          <w:rPr>
            <w:rFonts w:ascii="Times New Roman" w:hAnsi="Times New Roman"/>
            <w:noProof/>
            <w:sz w:val="24"/>
            <w:szCs w:val="24"/>
          </w:rPr>
          <w:tab/>
        </w:r>
        <w:r w:rsidRPr="009973DB">
          <w:rPr>
            <w:rStyle w:val="Hyperlink"/>
            <w:noProof/>
          </w:rPr>
          <w:t>Specifický cíl 1.1 – Zvýšení inovační výkonnosti podniků</w:t>
        </w:r>
        <w:r w:rsidRPr="009973DB">
          <w:rPr>
            <w:noProof/>
            <w:webHidden/>
          </w:rPr>
          <w:tab/>
        </w:r>
        <w:r w:rsidRPr="009973DB">
          <w:rPr>
            <w:noProof/>
            <w:webHidden/>
          </w:rPr>
          <w:fldChar w:fldCharType="begin"/>
        </w:r>
        <w:r w:rsidRPr="009973DB">
          <w:rPr>
            <w:noProof/>
            <w:webHidden/>
          </w:rPr>
          <w:instrText xml:space="preserve"> PAGEREF _Toc417682887 \h </w:instrText>
        </w:r>
        <w:r w:rsidRPr="009973DB">
          <w:rPr>
            <w:noProof/>
            <w:webHidden/>
          </w:rPr>
        </w:r>
        <w:r w:rsidRPr="009973DB">
          <w:rPr>
            <w:noProof/>
            <w:webHidden/>
          </w:rPr>
          <w:fldChar w:fldCharType="separate"/>
        </w:r>
        <w:r w:rsidRPr="009973DB">
          <w:rPr>
            <w:noProof/>
            <w:webHidden/>
          </w:rPr>
          <w:t>28</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88" w:history="1">
        <w:r w:rsidRPr="009973DB">
          <w:rPr>
            <w:rStyle w:val="Hyperlink"/>
            <w:noProof/>
          </w:rPr>
          <w:t>5.1.1</w:t>
        </w:r>
        <w:r w:rsidRPr="009973DB">
          <w:rPr>
            <w:rFonts w:ascii="Times New Roman" w:hAnsi="Times New Roman"/>
            <w:noProof/>
            <w:sz w:val="24"/>
            <w:szCs w:val="24"/>
          </w:rPr>
          <w:tab/>
        </w:r>
        <w:r w:rsidRPr="009973DB">
          <w:rPr>
            <w:rStyle w:val="Hyperlink"/>
            <w:noProof/>
          </w:rPr>
          <w:t>Zaměření specifického cíle</w:t>
        </w:r>
        <w:r w:rsidRPr="009973DB">
          <w:rPr>
            <w:noProof/>
            <w:webHidden/>
          </w:rPr>
          <w:tab/>
        </w:r>
        <w:r w:rsidRPr="009973DB">
          <w:rPr>
            <w:noProof/>
            <w:webHidden/>
          </w:rPr>
          <w:fldChar w:fldCharType="begin"/>
        </w:r>
        <w:r w:rsidRPr="009973DB">
          <w:rPr>
            <w:noProof/>
            <w:webHidden/>
          </w:rPr>
          <w:instrText xml:space="preserve"> PAGEREF _Toc417682888 \h </w:instrText>
        </w:r>
        <w:r w:rsidRPr="009973DB">
          <w:rPr>
            <w:noProof/>
            <w:webHidden/>
          </w:rPr>
        </w:r>
        <w:r w:rsidRPr="009973DB">
          <w:rPr>
            <w:noProof/>
            <w:webHidden/>
          </w:rPr>
          <w:fldChar w:fldCharType="separate"/>
        </w:r>
        <w:r w:rsidRPr="009973DB">
          <w:rPr>
            <w:noProof/>
            <w:webHidden/>
          </w:rPr>
          <w:t>28</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89" w:history="1">
        <w:r w:rsidRPr="009973DB">
          <w:rPr>
            <w:rStyle w:val="Hyperlink"/>
            <w:noProof/>
          </w:rPr>
          <w:t>5.1.2</w:t>
        </w:r>
        <w:r w:rsidRPr="009973DB">
          <w:rPr>
            <w:rFonts w:ascii="Times New Roman" w:hAnsi="Times New Roman"/>
            <w:noProof/>
            <w:sz w:val="24"/>
            <w:szCs w:val="24"/>
          </w:rPr>
          <w:tab/>
        </w:r>
        <w:r w:rsidRPr="009973DB">
          <w:rPr>
            <w:rStyle w:val="Hyperlink"/>
            <w:noProof/>
          </w:rPr>
          <w:t>Analýza selhání trhu</w:t>
        </w:r>
        <w:r w:rsidRPr="009973DB">
          <w:rPr>
            <w:noProof/>
            <w:webHidden/>
          </w:rPr>
          <w:tab/>
        </w:r>
        <w:r w:rsidRPr="009973DB">
          <w:rPr>
            <w:noProof/>
            <w:webHidden/>
          </w:rPr>
          <w:fldChar w:fldCharType="begin"/>
        </w:r>
        <w:r w:rsidRPr="009973DB">
          <w:rPr>
            <w:noProof/>
            <w:webHidden/>
          </w:rPr>
          <w:instrText xml:space="preserve"> PAGEREF _Toc417682889 \h </w:instrText>
        </w:r>
        <w:r w:rsidRPr="009973DB">
          <w:rPr>
            <w:noProof/>
            <w:webHidden/>
          </w:rPr>
        </w:r>
        <w:r w:rsidRPr="009973DB">
          <w:rPr>
            <w:noProof/>
            <w:webHidden/>
          </w:rPr>
          <w:fldChar w:fldCharType="separate"/>
        </w:r>
        <w:r w:rsidRPr="009973DB">
          <w:rPr>
            <w:noProof/>
            <w:webHidden/>
          </w:rPr>
          <w:t>29</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0" w:history="1">
        <w:r w:rsidRPr="009973DB">
          <w:rPr>
            <w:rStyle w:val="Hyperlink"/>
            <w:noProof/>
          </w:rPr>
          <w:t>5.1.3</w:t>
        </w:r>
        <w:r w:rsidRPr="009973DB">
          <w:rPr>
            <w:rFonts w:ascii="Times New Roman" w:hAnsi="Times New Roman"/>
            <w:noProof/>
            <w:sz w:val="24"/>
            <w:szCs w:val="24"/>
          </w:rPr>
          <w:tab/>
        </w:r>
        <w:r w:rsidRPr="009973DB">
          <w:rPr>
            <w:rStyle w:val="Hyperlink"/>
            <w:noProof/>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_Toc417682890 \h </w:instrText>
        </w:r>
        <w:r w:rsidRPr="009973DB">
          <w:rPr>
            <w:noProof/>
            <w:webHidden/>
          </w:rPr>
        </w:r>
        <w:r w:rsidRPr="009973DB">
          <w:rPr>
            <w:noProof/>
            <w:webHidden/>
          </w:rPr>
          <w:fldChar w:fldCharType="separate"/>
        </w:r>
        <w:r w:rsidRPr="009973DB">
          <w:rPr>
            <w:noProof/>
            <w:webHidden/>
          </w:rPr>
          <w:t>38</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1" w:history="1">
        <w:r w:rsidRPr="009973DB">
          <w:rPr>
            <w:rStyle w:val="Hyperlink"/>
            <w:noProof/>
          </w:rPr>
          <w:t>5.1.4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_Toc417682891 \h </w:instrText>
        </w:r>
        <w:r w:rsidRPr="009973DB">
          <w:rPr>
            <w:noProof/>
            <w:webHidden/>
          </w:rPr>
        </w:r>
        <w:r w:rsidRPr="009973DB">
          <w:rPr>
            <w:noProof/>
            <w:webHidden/>
          </w:rPr>
          <w:fldChar w:fldCharType="separate"/>
        </w:r>
        <w:r w:rsidRPr="009973DB">
          <w:rPr>
            <w:noProof/>
            <w:webHidden/>
          </w:rPr>
          <w:t>42</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892" w:history="1">
        <w:r w:rsidRPr="009973DB">
          <w:rPr>
            <w:rStyle w:val="Hyperlink"/>
            <w:noProof/>
          </w:rPr>
          <w:t>5.2</w:t>
        </w:r>
        <w:r w:rsidRPr="009973DB">
          <w:rPr>
            <w:rFonts w:ascii="Times New Roman" w:hAnsi="Times New Roman"/>
            <w:noProof/>
            <w:sz w:val="24"/>
            <w:szCs w:val="24"/>
          </w:rPr>
          <w:tab/>
        </w:r>
        <w:r w:rsidRPr="009973DB">
          <w:rPr>
            <w:rStyle w:val="Hyperlink"/>
            <w:noProof/>
          </w:rPr>
          <w:t>Specifický cíl 1.2 – Zvýšit intenzitu a účinnost spolupráce ve výzkumu, vývoji a inovacích</w:t>
        </w:r>
        <w:r w:rsidRPr="009973DB">
          <w:rPr>
            <w:noProof/>
            <w:webHidden/>
          </w:rPr>
          <w:tab/>
        </w:r>
        <w:r w:rsidRPr="009973DB">
          <w:rPr>
            <w:noProof/>
            <w:webHidden/>
          </w:rPr>
          <w:fldChar w:fldCharType="begin"/>
        </w:r>
        <w:r w:rsidRPr="009973DB">
          <w:rPr>
            <w:noProof/>
            <w:webHidden/>
          </w:rPr>
          <w:instrText xml:space="preserve"> PAGEREF _Toc417682892 \h </w:instrText>
        </w:r>
        <w:r w:rsidRPr="009973DB">
          <w:rPr>
            <w:noProof/>
            <w:webHidden/>
          </w:rPr>
        </w:r>
        <w:r w:rsidRPr="009973DB">
          <w:rPr>
            <w:noProof/>
            <w:webHidden/>
          </w:rPr>
          <w:fldChar w:fldCharType="separate"/>
        </w:r>
        <w:r w:rsidRPr="009973DB">
          <w:rPr>
            <w:noProof/>
            <w:webHidden/>
          </w:rPr>
          <w:t>44</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3" w:history="1">
        <w:r w:rsidRPr="009973DB">
          <w:rPr>
            <w:rStyle w:val="Hyperlink"/>
            <w:noProof/>
          </w:rPr>
          <w:t>5.2.1</w:t>
        </w:r>
        <w:r w:rsidRPr="009973DB">
          <w:rPr>
            <w:rFonts w:ascii="Times New Roman" w:hAnsi="Times New Roman"/>
            <w:noProof/>
            <w:sz w:val="24"/>
            <w:szCs w:val="24"/>
          </w:rPr>
          <w:tab/>
        </w:r>
        <w:r w:rsidRPr="009973DB">
          <w:rPr>
            <w:rStyle w:val="Hyperlink"/>
            <w:noProof/>
          </w:rPr>
          <w:t>Zaměření specifického cíle</w:t>
        </w:r>
        <w:r w:rsidRPr="009973DB">
          <w:rPr>
            <w:noProof/>
            <w:webHidden/>
          </w:rPr>
          <w:tab/>
        </w:r>
        <w:r w:rsidRPr="009973DB">
          <w:rPr>
            <w:noProof/>
            <w:webHidden/>
          </w:rPr>
          <w:fldChar w:fldCharType="begin"/>
        </w:r>
        <w:r w:rsidRPr="009973DB">
          <w:rPr>
            <w:noProof/>
            <w:webHidden/>
          </w:rPr>
          <w:instrText xml:space="preserve"> PAGEREF _Toc417682893 \h </w:instrText>
        </w:r>
        <w:r w:rsidRPr="009973DB">
          <w:rPr>
            <w:noProof/>
            <w:webHidden/>
          </w:rPr>
        </w:r>
        <w:r w:rsidRPr="009973DB">
          <w:rPr>
            <w:noProof/>
            <w:webHidden/>
          </w:rPr>
          <w:fldChar w:fldCharType="separate"/>
        </w:r>
        <w:r w:rsidRPr="009973DB">
          <w:rPr>
            <w:noProof/>
            <w:webHidden/>
          </w:rPr>
          <w:t>44</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4" w:history="1">
        <w:r w:rsidRPr="009973DB">
          <w:rPr>
            <w:rStyle w:val="Hyperlink"/>
            <w:noProof/>
          </w:rPr>
          <w:t>5.2.2</w:t>
        </w:r>
        <w:r w:rsidRPr="009973DB">
          <w:rPr>
            <w:rFonts w:ascii="Times New Roman" w:hAnsi="Times New Roman"/>
            <w:noProof/>
            <w:sz w:val="24"/>
            <w:szCs w:val="24"/>
          </w:rPr>
          <w:tab/>
        </w:r>
        <w:r w:rsidRPr="009973DB">
          <w:rPr>
            <w:rStyle w:val="Hyperlink"/>
            <w:noProof/>
          </w:rPr>
          <w:t>Analýza selhání trhu</w:t>
        </w:r>
        <w:r w:rsidRPr="009973DB">
          <w:rPr>
            <w:noProof/>
            <w:webHidden/>
          </w:rPr>
          <w:tab/>
        </w:r>
        <w:r w:rsidRPr="009973DB">
          <w:rPr>
            <w:noProof/>
            <w:webHidden/>
          </w:rPr>
          <w:fldChar w:fldCharType="begin"/>
        </w:r>
        <w:r w:rsidRPr="009973DB">
          <w:rPr>
            <w:noProof/>
            <w:webHidden/>
          </w:rPr>
          <w:instrText xml:space="preserve"> PAGEREF _Toc417682894 \h </w:instrText>
        </w:r>
        <w:r w:rsidRPr="009973DB">
          <w:rPr>
            <w:noProof/>
            <w:webHidden/>
          </w:rPr>
        </w:r>
        <w:r w:rsidRPr="009973DB">
          <w:rPr>
            <w:noProof/>
            <w:webHidden/>
          </w:rPr>
          <w:fldChar w:fldCharType="separate"/>
        </w:r>
        <w:r w:rsidRPr="009973DB">
          <w:rPr>
            <w:noProof/>
            <w:webHidden/>
          </w:rPr>
          <w:t>44</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5" w:history="1">
        <w:r w:rsidRPr="009973DB">
          <w:rPr>
            <w:rStyle w:val="Hyperlink"/>
            <w:noProof/>
          </w:rPr>
          <w:t>5.2.3</w:t>
        </w:r>
        <w:r w:rsidRPr="009973DB">
          <w:rPr>
            <w:rFonts w:ascii="Times New Roman" w:hAnsi="Times New Roman"/>
            <w:noProof/>
            <w:sz w:val="24"/>
            <w:szCs w:val="24"/>
          </w:rPr>
          <w:tab/>
        </w:r>
        <w:r w:rsidRPr="009973DB">
          <w:rPr>
            <w:rStyle w:val="Hyperlink"/>
            <w:noProof/>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_Toc417682895 \h </w:instrText>
        </w:r>
        <w:r w:rsidRPr="009973DB">
          <w:rPr>
            <w:noProof/>
            <w:webHidden/>
          </w:rPr>
        </w:r>
        <w:r w:rsidRPr="009973DB">
          <w:rPr>
            <w:noProof/>
            <w:webHidden/>
          </w:rPr>
          <w:fldChar w:fldCharType="separate"/>
        </w:r>
        <w:r w:rsidRPr="009973DB">
          <w:rPr>
            <w:noProof/>
            <w:webHidden/>
          </w:rPr>
          <w:t>49</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6" w:history="1">
        <w:r w:rsidRPr="009973DB">
          <w:rPr>
            <w:rStyle w:val="Hyperlink"/>
            <w:noProof/>
          </w:rPr>
          <w:t>5.2.4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_Toc417682896 \h </w:instrText>
        </w:r>
        <w:r w:rsidRPr="009973DB">
          <w:rPr>
            <w:noProof/>
            <w:webHidden/>
          </w:rPr>
        </w:r>
        <w:r w:rsidRPr="009973DB">
          <w:rPr>
            <w:noProof/>
            <w:webHidden/>
          </w:rPr>
          <w:fldChar w:fldCharType="separate"/>
        </w:r>
        <w:r w:rsidRPr="009973DB">
          <w:rPr>
            <w:noProof/>
            <w:webHidden/>
          </w:rPr>
          <w:t>52</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897" w:history="1">
        <w:r w:rsidRPr="009973DB">
          <w:rPr>
            <w:rStyle w:val="Hyperlink"/>
            <w:noProof/>
          </w:rPr>
          <w:t>5.3</w:t>
        </w:r>
        <w:r w:rsidRPr="009973DB">
          <w:rPr>
            <w:rFonts w:ascii="Times New Roman" w:hAnsi="Times New Roman"/>
            <w:noProof/>
            <w:sz w:val="24"/>
            <w:szCs w:val="24"/>
          </w:rPr>
          <w:tab/>
        </w:r>
        <w:r w:rsidRPr="009973DB">
          <w:rPr>
            <w:rStyle w:val="Hyperlink"/>
            <w:noProof/>
          </w:rPr>
          <w:t>Specifický cíl 2.1 – Zvýšit konkurenceschopnost začínajících a rozvojových MSP</w:t>
        </w:r>
        <w:r w:rsidRPr="009973DB">
          <w:rPr>
            <w:noProof/>
            <w:webHidden/>
          </w:rPr>
          <w:tab/>
        </w:r>
        <w:r w:rsidRPr="009973DB">
          <w:rPr>
            <w:noProof/>
            <w:webHidden/>
          </w:rPr>
          <w:fldChar w:fldCharType="begin"/>
        </w:r>
        <w:r w:rsidRPr="009973DB">
          <w:rPr>
            <w:noProof/>
            <w:webHidden/>
          </w:rPr>
          <w:instrText xml:space="preserve"> PAGEREF _Toc417682897 \h </w:instrText>
        </w:r>
        <w:r w:rsidRPr="009973DB">
          <w:rPr>
            <w:noProof/>
            <w:webHidden/>
          </w:rPr>
        </w:r>
        <w:r w:rsidRPr="009973DB">
          <w:rPr>
            <w:noProof/>
            <w:webHidden/>
          </w:rPr>
          <w:fldChar w:fldCharType="separate"/>
        </w:r>
        <w:r w:rsidRPr="009973DB">
          <w:rPr>
            <w:noProof/>
            <w:webHidden/>
          </w:rPr>
          <w:t>52</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8" w:history="1">
        <w:r w:rsidRPr="009973DB">
          <w:rPr>
            <w:rStyle w:val="Hyperlink"/>
            <w:noProof/>
          </w:rPr>
          <w:t>5.3.1</w:t>
        </w:r>
        <w:r w:rsidRPr="009973DB">
          <w:rPr>
            <w:rFonts w:ascii="Times New Roman" w:hAnsi="Times New Roman"/>
            <w:noProof/>
            <w:sz w:val="24"/>
            <w:szCs w:val="24"/>
          </w:rPr>
          <w:tab/>
        </w:r>
        <w:r w:rsidRPr="009973DB">
          <w:rPr>
            <w:rStyle w:val="Hyperlink"/>
            <w:noProof/>
          </w:rPr>
          <w:t>Zaměření specifického cíle</w:t>
        </w:r>
        <w:r w:rsidRPr="009973DB">
          <w:rPr>
            <w:noProof/>
            <w:webHidden/>
          </w:rPr>
          <w:tab/>
        </w:r>
        <w:r w:rsidRPr="009973DB">
          <w:rPr>
            <w:noProof/>
            <w:webHidden/>
          </w:rPr>
          <w:fldChar w:fldCharType="begin"/>
        </w:r>
        <w:r w:rsidRPr="009973DB">
          <w:rPr>
            <w:noProof/>
            <w:webHidden/>
          </w:rPr>
          <w:instrText xml:space="preserve"> PAGEREF _Toc417682898 \h </w:instrText>
        </w:r>
        <w:r w:rsidRPr="009973DB">
          <w:rPr>
            <w:noProof/>
            <w:webHidden/>
          </w:rPr>
        </w:r>
        <w:r w:rsidRPr="009973DB">
          <w:rPr>
            <w:noProof/>
            <w:webHidden/>
          </w:rPr>
          <w:fldChar w:fldCharType="separate"/>
        </w:r>
        <w:r w:rsidRPr="009973DB">
          <w:rPr>
            <w:noProof/>
            <w:webHidden/>
          </w:rPr>
          <w:t>52</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899" w:history="1">
        <w:r w:rsidRPr="009973DB">
          <w:rPr>
            <w:rStyle w:val="Hyperlink"/>
            <w:noProof/>
          </w:rPr>
          <w:t>5.3.2</w:t>
        </w:r>
        <w:r w:rsidRPr="009973DB">
          <w:rPr>
            <w:rFonts w:ascii="Times New Roman" w:hAnsi="Times New Roman"/>
            <w:noProof/>
            <w:sz w:val="24"/>
            <w:szCs w:val="24"/>
          </w:rPr>
          <w:tab/>
        </w:r>
        <w:r w:rsidRPr="009973DB">
          <w:rPr>
            <w:rStyle w:val="Hyperlink"/>
            <w:noProof/>
          </w:rPr>
          <w:t>Analýza selhání trhu</w:t>
        </w:r>
        <w:r w:rsidRPr="009973DB">
          <w:rPr>
            <w:noProof/>
            <w:webHidden/>
          </w:rPr>
          <w:tab/>
        </w:r>
        <w:r w:rsidRPr="009973DB">
          <w:rPr>
            <w:noProof/>
            <w:webHidden/>
          </w:rPr>
          <w:fldChar w:fldCharType="begin"/>
        </w:r>
        <w:r w:rsidRPr="009973DB">
          <w:rPr>
            <w:noProof/>
            <w:webHidden/>
          </w:rPr>
          <w:instrText xml:space="preserve"> PAGEREF _Toc417682899 \h </w:instrText>
        </w:r>
        <w:r w:rsidRPr="009973DB">
          <w:rPr>
            <w:noProof/>
            <w:webHidden/>
          </w:rPr>
        </w:r>
        <w:r w:rsidRPr="009973DB">
          <w:rPr>
            <w:noProof/>
            <w:webHidden/>
          </w:rPr>
          <w:fldChar w:fldCharType="separate"/>
        </w:r>
        <w:r w:rsidRPr="009973DB">
          <w:rPr>
            <w:noProof/>
            <w:webHidden/>
          </w:rPr>
          <w:t>53</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0" w:history="1">
        <w:r w:rsidRPr="009973DB">
          <w:rPr>
            <w:rStyle w:val="Hyperlink"/>
            <w:noProof/>
          </w:rPr>
          <w:t>5.3.3</w:t>
        </w:r>
        <w:r w:rsidRPr="009973DB">
          <w:rPr>
            <w:rFonts w:ascii="Times New Roman" w:hAnsi="Times New Roman"/>
            <w:noProof/>
            <w:sz w:val="24"/>
            <w:szCs w:val="24"/>
          </w:rPr>
          <w:tab/>
        </w:r>
        <w:r w:rsidRPr="009973DB">
          <w:rPr>
            <w:rStyle w:val="Hyperlink"/>
            <w:noProof/>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_Toc417682900 \h </w:instrText>
        </w:r>
        <w:r w:rsidRPr="009973DB">
          <w:rPr>
            <w:noProof/>
            <w:webHidden/>
          </w:rPr>
        </w:r>
        <w:r w:rsidRPr="009973DB">
          <w:rPr>
            <w:noProof/>
            <w:webHidden/>
          </w:rPr>
          <w:fldChar w:fldCharType="separate"/>
        </w:r>
        <w:r w:rsidRPr="009973DB">
          <w:rPr>
            <w:noProof/>
            <w:webHidden/>
          </w:rPr>
          <w:t>69</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1" w:history="1">
        <w:r w:rsidRPr="009973DB">
          <w:rPr>
            <w:rStyle w:val="Hyperlink"/>
            <w:noProof/>
          </w:rPr>
          <w:t>5.3.4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_Toc417682901 \h </w:instrText>
        </w:r>
        <w:r w:rsidRPr="009973DB">
          <w:rPr>
            <w:noProof/>
            <w:webHidden/>
          </w:rPr>
        </w:r>
        <w:r w:rsidRPr="009973DB">
          <w:rPr>
            <w:noProof/>
            <w:webHidden/>
          </w:rPr>
          <w:fldChar w:fldCharType="separate"/>
        </w:r>
        <w:r w:rsidRPr="009973DB">
          <w:rPr>
            <w:noProof/>
            <w:webHidden/>
          </w:rPr>
          <w:t>76</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02" w:history="1">
        <w:r w:rsidRPr="009973DB">
          <w:rPr>
            <w:rStyle w:val="Hyperlink"/>
            <w:noProof/>
            <w:lang w:eastAsia="en-US"/>
          </w:rPr>
          <w:t>5.4</w:t>
        </w:r>
        <w:r w:rsidRPr="009973DB">
          <w:rPr>
            <w:rFonts w:ascii="Times New Roman" w:hAnsi="Times New Roman"/>
            <w:noProof/>
            <w:sz w:val="24"/>
            <w:szCs w:val="24"/>
          </w:rPr>
          <w:tab/>
        </w:r>
        <w:r w:rsidRPr="009973DB">
          <w:rPr>
            <w:rStyle w:val="Hyperlink"/>
            <w:noProof/>
            <w:lang w:eastAsia="en-US"/>
          </w:rPr>
          <w:t>Specifický cíl 2.3 - Zvýšit využitelnost infrastruktury pro podnikání</w:t>
        </w:r>
        <w:r w:rsidRPr="009973DB">
          <w:rPr>
            <w:noProof/>
            <w:webHidden/>
          </w:rPr>
          <w:tab/>
        </w:r>
        <w:r w:rsidRPr="009973DB">
          <w:rPr>
            <w:noProof/>
            <w:webHidden/>
          </w:rPr>
          <w:fldChar w:fldCharType="begin"/>
        </w:r>
        <w:r w:rsidRPr="009973DB">
          <w:rPr>
            <w:noProof/>
            <w:webHidden/>
          </w:rPr>
          <w:instrText xml:space="preserve"> PAGEREF _Toc417682902 \h </w:instrText>
        </w:r>
        <w:r w:rsidRPr="009973DB">
          <w:rPr>
            <w:noProof/>
            <w:webHidden/>
          </w:rPr>
        </w:r>
        <w:r w:rsidRPr="009973DB">
          <w:rPr>
            <w:noProof/>
            <w:webHidden/>
          </w:rPr>
          <w:fldChar w:fldCharType="separate"/>
        </w:r>
        <w:r w:rsidRPr="009973DB">
          <w:rPr>
            <w:noProof/>
            <w:webHidden/>
          </w:rPr>
          <w:t>79</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3" w:history="1">
        <w:r w:rsidRPr="009973DB">
          <w:rPr>
            <w:rStyle w:val="Hyperlink"/>
            <w:noProof/>
          </w:rPr>
          <w:t>5.4.1</w:t>
        </w:r>
        <w:r w:rsidRPr="009973DB">
          <w:rPr>
            <w:rFonts w:ascii="Times New Roman" w:hAnsi="Times New Roman"/>
            <w:noProof/>
            <w:sz w:val="24"/>
            <w:szCs w:val="24"/>
          </w:rPr>
          <w:tab/>
        </w:r>
        <w:r w:rsidRPr="009973DB">
          <w:rPr>
            <w:rStyle w:val="Hyperlink"/>
            <w:noProof/>
          </w:rPr>
          <w:t>Zaměření specifického cíle</w:t>
        </w:r>
        <w:r w:rsidRPr="009973DB">
          <w:rPr>
            <w:noProof/>
            <w:webHidden/>
          </w:rPr>
          <w:tab/>
        </w:r>
        <w:r w:rsidRPr="009973DB">
          <w:rPr>
            <w:noProof/>
            <w:webHidden/>
          </w:rPr>
          <w:fldChar w:fldCharType="begin"/>
        </w:r>
        <w:r w:rsidRPr="009973DB">
          <w:rPr>
            <w:noProof/>
            <w:webHidden/>
          </w:rPr>
          <w:instrText xml:space="preserve"> PAGEREF _Toc417682903 \h </w:instrText>
        </w:r>
        <w:r w:rsidRPr="009973DB">
          <w:rPr>
            <w:noProof/>
            <w:webHidden/>
          </w:rPr>
        </w:r>
        <w:r w:rsidRPr="009973DB">
          <w:rPr>
            <w:noProof/>
            <w:webHidden/>
          </w:rPr>
          <w:fldChar w:fldCharType="separate"/>
        </w:r>
        <w:r w:rsidRPr="009973DB">
          <w:rPr>
            <w:noProof/>
            <w:webHidden/>
          </w:rPr>
          <w:t>79</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4" w:history="1">
        <w:r w:rsidRPr="009973DB">
          <w:rPr>
            <w:rStyle w:val="Hyperlink"/>
            <w:noProof/>
            <w:lang w:eastAsia="en-US"/>
          </w:rPr>
          <w:t>5.4.2</w:t>
        </w:r>
        <w:r w:rsidRPr="009973DB">
          <w:rPr>
            <w:rFonts w:ascii="Times New Roman" w:hAnsi="Times New Roman"/>
            <w:noProof/>
            <w:sz w:val="24"/>
            <w:szCs w:val="24"/>
          </w:rPr>
          <w:tab/>
        </w:r>
        <w:r w:rsidRPr="009973DB">
          <w:rPr>
            <w:rStyle w:val="Hyperlink"/>
            <w:noProof/>
            <w:lang w:eastAsia="en-US"/>
          </w:rPr>
          <w:t>Analýza selhání trhu</w:t>
        </w:r>
        <w:r w:rsidRPr="009973DB">
          <w:rPr>
            <w:noProof/>
            <w:webHidden/>
          </w:rPr>
          <w:tab/>
        </w:r>
        <w:r w:rsidRPr="009973DB">
          <w:rPr>
            <w:noProof/>
            <w:webHidden/>
          </w:rPr>
          <w:fldChar w:fldCharType="begin"/>
        </w:r>
        <w:r w:rsidRPr="009973DB">
          <w:rPr>
            <w:noProof/>
            <w:webHidden/>
          </w:rPr>
          <w:instrText xml:space="preserve"> PAGEREF _Toc417682904 \h </w:instrText>
        </w:r>
        <w:r w:rsidRPr="009973DB">
          <w:rPr>
            <w:noProof/>
            <w:webHidden/>
          </w:rPr>
        </w:r>
        <w:r w:rsidRPr="009973DB">
          <w:rPr>
            <w:noProof/>
            <w:webHidden/>
          </w:rPr>
          <w:fldChar w:fldCharType="separate"/>
        </w:r>
        <w:r w:rsidRPr="009973DB">
          <w:rPr>
            <w:noProof/>
            <w:webHidden/>
          </w:rPr>
          <w:t>80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5" w:history="1">
        <w:r w:rsidRPr="009973DB">
          <w:rPr>
            <w:rStyle w:val="Hyperlink"/>
            <w:noProof/>
            <w:lang w:eastAsia="en-US"/>
          </w:rPr>
          <w:t>5.4.3</w:t>
        </w:r>
        <w:r w:rsidRPr="009973DB">
          <w:rPr>
            <w:rFonts w:ascii="Times New Roman" w:hAnsi="Times New Roman"/>
            <w:noProof/>
            <w:sz w:val="24"/>
            <w:szCs w:val="24"/>
          </w:rPr>
          <w:tab/>
        </w:r>
        <w:r w:rsidRPr="009973DB">
          <w:rPr>
            <w:rStyle w:val="Hyperlink"/>
            <w:noProof/>
            <w:lang w:eastAsia="en-US"/>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_Toc417682905 \h </w:instrText>
        </w:r>
        <w:r w:rsidRPr="009973DB">
          <w:rPr>
            <w:noProof/>
            <w:webHidden/>
          </w:rPr>
        </w:r>
        <w:r w:rsidRPr="009973DB">
          <w:rPr>
            <w:noProof/>
            <w:webHidden/>
          </w:rPr>
          <w:fldChar w:fldCharType="separate"/>
        </w:r>
        <w:r w:rsidRPr="009973DB">
          <w:rPr>
            <w:noProof/>
            <w:webHidden/>
          </w:rPr>
          <w:t>90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6" w:history="1">
        <w:r w:rsidRPr="009973DB">
          <w:rPr>
            <w:rStyle w:val="Hyperlink"/>
            <w:noProof/>
          </w:rPr>
          <w:t>5.4.4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_Toc417682906 \h </w:instrText>
        </w:r>
        <w:r w:rsidRPr="009973DB">
          <w:rPr>
            <w:noProof/>
            <w:webHidden/>
          </w:rPr>
        </w:r>
        <w:r w:rsidRPr="009973DB">
          <w:rPr>
            <w:noProof/>
            <w:webHidden/>
          </w:rPr>
          <w:fldChar w:fldCharType="separate"/>
        </w:r>
        <w:r w:rsidRPr="009973DB">
          <w:rPr>
            <w:noProof/>
            <w:webHidden/>
          </w:rPr>
          <w:t>94</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07" w:history="1">
        <w:r w:rsidRPr="009973DB">
          <w:rPr>
            <w:rStyle w:val="Hyperlink"/>
            <w:noProof/>
            <w:lang w:eastAsia="en-US"/>
          </w:rPr>
          <w:t>5.5</w:t>
        </w:r>
        <w:r w:rsidRPr="009973DB">
          <w:rPr>
            <w:rFonts w:ascii="Times New Roman" w:hAnsi="Times New Roman"/>
            <w:noProof/>
            <w:sz w:val="24"/>
            <w:szCs w:val="24"/>
          </w:rPr>
          <w:tab/>
        </w:r>
        <w:r w:rsidRPr="009973DB">
          <w:rPr>
            <w:rStyle w:val="Hyperlink"/>
            <w:noProof/>
            <w:lang w:eastAsia="en-US"/>
          </w:rPr>
          <w:t xml:space="preserve">Specifický cíl 3.1- </w:t>
        </w:r>
        <w:r w:rsidRPr="009973DB">
          <w:rPr>
            <w:rStyle w:val="Hyperlink"/>
            <w:noProof/>
          </w:rPr>
          <w:t>Zvýšit podíl výroby energie z obnovitelných zdrojů na hrubé konečné spotřebě ČR</w:t>
        </w:r>
        <w:r w:rsidRPr="009973DB">
          <w:rPr>
            <w:noProof/>
            <w:webHidden/>
          </w:rPr>
          <w:tab/>
        </w:r>
        <w:r w:rsidRPr="009973DB">
          <w:rPr>
            <w:noProof/>
            <w:webHidden/>
          </w:rPr>
          <w:fldChar w:fldCharType="begin"/>
        </w:r>
        <w:r w:rsidRPr="009973DB">
          <w:rPr>
            <w:noProof/>
            <w:webHidden/>
          </w:rPr>
          <w:instrText xml:space="preserve"> PAGEREF _Toc417682907 \h </w:instrText>
        </w:r>
        <w:r w:rsidRPr="009973DB">
          <w:rPr>
            <w:noProof/>
            <w:webHidden/>
          </w:rPr>
        </w:r>
        <w:r w:rsidRPr="009973DB">
          <w:rPr>
            <w:noProof/>
            <w:webHidden/>
          </w:rPr>
          <w:fldChar w:fldCharType="separate"/>
        </w:r>
        <w:r w:rsidRPr="009973DB">
          <w:rPr>
            <w:noProof/>
            <w:webHidden/>
          </w:rPr>
          <w:t>96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8" w:history="1">
        <w:r w:rsidRPr="009973DB">
          <w:rPr>
            <w:rStyle w:val="Hyperlink"/>
            <w:noProof/>
          </w:rPr>
          <w:t>5.5.1</w:t>
        </w:r>
        <w:r w:rsidRPr="009973DB">
          <w:rPr>
            <w:rFonts w:ascii="Times New Roman" w:hAnsi="Times New Roman"/>
            <w:noProof/>
            <w:sz w:val="24"/>
            <w:szCs w:val="24"/>
          </w:rPr>
          <w:tab/>
        </w:r>
        <w:r w:rsidRPr="009973DB">
          <w:rPr>
            <w:rStyle w:val="Hyperlink"/>
            <w:noProof/>
          </w:rPr>
          <w:t>Zaměření cíle</w:t>
        </w:r>
        <w:r w:rsidRPr="009973DB">
          <w:rPr>
            <w:noProof/>
            <w:webHidden/>
          </w:rPr>
          <w:tab/>
        </w:r>
        <w:r w:rsidRPr="009973DB">
          <w:rPr>
            <w:noProof/>
            <w:webHidden/>
          </w:rPr>
          <w:fldChar w:fldCharType="begin"/>
        </w:r>
        <w:r w:rsidRPr="009973DB">
          <w:rPr>
            <w:noProof/>
            <w:webHidden/>
          </w:rPr>
          <w:instrText xml:space="preserve"> PAGEREF _Toc417682908 \h </w:instrText>
        </w:r>
        <w:r w:rsidRPr="009973DB">
          <w:rPr>
            <w:noProof/>
            <w:webHidden/>
          </w:rPr>
        </w:r>
        <w:r w:rsidRPr="009973DB">
          <w:rPr>
            <w:noProof/>
            <w:webHidden/>
          </w:rPr>
          <w:fldChar w:fldCharType="separate"/>
        </w:r>
        <w:r w:rsidRPr="009973DB">
          <w:rPr>
            <w:noProof/>
            <w:webHidden/>
          </w:rPr>
          <w:t>96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09" w:history="1">
        <w:r w:rsidRPr="009973DB">
          <w:rPr>
            <w:rStyle w:val="Hyperlink"/>
            <w:noProof/>
          </w:rPr>
          <w:t>5.5.2</w:t>
        </w:r>
        <w:r w:rsidRPr="009973DB">
          <w:rPr>
            <w:rFonts w:ascii="Times New Roman" w:hAnsi="Times New Roman"/>
            <w:noProof/>
            <w:sz w:val="24"/>
            <w:szCs w:val="24"/>
          </w:rPr>
          <w:tab/>
        </w:r>
        <w:r w:rsidRPr="009973DB">
          <w:rPr>
            <w:rStyle w:val="Hyperlink"/>
            <w:noProof/>
          </w:rPr>
          <w:t>Analýza selhání trhu</w:t>
        </w:r>
        <w:r w:rsidRPr="009973DB">
          <w:rPr>
            <w:noProof/>
            <w:webHidden/>
          </w:rPr>
          <w:tab/>
        </w:r>
        <w:r w:rsidRPr="009973DB">
          <w:rPr>
            <w:noProof/>
            <w:webHidden/>
          </w:rPr>
          <w:fldChar w:fldCharType="begin"/>
        </w:r>
        <w:r w:rsidRPr="009973DB">
          <w:rPr>
            <w:noProof/>
            <w:webHidden/>
          </w:rPr>
          <w:instrText xml:space="preserve"> PAGEREF _Toc417682909 \h </w:instrText>
        </w:r>
        <w:r w:rsidRPr="009973DB">
          <w:rPr>
            <w:noProof/>
            <w:webHidden/>
          </w:rPr>
        </w:r>
        <w:r w:rsidRPr="009973DB">
          <w:rPr>
            <w:noProof/>
            <w:webHidden/>
          </w:rPr>
          <w:fldChar w:fldCharType="separate"/>
        </w:r>
        <w:r w:rsidRPr="009973DB">
          <w:rPr>
            <w:noProof/>
            <w:webHidden/>
          </w:rPr>
          <w:t>96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0" w:history="1">
        <w:r w:rsidRPr="009973DB">
          <w:rPr>
            <w:rStyle w:val="Hyperlink"/>
            <w:noProof/>
            <w:lang w:eastAsia="en-US"/>
          </w:rPr>
          <w:t>5.5.3</w:t>
        </w:r>
        <w:r w:rsidRPr="009973DB">
          <w:rPr>
            <w:rFonts w:ascii="Times New Roman" w:hAnsi="Times New Roman"/>
            <w:noProof/>
            <w:sz w:val="24"/>
            <w:szCs w:val="24"/>
          </w:rPr>
          <w:tab/>
        </w:r>
        <w:r w:rsidRPr="009973DB">
          <w:rPr>
            <w:rStyle w:val="Hyperlink"/>
            <w:noProof/>
            <w:lang w:eastAsia="en-US"/>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_Toc417682910 \h </w:instrText>
        </w:r>
        <w:r w:rsidRPr="009973DB">
          <w:rPr>
            <w:noProof/>
            <w:webHidden/>
          </w:rPr>
        </w:r>
        <w:r w:rsidRPr="009973DB">
          <w:rPr>
            <w:noProof/>
            <w:webHidden/>
          </w:rPr>
          <w:fldChar w:fldCharType="separate"/>
        </w:r>
        <w:r w:rsidRPr="009973DB">
          <w:rPr>
            <w:noProof/>
            <w:webHidden/>
          </w:rPr>
          <w:t>102</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1" w:history="1">
        <w:r w:rsidRPr="009973DB">
          <w:rPr>
            <w:rStyle w:val="Hyperlink"/>
            <w:noProof/>
          </w:rPr>
          <w:t>5.5.4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_Toc417682911 \h </w:instrText>
        </w:r>
        <w:r w:rsidRPr="009973DB">
          <w:rPr>
            <w:noProof/>
            <w:webHidden/>
          </w:rPr>
        </w:r>
        <w:r w:rsidRPr="009973DB">
          <w:rPr>
            <w:noProof/>
            <w:webHidden/>
          </w:rPr>
          <w:fldChar w:fldCharType="separate"/>
        </w:r>
        <w:r w:rsidRPr="009973DB">
          <w:rPr>
            <w:noProof/>
            <w:webHidden/>
          </w:rPr>
          <w:t>106</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12" w:history="1">
        <w:r w:rsidRPr="009973DB">
          <w:rPr>
            <w:rStyle w:val="Hyperlink"/>
            <w:noProof/>
            <w:lang w:eastAsia="en-US"/>
          </w:rPr>
          <w:t>5.6</w:t>
        </w:r>
        <w:r w:rsidRPr="009973DB">
          <w:rPr>
            <w:rFonts w:ascii="Times New Roman" w:hAnsi="Times New Roman"/>
            <w:noProof/>
            <w:sz w:val="24"/>
            <w:szCs w:val="24"/>
          </w:rPr>
          <w:tab/>
        </w:r>
        <w:r w:rsidRPr="009973DB">
          <w:rPr>
            <w:rStyle w:val="Hyperlink"/>
            <w:noProof/>
            <w:lang w:eastAsia="en-US"/>
          </w:rPr>
          <w:t>Specifický cíl 3.2- Snižování energetické náročnosti podnikatelského sektoru a rozvíjení energetických služeb</w:t>
        </w:r>
        <w:r w:rsidRPr="009973DB">
          <w:rPr>
            <w:noProof/>
            <w:webHidden/>
          </w:rPr>
          <w:tab/>
        </w:r>
        <w:r w:rsidRPr="009973DB">
          <w:rPr>
            <w:noProof/>
            <w:webHidden/>
          </w:rPr>
          <w:fldChar w:fldCharType="begin"/>
        </w:r>
        <w:r w:rsidRPr="009973DB">
          <w:rPr>
            <w:noProof/>
            <w:webHidden/>
          </w:rPr>
          <w:instrText xml:space="preserve"> PAGEREF _Toc417682912 \h </w:instrText>
        </w:r>
        <w:r w:rsidRPr="009973DB">
          <w:rPr>
            <w:noProof/>
            <w:webHidden/>
          </w:rPr>
        </w:r>
        <w:r w:rsidRPr="009973DB">
          <w:rPr>
            <w:noProof/>
            <w:webHidden/>
          </w:rPr>
          <w:fldChar w:fldCharType="separate"/>
        </w:r>
        <w:r w:rsidRPr="009973DB">
          <w:rPr>
            <w:noProof/>
            <w:webHidden/>
          </w:rPr>
          <w:t>107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3" w:history="1">
        <w:r w:rsidRPr="009973DB">
          <w:rPr>
            <w:rStyle w:val="Hyperlink"/>
            <w:noProof/>
          </w:rPr>
          <w:t>5.6.1</w:t>
        </w:r>
        <w:r w:rsidRPr="009973DB">
          <w:rPr>
            <w:rFonts w:ascii="Times New Roman" w:hAnsi="Times New Roman"/>
            <w:noProof/>
            <w:sz w:val="24"/>
            <w:szCs w:val="24"/>
          </w:rPr>
          <w:tab/>
        </w:r>
        <w:r w:rsidRPr="009973DB">
          <w:rPr>
            <w:rStyle w:val="Hyperlink"/>
            <w:noProof/>
          </w:rPr>
          <w:t>Zaměření cíle</w:t>
        </w:r>
        <w:r w:rsidRPr="009973DB">
          <w:rPr>
            <w:noProof/>
            <w:webHidden/>
          </w:rPr>
          <w:tab/>
        </w:r>
        <w:r w:rsidRPr="009973DB">
          <w:rPr>
            <w:noProof/>
            <w:webHidden/>
          </w:rPr>
          <w:fldChar w:fldCharType="begin"/>
        </w:r>
        <w:r w:rsidRPr="009973DB">
          <w:rPr>
            <w:noProof/>
            <w:webHidden/>
          </w:rPr>
          <w:instrText xml:space="preserve"> PAGEREF _Toc417682913 \h </w:instrText>
        </w:r>
        <w:r w:rsidRPr="009973DB">
          <w:rPr>
            <w:noProof/>
            <w:webHidden/>
          </w:rPr>
        </w:r>
        <w:r w:rsidRPr="009973DB">
          <w:rPr>
            <w:noProof/>
            <w:webHidden/>
          </w:rPr>
          <w:fldChar w:fldCharType="separate"/>
        </w:r>
        <w:r w:rsidRPr="009973DB">
          <w:rPr>
            <w:noProof/>
            <w:webHidden/>
          </w:rPr>
          <w:t>107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4" w:history="1">
        <w:r w:rsidRPr="009973DB">
          <w:rPr>
            <w:rStyle w:val="Hyperlink"/>
            <w:noProof/>
            <w:lang w:eastAsia="en-US"/>
          </w:rPr>
          <w:t>5.6.2</w:t>
        </w:r>
        <w:r w:rsidRPr="009973DB">
          <w:rPr>
            <w:rFonts w:ascii="Times New Roman" w:hAnsi="Times New Roman"/>
            <w:noProof/>
            <w:sz w:val="24"/>
            <w:szCs w:val="24"/>
          </w:rPr>
          <w:tab/>
        </w:r>
        <w:r w:rsidRPr="009973DB">
          <w:rPr>
            <w:rStyle w:val="Hyperlink"/>
            <w:noProof/>
            <w:lang w:eastAsia="en-US"/>
          </w:rPr>
          <w:t>Analýza selhání trhu</w:t>
        </w:r>
        <w:r w:rsidRPr="009973DB">
          <w:rPr>
            <w:noProof/>
            <w:webHidden/>
          </w:rPr>
          <w:tab/>
        </w:r>
        <w:r w:rsidRPr="009973DB">
          <w:rPr>
            <w:noProof/>
            <w:webHidden/>
          </w:rPr>
          <w:fldChar w:fldCharType="begin"/>
        </w:r>
        <w:r w:rsidRPr="009973DB">
          <w:rPr>
            <w:noProof/>
            <w:webHidden/>
          </w:rPr>
          <w:instrText xml:space="preserve"> PAGEREF _Toc417682914 \h </w:instrText>
        </w:r>
        <w:r w:rsidRPr="009973DB">
          <w:rPr>
            <w:noProof/>
            <w:webHidden/>
          </w:rPr>
        </w:r>
        <w:r w:rsidRPr="009973DB">
          <w:rPr>
            <w:noProof/>
            <w:webHidden/>
          </w:rPr>
          <w:fldChar w:fldCharType="separate"/>
        </w:r>
        <w:r w:rsidRPr="009973DB">
          <w:rPr>
            <w:noProof/>
            <w:webHidden/>
          </w:rPr>
          <w:t>108</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5" w:history="1">
        <w:r w:rsidRPr="009973DB">
          <w:rPr>
            <w:rStyle w:val="Hyperlink"/>
            <w:noProof/>
            <w:lang w:eastAsia="en-US"/>
          </w:rPr>
          <w:t>5.6.3</w:t>
        </w:r>
        <w:r w:rsidRPr="009973DB">
          <w:rPr>
            <w:rFonts w:ascii="Times New Roman" w:hAnsi="Times New Roman"/>
            <w:noProof/>
            <w:sz w:val="24"/>
            <w:szCs w:val="24"/>
          </w:rPr>
          <w:tab/>
        </w:r>
        <w:r w:rsidRPr="009973DB">
          <w:rPr>
            <w:rStyle w:val="Hyperlink"/>
            <w:noProof/>
            <w:lang w:eastAsia="en-US"/>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_Toc417682915 \h </w:instrText>
        </w:r>
        <w:r w:rsidRPr="009973DB">
          <w:rPr>
            <w:noProof/>
            <w:webHidden/>
          </w:rPr>
        </w:r>
        <w:r w:rsidRPr="009973DB">
          <w:rPr>
            <w:noProof/>
            <w:webHidden/>
          </w:rPr>
          <w:fldChar w:fldCharType="separate"/>
        </w:r>
        <w:r w:rsidRPr="009973DB">
          <w:rPr>
            <w:noProof/>
            <w:webHidden/>
          </w:rPr>
          <w:t>115</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6" w:history="1">
        <w:r w:rsidRPr="009973DB">
          <w:rPr>
            <w:rStyle w:val="Hyperlink"/>
            <w:noProof/>
          </w:rPr>
          <w:t>5.6.4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_Toc417682916 \h </w:instrText>
        </w:r>
        <w:r w:rsidRPr="009973DB">
          <w:rPr>
            <w:noProof/>
            <w:webHidden/>
          </w:rPr>
        </w:r>
        <w:r w:rsidRPr="009973DB">
          <w:rPr>
            <w:noProof/>
            <w:webHidden/>
          </w:rPr>
          <w:fldChar w:fldCharType="separate"/>
        </w:r>
        <w:r w:rsidRPr="009973DB">
          <w:rPr>
            <w:noProof/>
            <w:webHidden/>
          </w:rPr>
          <w:t>119</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17" w:history="1">
        <w:r w:rsidRPr="009973DB">
          <w:rPr>
            <w:rStyle w:val="Hyperlink"/>
            <w:noProof/>
            <w:lang w:eastAsia="en-US"/>
          </w:rPr>
          <w:t>5.7</w:t>
        </w:r>
        <w:r w:rsidRPr="009973DB">
          <w:rPr>
            <w:rFonts w:ascii="Times New Roman" w:hAnsi="Times New Roman"/>
            <w:noProof/>
            <w:sz w:val="24"/>
            <w:szCs w:val="24"/>
          </w:rPr>
          <w:tab/>
        </w:r>
        <w:r w:rsidRPr="009973DB">
          <w:rPr>
            <w:rStyle w:val="Hyperlink"/>
            <w:noProof/>
            <w:lang w:eastAsia="en-US"/>
          </w:rPr>
          <w:t xml:space="preserve">Specifický cíl 3.5 – </w:t>
        </w:r>
        <w:r w:rsidRPr="009973DB">
          <w:rPr>
            <w:rStyle w:val="Hyperlink"/>
            <w:noProof/>
          </w:rPr>
          <w:t>Zvýšit účinnost soustav zásobování teplem</w:t>
        </w:r>
        <w:r w:rsidRPr="009973DB">
          <w:rPr>
            <w:noProof/>
            <w:webHidden/>
          </w:rPr>
          <w:tab/>
        </w:r>
        <w:r w:rsidRPr="009973DB">
          <w:rPr>
            <w:noProof/>
            <w:webHidden/>
          </w:rPr>
          <w:fldChar w:fldCharType="begin"/>
        </w:r>
        <w:r w:rsidRPr="009973DB">
          <w:rPr>
            <w:noProof/>
            <w:webHidden/>
          </w:rPr>
          <w:instrText xml:space="preserve"> PAGEREF _Toc417682917 \h </w:instrText>
        </w:r>
        <w:r w:rsidRPr="009973DB">
          <w:rPr>
            <w:noProof/>
            <w:webHidden/>
          </w:rPr>
        </w:r>
        <w:r w:rsidRPr="009973DB">
          <w:rPr>
            <w:noProof/>
            <w:webHidden/>
          </w:rPr>
          <w:fldChar w:fldCharType="separate"/>
        </w:r>
        <w:r w:rsidRPr="009973DB">
          <w:rPr>
            <w:noProof/>
            <w:webHidden/>
          </w:rPr>
          <w:t>120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8" w:history="1">
        <w:r w:rsidRPr="009973DB">
          <w:rPr>
            <w:rStyle w:val="Hyperlink"/>
            <w:noProof/>
          </w:rPr>
          <w:t>5.7.1</w:t>
        </w:r>
        <w:r w:rsidRPr="009973DB">
          <w:rPr>
            <w:rFonts w:ascii="Times New Roman" w:hAnsi="Times New Roman"/>
            <w:noProof/>
            <w:sz w:val="24"/>
            <w:szCs w:val="24"/>
          </w:rPr>
          <w:tab/>
        </w:r>
        <w:r w:rsidRPr="009973DB">
          <w:rPr>
            <w:rStyle w:val="Hyperlink"/>
            <w:noProof/>
          </w:rPr>
          <w:t>Zaměření specifického cíle</w:t>
        </w:r>
        <w:r w:rsidRPr="009973DB">
          <w:rPr>
            <w:noProof/>
            <w:webHidden/>
          </w:rPr>
          <w:tab/>
        </w:r>
        <w:r w:rsidRPr="009973DB">
          <w:rPr>
            <w:noProof/>
            <w:webHidden/>
          </w:rPr>
          <w:fldChar w:fldCharType="begin"/>
        </w:r>
        <w:r w:rsidRPr="009973DB">
          <w:rPr>
            <w:noProof/>
            <w:webHidden/>
          </w:rPr>
          <w:instrText xml:space="preserve"> PAGEREF _Toc417682918 \h </w:instrText>
        </w:r>
        <w:r w:rsidRPr="009973DB">
          <w:rPr>
            <w:noProof/>
            <w:webHidden/>
          </w:rPr>
        </w:r>
        <w:r w:rsidRPr="009973DB">
          <w:rPr>
            <w:noProof/>
            <w:webHidden/>
          </w:rPr>
          <w:fldChar w:fldCharType="separate"/>
        </w:r>
        <w:r w:rsidRPr="009973DB">
          <w:rPr>
            <w:noProof/>
            <w:webHidden/>
          </w:rPr>
          <w:t>120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19" w:history="1">
        <w:r w:rsidRPr="009973DB">
          <w:rPr>
            <w:rStyle w:val="Hyperlink"/>
            <w:noProof/>
            <w:lang w:eastAsia="en-US"/>
          </w:rPr>
          <w:t>5.7.2</w:t>
        </w:r>
        <w:r w:rsidRPr="009973DB">
          <w:rPr>
            <w:rFonts w:ascii="Times New Roman" w:hAnsi="Times New Roman"/>
            <w:noProof/>
            <w:sz w:val="24"/>
            <w:szCs w:val="24"/>
          </w:rPr>
          <w:tab/>
        </w:r>
        <w:r w:rsidRPr="009973DB">
          <w:rPr>
            <w:rStyle w:val="Hyperlink"/>
            <w:noProof/>
            <w:lang w:eastAsia="en-US"/>
          </w:rPr>
          <w:t>Analýza selhání trhu</w:t>
        </w:r>
        <w:r w:rsidRPr="009973DB">
          <w:rPr>
            <w:noProof/>
            <w:webHidden/>
          </w:rPr>
          <w:tab/>
        </w:r>
        <w:r w:rsidRPr="009973DB">
          <w:rPr>
            <w:noProof/>
            <w:webHidden/>
          </w:rPr>
          <w:fldChar w:fldCharType="begin"/>
        </w:r>
        <w:r w:rsidRPr="009973DB">
          <w:rPr>
            <w:noProof/>
            <w:webHidden/>
          </w:rPr>
          <w:instrText xml:space="preserve"> PAGEREF _Toc417682919 \h </w:instrText>
        </w:r>
        <w:r w:rsidRPr="009973DB">
          <w:rPr>
            <w:noProof/>
            <w:webHidden/>
          </w:rPr>
        </w:r>
        <w:r w:rsidRPr="009973DB">
          <w:rPr>
            <w:noProof/>
            <w:webHidden/>
          </w:rPr>
          <w:fldChar w:fldCharType="separate"/>
        </w:r>
        <w:r w:rsidRPr="009973DB">
          <w:rPr>
            <w:noProof/>
            <w:webHidden/>
          </w:rPr>
          <w:t>121</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20" w:history="1">
        <w:r w:rsidRPr="009973DB">
          <w:rPr>
            <w:rStyle w:val="Hyperlink"/>
            <w:noProof/>
            <w:lang w:eastAsia="en-US"/>
          </w:rPr>
          <w:t>5.7.3</w:t>
        </w:r>
        <w:r w:rsidRPr="009973DB">
          <w:rPr>
            <w:rFonts w:ascii="Times New Roman" w:hAnsi="Times New Roman"/>
            <w:noProof/>
            <w:sz w:val="24"/>
            <w:szCs w:val="24"/>
          </w:rPr>
          <w:tab/>
        </w:r>
        <w:r w:rsidRPr="009973DB">
          <w:rPr>
            <w:rStyle w:val="Hyperlink"/>
            <w:noProof/>
            <w:lang w:eastAsia="en-US"/>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_Toc417682920 \h </w:instrText>
        </w:r>
        <w:r w:rsidRPr="009973DB">
          <w:rPr>
            <w:noProof/>
            <w:webHidden/>
          </w:rPr>
        </w:r>
        <w:r w:rsidRPr="009973DB">
          <w:rPr>
            <w:noProof/>
            <w:webHidden/>
          </w:rPr>
          <w:fldChar w:fldCharType="separate"/>
        </w:r>
        <w:r w:rsidRPr="009973DB">
          <w:rPr>
            <w:noProof/>
            <w:webHidden/>
          </w:rPr>
          <w:t>126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21" w:history="1">
        <w:r w:rsidRPr="009973DB">
          <w:rPr>
            <w:rStyle w:val="Hyperlink"/>
            <w:noProof/>
          </w:rPr>
          <w:t>5.7.4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_Toc417682921 \h </w:instrText>
        </w:r>
        <w:r w:rsidRPr="009973DB">
          <w:rPr>
            <w:noProof/>
            <w:webHidden/>
          </w:rPr>
        </w:r>
        <w:r w:rsidRPr="009973DB">
          <w:rPr>
            <w:noProof/>
            <w:webHidden/>
          </w:rPr>
          <w:fldChar w:fldCharType="separate"/>
        </w:r>
        <w:r w:rsidRPr="009973DB">
          <w:rPr>
            <w:noProof/>
            <w:webHidden/>
          </w:rPr>
          <w:t>129</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22" w:history="1">
        <w:r w:rsidRPr="009973DB">
          <w:rPr>
            <w:rStyle w:val="Hyperlink"/>
            <w:noProof/>
            <w:lang w:eastAsia="en-US"/>
          </w:rPr>
          <w:t>5.8</w:t>
        </w:r>
        <w:r w:rsidRPr="009973DB">
          <w:rPr>
            <w:rFonts w:ascii="Times New Roman" w:hAnsi="Times New Roman"/>
            <w:noProof/>
            <w:sz w:val="24"/>
            <w:szCs w:val="24"/>
          </w:rPr>
          <w:tab/>
        </w:r>
        <w:r w:rsidRPr="009973DB">
          <w:rPr>
            <w:rStyle w:val="Hyperlink"/>
            <w:noProof/>
            <w:lang w:eastAsia="en-US"/>
          </w:rPr>
          <w:t xml:space="preserve">Specifický cíl 4.1- </w:t>
        </w:r>
        <w:r w:rsidRPr="009973DB">
          <w:rPr>
            <w:rStyle w:val="Hyperlink"/>
            <w:noProof/>
          </w:rPr>
          <w:t>Zvětšit pokrytí vysokorychlostním přístupem k internetu</w:t>
        </w:r>
        <w:r w:rsidRPr="009973DB">
          <w:rPr>
            <w:noProof/>
            <w:webHidden/>
          </w:rPr>
          <w:tab/>
        </w:r>
        <w:r w:rsidRPr="009973DB">
          <w:rPr>
            <w:noProof/>
            <w:webHidden/>
          </w:rPr>
          <w:fldChar w:fldCharType="begin"/>
        </w:r>
        <w:r w:rsidRPr="009973DB">
          <w:rPr>
            <w:noProof/>
            <w:webHidden/>
          </w:rPr>
          <w:instrText xml:space="preserve"> PAGEREF _Toc417682922 \h </w:instrText>
        </w:r>
        <w:r w:rsidRPr="009973DB">
          <w:rPr>
            <w:noProof/>
            <w:webHidden/>
          </w:rPr>
        </w:r>
        <w:r w:rsidRPr="009973DB">
          <w:rPr>
            <w:noProof/>
            <w:webHidden/>
          </w:rPr>
          <w:fldChar w:fldCharType="separate"/>
        </w:r>
        <w:r w:rsidRPr="009973DB">
          <w:rPr>
            <w:noProof/>
            <w:webHidden/>
          </w:rPr>
          <w:t>130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23" w:history="1">
        <w:r w:rsidRPr="009973DB">
          <w:rPr>
            <w:rStyle w:val="Hyperlink"/>
            <w:noProof/>
          </w:rPr>
          <w:t>5.8.1</w:t>
        </w:r>
        <w:r w:rsidRPr="009973DB">
          <w:rPr>
            <w:rFonts w:ascii="Times New Roman" w:hAnsi="Times New Roman"/>
            <w:noProof/>
            <w:sz w:val="24"/>
            <w:szCs w:val="24"/>
          </w:rPr>
          <w:tab/>
        </w:r>
        <w:r w:rsidRPr="009973DB">
          <w:rPr>
            <w:rStyle w:val="Hyperlink"/>
            <w:noProof/>
          </w:rPr>
          <w:t>Zaměření specifického cíle</w:t>
        </w:r>
        <w:r w:rsidRPr="009973DB">
          <w:rPr>
            <w:noProof/>
            <w:webHidden/>
          </w:rPr>
          <w:tab/>
        </w:r>
        <w:r w:rsidRPr="009973DB">
          <w:rPr>
            <w:noProof/>
            <w:webHidden/>
          </w:rPr>
          <w:fldChar w:fldCharType="begin"/>
        </w:r>
        <w:r w:rsidRPr="009973DB">
          <w:rPr>
            <w:noProof/>
            <w:webHidden/>
          </w:rPr>
          <w:instrText xml:space="preserve"> PAGEREF _Toc417682923 \h </w:instrText>
        </w:r>
        <w:r w:rsidRPr="009973DB">
          <w:rPr>
            <w:noProof/>
            <w:webHidden/>
          </w:rPr>
        </w:r>
        <w:r w:rsidRPr="009973DB">
          <w:rPr>
            <w:noProof/>
            <w:webHidden/>
          </w:rPr>
          <w:fldChar w:fldCharType="separate"/>
        </w:r>
        <w:r w:rsidRPr="009973DB">
          <w:rPr>
            <w:noProof/>
            <w:webHidden/>
          </w:rPr>
          <w:t>130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24" w:history="1">
        <w:r w:rsidRPr="009973DB">
          <w:rPr>
            <w:rStyle w:val="Hyperlink"/>
            <w:noProof/>
          </w:rPr>
          <w:t>5.8.2</w:t>
        </w:r>
        <w:r w:rsidRPr="009973DB">
          <w:rPr>
            <w:rFonts w:ascii="Times New Roman" w:hAnsi="Times New Roman"/>
            <w:noProof/>
            <w:sz w:val="24"/>
            <w:szCs w:val="24"/>
          </w:rPr>
          <w:tab/>
        </w:r>
        <w:r w:rsidRPr="009973DB">
          <w:rPr>
            <w:rStyle w:val="Hyperlink"/>
            <w:noProof/>
          </w:rPr>
          <w:t>Analýza selhání trhu</w:t>
        </w:r>
        <w:r w:rsidRPr="009973DB">
          <w:rPr>
            <w:noProof/>
            <w:webHidden/>
          </w:rPr>
          <w:tab/>
        </w:r>
        <w:r w:rsidRPr="009973DB">
          <w:rPr>
            <w:noProof/>
            <w:webHidden/>
          </w:rPr>
          <w:fldChar w:fldCharType="begin"/>
        </w:r>
        <w:r w:rsidRPr="009973DB">
          <w:rPr>
            <w:noProof/>
            <w:webHidden/>
          </w:rPr>
          <w:instrText xml:space="preserve"> PAGEREF _Toc417682924 \h </w:instrText>
        </w:r>
        <w:r w:rsidRPr="009973DB">
          <w:rPr>
            <w:noProof/>
            <w:webHidden/>
          </w:rPr>
        </w:r>
        <w:r w:rsidRPr="009973DB">
          <w:rPr>
            <w:noProof/>
            <w:webHidden/>
          </w:rPr>
          <w:fldChar w:fldCharType="separate"/>
        </w:r>
        <w:r w:rsidRPr="009973DB">
          <w:rPr>
            <w:noProof/>
            <w:webHidden/>
          </w:rPr>
          <w:t>131</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25" w:history="1">
        <w:r w:rsidRPr="009973DB">
          <w:rPr>
            <w:rStyle w:val="Hyperlink"/>
            <w:noProof/>
            <w:lang w:eastAsia="en-US"/>
          </w:rPr>
          <w:t>5.8.3</w:t>
        </w:r>
        <w:r w:rsidRPr="009973DB">
          <w:rPr>
            <w:rFonts w:ascii="Times New Roman" w:hAnsi="Times New Roman"/>
            <w:noProof/>
            <w:sz w:val="24"/>
            <w:szCs w:val="24"/>
          </w:rPr>
          <w:tab/>
        </w:r>
        <w:r w:rsidRPr="009973DB">
          <w:rPr>
            <w:rStyle w:val="Hyperlink"/>
            <w:noProof/>
            <w:lang w:eastAsia="en-US"/>
          </w:rPr>
          <w:t>Posouzení přidané hodnoty finančních nástrojů</w:t>
        </w:r>
        <w:r w:rsidRPr="009973DB">
          <w:rPr>
            <w:noProof/>
            <w:webHidden/>
          </w:rPr>
          <w:tab/>
        </w:r>
        <w:r w:rsidRPr="009973DB">
          <w:rPr>
            <w:noProof/>
            <w:webHidden/>
          </w:rPr>
          <w:fldChar w:fldCharType="begin"/>
        </w:r>
        <w:r w:rsidRPr="009973DB">
          <w:rPr>
            <w:noProof/>
            <w:webHidden/>
          </w:rPr>
          <w:instrText xml:space="preserve"> PAGEREF _Toc417682925 \h </w:instrText>
        </w:r>
        <w:r w:rsidRPr="009973DB">
          <w:rPr>
            <w:noProof/>
            <w:webHidden/>
          </w:rPr>
        </w:r>
        <w:r w:rsidRPr="009973DB">
          <w:rPr>
            <w:noProof/>
            <w:webHidden/>
          </w:rPr>
          <w:fldChar w:fldCharType="separate"/>
        </w:r>
        <w:r w:rsidRPr="009973DB">
          <w:rPr>
            <w:noProof/>
            <w:webHidden/>
          </w:rPr>
          <w:t>135</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26" w:history="1">
        <w:r w:rsidRPr="009973DB">
          <w:rPr>
            <w:rStyle w:val="Hyperlink"/>
            <w:noProof/>
          </w:rPr>
          <w:t>5.8.4</w:t>
        </w:r>
        <w:r w:rsidRPr="009973DB">
          <w:rPr>
            <w:rFonts w:ascii="Times New Roman" w:hAnsi="Times New Roman"/>
            <w:noProof/>
            <w:sz w:val="24"/>
            <w:szCs w:val="24"/>
          </w:rPr>
          <w:tab/>
        </w:r>
        <w:r w:rsidRPr="009973DB">
          <w:rPr>
            <w:rStyle w:val="Hyperlink"/>
            <w:noProof/>
          </w:rPr>
          <w:t>Odhad dodatečných veřejných a soukromých zdrojů</w:t>
        </w:r>
        <w:r w:rsidRPr="009973DB">
          <w:rPr>
            <w:noProof/>
            <w:webHidden/>
          </w:rPr>
          <w:tab/>
        </w:r>
        <w:r w:rsidRPr="009973DB">
          <w:rPr>
            <w:noProof/>
            <w:webHidden/>
          </w:rPr>
          <w:fldChar w:fldCharType="begin"/>
        </w:r>
        <w:r w:rsidRPr="009973DB">
          <w:rPr>
            <w:noProof/>
            <w:webHidden/>
          </w:rPr>
          <w:instrText xml:space="preserve"> PAGEREF _Toc417682926 \h </w:instrText>
        </w:r>
        <w:r w:rsidRPr="009973DB">
          <w:rPr>
            <w:noProof/>
            <w:webHidden/>
          </w:rPr>
        </w:r>
        <w:r w:rsidRPr="009973DB">
          <w:rPr>
            <w:noProof/>
            <w:webHidden/>
          </w:rPr>
          <w:fldChar w:fldCharType="separate"/>
        </w:r>
        <w:r w:rsidRPr="009973DB">
          <w:rPr>
            <w:noProof/>
            <w:webHidden/>
          </w:rPr>
          <w:t>135</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927" w:history="1">
        <w:r w:rsidRPr="009973DB">
          <w:rPr>
            <w:rStyle w:val="Hyperlink"/>
            <w:noProof/>
          </w:rPr>
          <w:t>6</w:t>
        </w:r>
        <w:r w:rsidRPr="009973DB">
          <w:rPr>
            <w:rFonts w:ascii="Times New Roman" w:hAnsi="Times New Roman"/>
            <w:noProof/>
            <w:sz w:val="24"/>
            <w:szCs w:val="24"/>
          </w:rPr>
          <w:tab/>
        </w:r>
        <w:r w:rsidRPr="009973DB">
          <w:rPr>
            <w:rStyle w:val="Hyperlink"/>
            <w:noProof/>
          </w:rPr>
          <w:t>Blok II.: Návrh vhodné strategie</w:t>
        </w:r>
        <w:r w:rsidRPr="009973DB">
          <w:rPr>
            <w:noProof/>
            <w:webHidden/>
          </w:rPr>
          <w:tab/>
        </w:r>
        <w:r w:rsidRPr="009973DB">
          <w:rPr>
            <w:noProof/>
            <w:webHidden/>
          </w:rPr>
          <w:fldChar w:fldCharType="begin"/>
        </w:r>
        <w:r w:rsidRPr="009973DB">
          <w:rPr>
            <w:noProof/>
            <w:webHidden/>
          </w:rPr>
          <w:instrText xml:space="preserve"> PAGEREF _Toc417682927 \h </w:instrText>
        </w:r>
        <w:r w:rsidRPr="009973DB">
          <w:rPr>
            <w:noProof/>
            <w:webHidden/>
          </w:rPr>
        </w:r>
        <w:r w:rsidRPr="009973DB">
          <w:rPr>
            <w:noProof/>
            <w:webHidden/>
          </w:rPr>
          <w:fldChar w:fldCharType="separate"/>
        </w:r>
        <w:r w:rsidRPr="009973DB">
          <w:rPr>
            <w:noProof/>
            <w:webHidden/>
          </w:rPr>
          <w:t>137</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28" w:history="1">
        <w:r w:rsidRPr="009973DB">
          <w:rPr>
            <w:rStyle w:val="Hyperlink"/>
            <w:noProof/>
          </w:rPr>
          <w:t>6.1</w:t>
        </w:r>
        <w:r w:rsidRPr="009973DB">
          <w:rPr>
            <w:rFonts w:ascii="Times New Roman" w:hAnsi="Times New Roman"/>
            <w:noProof/>
            <w:sz w:val="24"/>
            <w:szCs w:val="24"/>
          </w:rPr>
          <w:tab/>
        </w:r>
        <w:r w:rsidRPr="009973DB">
          <w:rPr>
            <w:rStyle w:val="Hyperlink"/>
            <w:noProof/>
          </w:rPr>
          <w:t>Posouzení zkušeností získaných v minulosti</w:t>
        </w:r>
        <w:r w:rsidRPr="009973DB">
          <w:rPr>
            <w:noProof/>
            <w:webHidden/>
          </w:rPr>
          <w:tab/>
        </w:r>
        <w:r w:rsidRPr="009973DB">
          <w:rPr>
            <w:noProof/>
            <w:webHidden/>
          </w:rPr>
          <w:fldChar w:fldCharType="begin"/>
        </w:r>
        <w:r w:rsidRPr="009973DB">
          <w:rPr>
            <w:noProof/>
            <w:webHidden/>
          </w:rPr>
          <w:instrText xml:space="preserve"> PAGEREF _Toc417682928 \h </w:instrText>
        </w:r>
        <w:r w:rsidRPr="009973DB">
          <w:rPr>
            <w:noProof/>
            <w:webHidden/>
          </w:rPr>
        </w:r>
        <w:r w:rsidRPr="009973DB">
          <w:rPr>
            <w:noProof/>
            <w:webHidden/>
          </w:rPr>
          <w:fldChar w:fldCharType="separate"/>
        </w:r>
        <w:r w:rsidRPr="009973DB">
          <w:rPr>
            <w:noProof/>
            <w:webHidden/>
          </w:rPr>
          <w:t>137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29" w:history="1">
        <w:r w:rsidRPr="009973DB">
          <w:rPr>
            <w:rStyle w:val="Hyperlink"/>
            <w:noProof/>
          </w:rPr>
          <w:t>6.1.1</w:t>
        </w:r>
        <w:r w:rsidRPr="009973DB">
          <w:rPr>
            <w:rFonts w:ascii="Times New Roman" w:hAnsi="Times New Roman"/>
            <w:noProof/>
            <w:sz w:val="24"/>
            <w:szCs w:val="24"/>
          </w:rPr>
          <w:tab/>
        </w:r>
        <w:r w:rsidRPr="009973DB">
          <w:rPr>
            <w:rStyle w:val="Hyperlink"/>
            <w:noProof/>
          </w:rPr>
          <w:t>Specifický cíl 1.1</w:t>
        </w:r>
        <w:r w:rsidRPr="009973DB">
          <w:rPr>
            <w:noProof/>
            <w:webHidden/>
          </w:rPr>
          <w:tab/>
        </w:r>
        <w:r w:rsidRPr="009973DB">
          <w:rPr>
            <w:noProof/>
            <w:webHidden/>
          </w:rPr>
          <w:fldChar w:fldCharType="begin"/>
        </w:r>
        <w:r w:rsidRPr="009973DB">
          <w:rPr>
            <w:noProof/>
            <w:webHidden/>
          </w:rPr>
          <w:instrText xml:space="preserve"> PAGEREF _Toc417682929 \h </w:instrText>
        </w:r>
        <w:r w:rsidRPr="009973DB">
          <w:rPr>
            <w:noProof/>
            <w:webHidden/>
          </w:rPr>
        </w:r>
        <w:r w:rsidRPr="009973DB">
          <w:rPr>
            <w:noProof/>
            <w:webHidden/>
          </w:rPr>
          <w:fldChar w:fldCharType="separate"/>
        </w:r>
        <w:r w:rsidRPr="009973DB">
          <w:rPr>
            <w:noProof/>
            <w:webHidden/>
          </w:rPr>
          <w:t>137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0" w:history="1">
        <w:r w:rsidRPr="009973DB">
          <w:rPr>
            <w:rStyle w:val="Hyperlink"/>
            <w:noProof/>
          </w:rPr>
          <w:t>6.1.2</w:t>
        </w:r>
        <w:r w:rsidRPr="009973DB">
          <w:rPr>
            <w:rFonts w:ascii="Times New Roman" w:hAnsi="Times New Roman"/>
            <w:noProof/>
            <w:sz w:val="24"/>
            <w:szCs w:val="24"/>
          </w:rPr>
          <w:tab/>
        </w:r>
        <w:r w:rsidRPr="009973DB">
          <w:rPr>
            <w:rStyle w:val="Hyperlink"/>
            <w:noProof/>
          </w:rPr>
          <w:t>Specifický cíl 1.2</w:t>
        </w:r>
        <w:r w:rsidRPr="009973DB">
          <w:rPr>
            <w:noProof/>
            <w:webHidden/>
          </w:rPr>
          <w:tab/>
        </w:r>
        <w:r w:rsidRPr="009973DB">
          <w:rPr>
            <w:noProof/>
            <w:webHidden/>
          </w:rPr>
          <w:fldChar w:fldCharType="begin"/>
        </w:r>
        <w:r w:rsidRPr="009973DB">
          <w:rPr>
            <w:noProof/>
            <w:webHidden/>
          </w:rPr>
          <w:instrText xml:space="preserve"> PAGEREF _Toc417682930 \h </w:instrText>
        </w:r>
        <w:r w:rsidRPr="009973DB">
          <w:rPr>
            <w:noProof/>
            <w:webHidden/>
          </w:rPr>
        </w:r>
        <w:r w:rsidRPr="009973DB">
          <w:rPr>
            <w:noProof/>
            <w:webHidden/>
          </w:rPr>
          <w:fldChar w:fldCharType="separate"/>
        </w:r>
        <w:r w:rsidRPr="009973DB">
          <w:rPr>
            <w:noProof/>
            <w:webHidden/>
          </w:rPr>
          <w:t>138</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1" w:history="1">
        <w:r w:rsidRPr="009973DB">
          <w:rPr>
            <w:rStyle w:val="Hyperlink"/>
            <w:noProof/>
          </w:rPr>
          <w:t>6.1.3</w:t>
        </w:r>
        <w:r w:rsidRPr="009973DB">
          <w:rPr>
            <w:rFonts w:ascii="Times New Roman" w:hAnsi="Times New Roman"/>
            <w:noProof/>
            <w:sz w:val="24"/>
            <w:szCs w:val="24"/>
          </w:rPr>
          <w:tab/>
        </w:r>
        <w:r w:rsidRPr="009973DB">
          <w:rPr>
            <w:rStyle w:val="Hyperlink"/>
            <w:noProof/>
          </w:rPr>
          <w:t>Specifický cíl 2.1</w:t>
        </w:r>
        <w:r w:rsidRPr="009973DB">
          <w:rPr>
            <w:noProof/>
            <w:webHidden/>
          </w:rPr>
          <w:tab/>
        </w:r>
        <w:r w:rsidRPr="009973DB">
          <w:rPr>
            <w:noProof/>
            <w:webHidden/>
          </w:rPr>
          <w:fldChar w:fldCharType="begin"/>
        </w:r>
        <w:r w:rsidRPr="009973DB">
          <w:rPr>
            <w:noProof/>
            <w:webHidden/>
          </w:rPr>
          <w:instrText xml:space="preserve"> PAGEREF _Toc417682931 \h </w:instrText>
        </w:r>
        <w:r w:rsidRPr="009973DB">
          <w:rPr>
            <w:noProof/>
            <w:webHidden/>
          </w:rPr>
        </w:r>
        <w:r w:rsidRPr="009973DB">
          <w:rPr>
            <w:noProof/>
            <w:webHidden/>
          </w:rPr>
          <w:fldChar w:fldCharType="separate"/>
        </w:r>
        <w:r w:rsidRPr="009973DB">
          <w:rPr>
            <w:noProof/>
            <w:webHidden/>
          </w:rPr>
          <w:t>141</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2" w:history="1">
        <w:r w:rsidRPr="009973DB">
          <w:rPr>
            <w:rStyle w:val="Hyperlink"/>
            <w:noProof/>
          </w:rPr>
          <w:t>6.1.4</w:t>
        </w:r>
        <w:r w:rsidRPr="009973DB">
          <w:rPr>
            <w:rFonts w:ascii="Times New Roman" w:hAnsi="Times New Roman"/>
            <w:noProof/>
            <w:sz w:val="24"/>
            <w:szCs w:val="24"/>
          </w:rPr>
          <w:tab/>
        </w:r>
        <w:r w:rsidRPr="009973DB">
          <w:rPr>
            <w:rStyle w:val="Hyperlink"/>
            <w:noProof/>
          </w:rPr>
          <w:t>Specifický cíl 2.3</w:t>
        </w:r>
        <w:r w:rsidRPr="009973DB">
          <w:rPr>
            <w:noProof/>
            <w:webHidden/>
          </w:rPr>
          <w:tab/>
        </w:r>
        <w:r w:rsidRPr="009973DB">
          <w:rPr>
            <w:noProof/>
            <w:webHidden/>
          </w:rPr>
          <w:fldChar w:fldCharType="begin"/>
        </w:r>
        <w:r w:rsidRPr="009973DB">
          <w:rPr>
            <w:noProof/>
            <w:webHidden/>
          </w:rPr>
          <w:instrText xml:space="preserve"> PAGEREF _Toc417682932 \h </w:instrText>
        </w:r>
        <w:r w:rsidRPr="009973DB">
          <w:rPr>
            <w:noProof/>
            <w:webHidden/>
          </w:rPr>
        </w:r>
        <w:r w:rsidRPr="009973DB">
          <w:rPr>
            <w:noProof/>
            <w:webHidden/>
          </w:rPr>
          <w:fldChar w:fldCharType="separate"/>
        </w:r>
        <w:r w:rsidRPr="009973DB">
          <w:rPr>
            <w:noProof/>
            <w:webHidden/>
          </w:rPr>
          <w:t>144</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3" w:history="1">
        <w:r w:rsidRPr="009973DB">
          <w:rPr>
            <w:rStyle w:val="Hyperlink"/>
            <w:noProof/>
          </w:rPr>
          <w:t>6.1.5</w:t>
        </w:r>
        <w:r w:rsidRPr="009973DB">
          <w:rPr>
            <w:rFonts w:ascii="Times New Roman" w:hAnsi="Times New Roman"/>
            <w:noProof/>
            <w:sz w:val="24"/>
            <w:szCs w:val="24"/>
          </w:rPr>
          <w:tab/>
        </w:r>
        <w:r w:rsidRPr="009973DB">
          <w:rPr>
            <w:rStyle w:val="Hyperlink"/>
            <w:noProof/>
          </w:rPr>
          <w:t>Specifický cíl 3.1</w:t>
        </w:r>
        <w:r w:rsidRPr="009973DB">
          <w:rPr>
            <w:noProof/>
            <w:webHidden/>
          </w:rPr>
          <w:tab/>
        </w:r>
        <w:r w:rsidRPr="009973DB">
          <w:rPr>
            <w:noProof/>
            <w:webHidden/>
          </w:rPr>
          <w:fldChar w:fldCharType="begin"/>
        </w:r>
        <w:r w:rsidRPr="009973DB">
          <w:rPr>
            <w:noProof/>
            <w:webHidden/>
          </w:rPr>
          <w:instrText xml:space="preserve"> PAGEREF _Toc417682933 \h </w:instrText>
        </w:r>
        <w:r w:rsidRPr="009973DB">
          <w:rPr>
            <w:noProof/>
            <w:webHidden/>
          </w:rPr>
        </w:r>
        <w:r w:rsidRPr="009973DB">
          <w:rPr>
            <w:noProof/>
            <w:webHidden/>
          </w:rPr>
          <w:fldChar w:fldCharType="separate"/>
        </w:r>
        <w:r w:rsidRPr="009973DB">
          <w:rPr>
            <w:noProof/>
            <w:webHidden/>
          </w:rPr>
          <w:t>149</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4" w:history="1">
        <w:r w:rsidRPr="009973DB">
          <w:rPr>
            <w:rStyle w:val="Hyperlink"/>
            <w:noProof/>
          </w:rPr>
          <w:t>6.1.6</w:t>
        </w:r>
        <w:r w:rsidRPr="009973DB">
          <w:rPr>
            <w:rFonts w:ascii="Times New Roman" w:hAnsi="Times New Roman"/>
            <w:noProof/>
            <w:sz w:val="24"/>
            <w:szCs w:val="24"/>
          </w:rPr>
          <w:tab/>
        </w:r>
        <w:r w:rsidRPr="009973DB">
          <w:rPr>
            <w:rStyle w:val="Hyperlink"/>
            <w:noProof/>
          </w:rPr>
          <w:t>Specifický cíl 3.2</w:t>
        </w:r>
        <w:r w:rsidRPr="009973DB">
          <w:rPr>
            <w:noProof/>
            <w:webHidden/>
          </w:rPr>
          <w:tab/>
        </w:r>
        <w:r w:rsidRPr="009973DB">
          <w:rPr>
            <w:noProof/>
            <w:webHidden/>
          </w:rPr>
          <w:fldChar w:fldCharType="begin"/>
        </w:r>
        <w:r w:rsidRPr="009973DB">
          <w:rPr>
            <w:noProof/>
            <w:webHidden/>
          </w:rPr>
          <w:instrText xml:space="preserve"> PAGEREF _Toc417682934 \h </w:instrText>
        </w:r>
        <w:r w:rsidRPr="009973DB">
          <w:rPr>
            <w:noProof/>
            <w:webHidden/>
          </w:rPr>
        </w:r>
        <w:r w:rsidRPr="009973DB">
          <w:rPr>
            <w:noProof/>
            <w:webHidden/>
          </w:rPr>
          <w:fldChar w:fldCharType="separate"/>
        </w:r>
        <w:r w:rsidRPr="009973DB">
          <w:rPr>
            <w:noProof/>
            <w:webHidden/>
          </w:rPr>
          <w:t>150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5" w:history="1">
        <w:r w:rsidRPr="009973DB">
          <w:rPr>
            <w:rStyle w:val="Hyperlink"/>
            <w:noProof/>
          </w:rPr>
          <w:t>6.1.7</w:t>
        </w:r>
        <w:r w:rsidRPr="009973DB">
          <w:rPr>
            <w:rFonts w:ascii="Times New Roman" w:hAnsi="Times New Roman"/>
            <w:noProof/>
            <w:sz w:val="24"/>
            <w:szCs w:val="24"/>
          </w:rPr>
          <w:tab/>
        </w:r>
        <w:r w:rsidRPr="009973DB">
          <w:rPr>
            <w:rStyle w:val="Hyperlink"/>
            <w:noProof/>
          </w:rPr>
          <w:t>Specifický cíl 3.5</w:t>
        </w:r>
        <w:r w:rsidRPr="009973DB">
          <w:rPr>
            <w:noProof/>
            <w:webHidden/>
          </w:rPr>
          <w:tab/>
        </w:r>
        <w:r w:rsidRPr="009973DB">
          <w:rPr>
            <w:noProof/>
            <w:webHidden/>
          </w:rPr>
          <w:fldChar w:fldCharType="begin"/>
        </w:r>
        <w:r w:rsidRPr="009973DB">
          <w:rPr>
            <w:noProof/>
            <w:webHidden/>
          </w:rPr>
          <w:instrText xml:space="preserve"> PAGEREF _Toc417682935 \h </w:instrText>
        </w:r>
        <w:r w:rsidRPr="009973DB">
          <w:rPr>
            <w:noProof/>
            <w:webHidden/>
          </w:rPr>
        </w:r>
        <w:r w:rsidRPr="009973DB">
          <w:rPr>
            <w:noProof/>
            <w:webHidden/>
          </w:rPr>
          <w:fldChar w:fldCharType="separate"/>
        </w:r>
        <w:r w:rsidRPr="009973DB">
          <w:rPr>
            <w:noProof/>
            <w:webHidden/>
          </w:rPr>
          <w:t>152</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6" w:history="1">
        <w:r w:rsidRPr="009973DB">
          <w:rPr>
            <w:rStyle w:val="Hyperlink"/>
            <w:noProof/>
          </w:rPr>
          <w:t>6.1.8</w:t>
        </w:r>
        <w:r w:rsidRPr="009973DB">
          <w:rPr>
            <w:rFonts w:ascii="Times New Roman" w:hAnsi="Times New Roman"/>
            <w:noProof/>
            <w:sz w:val="24"/>
            <w:szCs w:val="24"/>
          </w:rPr>
          <w:tab/>
        </w:r>
        <w:r w:rsidRPr="009973DB">
          <w:rPr>
            <w:rStyle w:val="Hyperlink"/>
            <w:noProof/>
          </w:rPr>
          <w:t>Specifický cíl 4.1</w:t>
        </w:r>
        <w:r w:rsidRPr="009973DB">
          <w:rPr>
            <w:noProof/>
            <w:webHidden/>
          </w:rPr>
          <w:tab/>
        </w:r>
        <w:r w:rsidRPr="009973DB">
          <w:rPr>
            <w:noProof/>
            <w:webHidden/>
          </w:rPr>
          <w:fldChar w:fldCharType="begin"/>
        </w:r>
        <w:r w:rsidRPr="009973DB">
          <w:rPr>
            <w:noProof/>
            <w:webHidden/>
          </w:rPr>
          <w:instrText xml:space="preserve"> PAGEREF _Toc417682936 \h </w:instrText>
        </w:r>
        <w:r w:rsidRPr="009973DB">
          <w:rPr>
            <w:noProof/>
            <w:webHidden/>
          </w:rPr>
        </w:r>
        <w:r w:rsidRPr="009973DB">
          <w:rPr>
            <w:noProof/>
            <w:webHidden/>
          </w:rPr>
          <w:fldChar w:fldCharType="separate"/>
        </w:r>
        <w:r w:rsidRPr="009973DB">
          <w:rPr>
            <w:noProof/>
            <w:webHidden/>
          </w:rPr>
          <w:t>153</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37" w:history="1">
        <w:r w:rsidRPr="009973DB">
          <w:rPr>
            <w:rStyle w:val="Hyperlink"/>
            <w:noProof/>
          </w:rPr>
          <w:t>6.2</w:t>
        </w:r>
        <w:r w:rsidRPr="009973DB">
          <w:rPr>
            <w:rFonts w:ascii="Times New Roman" w:hAnsi="Times New Roman"/>
            <w:noProof/>
            <w:sz w:val="24"/>
            <w:szCs w:val="24"/>
          </w:rPr>
          <w:tab/>
        </w:r>
        <w:r w:rsidRPr="009973DB">
          <w:rPr>
            <w:rStyle w:val="Hyperlink"/>
            <w:noProof/>
          </w:rPr>
          <w:t>Navrhovaná investiční strategie a očekávané výsledky</w:t>
        </w:r>
        <w:r w:rsidRPr="009973DB">
          <w:rPr>
            <w:noProof/>
            <w:webHidden/>
          </w:rPr>
          <w:tab/>
        </w:r>
        <w:r w:rsidRPr="009973DB">
          <w:rPr>
            <w:noProof/>
            <w:webHidden/>
          </w:rPr>
          <w:fldChar w:fldCharType="begin"/>
        </w:r>
        <w:r w:rsidRPr="009973DB">
          <w:rPr>
            <w:noProof/>
            <w:webHidden/>
          </w:rPr>
          <w:instrText xml:space="preserve"> PAGEREF _Toc417682937 \h </w:instrText>
        </w:r>
        <w:r w:rsidRPr="009973DB">
          <w:rPr>
            <w:noProof/>
            <w:webHidden/>
          </w:rPr>
        </w:r>
        <w:r w:rsidRPr="009973DB">
          <w:rPr>
            <w:noProof/>
            <w:webHidden/>
          </w:rPr>
          <w:fldChar w:fldCharType="separate"/>
        </w:r>
        <w:r w:rsidRPr="009973DB">
          <w:rPr>
            <w:noProof/>
            <w:webHidden/>
          </w:rPr>
          <w:t>155</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8" w:history="1">
        <w:r w:rsidRPr="009973DB">
          <w:rPr>
            <w:rStyle w:val="Hyperlink"/>
            <w:noProof/>
          </w:rPr>
          <w:t>6.2.1</w:t>
        </w:r>
        <w:r w:rsidRPr="009973DB">
          <w:rPr>
            <w:rFonts w:ascii="Times New Roman" w:hAnsi="Times New Roman"/>
            <w:noProof/>
            <w:sz w:val="24"/>
            <w:szCs w:val="24"/>
          </w:rPr>
          <w:tab/>
        </w:r>
        <w:r w:rsidRPr="009973DB">
          <w:rPr>
            <w:rStyle w:val="Hyperlink"/>
            <w:noProof/>
          </w:rPr>
          <w:t>Specifický cíl 1.1</w:t>
        </w:r>
        <w:r w:rsidRPr="009973DB">
          <w:rPr>
            <w:noProof/>
            <w:webHidden/>
          </w:rPr>
          <w:tab/>
        </w:r>
        <w:r w:rsidRPr="009973DB">
          <w:rPr>
            <w:noProof/>
            <w:webHidden/>
          </w:rPr>
          <w:fldChar w:fldCharType="begin"/>
        </w:r>
        <w:r w:rsidRPr="009973DB">
          <w:rPr>
            <w:noProof/>
            <w:webHidden/>
          </w:rPr>
          <w:instrText xml:space="preserve"> PAGEREF _Toc417682938 \h </w:instrText>
        </w:r>
        <w:r w:rsidRPr="009973DB">
          <w:rPr>
            <w:noProof/>
            <w:webHidden/>
          </w:rPr>
        </w:r>
        <w:r w:rsidRPr="009973DB">
          <w:rPr>
            <w:noProof/>
            <w:webHidden/>
          </w:rPr>
          <w:fldChar w:fldCharType="separate"/>
        </w:r>
        <w:r w:rsidRPr="009973DB">
          <w:rPr>
            <w:noProof/>
            <w:webHidden/>
          </w:rPr>
          <w:t>155</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39" w:history="1">
        <w:r w:rsidRPr="009973DB">
          <w:rPr>
            <w:rStyle w:val="Hyperlink"/>
            <w:noProof/>
          </w:rPr>
          <w:t>6.2.2</w:t>
        </w:r>
        <w:r w:rsidRPr="009973DB">
          <w:rPr>
            <w:rFonts w:ascii="Times New Roman" w:hAnsi="Times New Roman"/>
            <w:noProof/>
            <w:sz w:val="24"/>
            <w:szCs w:val="24"/>
          </w:rPr>
          <w:tab/>
        </w:r>
        <w:r w:rsidRPr="009973DB">
          <w:rPr>
            <w:rStyle w:val="Hyperlink"/>
            <w:noProof/>
          </w:rPr>
          <w:t>Specifický cíl 1.2</w:t>
        </w:r>
        <w:r w:rsidRPr="009973DB">
          <w:rPr>
            <w:noProof/>
            <w:webHidden/>
          </w:rPr>
          <w:tab/>
        </w:r>
        <w:r w:rsidRPr="009973DB">
          <w:rPr>
            <w:noProof/>
            <w:webHidden/>
          </w:rPr>
          <w:fldChar w:fldCharType="begin"/>
        </w:r>
        <w:r w:rsidRPr="009973DB">
          <w:rPr>
            <w:noProof/>
            <w:webHidden/>
          </w:rPr>
          <w:instrText xml:space="preserve"> PAGEREF _Toc417682939 \h </w:instrText>
        </w:r>
        <w:r w:rsidRPr="009973DB">
          <w:rPr>
            <w:noProof/>
            <w:webHidden/>
          </w:rPr>
        </w:r>
        <w:r w:rsidRPr="009973DB">
          <w:rPr>
            <w:noProof/>
            <w:webHidden/>
          </w:rPr>
          <w:fldChar w:fldCharType="separate"/>
        </w:r>
        <w:r w:rsidRPr="009973DB">
          <w:rPr>
            <w:noProof/>
            <w:webHidden/>
          </w:rPr>
          <w:t>157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0" w:history="1">
        <w:r w:rsidRPr="009973DB">
          <w:rPr>
            <w:rStyle w:val="Hyperlink"/>
            <w:noProof/>
          </w:rPr>
          <w:t>6.2.3</w:t>
        </w:r>
        <w:r w:rsidRPr="009973DB">
          <w:rPr>
            <w:rFonts w:ascii="Times New Roman" w:hAnsi="Times New Roman"/>
            <w:noProof/>
            <w:sz w:val="24"/>
            <w:szCs w:val="24"/>
          </w:rPr>
          <w:tab/>
        </w:r>
        <w:r w:rsidRPr="009973DB">
          <w:rPr>
            <w:rStyle w:val="Hyperlink"/>
            <w:noProof/>
          </w:rPr>
          <w:t>Specifický cíl 2.1</w:t>
        </w:r>
        <w:r w:rsidRPr="009973DB">
          <w:rPr>
            <w:noProof/>
            <w:webHidden/>
          </w:rPr>
          <w:tab/>
        </w:r>
        <w:r w:rsidRPr="009973DB">
          <w:rPr>
            <w:noProof/>
            <w:webHidden/>
          </w:rPr>
          <w:fldChar w:fldCharType="begin"/>
        </w:r>
        <w:r w:rsidRPr="009973DB">
          <w:rPr>
            <w:noProof/>
            <w:webHidden/>
          </w:rPr>
          <w:instrText xml:space="preserve"> PAGEREF _Toc417682940 \h </w:instrText>
        </w:r>
        <w:r w:rsidRPr="009973DB">
          <w:rPr>
            <w:noProof/>
            <w:webHidden/>
          </w:rPr>
        </w:r>
        <w:r w:rsidRPr="009973DB">
          <w:rPr>
            <w:noProof/>
            <w:webHidden/>
          </w:rPr>
          <w:fldChar w:fldCharType="separate"/>
        </w:r>
        <w:r w:rsidRPr="009973DB">
          <w:rPr>
            <w:noProof/>
            <w:webHidden/>
          </w:rPr>
          <w:t>162</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1" w:history="1">
        <w:r w:rsidRPr="009973DB">
          <w:rPr>
            <w:rStyle w:val="Hyperlink"/>
            <w:noProof/>
          </w:rPr>
          <w:t>6.2.4</w:t>
        </w:r>
        <w:r w:rsidRPr="009973DB">
          <w:rPr>
            <w:rFonts w:ascii="Times New Roman" w:hAnsi="Times New Roman"/>
            <w:noProof/>
            <w:sz w:val="24"/>
            <w:szCs w:val="24"/>
          </w:rPr>
          <w:tab/>
        </w:r>
        <w:r w:rsidRPr="009973DB">
          <w:rPr>
            <w:rStyle w:val="Hyperlink"/>
            <w:noProof/>
          </w:rPr>
          <w:t>Specifický cíl 2.3</w:t>
        </w:r>
        <w:r w:rsidRPr="009973DB">
          <w:rPr>
            <w:noProof/>
            <w:webHidden/>
          </w:rPr>
          <w:tab/>
        </w:r>
        <w:r w:rsidRPr="009973DB">
          <w:rPr>
            <w:noProof/>
            <w:webHidden/>
          </w:rPr>
          <w:fldChar w:fldCharType="begin"/>
        </w:r>
        <w:r w:rsidRPr="009973DB">
          <w:rPr>
            <w:noProof/>
            <w:webHidden/>
          </w:rPr>
          <w:instrText xml:space="preserve"> PAGEREF _Toc417682941 \h </w:instrText>
        </w:r>
        <w:r w:rsidRPr="009973DB">
          <w:rPr>
            <w:noProof/>
            <w:webHidden/>
          </w:rPr>
        </w:r>
        <w:r w:rsidRPr="009973DB">
          <w:rPr>
            <w:noProof/>
            <w:webHidden/>
          </w:rPr>
          <w:fldChar w:fldCharType="separate"/>
        </w:r>
        <w:r w:rsidRPr="009973DB">
          <w:rPr>
            <w:noProof/>
            <w:webHidden/>
          </w:rPr>
          <w:t>173</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2" w:history="1">
        <w:r w:rsidRPr="009973DB">
          <w:rPr>
            <w:rStyle w:val="Hyperlink"/>
            <w:noProof/>
          </w:rPr>
          <w:t>6.2.5</w:t>
        </w:r>
        <w:r w:rsidRPr="009973DB">
          <w:rPr>
            <w:rFonts w:ascii="Times New Roman" w:hAnsi="Times New Roman"/>
            <w:noProof/>
            <w:sz w:val="24"/>
            <w:szCs w:val="24"/>
          </w:rPr>
          <w:tab/>
        </w:r>
        <w:r w:rsidRPr="009973DB">
          <w:rPr>
            <w:rStyle w:val="Hyperlink"/>
            <w:noProof/>
          </w:rPr>
          <w:t>Specifický cíl 3.1</w:t>
        </w:r>
        <w:r w:rsidRPr="009973DB">
          <w:rPr>
            <w:noProof/>
            <w:webHidden/>
          </w:rPr>
          <w:tab/>
        </w:r>
        <w:r w:rsidRPr="009973DB">
          <w:rPr>
            <w:noProof/>
            <w:webHidden/>
          </w:rPr>
          <w:fldChar w:fldCharType="begin"/>
        </w:r>
        <w:r w:rsidRPr="009973DB">
          <w:rPr>
            <w:noProof/>
            <w:webHidden/>
          </w:rPr>
          <w:instrText xml:space="preserve"> PAGEREF _Toc417682942 \h </w:instrText>
        </w:r>
        <w:r w:rsidRPr="009973DB">
          <w:rPr>
            <w:noProof/>
            <w:webHidden/>
          </w:rPr>
        </w:r>
        <w:r w:rsidRPr="009973DB">
          <w:rPr>
            <w:noProof/>
            <w:webHidden/>
          </w:rPr>
          <w:fldChar w:fldCharType="separate"/>
        </w:r>
        <w:r w:rsidRPr="009973DB">
          <w:rPr>
            <w:noProof/>
            <w:webHidden/>
          </w:rPr>
          <w:t>182</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3" w:history="1">
        <w:r w:rsidRPr="009973DB">
          <w:rPr>
            <w:rStyle w:val="Hyperlink"/>
            <w:noProof/>
          </w:rPr>
          <w:t>6.2.6</w:t>
        </w:r>
        <w:r w:rsidRPr="009973DB">
          <w:rPr>
            <w:rFonts w:ascii="Times New Roman" w:hAnsi="Times New Roman"/>
            <w:noProof/>
            <w:sz w:val="24"/>
            <w:szCs w:val="24"/>
          </w:rPr>
          <w:tab/>
        </w:r>
        <w:r w:rsidRPr="009973DB">
          <w:rPr>
            <w:rStyle w:val="Hyperlink"/>
            <w:noProof/>
          </w:rPr>
          <w:t>Specifický cíl 3.2</w:t>
        </w:r>
        <w:r w:rsidRPr="009973DB">
          <w:rPr>
            <w:noProof/>
            <w:webHidden/>
          </w:rPr>
          <w:tab/>
        </w:r>
        <w:r w:rsidRPr="009973DB">
          <w:rPr>
            <w:noProof/>
            <w:webHidden/>
          </w:rPr>
          <w:fldChar w:fldCharType="begin"/>
        </w:r>
        <w:r w:rsidRPr="009973DB">
          <w:rPr>
            <w:noProof/>
            <w:webHidden/>
          </w:rPr>
          <w:instrText xml:space="preserve"> PAGEREF _Toc417682943 \h </w:instrText>
        </w:r>
        <w:r w:rsidRPr="009973DB">
          <w:rPr>
            <w:noProof/>
            <w:webHidden/>
          </w:rPr>
        </w:r>
        <w:r w:rsidRPr="009973DB">
          <w:rPr>
            <w:noProof/>
            <w:webHidden/>
          </w:rPr>
          <w:fldChar w:fldCharType="separate"/>
        </w:r>
        <w:r w:rsidRPr="009973DB">
          <w:rPr>
            <w:noProof/>
            <w:webHidden/>
          </w:rPr>
          <w:t>186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4" w:history="1">
        <w:r w:rsidRPr="009973DB">
          <w:rPr>
            <w:rStyle w:val="Hyperlink"/>
            <w:noProof/>
          </w:rPr>
          <w:t>6.2.7</w:t>
        </w:r>
        <w:r w:rsidRPr="009973DB">
          <w:rPr>
            <w:rFonts w:ascii="Times New Roman" w:hAnsi="Times New Roman"/>
            <w:noProof/>
            <w:sz w:val="24"/>
            <w:szCs w:val="24"/>
          </w:rPr>
          <w:tab/>
        </w:r>
        <w:r w:rsidRPr="009973DB">
          <w:rPr>
            <w:rStyle w:val="Hyperlink"/>
            <w:noProof/>
          </w:rPr>
          <w:t>Specifický cíl 3.5</w:t>
        </w:r>
        <w:r w:rsidRPr="009973DB">
          <w:rPr>
            <w:noProof/>
            <w:webHidden/>
          </w:rPr>
          <w:tab/>
        </w:r>
        <w:r w:rsidRPr="009973DB">
          <w:rPr>
            <w:noProof/>
            <w:webHidden/>
          </w:rPr>
          <w:fldChar w:fldCharType="begin"/>
        </w:r>
        <w:r w:rsidRPr="009973DB">
          <w:rPr>
            <w:noProof/>
            <w:webHidden/>
          </w:rPr>
          <w:instrText xml:space="preserve"> PAGEREF _Toc417682944 \h </w:instrText>
        </w:r>
        <w:r w:rsidRPr="009973DB">
          <w:rPr>
            <w:noProof/>
            <w:webHidden/>
          </w:rPr>
        </w:r>
        <w:r w:rsidRPr="009973DB">
          <w:rPr>
            <w:noProof/>
            <w:webHidden/>
          </w:rPr>
          <w:fldChar w:fldCharType="separate"/>
        </w:r>
        <w:r w:rsidRPr="009973DB">
          <w:rPr>
            <w:noProof/>
            <w:webHidden/>
          </w:rPr>
          <w:t>190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5" w:history="1">
        <w:r w:rsidRPr="009973DB">
          <w:rPr>
            <w:rStyle w:val="Hyperlink"/>
            <w:noProof/>
          </w:rPr>
          <w:t>6.2.8</w:t>
        </w:r>
        <w:r w:rsidRPr="009973DB">
          <w:rPr>
            <w:rFonts w:ascii="Times New Roman" w:hAnsi="Times New Roman"/>
            <w:noProof/>
            <w:sz w:val="24"/>
            <w:szCs w:val="24"/>
          </w:rPr>
          <w:tab/>
        </w:r>
        <w:r w:rsidRPr="009973DB">
          <w:rPr>
            <w:rStyle w:val="Hyperlink"/>
            <w:noProof/>
          </w:rPr>
          <w:t>Specifický cíl 4.1</w:t>
        </w:r>
        <w:r w:rsidRPr="009973DB">
          <w:rPr>
            <w:noProof/>
            <w:webHidden/>
          </w:rPr>
          <w:tab/>
        </w:r>
        <w:r w:rsidRPr="009973DB">
          <w:rPr>
            <w:noProof/>
            <w:webHidden/>
          </w:rPr>
          <w:fldChar w:fldCharType="begin"/>
        </w:r>
        <w:r w:rsidRPr="009973DB">
          <w:rPr>
            <w:noProof/>
            <w:webHidden/>
          </w:rPr>
          <w:instrText xml:space="preserve"> PAGEREF _Toc417682945 \h </w:instrText>
        </w:r>
        <w:r w:rsidRPr="009973DB">
          <w:rPr>
            <w:noProof/>
            <w:webHidden/>
          </w:rPr>
        </w:r>
        <w:r w:rsidRPr="009973DB">
          <w:rPr>
            <w:noProof/>
            <w:webHidden/>
          </w:rPr>
          <w:fldChar w:fldCharType="separate"/>
        </w:r>
        <w:r w:rsidRPr="009973DB">
          <w:rPr>
            <w:noProof/>
            <w:webHidden/>
          </w:rPr>
          <w:t>194</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46" w:history="1">
        <w:r w:rsidRPr="009973DB">
          <w:rPr>
            <w:rStyle w:val="Hyperlink"/>
            <w:noProof/>
          </w:rPr>
          <w:t>6.3</w:t>
        </w:r>
        <w:r w:rsidRPr="009973DB">
          <w:rPr>
            <w:rFonts w:ascii="Times New Roman" w:hAnsi="Times New Roman"/>
            <w:noProof/>
            <w:sz w:val="24"/>
            <w:szCs w:val="24"/>
          </w:rPr>
          <w:tab/>
        </w:r>
        <w:r w:rsidRPr="009973DB">
          <w:rPr>
            <w:rStyle w:val="Hyperlink"/>
            <w:noProof/>
          </w:rPr>
          <w:t>Implementace finančních nástrojů</w:t>
        </w:r>
        <w:r w:rsidRPr="009973DB">
          <w:rPr>
            <w:noProof/>
            <w:webHidden/>
          </w:rPr>
          <w:tab/>
        </w:r>
        <w:r w:rsidRPr="009973DB">
          <w:rPr>
            <w:noProof/>
            <w:webHidden/>
          </w:rPr>
          <w:fldChar w:fldCharType="begin"/>
        </w:r>
        <w:r w:rsidRPr="009973DB">
          <w:rPr>
            <w:noProof/>
            <w:webHidden/>
          </w:rPr>
          <w:instrText xml:space="preserve"> PAGEREF _Toc417682946 \h </w:instrText>
        </w:r>
        <w:r w:rsidRPr="009973DB">
          <w:rPr>
            <w:noProof/>
            <w:webHidden/>
          </w:rPr>
        </w:r>
        <w:r w:rsidRPr="009973DB">
          <w:rPr>
            <w:noProof/>
            <w:webHidden/>
          </w:rPr>
          <w:fldChar w:fldCharType="separate"/>
        </w:r>
        <w:r w:rsidRPr="009973DB">
          <w:rPr>
            <w:noProof/>
            <w:webHidden/>
          </w:rPr>
          <w:t>197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7" w:history="1">
        <w:r w:rsidRPr="009973DB">
          <w:rPr>
            <w:rStyle w:val="Hyperlink"/>
            <w:noProof/>
          </w:rPr>
          <w:t>6.3.1</w:t>
        </w:r>
        <w:r w:rsidRPr="009973DB">
          <w:rPr>
            <w:rFonts w:ascii="Times New Roman" w:hAnsi="Times New Roman"/>
            <w:noProof/>
            <w:sz w:val="24"/>
            <w:szCs w:val="24"/>
          </w:rPr>
          <w:tab/>
        </w:r>
        <w:r w:rsidRPr="009973DB">
          <w:rPr>
            <w:rStyle w:val="Hyperlink"/>
            <w:noProof/>
          </w:rPr>
          <w:t>Volba implementačního uspořádání</w:t>
        </w:r>
        <w:r w:rsidRPr="009973DB">
          <w:rPr>
            <w:noProof/>
            <w:webHidden/>
          </w:rPr>
          <w:tab/>
        </w:r>
        <w:r w:rsidRPr="009973DB">
          <w:rPr>
            <w:noProof/>
            <w:webHidden/>
          </w:rPr>
          <w:fldChar w:fldCharType="begin"/>
        </w:r>
        <w:r w:rsidRPr="009973DB">
          <w:rPr>
            <w:noProof/>
            <w:webHidden/>
          </w:rPr>
          <w:instrText xml:space="preserve"> PAGEREF _Toc417682947 \h </w:instrText>
        </w:r>
        <w:r w:rsidRPr="009973DB">
          <w:rPr>
            <w:noProof/>
            <w:webHidden/>
          </w:rPr>
        </w:r>
        <w:r w:rsidRPr="009973DB">
          <w:rPr>
            <w:noProof/>
            <w:webHidden/>
          </w:rPr>
          <w:fldChar w:fldCharType="separate"/>
        </w:r>
        <w:r w:rsidRPr="009973DB">
          <w:rPr>
            <w:noProof/>
            <w:webHidden/>
          </w:rPr>
          <w:t>197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48" w:history="1">
        <w:r w:rsidRPr="009973DB">
          <w:rPr>
            <w:rStyle w:val="Hyperlink"/>
            <w:noProof/>
          </w:rPr>
          <w:t>6.3.2</w:t>
        </w:r>
        <w:r w:rsidRPr="009973DB">
          <w:rPr>
            <w:rFonts w:ascii="Times New Roman" w:hAnsi="Times New Roman"/>
            <w:noProof/>
            <w:sz w:val="24"/>
            <w:szCs w:val="24"/>
          </w:rPr>
          <w:tab/>
        </w:r>
        <w:r w:rsidRPr="009973DB">
          <w:rPr>
            <w:rStyle w:val="Hyperlink"/>
            <w:noProof/>
          </w:rPr>
          <w:t>Způsob zajištění finančního a věcného monitoringu provádění finančních nástrojů</w:t>
        </w:r>
        <w:r w:rsidRPr="009973DB">
          <w:rPr>
            <w:noProof/>
            <w:webHidden/>
          </w:rPr>
          <w:tab/>
        </w:r>
        <w:r w:rsidRPr="009973DB">
          <w:rPr>
            <w:noProof/>
            <w:webHidden/>
          </w:rPr>
          <w:fldChar w:fldCharType="begin"/>
        </w:r>
        <w:r w:rsidRPr="009973DB">
          <w:rPr>
            <w:noProof/>
            <w:webHidden/>
          </w:rPr>
          <w:instrText xml:space="preserve"> PAGEREF _Toc417682948 \h </w:instrText>
        </w:r>
        <w:r w:rsidRPr="009973DB">
          <w:rPr>
            <w:noProof/>
            <w:webHidden/>
          </w:rPr>
        </w:r>
        <w:r w:rsidRPr="009973DB">
          <w:rPr>
            <w:noProof/>
            <w:webHidden/>
          </w:rPr>
          <w:fldChar w:fldCharType="separate"/>
        </w:r>
        <w:r w:rsidRPr="009973DB">
          <w:rPr>
            <w:noProof/>
            <w:webHidden/>
          </w:rPr>
          <w:t>202</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49" w:history="1">
        <w:r w:rsidRPr="009973DB">
          <w:rPr>
            <w:rStyle w:val="Hyperlink"/>
            <w:noProof/>
          </w:rPr>
          <w:t>6.4</w:t>
        </w:r>
        <w:r w:rsidRPr="009973DB">
          <w:rPr>
            <w:rFonts w:ascii="Times New Roman" w:hAnsi="Times New Roman"/>
            <w:noProof/>
            <w:sz w:val="24"/>
            <w:szCs w:val="24"/>
          </w:rPr>
          <w:tab/>
        </w:r>
        <w:r w:rsidRPr="009973DB">
          <w:rPr>
            <w:rStyle w:val="Hyperlink"/>
            <w:noProof/>
          </w:rPr>
          <w:t>Průřezové závěry návrhu investiční strategie</w:t>
        </w:r>
        <w:r w:rsidRPr="009973DB">
          <w:rPr>
            <w:noProof/>
            <w:webHidden/>
          </w:rPr>
          <w:tab/>
        </w:r>
        <w:r w:rsidRPr="009973DB">
          <w:rPr>
            <w:noProof/>
            <w:webHidden/>
          </w:rPr>
          <w:fldChar w:fldCharType="begin"/>
        </w:r>
        <w:r w:rsidRPr="009973DB">
          <w:rPr>
            <w:noProof/>
            <w:webHidden/>
          </w:rPr>
          <w:instrText xml:space="preserve"> PAGEREF _Toc417682949 \h </w:instrText>
        </w:r>
        <w:r w:rsidRPr="009973DB">
          <w:rPr>
            <w:noProof/>
            <w:webHidden/>
          </w:rPr>
        </w:r>
        <w:r w:rsidRPr="009973DB">
          <w:rPr>
            <w:noProof/>
            <w:webHidden/>
          </w:rPr>
          <w:fldChar w:fldCharType="separate"/>
        </w:r>
        <w:r w:rsidRPr="009973DB">
          <w:rPr>
            <w:noProof/>
            <w:webHidden/>
          </w:rPr>
          <w:t>203</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50" w:history="1">
        <w:r w:rsidRPr="009973DB">
          <w:rPr>
            <w:rStyle w:val="Hyperlink"/>
            <w:noProof/>
          </w:rPr>
          <w:t>6.4.1</w:t>
        </w:r>
        <w:r w:rsidRPr="009973DB">
          <w:rPr>
            <w:rFonts w:ascii="Times New Roman" w:hAnsi="Times New Roman"/>
            <w:noProof/>
            <w:sz w:val="24"/>
            <w:szCs w:val="24"/>
          </w:rPr>
          <w:tab/>
        </w:r>
        <w:r w:rsidRPr="009973DB">
          <w:rPr>
            <w:rStyle w:val="Hyperlink"/>
            <w:noProof/>
          </w:rPr>
          <w:t>Regionální dimenze a integrované přístupy</w:t>
        </w:r>
        <w:r w:rsidRPr="009973DB">
          <w:rPr>
            <w:noProof/>
            <w:webHidden/>
          </w:rPr>
          <w:tab/>
        </w:r>
        <w:r w:rsidRPr="009973DB">
          <w:rPr>
            <w:noProof/>
            <w:webHidden/>
          </w:rPr>
          <w:fldChar w:fldCharType="begin"/>
        </w:r>
        <w:r w:rsidRPr="009973DB">
          <w:rPr>
            <w:noProof/>
            <w:webHidden/>
          </w:rPr>
          <w:instrText xml:space="preserve"> PAGEREF _Toc417682950 \h </w:instrText>
        </w:r>
        <w:r w:rsidRPr="009973DB">
          <w:rPr>
            <w:noProof/>
            <w:webHidden/>
          </w:rPr>
        </w:r>
        <w:r w:rsidRPr="009973DB">
          <w:rPr>
            <w:noProof/>
            <w:webHidden/>
          </w:rPr>
          <w:fldChar w:fldCharType="separate"/>
        </w:r>
        <w:r w:rsidRPr="009973DB">
          <w:rPr>
            <w:noProof/>
            <w:webHidden/>
          </w:rPr>
          <w:t>203</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51" w:history="1">
        <w:r w:rsidRPr="009973DB">
          <w:rPr>
            <w:rStyle w:val="Hyperlink"/>
            <w:noProof/>
          </w:rPr>
          <w:t>6.4.2</w:t>
        </w:r>
        <w:r w:rsidRPr="009973DB">
          <w:rPr>
            <w:rFonts w:ascii="Times New Roman" w:hAnsi="Times New Roman"/>
            <w:noProof/>
            <w:sz w:val="24"/>
            <w:szCs w:val="24"/>
          </w:rPr>
          <w:tab/>
        </w:r>
        <w:r w:rsidRPr="009973DB">
          <w:rPr>
            <w:rStyle w:val="Hyperlink"/>
            <w:noProof/>
          </w:rPr>
          <w:t>Horizontální principy</w:t>
        </w:r>
        <w:r w:rsidRPr="009973DB">
          <w:rPr>
            <w:noProof/>
            <w:webHidden/>
          </w:rPr>
          <w:tab/>
        </w:r>
        <w:r w:rsidRPr="009973DB">
          <w:rPr>
            <w:noProof/>
            <w:webHidden/>
          </w:rPr>
          <w:fldChar w:fldCharType="begin"/>
        </w:r>
        <w:r w:rsidRPr="009973DB">
          <w:rPr>
            <w:noProof/>
            <w:webHidden/>
          </w:rPr>
          <w:instrText xml:space="preserve"> PAGEREF _Toc417682951 \h </w:instrText>
        </w:r>
        <w:r w:rsidRPr="009973DB">
          <w:rPr>
            <w:noProof/>
            <w:webHidden/>
          </w:rPr>
        </w:r>
        <w:r w:rsidRPr="009973DB">
          <w:rPr>
            <w:noProof/>
            <w:webHidden/>
          </w:rPr>
          <w:fldChar w:fldCharType="separate"/>
        </w:r>
        <w:r w:rsidRPr="009973DB">
          <w:rPr>
            <w:noProof/>
            <w:webHidden/>
          </w:rPr>
          <w:t>204</w:t>
        </w:r>
        <w:r w:rsidRPr="009973DB">
          <w:rPr>
            <w:noProof/>
            <w:webHidden/>
          </w:rPr>
          <w:fldChar w:fldCharType="end"/>
        </w:r>
      </w:hyperlink>
    </w:p>
    <w:p w:rsidR="006D67F1" w:rsidRPr="009973DB" w:rsidRDefault="006D67F1" w:rsidP="002E2C94">
      <w:pPr>
        <w:pStyle w:val="TOC3"/>
        <w:tabs>
          <w:tab w:val="right" w:leader="dot" w:pos="9062"/>
        </w:tabs>
        <w:rPr>
          <w:rFonts w:ascii="Times New Roman" w:hAnsi="Times New Roman"/>
          <w:noProof/>
          <w:sz w:val="24"/>
          <w:szCs w:val="24"/>
        </w:rPr>
      </w:pPr>
      <w:hyperlink w:anchor="_Toc417682952" w:history="1">
        <w:r w:rsidRPr="009973DB">
          <w:rPr>
            <w:rStyle w:val="Hyperlink"/>
            <w:noProof/>
          </w:rPr>
          <w:t>Udržitelný rozvoj</w:t>
        </w:r>
        <w:r w:rsidRPr="009973DB">
          <w:rPr>
            <w:noProof/>
            <w:webHidden/>
          </w:rPr>
          <w:tab/>
        </w:r>
        <w:r w:rsidRPr="009973DB">
          <w:rPr>
            <w:noProof/>
            <w:webHidden/>
          </w:rPr>
          <w:fldChar w:fldCharType="begin"/>
        </w:r>
        <w:r w:rsidRPr="009973DB">
          <w:rPr>
            <w:noProof/>
            <w:webHidden/>
          </w:rPr>
          <w:instrText xml:space="preserve"> PAGEREF _Toc417682952 \h </w:instrText>
        </w:r>
        <w:r w:rsidRPr="009973DB">
          <w:rPr>
            <w:noProof/>
            <w:webHidden/>
          </w:rPr>
        </w:r>
        <w:r w:rsidRPr="009973DB">
          <w:rPr>
            <w:noProof/>
            <w:webHidden/>
          </w:rPr>
          <w:fldChar w:fldCharType="separate"/>
        </w:r>
        <w:r w:rsidRPr="009973DB">
          <w:rPr>
            <w:noProof/>
            <w:webHidden/>
          </w:rPr>
          <w:t>204</w:t>
        </w:r>
        <w:r w:rsidRPr="009973DB">
          <w:rPr>
            <w:noProof/>
            <w:webHidden/>
          </w:rPr>
          <w:fldChar w:fldCharType="end"/>
        </w:r>
      </w:hyperlink>
    </w:p>
    <w:p w:rsidR="006D67F1" w:rsidRPr="009973DB" w:rsidRDefault="006D67F1" w:rsidP="002E2C94">
      <w:pPr>
        <w:pStyle w:val="TOC3"/>
        <w:tabs>
          <w:tab w:val="right" w:leader="dot" w:pos="9062"/>
        </w:tabs>
        <w:rPr>
          <w:rFonts w:ascii="Times New Roman" w:hAnsi="Times New Roman"/>
          <w:noProof/>
          <w:sz w:val="24"/>
          <w:szCs w:val="24"/>
        </w:rPr>
      </w:pPr>
      <w:hyperlink w:anchor="_Toc417682955" w:history="1">
        <w:r w:rsidRPr="009973DB">
          <w:rPr>
            <w:rStyle w:val="Hyperlink"/>
            <w:noProof/>
          </w:rPr>
          <w:t>Rovné příležitosti a zákaz diskriminace</w:t>
        </w:r>
        <w:r w:rsidRPr="009973DB">
          <w:rPr>
            <w:noProof/>
            <w:webHidden/>
          </w:rPr>
          <w:tab/>
        </w:r>
        <w:r w:rsidRPr="009973DB">
          <w:rPr>
            <w:noProof/>
            <w:webHidden/>
          </w:rPr>
          <w:fldChar w:fldCharType="begin"/>
        </w:r>
        <w:r w:rsidRPr="009973DB">
          <w:rPr>
            <w:noProof/>
            <w:webHidden/>
          </w:rPr>
          <w:instrText xml:space="preserve"> PAGEREF _Toc417682955 \h </w:instrText>
        </w:r>
        <w:r w:rsidRPr="009973DB">
          <w:rPr>
            <w:noProof/>
            <w:webHidden/>
          </w:rPr>
        </w:r>
        <w:r w:rsidRPr="009973DB">
          <w:rPr>
            <w:noProof/>
            <w:webHidden/>
          </w:rPr>
          <w:fldChar w:fldCharType="separate"/>
        </w:r>
        <w:r w:rsidRPr="009973DB">
          <w:rPr>
            <w:noProof/>
            <w:webHidden/>
          </w:rPr>
          <w:t>204</w:t>
        </w:r>
        <w:r w:rsidRPr="009973DB">
          <w:rPr>
            <w:noProof/>
            <w:webHidden/>
          </w:rPr>
          <w:fldChar w:fldCharType="end"/>
        </w:r>
      </w:hyperlink>
    </w:p>
    <w:p w:rsidR="006D67F1" w:rsidRPr="009973DB" w:rsidRDefault="006D67F1" w:rsidP="002E2C94">
      <w:pPr>
        <w:pStyle w:val="TOC3"/>
        <w:tabs>
          <w:tab w:val="right" w:leader="dot" w:pos="9062"/>
        </w:tabs>
        <w:rPr>
          <w:rFonts w:ascii="Times New Roman" w:hAnsi="Times New Roman"/>
          <w:noProof/>
          <w:sz w:val="24"/>
          <w:szCs w:val="24"/>
        </w:rPr>
      </w:pPr>
      <w:hyperlink w:anchor="_Toc417682960" w:history="1">
        <w:r w:rsidRPr="009973DB">
          <w:rPr>
            <w:rStyle w:val="Hyperlink"/>
            <w:noProof/>
          </w:rPr>
          <w:t>Rovnost mezi muži a ženami</w:t>
        </w:r>
        <w:r w:rsidRPr="009973DB">
          <w:rPr>
            <w:noProof/>
            <w:webHidden/>
          </w:rPr>
          <w:tab/>
        </w:r>
        <w:r w:rsidRPr="009973DB">
          <w:rPr>
            <w:noProof/>
            <w:webHidden/>
          </w:rPr>
          <w:fldChar w:fldCharType="begin"/>
        </w:r>
        <w:r w:rsidRPr="009973DB">
          <w:rPr>
            <w:noProof/>
            <w:webHidden/>
          </w:rPr>
          <w:instrText xml:space="preserve"> PAGEREF _Toc417682960 \h </w:instrText>
        </w:r>
        <w:r w:rsidRPr="009973DB">
          <w:rPr>
            <w:noProof/>
            <w:webHidden/>
          </w:rPr>
        </w:r>
        <w:r w:rsidRPr="009973DB">
          <w:rPr>
            <w:noProof/>
            <w:webHidden/>
          </w:rPr>
          <w:fldChar w:fldCharType="separate"/>
        </w:r>
        <w:r w:rsidRPr="009973DB">
          <w:rPr>
            <w:noProof/>
            <w:webHidden/>
          </w:rPr>
          <w:t>204</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63" w:history="1">
        <w:r w:rsidRPr="009973DB">
          <w:rPr>
            <w:rStyle w:val="Hyperlink"/>
            <w:noProof/>
          </w:rPr>
          <w:t>6.5</w:t>
        </w:r>
        <w:r w:rsidRPr="009973DB">
          <w:rPr>
            <w:rFonts w:ascii="Times New Roman" w:hAnsi="Times New Roman"/>
            <w:noProof/>
            <w:sz w:val="24"/>
            <w:szCs w:val="24"/>
          </w:rPr>
          <w:tab/>
        </w:r>
        <w:r w:rsidRPr="009973DB">
          <w:rPr>
            <w:rStyle w:val="Hyperlink"/>
            <w:noProof/>
          </w:rPr>
          <w:t>Přezkoumatelnost závěrů předběžného posouzení</w:t>
        </w:r>
        <w:r w:rsidRPr="009973DB">
          <w:rPr>
            <w:noProof/>
            <w:webHidden/>
          </w:rPr>
          <w:tab/>
        </w:r>
        <w:r w:rsidRPr="009973DB">
          <w:rPr>
            <w:noProof/>
            <w:webHidden/>
          </w:rPr>
          <w:fldChar w:fldCharType="begin"/>
        </w:r>
        <w:r w:rsidRPr="009973DB">
          <w:rPr>
            <w:noProof/>
            <w:webHidden/>
          </w:rPr>
          <w:instrText xml:space="preserve"> PAGEREF _Toc417682963 \h </w:instrText>
        </w:r>
        <w:r w:rsidRPr="009973DB">
          <w:rPr>
            <w:noProof/>
            <w:webHidden/>
          </w:rPr>
        </w:r>
        <w:r w:rsidRPr="009973DB">
          <w:rPr>
            <w:noProof/>
            <w:webHidden/>
          </w:rPr>
          <w:fldChar w:fldCharType="separate"/>
        </w:r>
        <w:r w:rsidRPr="009973DB">
          <w:rPr>
            <w:noProof/>
            <w:webHidden/>
          </w:rPr>
          <w:t>205</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964" w:history="1">
        <w:r w:rsidRPr="009973DB">
          <w:rPr>
            <w:rStyle w:val="Hyperlink"/>
            <w:noProof/>
          </w:rPr>
          <w:t>7</w:t>
        </w:r>
        <w:r w:rsidRPr="009973DB">
          <w:rPr>
            <w:rFonts w:ascii="Times New Roman" w:hAnsi="Times New Roman"/>
            <w:noProof/>
            <w:sz w:val="24"/>
            <w:szCs w:val="24"/>
          </w:rPr>
          <w:tab/>
        </w:r>
        <w:r w:rsidRPr="009973DB">
          <w:rPr>
            <w:rStyle w:val="Hyperlink"/>
            <w:noProof/>
          </w:rPr>
          <w:t>Technická příloha</w:t>
        </w:r>
        <w:r w:rsidRPr="009973DB">
          <w:rPr>
            <w:noProof/>
            <w:webHidden/>
          </w:rPr>
          <w:tab/>
        </w:r>
        <w:r w:rsidRPr="009973DB">
          <w:rPr>
            <w:noProof/>
            <w:webHidden/>
          </w:rPr>
          <w:fldChar w:fldCharType="begin"/>
        </w:r>
        <w:r w:rsidRPr="009973DB">
          <w:rPr>
            <w:noProof/>
            <w:webHidden/>
          </w:rPr>
          <w:instrText xml:space="preserve"> PAGEREF _Toc417682964 \h </w:instrText>
        </w:r>
        <w:r w:rsidRPr="009973DB">
          <w:rPr>
            <w:noProof/>
            <w:webHidden/>
          </w:rPr>
        </w:r>
        <w:r w:rsidRPr="009973DB">
          <w:rPr>
            <w:noProof/>
            <w:webHidden/>
          </w:rPr>
          <w:fldChar w:fldCharType="separate"/>
        </w:r>
        <w:r w:rsidRPr="009973DB">
          <w:rPr>
            <w:noProof/>
            <w:webHidden/>
          </w:rPr>
          <w:t>206</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65" w:history="1">
        <w:r w:rsidRPr="009973DB">
          <w:rPr>
            <w:rStyle w:val="Hyperlink"/>
            <w:noProof/>
          </w:rPr>
          <w:t>7.1</w:t>
        </w:r>
        <w:r w:rsidRPr="009973DB">
          <w:rPr>
            <w:rFonts w:ascii="Times New Roman" w:hAnsi="Times New Roman"/>
            <w:noProof/>
            <w:sz w:val="24"/>
            <w:szCs w:val="24"/>
          </w:rPr>
          <w:tab/>
        </w:r>
        <w:r w:rsidRPr="009973DB">
          <w:rPr>
            <w:rStyle w:val="Hyperlink"/>
            <w:noProof/>
          </w:rPr>
          <w:t>Dotazníková šetření</w:t>
        </w:r>
        <w:r w:rsidRPr="009973DB">
          <w:rPr>
            <w:noProof/>
            <w:webHidden/>
          </w:rPr>
          <w:tab/>
        </w:r>
        <w:r w:rsidRPr="009973DB">
          <w:rPr>
            <w:noProof/>
            <w:webHidden/>
          </w:rPr>
          <w:fldChar w:fldCharType="begin"/>
        </w:r>
        <w:r w:rsidRPr="009973DB">
          <w:rPr>
            <w:noProof/>
            <w:webHidden/>
          </w:rPr>
          <w:instrText xml:space="preserve"> PAGEREF _Toc417682965 \h </w:instrText>
        </w:r>
        <w:r w:rsidRPr="009973DB">
          <w:rPr>
            <w:noProof/>
            <w:webHidden/>
          </w:rPr>
        </w:r>
        <w:r w:rsidRPr="009973DB">
          <w:rPr>
            <w:noProof/>
            <w:webHidden/>
          </w:rPr>
          <w:fldChar w:fldCharType="separate"/>
        </w:r>
        <w:r w:rsidRPr="009973DB">
          <w:rPr>
            <w:noProof/>
            <w:webHidden/>
          </w:rPr>
          <w:t>206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66" w:history="1">
        <w:r w:rsidRPr="009973DB">
          <w:rPr>
            <w:rStyle w:val="Hyperlink"/>
            <w:noProof/>
          </w:rPr>
          <w:t>7.1.1</w:t>
        </w:r>
        <w:r w:rsidRPr="009973DB">
          <w:rPr>
            <w:rFonts w:ascii="Times New Roman" w:hAnsi="Times New Roman"/>
            <w:noProof/>
            <w:sz w:val="24"/>
            <w:szCs w:val="24"/>
          </w:rPr>
          <w:tab/>
        </w:r>
        <w:r w:rsidRPr="009973DB">
          <w:rPr>
            <w:rStyle w:val="Hyperlink"/>
            <w:noProof/>
          </w:rPr>
          <w:t>Základní informace o provedených dotazníkových šetřeních</w:t>
        </w:r>
        <w:r w:rsidRPr="009973DB">
          <w:rPr>
            <w:noProof/>
            <w:webHidden/>
          </w:rPr>
          <w:tab/>
        </w:r>
        <w:r w:rsidRPr="009973DB">
          <w:rPr>
            <w:noProof/>
            <w:webHidden/>
          </w:rPr>
          <w:fldChar w:fldCharType="begin"/>
        </w:r>
        <w:r w:rsidRPr="009973DB">
          <w:rPr>
            <w:noProof/>
            <w:webHidden/>
          </w:rPr>
          <w:instrText xml:space="preserve"> PAGEREF _Toc417682966 \h </w:instrText>
        </w:r>
        <w:r w:rsidRPr="009973DB">
          <w:rPr>
            <w:noProof/>
            <w:webHidden/>
          </w:rPr>
        </w:r>
        <w:r w:rsidRPr="009973DB">
          <w:rPr>
            <w:noProof/>
            <w:webHidden/>
          </w:rPr>
          <w:fldChar w:fldCharType="separate"/>
        </w:r>
        <w:r w:rsidRPr="009973DB">
          <w:rPr>
            <w:noProof/>
            <w:webHidden/>
          </w:rPr>
          <w:t>206</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67" w:history="1">
        <w:r w:rsidRPr="009973DB">
          <w:rPr>
            <w:rStyle w:val="Hyperlink"/>
            <w:noProof/>
          </w:rPr>
          <w:t>7.1.2</w:t>
        </w:r>
        <w:r w:rsidRPr="009973DB">
          <w:rPr>
            <w:rFonts w:ascii="Times New Roman" w:hAnsi="Times New Roman"/>
            <w:noProof/>
            <w:sz w:val="24"/>
            <w:szCs w:val="24"/>
          </w:rPr>
          <w:tab/>
        </w:r>
        <w:r w:rsidRPr="009973DB">
          <w:rPr>
            <w:rStyle w:val="Hyperlink"/>
            <w:noProof/>
          </w:rPr>
          <w:t>Závěry dotazníkových šetření</w:t>
        </w:r>
        <w:r w:rsidRPr="009973DB">
          <w:rPr>
            <w:noProof/>
            <w:webHidden/>
          </w:rPr>
          <w:tab/>
        </w:r>
        <w:r w:rsidRPr="009973DB">
          <w:rPr>
            <w:noProof/>
            <w:webHidden/>
          </w:rPr>
          <w:fldChar w:fldCharType="begin"/>
        </w:r>
        <w:r w:rsidRPr="009973DB">
          <w:rPr>
            <w:noProof/>
            <w:webHidden/>
          </w:rPr>
          <w:instrText xml:space="preserve"> PAGEREF _Toc417682967 \h </w:instrText>
        </w:r>
        <w:r w:rsidRPr="009973DB">
          <w:rPr>
            <w:noProof/>
            <w:webHidden/>
          </w:rPr>
        </w:r>
        <w:r w:rsidRPr="009973DB">
          <w:rPr>
            <w:noProof/>
            <w:webHidden/>
          </w:rPr>
          <w:fldChar w:fldCharType="separate"/>
        </w:r>
        <w:r w:rsidRPr="009973DB">
          <w:rPr>
            <w:noProof/>
            <w:webHidden/>
          </w:rPr>
          <w:t>207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68" w:history="1">
        <w:r w:rsidRPr="009973DB">
          <w:rPr>
            <w:rStyle w:val="Hyperlink"/>
            <w:noProof/>
          </w:rPr>
          <w:t>7.1.3</w:t>
        </w:r>
        <w:r w:rsidRPr="009973DB">
          <w:rPr>
            <w:rFonts w:ascii="Times New Roman" w:hAnsi="Times New Roman"/>
            <w:noProof/>
            <w:sz w:val="24"/>
            <w:szCs w:val="24"/>
          </w:rPr>
          <w:tab/>
        </w:r>
        <w:r w:rsidRPr="009973DB">
          <w:rPr>
            <w:rStyle w:val="Hyperlink"/>
            <w:noProof/>
          </w:rPr>
          <w:t>SC 1.1 – nástroj záruky</w:t>
        </w:r>
        <w:r w:rsidRPr="009973DB">
          <w:rPr>
            <w:noProof/>
            <w:webHidden/>
          </w:rPr>
          <w:tab/>
        </w:r>
        <w:r w:rsidRPr="009973DB">
          <w:rPr>
            <w:noProof/>
            <w:webHidden/>
          </w:rPr>
          <w:fldChar w:fldCharType="begin"/>
        </w:r>
        <w:r w:rsidRPr="009973DB">
          <w:rPr>
            <w:noProof/>
            <w:webHidden/>
          </w:rPr>
          <w:instrText xml:space="preserve"> PAGEREF _Toc417682968 \h </w:instrText>
        </w:r>
        <w:r w:rsidRPr="009973DB">
          <w:rPr>
            <w:noProof/>
            <w:webHidden/>
          </w:rPr>
        </w:r>
        <w:r w:rsidRPr="009973DB">
          <w:rPr>
            <w:noProof/>
            <w:webHidden/>
          </w:rPr>
          <w:fldChar w:fldCharType="separate"/>
        </w:r>
        <w:r w:rsidRPr="009973DB">
          <w:rPr>
            <w:noProof/>
            <w:webHidden/>
          </w:rPr>
          <w:t>207</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69" w:history="1">
        <w:r w:rsidRPr="009973DB">
          <w:rPr>
            <w:rStyle w:val="Hyperlink"/>
            <w:noProof/>
          </w:rPr>
          <w:t>7.1.4</w:t>
        </w:r>
        <w:r w:rsidRPr="009973DB">
          <w:rPr>
            <w:rFonts w:ascii="Times New Roman" w:hAnsi="Times New Roman"/>
            <w:noProof/>
            <w:sz w:val="24"/>
            <w:szCs w:val="24"/>
          </w:rPr>
          <w:tab/>
        </w:r>
        <w:r w:rsidRPr="009973DB">
          <w:rPr>
            <w:rStyle w:val="Hyperlink"/>
            <w:noProof/>
          </w:rPr>
          <w:t>SC 2.3 – úvěrový nástroj</w:t>
        </w:r>
        <w:r w:rsidRPr="009973DB">
          <w:rPr>
            <w:noProof/>
            <w:webHidden/>
          </w:rPr>
          <w:tab/>
        </w:r>
        <w:r w:rsidRPr="009973DB">
          <w:rPr>
            <w:noProof/>
            <w:webHidden/>
          </w:rPr>
          <w:fldChar w:fldCharType="begin"/>
        </w:r>
        <w:r w:rsidRPr="009973DB">
          <w:rPr>
            <w:noProof/>
            <w:webHidden/>
          </w:rPr>
          <w:instrText xml:space="preserve"> PAGEREF _Toc417682969 \h </w:instrText>
        </w:r>
        <w:r w:rsidRPr="009973DB">
          <w:rPr>
            <w:noProof/>
            <w:webHidden/>
          </w:rPr>
        </w:r>
        <w:r w:rsidRPr="009973DB">
          <w:rPr>
            <w:noProof/>
            <w:webHidden/>
          </w:rPr>
          <w:fldChar w:fldCharType="separate"/>
        </w:r>
        <w:r w:rsidRPr="009973DB">
          <w:rPr>
            <w:noProof/>
            <w:webHidden/>
          </w:rPr>
          <w:t>208</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70" w:history="1">
        <w:r w:rsidRPr="009973DB">
          <w:rPr>
            <w:rStyle w:val="Hyperlink"/>
            <w:noProof/>
          </w:rPr>
          <w:t>7.1.5</w:t>
        </w:r>
        <w:r w:rsidRPr="009973DB">
          <w:rPr>
            <w:rFonts w:ascii="Times New Roman" w:hAnsi="Times New Roman"/>
            <w:noProof/>
            <w:sz w:val="24"/>
            <w:szCs w:val="24"/>
          </w:rPr>
          <w:tab/>
        </w:r>
        <w:r w:rsidRPr="009973DB">
          <w:rPr>
            <w:rStyle w:val="Hyperlink"/>
            <w:noProof/>
          </w:rPr>
          <w:t>SC 3.1, 3.2, 3.5 – úvěrový nástroj</w:t>
        </w:r>
        <w:r w:rsidRPr="009973DB">
          <w:rPr>
            <w:noProof/>
            <w:webHidden/>
          </w:rPr>
          <w:tab/>
        </w:r>
        <w:r w:rsidRPr="009973DB">
          <w:rPr>
            <w:noProof/>
            <w:webHidden/>
          </w:rPr>
          <w:fldChar w:fldCharType="begin"/>
        </w:r>
        <w:r w:rsidRPr="009973DB">
          <w:rPr>
            <w:noProof/>
            <w:webHidden/>
          </w:rPr>
          <w:instrText xml:space="preserve"> PAGEREF _Toc417682970 \h </w:instrText>
        </w:r>
        <w:r w:rsidRPr="009973DB">
          <w:rPr>
            <w:noProof/>
            <w:webHidden/>
          </w:rPr>
        </w:r>
        <w:r w:rsidRPr="009973DB">
          <w:rPr>
            <w:noProof/>
            <w:webHidden/>
          </w:rPr>
          <w:fldChar w:fldCharType="separate"/>
        </w:r>
        <w:r w:rsidRPr="009973DB">
          <w:rPr>
            <w:noProof/>
            <w:webHidden/>
          </w:rPr>
          <w:t>210</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71" w:history="1">
        <w:r w:rsidRPr="009973DB">
          <w:rPr>
            <w:rStyle w:val="Hyperlink"/>
            <w:noProof/>
          </w:rPr>
          <w:t>7.1.6</w:t>
        </w:r>
        <w:r w:rsidRPr="009973DB">
          <w:rPr>
            <w:rFonts w:ascii="Times New Roman" w:hAnsi="Times New Roman"/>
            <w:noProof/>
            <w:sz w:val="24"/>
            <w:szCs w:val="24"/>
          </w:rPr>
          <w:tab/>
        </w:r>
        <w:r w:rsidRPr="009973DB">
          <w:rPr>
            <w:rStyle w:val="Hyperlink"/>
            <w:noProof/>
          </w:rPr>
          <w:t>SC 2.1 – nástroj záruky, úvěry a kapitálové vstupy</w:t>
        </w:r>
        <w:r w:rsidRPr="009973DB">
          <w:rPr>
            <w:noProof/>
            <w:webHidden/>
          </w:rPr>
          <w:tab/>
        </w:r>
        <w:r w:rsidRPr="009973DB">
          <w:rPr>
            <w:noProof/>
            <w:webHidden/>
          </w:rPr>
          <w:fldChar w:fldCharType="begin"/>
        </w:r>
        <w:r w:rsidRPr="009973DB">
          <w:rPr>
            <w:noProof/>
            <w:webHidden/>
          </w:rPr>
          <w:instrText xml:space="preserve"> PAGEREF _Toc417682971 \h </w:instrText>
        </w:r>
        <w:r w:rsidRPr="009973DB">
          <w:rPr>
            <w:noProof/>
            <w:webHidden/>
          </w:rPr>
        </w:r>
        <w:r w:rsidRPr="009973DB">
          <w:rPr>
            <w:noProof/>
            <w:webHidden/>
          </w:rPr>
          <w:fldChar w:fldCharType="separate"/>
        </w:r>
        <w:r w:rsidRPr="009973DB">
          <w:rPr>
            <w:noProof/>
            <w:webHidden/>
          </w:rPr>
          <w:t>211</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72" w:history="1">
        <w:r w:rsidRPr="009973DB">
          <w:rPr>
            <w:rStyle w:val="Hyperlink"/>
            <w:noProof/>
          </w:rPr>
          <w:t>7.2</w:t>
        </w:r>
        <w:r w:rsidRPr="009973DB">
          <w:rPr>
            <w:rFonts w:ascii="Times New Roman" w:hAnsi="Times New Roman"/>
            <w:noProof/>
            <w:sz w:val="24"/>
            <w:szCs w:val="24"/>
          </w:rPr>
          <w:tab/>
        </w:r>
        <w:r w:rsidRPr="009973DB">
          <w:rPr>
            <w:rStyle w:val="Hyperlink"/>
            <w:noProof/>
          </w:rPr>
          <w:t>Řízené rozhovory</w:t>
        </w:r>
        <w:r w:rsidRPr="009973DB">
          <w:rPr>
            <w:noProof/>
            <w:webHidden/>
          </w:rPr>
          <w:tab/>
        </w:r>
        <w:r w:rsidRPr="009973DB">
          <w:rPr>
            <w:noProof/>
            <w:webHidden/>
          </w:rPr>
          <w:fldChar w:fldCharType="begin"/>
        </w:r>
        <w:r w:rsidRPr="009973DB">
          <w:rPr>
            <w:noProof/>
            <w:webHidden/>
          </w:rPr>
          <w:instrText xml:space="preserve"> PAGEREF _Toc417682972 \h </w:instrText>
        </w:r>
        <w:r w:rsidRPr="009973DB">
          <w:rPr>
            <w:noProof/>
            <w:webHidden/>
          </w:rPr>
        </w:r>
        <w:r w:rsidRPr="009973DB">
          <w:rPr>
            <w:noProof/>
            <w:webHidden/>
          </w:rPr>
          <w:fldChar w:fldCharType="separate"/>
        </w:r>
        <w:r w:rsidRPr="009973DB">
          <w:rPr>
            <w:noProof/>
            <w:webHidden/>
          </w:rPr>
          <w:t>213</w:t>
        </w:r>
        <w:r w:rsidRPr="009973DB">
          <w:rPr>
            <w:noProof/>
            <w:webHidden/>
          </w:rPr>
          <w:fldChar w:fldCharType="end"/>
        </w:r>
      </w:hyperlink>
    </w:p>
    <w:p w:rsidR="006D67F1" w:rsidRPr="009973DB" w:rsidRDefault="006D67F1">
      <w:pPr>
        <w:pStyle w:val="TOC3"/>
        <w:tabs>
          <w:tab w:val="left" w:pos="1320"/>
          <w:tab w:val="right" w:leader="dot" w:pos="9062"/>
        </w:tabs>
        <w:rPr>
          <w:rFonts w:ascii="Times New Roman" w:hAnsi="Times New Roman"/>
          <w:noProof/>
          <w:sz w:val="24"/>
          <w:szCs w:val="24"/>
        </w:rPr>
      </w:pPr>
      <w:hyperlink w:anchor="_Toc417682973" w:history="1">
        <w:r w:rsidRPr="009973DB">
          <w:rPr>
            <w:rStyle w:val="Hyperlink"/>
            <w:noProof/>
          </w:rPr>
          <w:t>7.2.1</w:t>
        </w:r>
        <w:r w:rsidRPr="009973DB">
          <w:rPr>
            <w:rFonts w:ascii="Times New Roman" w:hAnsi="Times New Roman"/>
            <w:noProof/>
            <w:sz w:val="24"/>
            <w:szCs w:val="24"/>
          </w:rPr>
          <w:tab/>
        </w:r>
        <w:r w:rsidRPr="009973DB">
          <w:rPr>
            <w:rStyle w:val="Hyperlink"/>
            <w:noProof/>
          </w:rPr>
          <w:t>Seznam konzultovaných subjektů</w:t>
        </w:r>
        <w:r w:rsidRPr="009973DB">
          <w:rPr>
            <w:noProof/>
            <w:webHidden/>
          </w:rPr>
          <w:tab/>
        </w:r>
        <w:r w:rsidRPr="009973DB">
          <w:rPr>
            <w:noProof/>
            <w:webHidden/>
          </w:rPr>
          <w:fldChar w:fldCharType="begin"/>
        </w:r>
        <w:r w:rsidRPr="009973DB">
          <w:rPr>
            <w:noProof/>
            <w:webHidden/>
          </w:rPr>
          <w:instrText xml:space="preserve"> PAGEREF _Toc417682973 \h </w:instrText>
        </w:r>
        <w:r w:rsidRPr="009973DB">
          <w:rPr>
            <w:noProof/>
            <w:webHidden/>
          </w:rPr>
        </w:r>
        <w:r w:rsidRPr="009973DB">
          <w:rPr>
            <w:noProof/>
            <w:webHidden/>
          </w:rPr>
          <w:fldChar w:fldCharType="separate"/>
        </w:r>
        <w:r w:rsidRPr="009973DB">
          <w:rPr>
            <w:noProof/>
            <w:webHidden/>
          </w:rPr>
          <w:t>213</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974" w:history="1">
        <w:r w:rsidRPr="009973DB">
          <w:rPr>
            <w:rStyle w:val="Hyperlink"/>
            <w:noProof/>
          </w:rPr>
          <w:t>8</w:t>
        </w:r>
        <w:r w:rsidRPr="009973DB">
          <w:rPr>
            <w:rFonts w:ascii="Times New Roman" w:hAnsi="Times New Roman"/>
            <w:noProof/>
            <w:sz w:val="24"/>
            <w:szCs w:val="24"/>
          </w:rPr>
          <w:tab/>
        </w:r>
        <w:r w:rsidRPr="009973DB">
          <w:rPr>
            <w:rStyle w:val="Hyperlink"/>
            <w:noProof/>
          </w:rPr>
          <w:t>Použité zdroje</w:t>
        </w:r>
        <w:r w:rsidRPr="009973DB">
          <w:rPr>
            <w:noProof/>
            <w:webHidden/>
          </w:rPr>
          <w:tab/>
        </w:r>
        <w:r w:rsidRPr="009973DB">
          <w:rPr>
            <w:noProof/>
            <w:webHidden/>
          </w:rPr>
          <w:fldChar w:fldCharType="begin"/>
        </w:r>
        <w:r w:rsidRPr="009973DB">
          <w:rPr>
            <w:noProof/>
            <w:webHidden/>
          </w:rPr>
          <w:instrText xml:space="preserve"> PAGEREF _Toc417682974 \h </w:instrText>
        </w:r>
        <w:r w:rsidRPr="009973DB">
          <w:rPr>
            <w:noProof/>
            <w:webHidden/>
          </w:rPr>
        </w:r>
        <w:r w:rsidRPr="009973DB">
          <w:rPr>
            <w:noProof/>
            <w:webHidden/>
          </w:rPr>
          <w:fldChar w:fldCharType="separate"/>
        </w:r>
        <w:r w:rsidRPr="009973DB">
          <w:rPr>
            <w:noProof/>
            <w:webHidden/>
          </w:rPr>
          <w:t>215</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75" w:history="1">
        <w:r w:rsidRPr="009973DB">
          <w:rPr>
            <w:rStyle w:val="Hyperlink"/>
            <w:noProof/>
          </w:rPr>
          <w:t>8.1</w:t>
        </w:r>
        <w:r w:rsidRPr="009973DB">
          <w:rPr>
            <w:rFonts w:ascii="Times New Roman" w:hAnsi="Times New Roman"/>
            <w:noProof/>
            <w:sz w:val="24"/>
            <w:szCs w:val="24"/>
          </w:rPr>
          <w:tab/>
        </w:r>
        <w:r w:rsidRPr="009973DB">
          <w:rPr>
            <w:rStyle w:val="Hyperlink"/>
            <w:noProof/>
          </w:rPr>
          <w:t>Legislativní východiska</w:t>
        </w:r>
        <w:r w:rsidRPr="009973DB">
          <w:rPr>
            <w:noProof/>
            <w:webHidden/>
          </w:rPr>
          <w:tab/>
        </w:r>
        <w:r w:rsidRPr="009973DB">
          <w:rPr>
            <w:noProof/>
            <w:webHidden/>
          </w:rPr>
          <w:fldChar w:fldCharType="begin"/>
        </w:r>
        <w:r w:rsidRPr="009973DB">
          <w:rPr>
            <w:noProof/>
            <w:webHidden/>
          </w:rPr>
          <w:instrText xml:space="preserve"> PAGEREF _Toc417682975 \h </w:instrText>
        </w:r>
        <w:r w:rsidRPr="009973DB">
          <w:rPr>
            <w:noProof/>
            <w:webHidden/>
          </w:rPr>
        </w:r>
        <w:r w:rsidRPr="009973DB">
          <w:rPr>
            <w:noProof/>
            <w:webHidden/>
          </w:rPr>
          <w:fldChar w:fldCharType="separate"/>
        </w:r>
        <w:r w:rsidRPr="009973DB">
          <w:rPr>
            <w:noProof/>
            <w:webHidden/>
          </w:rPr>
          <w:t>215</w:t>
        </w:r>
        <w:r w:rsidRPr="009973DB">
          <w:rPr>
            <w:noProof/>
            <w:webHidden/>
          </w:rPr>
          <w:fldChar w:fldCharType="end"/>
        </w:r>
      </w:hyperlink>
    </w:p>
    <w:p w:rsidR="006D67F1" w:rsidRPr="009973DB" w:rsidRDefault="006D67F1">
      <w:pPr>
        <w:pStyle w:val="TOC2"/>
        <w:tabs>
          <w:tab w:val="left" w:pos="960"/>
          <w:tab w:val="right" w:leader="dot" w:pos="9062"/>
        </w:tabs>
        <w:rPr>
          <w:rFonts w:ascii="Times New Roman" w:hAnsi="Times New Roman"/>
          <w:noProof/>
          <w:sz w:val="24"/>
          <w:szCs w:val="24"/>
        </w:rPr>
      </w:pPr>
      <w:hyperlink w:anchor="_Toc417682976" w:history="1">
        <w:r w:rsidRPr="009973DB">
          <w:rPr>
            <w:rStyle w:val="Hyperlink"/>
            <w:noProof/>
          </w:rPr>
          <w:t>8.2</w:t>
        </w:r>
        <w:r w:rsidRPr="009973DB">
          <w:rPr>
            <w:rFonts w:ascii="Times New Roman" w:hAnsi="Times New Roman"/>
            <w:noProof/>
            <w:sz w:val="24"/>
            <w:szCs w:val="24"/>
          </w:rPr>
          <w:tab/>
        </w:r>
        <w:r w:rsidRPr="009973DB">
          <w:rPr>
            <w:rStyle w:val="Hyperlink"/>
            <w:noProof/>
          </w:rPr>
          <w:t>Další podkladové materiály</w:t>
        </w:r>
        <w:r w:rsidRPr="009973DB">
          <w:rPr>
            <w:noProof/>
            <w:webHidden/>
          </w:rPr>
          <w:tab/>
        </w:r>
        <w:r w:rsidRPr="009973DB">
          <w:rPr>
            <w:noProof/>
            <w:webHidden/>
          </w:rPr>
          <w:fldChar w:fldCharType="begin"/>
        </w:r>
        <w:r w:rsidRPr="009973DB">
          <w:rPr>
            <w:noProof/>
            <w:webHidden/>
          </w:rPr>
          <w:instrText xml:space="preserve"> PAGEREF _Toc417682976 \h </w:instrText>
        </w:r>
        <w:r w:rsidRPr="009973DB">
          <w:rPr>
            <w:noProof/>
            <w:webHidden/>
          </w:rPr>
        </w:r>
        <w:r w:rsidRPr="009973DB">
          <w:rPr>
            <w:noProof/>
            <w:webHidden/>
          </w:rPr>
          <w:fldChar w:fldCharType="separate"/>
        </w:r>
        <w:r w:rsidRPr="009973DB">
          <w:rPr>
            <w:noProof/>
            <w:webHidden/>
          </w:rPr>
          <w:t>216</w:t>
        </w:r>
        <w:r w:rsidRPr="009973DB">
          <w:rPr>
            <w:noProof/>
            <w:webHidden/>
          </w:rPr>
          <w:fldChar w:fldCharType="end"/>
        </w:r>
      </w:hyperlink>
    </w:p>
    <w:p w:rsidR="006D67F1" w:rsidRPr="009973DB" w:rsidRDefault="006D67F1">
      <w:pPr>
        <w:pStyle w:val="TOC1"/>
        <w:rPr>
          <w:rFonts w:ascii="Times New Roman" w:hAnsi="Times New Roman"/>
          <w:noProof/>
          <w:sz w:val="24"/>
          <w:szCs w:val="24"/>
        </w:rPr>
      </w:pPr>
      <w:hyperlink w:anchor="_Toc417682977" w:history="1">
        <w:r w:rsidRPr="009973DB">
          <w:rPr>
            <w:rStyle w:val="Hyperlink"/>
            <w:noProof/>
          </w:rPr>
          <w:t>9</w:t>
        </w:r>
        <w:r w:rsidRPr="009973DB">
          <w:rPr>
            <w:rFonts w:ascii="Times New Roman" w:hAnsi="Times New Roman"/>
            <w:noProof/>
            <w:sz w:val="24"/>
            <w:szCs w:val="24"/>
          </w:rPr>
          <w:tab/>
        </w:r>
        <w:r w:rsidRPr="009973DB">
          <w:rPr>
            <w:rStyle w:val="Hyperlink"/>
            <w:noProof/>
          </w:rPr>
          <w:t>Seznam zkratek</w:t>
        </w:r>
        <w:r w:rsidRPr="009973DB">
          <w:rPr>
            <w:noProof/>
            <w:webHidden/>
          </w:rPr>
          <w:tab/>
        </w:r>
        <w:r w:rsidRPr="009973DB">
          <w:rPr>
            <w:noProof/>
            <w:webHidden/>
          </w:rPr>
          <w:fldChar w:fldCharType="begin"/>
        </w:r>
        <w:r w:rsidRPr="009973DB">
          <w:rPr>
            <w:noProof/>
            <w:webHidden/>
          </w:rPr>
          <w:instrText xml:space="preserve"> PAGEREF _Toc417682977 \h </w:instrText>
        </w:r>
        <w:r w:rsidRPr="009973DB">
          <w:rPr>
            <w:noProof/>
            <w:webHidden/>
          </w:rPr>
        </w:r>
        <w:r w:rsidRPr="009973DB">
          <w:rPr>
            <w:noProof/>
            <w:webHidden/>
          </w:rPr>
          <w:fldChar w:fldCharType="separate"/>
        </w:r>
        <w:r w:rsidRPr="009973DB">
          <w:rPr>
            <w:noProof/>
            <w:webHidden/>
          </w:rPr>
          <w:t>218</w:t>
        </w:r>
        <w:r w:rsidRPr="009973DB">
          <w:rPr>
            <w:noProof/>
            <w:webHidden/>
          </w:rPr>
          <w:fldChar w:fldCharType="end"/>
        </w:r>
      </w:hyperlink>
    </w:p>
    <w:p w:rsidR="006D67F1" w:rsidRPr="009973DB" w:rsidRDefault="006D67F1" w:rsidP="008074B1">
      <w:r w:rsidRPr="009973DB">
        <w:fldChar w:fldCharType="end"/>
      </w:r>
    </w:p>
    <w:p w:rsidR="006D67F1" w:rsidRPr="009973DB" w:rsidRDefault="006D67F1" w:rsidP="008074B1">
      <w:pPr>
        <w:pStyle w:val="Heading1"/>
      </w:pPr>
      <w:r w:rsidRPr="009973DB">
        <w:rPr>
          <w:rFonts w:cs="Calibri"/>
          <w:szCs w:val="24"/>
        </w:rPr>
        <w:br w:type="page"/>
      </w:r>
      <w:bookmarkStart w:id="1" w:name="_Toc417682874"/>
      <w:r w:rsidRPr="009973DB">
        <w:t>Definice základních pojmů</w:t>
      </w:r>
      <w:bookmarkEnd w:id="1"/>
    </w:p>
    <w:p w:rsidR="006D67F1" w:rsidRPr="009973DB" w:rsidRDefault="006D67F1" w:rsidP="008074B1"/>
    <w:p w:rsidR="006D67F1" w:rsidRPr="009973DB" w:rsidRDefault="006D67F1" w:rsidP="008074B1">
      <w:r w:rsidRPr="009973DB">
        <w:t>V kontextu tohoto předběžného posouzení finančních nástrojů a v souladu s Obecným nařízením</w:t>
      </w:r>
      <w:r w:rsidRPr="009973DB">
        <w:rPr>
          <w:rStyle w:val="FootnoteReference"/>
        </w:rPr>
        <w:footnoteReference w:id="2"/>
      </w:r>
      <w:r w:rsidRPr="009973DB">
        <w:t>, Finančním nařízením</w:t>
      </w:r>
      <w:r w:rsidRPr="009973DB">
        <w:rPr>
          <w:rStyle w:val="FootnoteReference"/>
          <w:rFonts w:ascii="Calibri" w:hAnsi="Calibri" w:cs="Calibri"/>
          <w:color w:val="222222"/>
          <w:szCs w:val="22"/>
        </w:rPr>
        <w:footnoteReference w:id="3"/>
      </w:r>
      <w:r w:rsidRPr="009973DB">
        <w:t xml:space="preserve"> a Metodickým pokynem finančních toků se rozumí:</w:t>
      </w:r>
    </w:p>
    <w:p w:rsidR="006D67F1" w:rsidRPr="009973DB" w:rsidRDefault="006D67F1" w:rsidP="008074B1"/>
    <w:p w:rsidR="006D67F1" w:rsidRPr="009973DB" w:rsidRDefault="006D67F1" w:rsidP="008074B1">
      <w:r w:rsidRPr="009973DB">
        <w:t>a)</w:t>
      </w:r>
      <w:r w:rsidRPr="009973DB">
        <w:tab/>
        <w:t>„finančním nástrojem“ opatření finanční podpory ve formě kapitálových či kvazikapitálových investic, půjček nebo záruk anebo jiných nástrojů ke sdílení rizik přičemž tam, kde je to vhodné, mohou být spojeny s granty, pokud není v Obecném nařízení stanoveno jinak;</w:t>
      </w:r>
    </w:p>
    <w:p w:rsidR="006D67F1" w:rsidRPr="009973DB" w:rsidRDefault="006D67F1" w:rsidP="008074B1">
      <w:pPr>
        <w:rPr>
          <w:rFonts w:cs="Calibri"/>
          <w:szCs w:val="24"/>
        </w:rPr>
      </w:pPr>
      <w:r w:rsidRPr="009973DB">
        <w:rPr>
          <w:rFonts w:cs="Calibri"/>
          <w:szCs w:val="24"/>
        </w:rPr>
        <w:t>b)</w:t>
      </w:r>
      <w:r w:rsidRPr="009973DB">
        <w:rPr>
          <w:rFonts w:cs="Calibri"/>
          <w:szCs w:val="24"/>
        </w:rPr>
        <w:tab/>
        <w:t>„fondem fondů“ fond, který investuje prostředky do více finančních nástrojů a pro svou činnost typicky využívá finanční zprostředkovatele;</w:t>
      </w:r>
    </w:p>
    <w:p w:rsidR="006D67F1" w:rsidRPr="009973DB" w:rsidRDefault="006D67F1" w:rsidP="008074B1">
      <w:pPr>
        <w:rPr>
          <w:rFonts w:cs="Calibri"/>
          <w:szCs w:val="24"/>
        </w:rPr>
      </w:pPr>
      <w:r w:rsidRPr="009973DB">
        <w:rPr>
          <w:rFonts w:cs="Calibri"/>
          <w:szCs w:val="24"/>
        </w:rPr>
        <w:t>c)</w:t>
      </w:r>
      <w:r w:rsidRPr="009973DB">
        <w:rPr>
          <w:rFonts w:cs="Calibri"/>
          <w:szCs w:val="24"/>
        </w:rPr>
        <w:tab/>
        <w:t>„příjemcem“ subjekt, který provádí finanční nástroj, popřípadě fond fondů. V případě, že je pro realizaci finančního nástroje nebo fondu fondů řídícím orgánem založeno SPV jako příjemce prostředků státního rozpočtu obhospodařované příjemcem, je v souladu s obecně závaznými právními předpisy možné, aby smlouvy s konečnými příjemci, soukromými spoluinvestory a podepisoval příjemce jménem příjemce prostředků státního rozpočtu;</w:t>
      </w:r>
    </w:p>
    <w:p w:rsidR="006D67F1" w:rsidRPr="009973DB" w:rsidRDefault="006D67F1" w:rsidP="008074B1">
      <w:pPr>
        <w:rPr>
          <w:rFonts w:cs="Calibri"/>
          <w:szCs w:val="24"/>
        </w:rPr>
      </w:pPr>
      <w:r w:rsidRPr="009973DB">
        <w:rPr>
          <w:rFonts w:cs="Calibri"/>
          <w:szCs w:val="24"/>
        </w:rPr>
        <w:t>d)</w:t>
      </w:r>
      <w:r w:rsidRPr="009973DB">
        <w:rPr>
          <w:rFonts w:cs="Calibri"/>
          <w:szCs w:val="24"/>
        </w:rPr>
        <w:tab/>
        <w:t>„dohodou o financování“ dohoda o financování podle čl. 38 odst. 7 Obecného nařízení;</w:t>
      </w:r>
    </w:p>
    <w:p w:rsidR="006D67F1" w:rsidRPr="009973DB" w:rsidRDefault="006D67F1" w:rsidP="008074B1">
      <w:pPr>
        <w:rPr>
          <w:rFonts w:cs="Calibri"/>
          <w:szCs w:val="24"/>
        </w:rPr>
      </w:pPr>
      <w:r w:rsidRPr="009973DB">
        <w:rPr>
          <w:rFonts w:cs="Calibri"/>
          <w:szCs w:val="24"/>
        </w:rPr>
        <w:t>e)</w:t>
      </w:r>
      <w:r w:rsidRPr="009973DB">
        <w:rPr>
          <w:rFonts w:cs="Calibri"/>
          <w:szCs w:val="24"/>
        </w:rPr>
        <w:tab/>
        <w:t xml:space="preserve">„finančním zprostředkovatelem“ subjekt, kterému subjekt uvedený v čl. 38 odst. 4 prvním pododstavci písm. a) a b) Obecného nařízení při provádění fondů fondů svěřil část provádění za předpokladu, že tento subjekt na vlastní odpovědnost zajistí, aby finanční zprostředkovatel splňoval kritéria stanovená v čl. 140 odst. 1, </w:t>
      </w:r>
      <w:smartTag w:uri="urn:schemas-microsoft-com:office:smarttags" w:element="metricconverter">
        <w:smartTagPr>
          <w:attr w:name="ProductID" w:val="2 a"/>
        </w:smartTagPr>
        <w:r w:rsidRPr="009973DB">
          <w:rPr>
            <w:rFonts w:cs="Calibri"/>
            <w:szCs w:val="24"/>
          </w:rPr>
          <w:t>2 a</w:t>
        </w:r>
      </w:smartTag>
      <w:r w:rsidRPr="009973DB">
        <w:rPr>
          <w:rFonts w:cs="Calibri"/>
          <w:szCs w:val="24"/>
        </w:rPr>
        <w:t xml:space="preserve"> 4 Finančního nařízení. Finanční zprostředkovatelé se vybírají prostřednictvím otevřených, transparentních, přiměřených a nediskriminačních postupů, kdy je vyloučen střet zájmů;</w:t>
      </w:r>
    </w:p>
    <w:p w:rsidR="006D67F1" w:rsidRPr="009973DB" w:rsidRDefault="006D67F1" w:rsidP="008074B1">
      <w:pPr>
        <w:rPr>
          <w:rFonts w:cs="Calibri"/>
          <w:szCs w:val="24"/>
        </w:rPr>
      </w:pPr>
      <w:r w:rsidRPr="009973DB">
        <w:rPr>
          <w:rFonts w:cs="Calibri"/>
          <w:szCs w:val="24"/>
        </w:rPr>
        <w:t>f)</w:t>
      </w:r>
      <w:r w:rsidRPr="009973DB">
        <w:rPr>
          <w:rFonts w:cs="Calibri"/>
          <w:szCs w:val="24"/>
        </w:rPr>
        <w:tab/>
        <w:t>„konečným příjemcem“ právnická nebo fyzická osoba, která dostává finanční podporu z finančního nástroje;</w:t>
      </w:r>
    </w:p>
    <w:p w:rsidR="006D67F1" w:rsidRPr="009973DB" w:rsidRDefault="006D67F1" w:rsidP="008074B1">
      <w:pPr>
        <w:rPr>
          <w:rFonts w:cs="Calibri"/>
          <w:szCs w:val="24"/>
        </w:rPr>
      </w:pPr>
      <w:r w:rsidRPr="009973DB">
        <w:rPr>
          <w:rFonts w:cs="Calibri"/>
          <w:szCs w:val="24"/>
        </w:rPr>
        <w:t>g)</w:t>
      </w:r>
      <w:r w:rsidRPr="009973DB">
        <w:rPr>
          <w:rFonts w:cs="Calibri"/>
          <w:szCs w:val="24"/>
        </w:rPr>
        <w:tab/>
        <w:t>„operací“ finanční příspěvky z operačního programu na finanční nástroje a následná finanční podpora, kterou tyto finanční nástroje poskytují;</w:t>
      </w:r>
    </w:p>
    <w:p w:rsidR="006D67F1" w:rsidRPr="009973DB" w:rsidRDefault="006D67F1" w:rsidP="008074B1">
      <w:pPr>
        <w:rPr>
          <w:rFonts w:cs="Calibri"/>
          <w:szCs w:val="24"/>
        </w:rPr>
      </w:pPr>
      <w:r w:rsidRPr="009973DB">
        <w:rPr>
          <w:rFonts w:cs="Calibri"/>
          <w:szCs w:val="24"/>
        </w:rPr>
        <w:t>h)</w:t>
      </w:r>
      <w:r w:rsidRPr="009973DB">
        <w:rPr>
          <w:rFonts w:cs="Calibri"/>
          <w:szCs w:val="24"/>
        </w:rPr>
        <w:tab/>
        <w:t>„projektem konečného příjemce“ finanční, časový a materiální plán činností, který tvoří logický celek, zpracovaný v písemné formě, na který lze čerpat podporu z finančního nástroje v souladu s pravidly pro způsobilost výdajů;</w:t>
      </w:r>
    </w:p>
    <w:p w:rsidR="006D67F1" w:rsidRPr="009973DB" w:rsidRDefault="006D67F1" w:rsidP="008074B1">
      <w:pPr>
        <w:rPr>
          <w:rFonts w:cs="Calibri"/>
          <w:szCs w:val="24"/>
        </w:rPr>
      </w:pPr>
      <w:r w:rsidRPr="009973DB">
        <w:rPr>
          <w:rFonts w:cs="Calibri"/>
          <w:szCs w:val="24"/>
        </w:rPr>
        <w:t>i)</w:t>
      </w:r>
      <w:r w:rsidRPr="009973DB">
        <w:rPr>
          <w:rFonts w:cs="Calibri"/>
          <w:szCs w:val="24"/>
        </w:rPr>
        <w:tab/>
        <w:t xml:space="preserve">„půjčkou“ či „úvěrem“ smlouva, která zavazuje poskytovatele půjčky k tomu, aby dal příjemci půjčky k dispozici peněžní částku v dohodnuté výši a na dohodnutou dobu, již je příjemce půjčky povinen splatit v dohodnuté době; </w:t>
      </w:r>
    </w:p>
    <w:p w:rsidR="006D67F1" w:rsidRPr="009973DB" w:rsidRDefault="006D67F1" w:rsidP="008074B1">
      <w:pPr>
        <w:rPr>
          <w:rFonts w:cs="Calibri"/>
          <w:szCs w:val="24"/>
        </w:rPr>
      </w:pPr>
      <w:r w:rsidRPr="009973DB">
        <w:rPr>
          <w:rFonts w:cs="Calibri"/>
          <w:szCs w:val="24"/>
        </w:rPr>
        <w:t>j)</w:t>
      </w:r>
      <w:r w:rsidRPr="009973DB">
        <w:rPr>
          <w:rFonts w:cs="Calibri"/>
          <w:szCs w:val="24"/>
        </w:rPr>
        <w:tab/>
        <w:t xml:space="preserve">„zárukou“ písemný závazek, kterým ručitel přebírá odpovědnost za všechny či některé závazky či povinnosti třetí osoby anebo za úspěšné splnění povinností touto třetí osobou, nastane-li událost, která vede k uplatnění takové záruky, například prodlení při splácení půjčky; </w:t>
      </w:r>
    </w:p>
    <w:p w:rsidR="006D67F1" w:rsidRPr="009973DB" w:rsidRDefault="006D67F1" w:rsidP="008074B1">
      <w:pPr>
        <w:rPr>
          <w:rFonts w:cs="Calibri"/>
          <w:szCs w:val="24"/>
        </w:rPr>
      </w:pPr>
      <w:r w:rsidRPr="009973DB">
        <w:rPr>
          <w:rFonts w:cs="Calibri"/>
          <w:szCs w:val="24"/>
        </w:rPr>
        <w:t>k)</w:t>
      </w:r>
      <w:r w:rsidRPr="009973DB">
        <w:rPr>
          <w:rFonts w:cs="Calibri"/>
          <w:szCs w:val="24"/>
        </w:rPr>
        <w:tab/>
        <w:t xml:space="preserve">„kapitálovou investicí“ poskytnutí kapitálu společnosti investorem přímo či nepřímo výměnou za celkové nebo částečné vlastnictví této společnosti, při němž může investor převzít určitou kontrolu nad řízením společnosti a podílet se na jejím zisku; </w:t>
      </w:r>
    </w:p>
    <w:p w:rsidR="006D67F1" w:rsidRPr="009973DB" w:rsidRDefault="006D67F1" w:rsidP="008074B1">
      <w:pPr>
        <w:rPr>
          <w:rFonts w:cs="Calibri"/>
          <w:szCs w:val="24"/>
        </w:rPr>
      </w:pPr>
      <w:r w:rsidRPr="009973DB">
        <w:rPr>
          <w:rFonts w:cs="Calibri"/>
          <w:szCs w:val="24"/>
        </w:rPr>
        <w:t>l)</w:t>
      </w:r>
      <w:r w:rsidRPr="009973DB">
        <w:rPr>
          <w:rFonts w:cs="Calibri"/>
          <w:szCs w:val="24"/>
        </w:rPr>
        <w:tab/>
        <w:t>„kvazikapitálovou investicí“ takový typ financování, které stojí mezi kapitálovou investicí a dluhem, je rizikovější než přednostní dluh a méně rizikový než běžná kapitálová investice. Kvazikapitálové investice mohou mít strukturu dluhu, obvykle nezajištěného a podřízeného, který lze převést na kapitál nebo na preferenční kapitál;</w:t>
      </w:r>
    </w:p>
    <w:p w:rsidR="006D67F1" w:rsidRPr="009973DB" w:rsidRDefault="006D67F1" w:rsidP="008074B1">
      <w:pPr>
        <w:rPr>
          <w:rFonts w:cs="Calibri"/>
          <w:szCs w:val="24"/>
        </w:rPr>
      </w:pPr>
      <w:r w:rsidRPr="009973DB">
        <w:rPr>
          <w:rFonts w:cs="Calibri"/>
          <w:szCs w:val="24"/>
        </w:rPr>
        <w:t>m)</w:t>
      </w:r>
      <w:r w:rsidRPr="009973DB">
        <w:rPr>
          <w:rFonts w:cs="Calibri"/>
          <w:szCs w:val="24"/>
        </w:rPr>
        <w:tab/>
        <w:t>„nástrojem ke sdílení rizik“ finanční nástroj, který umožňuje sdílet definované riziko mezi dvěma či více subjekty, případně výměnou za dohodnutou odměnu;</w:t>
      </w:r>
    </w:p>
    <w:p w:rsidR="006D67F1" w:rsidRPr="009973DB" w:rsidRDefault="006D67F1" w:rsidP="008074B1">
      <w:r w:rsidRPr="009973DB">
        <w:t>n)</w:t>
      </w:r>
      <w:r w:rsidRPr="009973DB">
        <w:tab/>
        <w:t>„EIB“ Evropská investiční banka, Evropský investiční fond nebo jakákoli dceřiná společnost Evropské investiční banky.</w:t>
      </w:r>
    </w:p>
    <w:p w:rsidR="006D67F1" w:rsidRPr="009973DB" w:rsidRDefault="006D67F1" w:rsidP="008074B1">
      <w:pPr>
        <w:pStyle w:val="Heading1"/>
      </w:pPr>
      <w:r w:rsidRPr="009973DB">
        <w:br w:type="page"/>
      </w:r>
      <w:bookmarkStart w:id="2" w:name="_Toc417682875"/>
      <w:r w:rsidRPr="009973DB">
        <w:t>Manažerské shrnutí</w:t>
      </w:r>
      <w:bookmarkEnd w:id="2"/>
    </w:p>
    <w:p w:rsidR="006D67F1" w:rsidRPr="009973DB" w:rsidRDefault="006D67F1" w:rsidP="004D17FB"/>
    <w:p w:rsidR="006D67F1" w:rsidRPr="009973DB" w:rsidRDefault="006D67F1" w:rsidP="000672FF">
      <w:r w:rsidRPr="009973DB">
        <w:t>Předkládaný dokument představuje předběžné posouzení finančních nástrojů v Operačním programu Podnikání a inovace (OP PIK) podle čl. 37 odst. 2 Obecného nařízení, které tvoří první krok k implementaci finančních nástrojů v novém programovacím období 2014-2020 v rámci operačního programu Ministerstva průmyslu a obchodu (MPO).</w:t>
      </w:r>
    </w:p>
    <w:p w:rsidR="006D67F1" w:rsidRPr="009973DB" w:rsidRDefault="006D67F1" w:rsidP="000672FF"/>
    <w:p w:rsidR="006D67F1" w:rsidRPr="009973DB" w:rsidRDefault="006D67F1" w:rsidP="000672FF">
      <w:r w:rsidRPr="009973DB">
        <w:t xml:space="preserve">Evropská komise v minulosti mnohokrát deklarovala, že finanční nástroje (dále též jen „FN“) považuje za jedno z klíčových témat nového finančního rámce. Strategie Evropa 2020 v této souvislosti na několika místech mluví o „mobilizaci finančních nástrojů“. Již v programovém období 2007-2013 došlo v rámci jak kohezní politiky, tak iniciativ Komise k významnému pokroku ve využívání finančních nástrojů, období 2014-2020 má jejich význam dále posílit. Česká republika si tuto příležitost uvědomuje – význam finančních nástrojů akcentuje zejména současné úsilí vlády o aktivizaci Českomoravské záruční a rozvojové banky (ČMZRB). </w:t>
      </w:r>
    </w:p>
    <w:p w:rsidR="006D67F1" w:rsidRPr="009973DB" w:rsidRDefault="006D67F1" w:rsidP="000672FF"/>
    <w:p w:rsidR="006D67F1" w:rsidRPr="009973DB" w:rsidRDefault="006D67F1" w:rsidP="000672FF">
      <w:r w:rsidRPr="009973DB">
        <w:t>MPO chápe finanční nástroje jako efektivní formu realizace politiky podpory podnikání a inovací s potenciálem v řadě oblastí. Jedná se však o prostředek dosažení stanovených cílů v oblasti těchto politik, nikoliv o cíl samotný. Proto se tato analýza v první fázi zaměřuje především na strategický postup pro výběr vhodných opatření/strategických cílů OP PIK pro aplikaci finančních nástrojů.</w:t>
      </w:r>
    </w:p>
    <w:p w:rsidR="006D67F1" w:rsidRPr="009973DB" w:rsidRDefault="006D67F1" w:rsidP="000672FF"/>
    <w:p w:rsidR="006D67F1" w:rsidRPr="009973DB" w:rsidRDefault="006D67F1" w:rsidP="000672FF">
      <w:pPr>
        <w:rPr>
          <w:b/>
        </w:rPr>
      </w:pPr>
      <w:r w:rsidRPr="009973DB">
        <w:rPr>
          <w:b/>
        </w:rPr>
        <w:t>Předběžné posouzení finančních nástrojů OPPIK bylo připraveno v souladu se zaměřením operačního programu, přičemž navrhované finanční nástroje navazují kromě OPPIK a Dohody o partnerství též na následující strategické dokumenty vlády, se kterými jsou svým zaměřením v souladu:</w:t>
      </w:r>
    </w:p>
    <w:p w:rsidR="006D67F1" w:rsidRPr="009973DB" w:rsidRDefault="006D67F1" w:rsidP="000672FF"/>
    <w:p w:rsidR="006D67F1" w:rsidRPr="009973DB" w:rsidRDefault="006D67F1" w:rsidP="000672FF">
      <w:pPr>
        <w:numPr>
          <w:ilvl w:val="0"/>
          <w:numId w:val="62"/>
        </w:numPr>
      </w:pPr>
      <w:r w:rsidRPr="009973DB">
        <w:t>Národní výzkumná a inovační strategie pro inteligentní specializaci České republiky (Národní RIS3 strategie)</w:t>
      </w:r>
    </w:p>
    <w:p w:rsidR="006D67F1" w:rsidRPr="009973DB" w:rsidRDefault="006D67F1" w:rsidP="000672FF">
      <w:pPr>
        <w:numPr>
          <w:ilvl w:val="0"/>
          <w:numId w:val="62"/>
        </w:numPr>
      </w:pPr>
      <w:r w:rsidRPr="009973DB">
        <w:t>Národní program reforem</w:t>
      </w:r>
    </w:p>
    <w:p w:rsidR="006D67F1" w:rsidRPr="009973DB" w:rsidRDefault="006D67F1" w:rsidP="000672FF">
      <w:pPr>
        <w:numPr>
          <w:ilvl w:val="0"/>
          <w:numId w:val="62"/>
        </w:numPr>
      </w:pPr>
      <w:r w:rsidRPr="009973DB">
        <w:t>Koncepce podpory malých a středních podnikatelů na období let 2014-2020</w:t>
      </w:r>
    </w:p>
    <w:p w:rsidR="006D67F1" w:rsidRPr="009973DB" w:rsidRDefault="006D67F1" w:rsidP="000672FF">
      <w:pPr>
        <w:numPr>
          <w:ilvl w:val="0"/>
          <w:numId w:val="62"/>
        </w:numPr>
      </w:pPr>
      <w:r w:rsidRPr="009973DB">
        <w:t>Strategie mezinárodní konkurenceschopnosti České republiky pro období 2012-2020</w:t>
      </w:r>
    </w:p>
    <w:p w:rsidR="006D67F1" w:rsidRPr="009973DB" w:rsidRDefault="006D67F1" w:rsidP="000672FF">
      <w:pPr>
        <w:numPr>
          <w:ilvl w:val="0"/>
          <w:numId w:val="62"/>
        </w:numPr>
      </w:pPr>
      <w:r w:rsidRPr="009973DB">
        <w:t>Strategie regionálního rozvoje ČR 2014 – 2020</w:t>
      </w:r>
    </w:p>
    <w:p w:rsidR="006D67F1" w:rsidRPr="009973DB" w:rsidRDefault="006D67F1" w:rsidP="000672FF"/>
    <w:p w:rsidR="006D67F1" w:rsidRPr="009973DB" w:rsidRDefault="006D67F1" w:rsidP="000672FF">
      <w:pPr>
        <w:rPr>
          <w:b/>
        </w:rPr>
      </w:pPr>
      <w:r w:rsidRPr="009973DB">
        <w:rPr>
          <w:b/>
        </w:rPr>
        <w:t>Na zpracování předběžného posouzení se podílel zejména odbor finančních nástrojů a řízení projektů MPO a společnost Deloitte Advisory, s.r.o, coby dodavatel externích podkladů a nezávislé oponentury.</w:t>
      </w:r>
    </w:p>
    <w:p w:rsidR="006D67F1" w:rsidRPr="009973DB" w:rsidRDefault="006D67F1" w:rsidP="004D17FB"/>
    <w:p w:rsidR="006D67F1" w:rsidRPr="009973DB" w:rsidRDefault="006D67F1" w:rsidP="004D17FB">
      <w:r w:rsidRPr="009973DB">
        <w:rPr>
          <w:b/>
        </w:rPr>
        <w:t>V rámci provádění předběžného posouzení byla provedena dvě dotazníková šetření.</w:t>
      </w:r>
      <w:r w:rsidRPr="009973DB">
        <w:t xml:space="preserve"> První bylo zaměřeno na všechny potenciální příjemce podpory z OPPIK (malé, střední a velké podniky), kteří byli dotazováni na podmínky svého financování a investiční záměry v příštích letech. </w:t>
      </w:r>
      <w:r w:rsidRPr="009973DB">
        <w:rPr>
          <w:b/>
        </w:rPr>
        <w:t xml:space="preserve">Osloveno bylo přes 15 000 subjektů, z nichž 1077 odpovědělo. </w:t>
      </w:r>
      <w:r w:rsidRPr="009973DB">
        <w:t xml:space="preserve">Druhé dotazníkové šetření bylo zaměřeno specificky na začínající technologické společnosti. V rámci tohoto šetření bylo osloveno 55 kontaktů z prostředí startupů: podnikatelské inkubátory, akcelerátory, vysoké školy apod. </w:t>
      </w:r>
      <w:r w:rsidRPr="009973DB">
        <w:rPr>
          <w:b/>
        </w:rPr>
        <w:t xml:space="preserve">Podařilo se získat téměř 80 odpovědí startupů a spinoffů </w:t>
      </w:r>
      <w:r w:rsidRPr="009973DB">
        <w:rPr>
          <w:rStyle w:val="FootnoteReference"/>
          <w:b/>
        </w:rPr>
        <w:footnoteReference w:id="4"/>
      </w:r>
    </w:p>
    <w:p w:rsidR="006D67F1" w:rsidRPr="009973DB" w:rsidRDefault="006D67F1" w:rsidP="004D17FB"/>
    <w:p w:rsidR="006D67F1" w:rsidRPr="009973DB" w:rsidRDefault="006D67F1" w:rsidP="004D17FB">
      <w:pPr>
        <w:rPr>
          <w:b/>
        </w:rPr>
      </w:pPr>
      <w:r w:rsidRPr="009973DB">
        <w:rPr>
          <w:b/>
        </w:rPr>
        <w:t>Mezi hlavní zjištění těchto šetření patřilo zjištění silné potřeby zvýhodněných finančních podmínek jako motivace pro provádění investic a zvyšování konkurenceschopnosti, zejména v případě malých a středních  podniků.</w:t>
      </w:r>
    </w:p>
    <w:p w:rsidR="006D67F1" w:rsidRPr="009973DB" w:rsidRDefault="006D67F1" w:rsidP="004D17FB"/>
    <w:p w:rsidR="006D67F1" w:rsidRPr="009973DB" w:rsidRDefault="006D67F1" w:rsidP="004D17FB">
      <w:r w:rsidRPr="009973DB">
        <w:rPr>
          <w:b/>
        </w:rPr>
        <w:t>Dále bylo provedeno 35 schůzek se zástupci strany nabídky i poptávky po financování</w:t>
      </w:r>
      <w:r w:rsidRPr="009973DB">
        <w:t>. Se zástupci totožných subjektů byly následně několikrát konzultovány pracovní verze závěrů předběžného posouzení na  základě principu partnerství.</w:t>
      </w:r>
    </w:p>
    <w:p w:rsidR="006D67F1" w:rsidRPr="009973DB" w:rsidRDefault="006D67F1" w:rsidP="004D17FB"/>
    <w:p w:rsidR="006D67F1" w:rsidRPr="009973DB" w:rsidRDefault="006D67F1" w:rsidP="004D17FB">
      <w:pPr>
        <w:rPr>
          <w:b/>
        </w:rPr>
      </w:pPr>
      <w:r w:rsidRPr="009973DB">
        <w:rPr>
          <w:b/>
        </w:rPr>
        <w:t>Byly uskutečněny dva workshopy, kterých se pokaždé zúčastnilo okolo 50 osob, které reprezentovaly finanční sektor, profesní asociace, skupiny konečných příjemců a sektorové experty.</w:t>
      </w:r>
    </w:p>
    <w:p w:rsidR="006D67F1" w:rsidRPr="009973DB" w:rsidRDefault="006D67F1" w:rsidP="004D17FB"/>
    <w:p w:rsidR="006D67F1" w:rsidRPr="009973DB" w:rsidRDefault="006D67F1" w:rsidP="004D17FB">
      <w:r w:rsidRPr="009973DB">
        <w:rPr>
          <w:b/>
        </w:rPr>
        <w:t>Na základě předchozího screeningu bylo detailní předběžné posouzení provedeno ve všech věcných prioritních osách OPPIK a pokrývá všechny jím dotčené tematické cíle, tedy TC 1 (VaVaI), TC 2 (ICT), TC 3 (MSP) a TC 4 (Nízkouhlíková ekonomika).</w:t>
      </w:r>
      <w:r w:rsidRPr="009973DB">
        <w:t xml:space="preserve"> Konkrétně byl potenciál identifikace finančních nástrojů shledán zejména v následujících specifických cílech, které byly podrobeny detailní analýze:</w:t>
      </w:r>
    </w:p>
    <w:p w:rsidR="006D67F1" w:rsidRPr="009973DB" w:rsidRDefault="006D67F1" w:rsidP="004D17FB"/>
    <w:p w:rsidR="006D67F1" w:rsidRPr="009973DB" w:rsidRDefault="006D67F1" w:rsidP="00CA344C">
      <w:r w:rsidRPr="009973DB">
        <w:t>1.1 - Zvýšit inovační výkonnost podniků</w:t>
      </w:r>
    </w:p>
    <w:p w:rsidR="006D67F1" w:rsidRPr="009973DB" w:rsidRDefault="006D67F1" w:rsidP="00CA344C">
      <w:r w:rsidRPr="009973DB">
        <w:t>1.2 - Zvýšit intenzitu a účinnost spolupráce ve výzkumu, vývoji a inovacích</w:t>
      </w:r>
    </w:p>
    <w:p w:rsidR="006D67F1" w:rsidRPr="009973DB" w:rsidRDefault="006D67F1" w:rsidP="00CA344C">
      <w:r w:rsidRPr="009973DB">
        <w:t>2.1 - Zvýšit konkurenceschopnost začínajících a rozvojových MSP</w:t>
      </w:r>
    </w:p>
    <w:p w:rsidR="006D67F1" w:rsidRPr="009973DB" w:rsidRDefault="006D67F1" w:rsidP="00CA344C">
      <w:r w:rsidRPr="009973DB">
        <w:t xml:space="preserve">2.3 - Zvýšit využitelnost infrastruktury pro podnikání </w:t>
      </w:r>
    </w:p>
    <w:p w:rsidR="006D67F1" w:rsidRPr="009973DB" w:rsidRDefault="006D67F1" w:rsidP="00CA344C">
      <w:r w:rsidRPr="009973DB">
        <w:t>3.1 - Zvýšit podíl výroby energie z obnovitelných zdrojů na hrubé konečné spotřebě ČR</w:t>
      </w:r>
    </w:p>
    <w:p w:rsidR="006D67F1" w:rsidRPr="009973DB" w:rsidRDefault="006D67F1" w:rsidP="00CA344C">
      <w:r w:rsidRPr="009973DB">
        <w:t xml:space="preserve">3.2 - Zvýšit energetickou účinnost podnikatelského sektoru </w:t>
      </w:r>
    </w:p>
    <w:p w:rsidR="006D67F1" w:rsidRPr="009973DB" w:rsidRDefault="006D67F1" w:rsidP="00CA344C">
      <w:r w:rsidRPr="009973DB">
        <w:t>3.5 - Zvýšit účinnost soustav zásobování teplem</w:t>
      </w:r>
    </w:p>
    <w:p w:rsidR="006D67F1" w:rsidRPr="009973DB" w:rsidRDefault="006D67F1" w:rsidP="00CA344C">
      <w:r w:rsidRPr="009973DB">
        <w:t>4.1 - Zvětšit pokrytí vysokorychlostním přístupem k internetu</w:t>
      </w:r>
    </w:p>
    <w:p w:rsidR="006D67F1" w:rsidRPr="009973DB" w:rsidRDefault="006D67F1" w:rsidP="004D17FB"/>
    <w:p w:rsidR="006D67F1" w:rsidRPr="009973DB" w:rsidRDefault="006D67F1" w:rsidP="00CA344C">
      <w:pPr>
        <w:spacing w:after="240"/>
        <w:rPr>
          <w:rFonts w:cs="Calibri"/>
          <w:color w:val="222222"/>
          <w:szCs w:val="22"/>
        </w:rPr>
      </w:pPr>
      <w:r w:rsidRPr="009973DB">
        <w:rPr>
          <w:rFonts w:cs="Calibri"/>
          <w:color w:val="222222"/>
          <w:szCs w:val="22"/>
        </w:rPr>
        <w:t>Provádění předběžného posouzení v těchto specifických cílech bylo rozděleno na dva bloky, z nichž každý byl dále členěn podle jednotlivých písmen čl. 37 odst. 2 Obecného nařízení:</w:t>
      </w:r>
    </w:p>
    <w:p w:rsidR="006D67F1" w:rsidRPr="009973DB" w:rsidRDefault="006D67F1" w:rsidP="00CA344C">
      <w:pPr>
        <w:spacing w:after="240"/>
        <w:rPr>
          <w:rFonts w:cs="Calibri"/>
          <w:b/>
          <w:color w:val="222222"/>
          <w:szCs w:val="22"/>
        </w:rPr>
      </w:pPr>
      <w:r w:rsidRPr="009973DB">
        <w:rPr>
          <w:rFonts w:cs="Calibri"/>
          <w:b/>
          <w:color w:val="222222"/>
          <w:szCs w:val="22"/>
        </w:rPr>
        <w:t>Blok I.: Analýza tržní situace</w:t>
      </w:r>
    </w:p>
    <w:p w:rsidR="006D67F1" w:rsidRPr="009973DB" w:rsidRDefault="006D67F1" w:rsidP="00CA344C">
      <w:pPr>
        <w:spacing w:after="240"/>
        <w:rPr>
          <w:rFonts w:cs="Calibri"/>
          <w:color w:val="222222"/>
          <w:szCs w:val="22"/>
        </w:rPr>
      </w:pPr>
      <w:r w:rsidRPr="009973DB">
        <w:rPr>
          <w:rFonts w:cs="Calibri"/>
          <w:color w:val="222222"/>
          <w:szCs w:val="22"/>
        </w:rPr>
        <w:t>a) analýza selhání trhu,</w:t>
      </w:r>
    </w:p>
    <w:p w:rsidR="006D67F1" w:rsidRPr="009973DB" w:rsidRDefault="006D67F1" w:rsidP="00CA344C">
      <w:pPr>
        <w:spacing w:after="240"/>
        <w:rPr>
          <w:rFonts w:cs="Calibri"/>
          <w:color w:val="222222"/>
          <w:szCs w:val="22"/>
        </w:rPr>
      </w:pPr>
      <w:r w:rsidRPr="009973DB">
        <w:rPr>
          <w:rFonts w:cs="Calibri"/>
          <w:color w:val="222222"/>
          <w:szCs w:val="22"/>
        </w:rPr>
        <w:t>b) posouzení přidané hodnoty finančních nástrojů,</w:t>
      </w:r>
    </w:p>
    <w:p w:rsidR="006D67F1" w:rsidRPr="009973DB" w:rsidRDefault="006D67F1" w:rsidP="00CA344C">
      <w:pPr>
        <w:spacing w:after="240"/>
        <w:rPr>
          <w:rFonts w:cs="Calibri"/>
          <w:color w:val="222222"/>
          <w:szCs w:val="22"/>
        </w:rPr>
      </w:pPr>
      <w:r w:rsidRPr="009973DB">
        <w:rPr>
          <w:rFonts w:cs="Calibri"/>
          <w:color w:val="222222"/>
          <w:szCs w:val="22"/>
        </w:rPr>
        <w:t>c) odhad dodatečných veřejných a soukromých zdrojů.</w:t>
      </w:r>
    </w:p>
    <w:p w:rsidR="006D67F1" w:rsidRPr="009973DB" w:rsidRDefault="006D67F1" w:rsidP="00CA344C">
      <w:pPr>
        <w:spacing w:after="240"/>
        <w:rPr>
          <w:rFonts w:cs="Calibri"/>
          <w:b/>
          <w:color w:val="222222"/>
          <w:szCs w:val="22"/>
        </w:rPr>
      </w:pPr>
    </w:p>
    <w:p w:rsidR="006D67F1" w:rsidRPr="009973DB" w:rsidRDefault="006D67F1" w:rsidP="00CA344C">
      <w:pPr>
        <w:spacing w:after="240"/>
        <w:rPr>
          <w:rFonts w:cs="Calibri"/>
          <w:b/>
          <w:color w:val="222222"/>
          <w:szCs w:val="22"/>
        </w:rPr>
      </w:pPr>
      <w:r w:rsidRPr="009973DB">
        <w:rPr>
          <w:rFonts w:cs="Calibri"/>
          <w:b/>
          <w:color w:val="222222"/>
          <w:szCs w:val="22"/>
        </w:rPr>
        <w:t>Blok II.: Návrh vhodné strategie</w:t>
      </w:r>
    </w:p>
    <w:p w:rsidR="006D67F1" w:rsidRPr="009973DB" w:rsidRDefault="006D67F1" w:rsidP="00CA344C">
      <w:pPr>
        <w:spacing w:after="240"/>
        <w:rPr>
          <w:rFonts w:cs="Calibri"/>
          <w:color w:val="222222"/>
          <w:szCs w:val="22"/>
        </w:rPr>
      </w:pPr>
      <w:r w:rsidRPr="009973DB">
        <w:rPr>
          <w:rFonts w:cs="Calibri"/>
          <w:color w:val="222222"/>
          <w:szCs w:val="22"/>
        </w:rPr>
        <w:t>a) posouzení zkušeností získaných v minulosti,</w:t>
      </w:r>
    </w:p>
    <w:p w:rsidR="006D67F1" w:rsidRPr="009973DB" w:rsidRDefault="006D67F1" w:rsidP="00CA344C">
      <w:pPr>
        <w:spacing w:after="240"/>
        <w:rPr>
          <w:rFonts w:cs="Calibri"/>
          <w:color w:val="222222"/>
          <w:szCs w:val="22"/>
        </w:rPr>
      </w:pPr>
      <w:r w:rsidRPr="009973DB">
        <w:rPr>
          <w:rFonts w:cs="Calibri"/>
          <w:color w:val="222222"/>
          <w:szCs w:val="22"/>
        </w:rPr>
        <w:t>b) navrhovaná investiční strategie,</w:t>
      </w:r>
    </w:p>
    <w:p w:rsidR="006D67F1" w:rsidRPr="009973DB" w:rsidRDefault="006D67F1" w:rsidP="00CA344C">
      <w:pPr>
        <w:spacing w:after="240"/>
        <w:rPr>
          <w:rFonts w:cs="Calibri"/>
          <w:color w:val="222222"/>
          <w:szCs w:val="22"/>
        </w:rPr>
      </w:pPr>
      <w:r w:rsidRPr="009973DB">
        <w:rPr>
          <w:rFonts w:cs="Calibri"/>
          <w:color w:val="222222"/>
          <w:szCs w:val="22"/>
        </w:rPr>
        <w:t>c) očekávané výsledky,</w:t>
      </w:r>
    </w:p>
    <w:p w:rsidR="006D67F1" w:rsidRPr="009973DB" w:rsidRDefault="006D67F1" w:rsidP="00CA344C">
      <w:pPr>
        <w:spacing w:after="240"/>
        <w:rPr>
          <w:rFonts w:cs="Calibri"/>
          <w:color w:val="222222"/>
          <w:szCs w:val="22"/>
        </w:rPr>
      </w:pPr>
      <w:r w:rsidRPr="009973DB">
        <w:rPr>
          <w:rFonts w:cs="Calibri"/>
          <w:color w:val="222222"/>
          <w:szCs w:val="22"/>
        </w:rPr>
        <w:t>d) přezkoumatelnost závěrů hodnocení.</w:t>
      </w:r>
    </w:p>
    <w:p w:rsidR="006D67F1" w:rsidRPr="009973DB" w:rsidRDefault="006D67F1" w:rsidP="004D17FB"/>
    <w:p w:rsidR="006D67F1" w:rsidRPr="009973DB" w:rsidRDefault="006D67F1" w:rsidP="004D17FB">
      <w:r w:rsidRPr="009973DB">
        <w:rPr>
          <w:b/>
        </w:rPr>
        <w:t xml:space="preserve">Analytická část materiálu (Blok I.) </w:t>
      </w:r>
      <w:r w:rsidRPr="009973DB">
        <w:t>využila závěry dotazníkových šetření, strukturovaných rozhovorů s experty, workshopů a také data OECD, Eurostat, ECB, ČNB, EVCA a další zdroje. Analýza tržní situace</w:t>
      </w:r>
      <w:r w:rsidRPr="009973DB">
        <w:rPr>
          <w:b/>
        </w:rPr>
        <w:t xml:space="preserve"> potvrdila možnost využití finančních nástrojů ve všech analyzovaných specifických cílech OPPIK.</w:t>
      </w:r>
    </w:p>
    <w:p w:rsidR="006D67F1" w:rsidRPr="009973DB" w:rsidRDefault="006D67F1" w:rsidP="004D17FB"/>
    <w:p w:rsidR="006D67F1" w:rsidRPr="009973DB" w:rsidRDefault="006D67F1" w:rsidP="004D17FB">
      <w:pPr>
        <w:rPr>
          <w:b/>
        </w:rPr>
      </w:pPr>
      <w:r w:rsidRPr="009973DB">
        <w:rPr>
          <w:b/>
        </w:rPr>
        <w:t>Návrhová část materiálu (Blok II.) pak pro identifikované finanční nástroje navrhuje zejména konkrétní implementační uspořádání a alokace mj. na základě dosavadních zkušeností s prováděním podobné podpory v České republice i v jiných zemích.</w:t>
      </w:r>
    </w:p>
    <w:p w:rsidR="006D67F1" w:rsidRPr="009973DB" w:rsidRDefault="006D67F1" w:rsidP="004D17FB"/>
    <w:p w:rsidR="006D67F1" w:rsidRPr="009973DB" w:rsidRDefault="006D67F1" w:rsidP="00703AD5">
      <w:r w:rsidRPr="009973DB">
        <w:t xml:space="preserve">Pro snazší orientaci lze identifikované finanční nástroje rozdělit do dvou skupin, </w:t>
      </w:r>
      <w:r w:rsidRPr="009973DB">
        <w:rPr>
          <w:b/>
        </w:rPr>
        <w:t>tzv. finanční nástroje první generace, které představují modifikovaná existující úvěrová a záruční schémata ČMZRB</w:t>
      </w:r>
      <w:r w:rsidRPr="009973DB">
        <w:t xml:space="preserve">. </w:t>
      </w:r>
      <w:r w:rsidRPr="009973DB">
        <w:rPr>
          <w:b/>
        </w:rPr>
        <w:t>Jako finanční nástroje druhé generace jsme pak označili nové nástroje podpory kapitálových vstupů pro komercializaci VaVaI a MSP a podřízených úvěrů na regeneraci brownfields.</w:t>
      </w:r>
      <w:r w:rsidRPr="009973DB">
        <w:t xml:space="preserve"> Samostatně stojí navržené finanční nástroje v SC 1.1 (inovativní záruky) a v SC 4.1 (broadband), které nebudou implementovány přímo v OPPIK, ale MPO je předloží např. v rámci Investičního plánu pro Evropu.</w:t>
      </w:r>
    </w:p>
    <w:p w:rsidR="006D67F1" w:rsidRPr="009973DB" w:rsidRDefault="006D67F1" w:rsidP="00703AD5"/>
    <w:p w:rsidR="006D67F1" w:rsidRPr="009973DB" w:rsidRDefault="006D67F1" w:rsidP="004D17FB">
      <w:r w:rsidRPr="009973DB">
        <w:t xml:space="preserve">Blok I. Analýza tržní situace identifikoval širokou škálu finančních nástrojů, přičemž Indikace finančních nástrojů byla různě silná. Zároveň je zapotřebí vnímat určité implementační riziko spojené zejména s finančními nástroji druhé generace, pro které je potřeba připravit implementační strukturu. </w:t>
      </w:r>
      <w:r w:rsidRPr="009973DB">
        <w:rPr>
          <w:b/>
        </w:rPr>
        <w:t>Celkový podíl finančních nástrojů na alokaci OP PIK tak dosahuje 10 %, což znamená zvýšení o několik procentních bodů oproti období 2007-2013</w:t>
      </w:r>
      <w:r w:rsidRPr="009973DB">
        <w:t>, zároveň však nedosahuje tak vysokého podílu, aby mohl představovat riziko např. pro plnění pravidla n+3 v případě, kdy by např. nebyly naplněny předpoklady ohledně jejich absorpční kapacity. Řídící orgán však může v průběhu programového období dospět k závěru, že alokaci některého nebo všech finančních nástrojů navýší v závislosti na vývoji jejich implementace.</w:t>
      </w:r>
    </w:p>
    <w:p w:rsidR="006D67F1" w:rsidRPr="009973DB" w:rsidRDefault="006D67F1" w:rsidP="004D17FB"/>
    <w:p w:rsidR="006D67F1" w:rsidRPr="009973DB" w:rsidRDefault="006D67F1" w:rsidP="004D17FB">
      <w:r w:rsidRPr="009973DB">
        <w:t>Následující tabulka zobrazuje navržené finanční nástroje na základě závěrů předběžného posouzení.</w:t>
      </w:r>
    </w:p>
    <w:p w:rsidR="006D67F1" w:rsidRPr="009973DB" w:rsidRDefault="006D67F1" w:rsidP="004D17FB"/>
    <w:tbl>
      <w:tblPr>
        <w:tblW w:w="8931" w:type="dxa"/>
        <w:tblCellSpacing w:w="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2263"/>
        <w:gridCol w:w="147"/>
        <w:gridCol w:w="1134"/>
        <w:gridCol w:w="1843"/>
        <w:gridCol w:w="992"/>
        <w:gridCol w:w="1418"/>
        <w:gridCol w:w="1134"/>
      </w:tblGrid>
      <w:tr w:rsidR="006D67F1" w:rsidRPr="009973DB" w:rsidTr="00BF0A9E">
        <w:trPr>
          <w:trHeight w:val="330"/>
          <w:tblCellSpacing w:w="0" w:type="dxa"/>
        </w:trPr>
        <w:tc>
          <w:tcPr>
            <w:tcW w:w="2410" w:type="dxa"/>
            <w:gridSpan w:val="2"/>
            <w:shd w:val="clear" w:color="auto" w:fill="C0504D"/>
            <w:vAlign w:val="center"/>
          </w:tcPr>
          <w:p w:rsidR="006D67F1" w:rsidRPr="009973DB" w:rsidRDefault="006D67F1" w:rsidP="00BF0A9E">
            <w:r w:rsidRPr="009973DB">
              <w:rPr>
                <w:b/>
                <w:bCs/>
              </w:rPr>
              <w:t>Specifický cíl/PO</w:t>
            </w:r>
          </w:p>
        </w:tc>
        <w:tc>
          <w:tcPr>
            <w:tcW w:w="1134" w:type="dxa"/>
            <w:shd w:val="clear" w:color="auto" w:fill="C0504D"/>
            <w:vAlign w:val="center"/>
          </w:tcPr>
          <w:p w:rsidR="006D67F1" w:rsidRPr="009973DB" w:rsidRDefault="006D67F1" w:rsidP="00BF0A9E">
            <w:r w:rsidRPr="009973DB">
              <w:rPr>
                <w:b/>
                <w:bCs/>
              </w:rPr>
              <w:t>Program podpory</w:t>
            </w:r>
          </w:p>
        </w:tc>
        <w:tc>
          <w:tcPr>
            <w:tcW w:w="1843" w:type="dxa"/>
            <w:shd w:val="clear" w:color="auto" w:fill="C0504D"/>
            <w:vAlign w:val="center"/>
          </w:tcPr>
          <w:p w:rsidR="006D67F1" w:rsidRPr="009973DB" w:rsidRDefault="006D67F1" w:rsidP="00BF0A9E">
            <w:r w:rsidRPr="009973DB">
              <w:rPr>
                <w:b/>
                <w:bCs/>
              </w:rPr>
              <w:t>FN 1. generace</w:t>
            </w:r>
          </w:p>
        </w:tc>
        <w:tc>
          <w:tcPr>
            <w:tcW w:w="992" w:type="dxa"/>
            <w:shd w:val="clear" w:color="auto" w:fill="C0504D"/>
            <w:vAlign w:val="center"/>
          </w:tcPr>
          <w:p w:rsidR="006D67F1" w:rsidRPr="009973DB" w:rsidRDefault="006D67F1" w:rsidP="00BF0A9E">
            <w:r w:rsidRPr="009973DB">
              <w:rPr>
                <w:b/>
                <w:bCs/>
              </w:rPr>
              <w:t>FN 2. generace</w:t>
            </w:r>
          </w:p>
        </w:tc>
        <w:tc>
          <w:tcPr>
            <w:tcW w:w="1418" w:type="dxa"/>
            <w:shd w:val="clear" w:color="auto" w:fill="C0504D"/>
            <w:vAlign w:val="center"/>
          </w:tcPr>
          <w:p w:rsidR="006D67F1" w:rsidRPr="009973DB" w:rsidRDefault="006D67F1" w:rsidP="00BF0A9E">
            <w:r w:rsidRPr="009973DB">
              <w:rPr>
                <w:b/>
                <w:bCs/>
              </w:rPr>
              <w:t>Uvažovaná alokace na FN (€)</w:t>
            </w:r>
          </w:p>
        </w:tc>
        <w:tc>
          <w:tcPr>
            <w:tcW w:w="1134" w:type="dxa"/>
            <w:shd w:val="clear" w:color="auto" w:fill="C0504D"/>
            <w:vAlign w:val="center"/>
          </w:tcPr>
          <w:p w:rsidR="006D67F1" w:rsidRPr="009973DB" w:rsidRDefault="006D67F1" w:rsidP="00BF0A9E">
            <w:r w:rsidRPr="009973DB">
              <w:rPr>
                <w:b/>
                <w:bCs/>
              </w:rPr>
              <w:t>Uvažované % z alokace SC/PO</w:t>
            </w:r>
          </w:p>
        </w:tc>
      </w:tr>
      <w:tr w:rsidR="006D67F1" w:rsidRPr="009973DB" w:rsidTr="00C72FA0">
        <w:tblPrEx>
          <w:tblCellSpacing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0"/>
        </w:trPr>
        <w:tc>
          <w:tcPr>
            <w:tcW w:w="2410" w:type="dxa"/>
            <w:gridSpan w:val="2"/>
          </w:tcPr>
          <w:p w:rsidR="006D67F1" w:rsidRPr="009973DB" w:rsidRDefault="006D67F1" w:rsidP="00BF0A9E">
            <w:r w:rsidRPr="009973DB">
              <w:rPr>
                <w:bCs/>
              </w:rPr>
              <w:t>1.1 - Zvýšit inovační výkonnost podniků</w:t>
            </w:r>
          </w:p>
        </w:tc>
        <w:tc>
          <w:tcPr>
            <w:tcW w:w="5387" w:type="dxa"/>
            <w:gridSpan w:val="4"/>
          </w:tcPr>
          <w:p w:rsidR="006D67F1" w:rsidRPr="009973DB" w:rsidRDefault="006D67F1" w:rsidP="00BF0A9E">
            <w:r w:rsidRPr="009973DB">
              <w:t> Záruční finanční nástroj bude řešen mimo OPPIK, např. v rámci Investičního plánu pro Evropu</w:t>
            </w:r>
          </w:p>
        </w:tc>
        <w:tc>
          <w:tcPr>
            <w:tcW w:w="1134" w:type="dxa"/>
          </w:tcPr>
          <w:p w:rsidR="006D67F1" w:rsidRPr="009973DB" w:rsidRDefault="006D67F1" w:rsidP="00BF0A9E"/>
        </w:tc>
      </w:tr>
      <w:tr w:rsidR="006D67F1" w:rsidRPr="009973DB" w:rsidTr="00BF0A9E">
        <w:trPr>
          <w:trHeight w:val="450"/>
          <w:tblCellSpacing w:w="0" w:type="dxa"/>
        </w:trPr>
        <w:tc>
          <w:tcPr>
            <w:tcW w:w="2410" w:type="dxa"/>
            <w:gridSpan w:val="2"/>
            <w:vAlign w:val="center"/>
          </w:tcPr>
          <w:p w:rsidR="006D67F1" w:rsidRPr="009973DB" w:rsidRDefault="006D67F1" w:rsidP="00BF0A9E">
            <w:r w:rsidRPr="009973DB">
              <w:rPr>
                <w:bCs/>
              </w:rPr>
              <w:t>1.2 - Zvýšit intenzitu a účinnost spolupráce ve výzkumu, vývoji a inovacích</w:t>
            </w:r>
          </w:p>
        </w:tc>
        <w:tc>
          <w:tcPr>
            <w:tcW w:w="1134" w:type="dxa"/>
            <w:vAlign w:val="center"/>
          </w:tcPr>
          <w:p w:rsidR="006D67F1" w:rsidRPr="009973DB" w:rsidRDefault="006D67F1" w:rsidP="00BF0A9E">
            <w:r w:rsidRPr="009973DB">
              <w:rPr>
                <w:bCs/>
              </w:rPr>
              <w:t>Proof of Concept</w:t>
            </w:r>
          </w:p>
        </w:tc>
        <w:tc>
          <w:tcPr>
            <w:tcW w:w="1843" w:type="dxa"/>
            <w:vAlign w:val="center"/>
          </w:tcPr>
          <w:p w:rsidR="006D67F1" w:rsidRPr="009973DB" w:rsidRDefault="006D67F1" w:rsidP="00BF0A9E">
            <w:r w:rsidRPr="009973DB">
              <w:rPr>
                <w:bCs/>
              </w:rPr>
              <w:t> </w:t>
            </w:r>
          </w:p>
        </w:tc>
        <w:tc>
          <w:tcPr>
            <w:tcW w:w="992" w:type="dxa"/>
            <w:vAlign w:val="center"/>
          </w:tcPr>
          <w:p w:rsidR="006D67F1" w:rsidRPr="009973DB" w:rsidRDefault="006D67F1" w:rsidP="00BF0A9E">
            <w:r w:rsidRPr="009973DB">
              <w:rPr>
                <w:bCs/>
              </w:rPr>
              <w:t>Kapitálové vstupy</w:t>
            </w:r>
          </w:p>
        </w:tc>
        <w:tc>
          <w:tcPr>
            <w:tcW w:w="1418" w:type="dxa"/>
            <w:vAlign w:val="center"/>
          </w:tcPr>
          <w:p w:rsidR="006D67F1" w:rsidRPr="009973DB" w:rsidRDefault="006D67F1" w:rsidP="00BF0A9E">
            <w:smartTag w:uri="urn:schemas-microsoft-com:office:smarttags" w:element="metricconverter">
              <w:smartTagPr>
                <w:attr w:name="ProductID" w:val="20 mil"/>
              </w:smartTagPr>
              <w:r w:rsidRPr="009973DB">
                <w:rPr>
                  <w:bCs/>
                </w:rPr>
                <w:t>20 mil</w:t>
              </w:r>
            </w:smartTag>
            <w:r w:rsidRPr="009973DB">
              <w:rPr>
                <w:bCs/>
              </w:rPr>
              <w:t>.  EUR</w:t>
            </w:r>
          </w:p>
        </w:tc>
        <w:tc>
          <w:tcPr>
            <w:tcW w:w="1134" w:type="dxa"/>
            <w:vAlign w:val="center"/>
          </w:tcPr>
          <w:p w:rsidR="006D67F1" w:rsidRPr="009973DB" w:rsidRDefault="006D67F1" w:rsidP="00BF0A9E">
            <w:r w:rsidRPr="009973DB">
              <w:rPr>
                <w:bCs/>
              </w:rPr>
              <w:t>6 %</w:t>
            </w:r>
          </w:p>
        </w:tc>
      </w:tr>
      <w:tr w:rsidR="006D67F1" w:rsidRPr="009973DB" w:rsidTr="00BF0A9E">
        <w:trPr>
          <w:trHeight w:val="210"/>
          <w:tblCellSpacing w:w="0" w:type="dxa"/>
        </w:trPr>
        <w:tc>
          <w:tcPr>
            <w:tcW w:w="6379" w:type="dxa"/>
            <w:gridSpan w:val="5"/>
            <w:shd w:val="clear" w:color="auto" w:fill="8EB4E3"/>
            <w:vAlign w:val="center"/>
          </w:tcPr>
          <w:p w:rsidR="006D67F1" w:rsidRPr="009973DB" w:rsidRDefault="006D67F1" w:rsidP="00BF0A9E">
            <w:pPr>
              <w:rPr>
                <w:b/>
              </w:rPr>
            </w:pPr>
            <w:r w:rsidRPr="009973DB">
              <w:rPr>
                <w:b/>
                <w:bCs/>
              </w:rPr>
              <w:t>Prioritní osa 1 celkem</w:t>
            </w:r>
          </w:p>
        </w:tc>
        <w:tc>
          <w:tcPr>
            <w:tcW w:w="1418" w:type="dxa"/>
            <w:shd w:val="clear" w:color="auto" w:fill="8EB4E3"/>
            <w:vAlign w:val="center"/>
          </w:tcPr>
          <w:p w:rsidR="006D67F1" w:rsidRPr="009973DB" w:rsidRDefault="006D67F1" w:rsidP="00BF0A9E">
            <w:smartTag w:uri="urn:schemas-microsoft-com:office:smarttags" w:element="metricconverter">
              <w:smartTagPr>
                <w:attr w:name="ProductID" w:val="20 mil"/>
              </w:smartTagPr>
              <w:r w:rsidRPr="009973DB">
                <w:rPr>
                  <w:bCs/>
                </w:rPr>
                <w:t>20 mil</w:t>
              </w:r>
            </w:smartTag>
            <w:r w:rsidRPr="009973DB">
              <w:rPr>
                <w:bCs/>
              </w:rPr>
              <w:t>. EUR</w:t>
            </w:r>
          </w:p>
        </w:tc>
        <w:tc>
          <w:tcPr>
            <w:tcW w:w="1134" w:type="dxa"/>
            <w:shd w:val="clear" w:color="auto" w:fill="8EB4E3"/>
            <w:vAlign w:val="center"/>
          </w:tcPr>
          <w:p w:rsidR="006D67F1" w:rsidRPr="009973DB" w:rsidRDefault="006D67F1" w:rsidP="00BF0A9E">
            <w:r w:rsidRPr="009973DB">
              <w:rPr>
                <w:bCs/>
              </w:rPr>
              <w:t>2%</w:t>
            </w:r>
          </w:p>
        </w:tc>
      </w:tr>
      <w:tr w:rsidR="006D67F1" w:rsidRPr="009973DB" w:rsidTr="00BF0A9E">
        <w:trPr>
          <w:trHeight w:val="570"/>
          <w:tblCellSpacing w:w="0" w:type="dxa"/>
        </w:trPr>
        <w:tc>
          <w:tcPr>
            <w:tcW w:w="2263" w:type="dxa"/>
            <w:vMerge w:val="restart"/>
            <w:vAlign w:val="center"/>
          </w:tcPr>
          <w:p w:rsidR="006D67F1" w:rsidRPr="009973DB" w:rsidRDefault="006D67F1" w:rsidP="00BF0A9E">
            <w:pPr>
              <w:rPr>
                <w:bCs/>
              </w:rPr>
            </w:pPr>
            <w:r w:rsidRPr="009973DB">
              <w:rPr>
                <w:bCs/>
              </w:rPr>
              <w:t>2.1 - Zvýšit konkurenceschopnost začínajících a rozvojových MSP</w:t>
            </w:r>
          </w:p>
          <w:p w:rsidR="006D67F1" w:rsidRPr="009973DB" w:rsidRDefault="006D67F1" w:rsidP="00BF0A9E">
            <w:r w:rsidRPr="009973DB">
              <w:rPr>
                <w:bCs/>
              </w:rPr>
              <w:t> </w:t>
            </w:r>
          </w:p>
        </w:tc>
        <w:tc>
          <w:tcPr>
            <w:tcW w:w="1281" w:type="dxa"/>
            <w:gridSpan w:val="2"/>
            <w:vAlign w:val="center"/>
          </w:tcPr>
          <w:p w:rsidR="006D67F1" w:rsidRPr="009973DB" w:rsidRDefault="006D67F1" w:rsidP="00BF0A9E">
            <w:r w:rsidRPr="009973DB">
              <w:rPr>
                <w:bCs/>
              </w:rPr>
              <w:t>Expanze</w:t>
            </w:r>
          </w:p>
        </w:tc>
        <w:tc>
          <w:tcPr>
            <w:tcW w:w="1843" w:type="dxa"/>
            <w:vAlign w:val="center"/>
          </w:tcPr>
          <w:p w:rsidR="006D67F1" w:rsidRPr="009973DB" w:rsidRDefault="006D67F1" w:rsidP="00BF0A9E">
            <w:r w:rsidRPr="009973DB">
              <w:rPr>
                <w:bCs/>
              </w:rPr>
              <w:t>Zvýhodněné úvěry a záruky se subvencí úrokové sazby</w:t>
            </w:r>
          </w:p>
        </w:tc>
        <w:tc>
          <w:tcPr>
            <w:tcW w:w="992" w:type="dxa"/>
            <w:vAlign w:val="center"/>
          </w:tcPr>
          <w:p w:rsidR="006D67F1" w:rsidRPr="009973DB" w:rsidRDefault="006D67F1" w:rsidP="00BF0A9E">
            <w:r w:rsidRPr="009973DB">
              <w:rPr>
                <w:bCs/>
              </w:rPr>
              <w:t> </w:t>
            </w:r>
          </w:p>
        </w:tc>
        <w:tc>
          <w:tcPr>
            <w:tcW w:w="1418" w:type="dxa"/>
            <w:vAlign w:val="center"/>
          </w:tcPr>
          <w:p w:rsidR="006D67F1" w:rsidRPr="009973DB" w:rsidRDefault="006D67F1" w:rsidP="00BF0A9E">
            <w:pPr>
              <w:rPr>
                <w:bCs/>
              </w:rPr>
            </w:pPr>
            <w:smartTag w:uri="urn:schemas-microsoft-com:office:smarttags" w:element="metricconverter">
              <w:smartTagPr>
                <w:attr w:name="ProductID" w:val="350 mil"/>
              </w:smartTagPr>
              <w:r w:rsidRPr="009973DB">
                <w:rPr>
                  <w:bCs/>
                </w:rPr>
                <w:t>350 mil</w:t>
              </w:r>
            </w:smartTag>
            <w:r w:rsidRPr="009973DB">
              <w:rPr>
                <w:bCs/>
              </w:rPr>
              <w:t>. EUR</w:t>
            </w:r>
          </w:p>
          <w:p w:rsidR="006D67F1" w:rsidRPr="009973DB" w:rsidRDefault="006D67F1" w:rsidP="00BF0A9E">
            <w:pPr>
              <w:rPr>
                <w:bCs/>
              </w:rPr>
            </w:pPr>
            <w:r w:rsidRPr="009973DB">
              <w:rPr>
                <w:bCs/>
              </w:rPr>
              <w:t xml:space="preserve">v tom </w:t>
            </w:r>
            <w:smartTag w:uri="urn:schemas-microsoft-com:office:smarttags" w:element="metricconverter">
              <w:smartTagPr>
                <w:attr w:name="ProductID" w:val="200 mil"/>
              </w:smartTagPr>
              <w:r w:rsidRPr="009973DB">
                <w:rPr>
                  <w:bCs/>
                </w:rPr>
                <w:t>200 mil</w:t>
              </w:r>
            </w:smartTag>
            <w:r w:rsidRPr="009973DB">
              <w:rPr>
                <w:bCs/>
              </w:rPr>
              <w:t>. EUR úvěry</w:t>
            </w:r>
          </w:p>
          <w:p w:rsidR="006D67F1" w:rsidRPr="009973DB" w:rsidRDefault="006D67F1" w:rsidP="00BF0A9E">
            <w:r w:rsidRPr="009973DB">
              <w:rPr>
                <w:bCs/>
              </w:rPr>
              <w:t xml:space="preserve">a </w:t>
            </w:r>
            <w:smartTag w:uri="urn:schemas-microsoft-com:office:smarttags" w:element="metricconverter">
              <w:smartTagPr>
                <w:attr w:name="ProductID" w:val="150 mil"/>
              </w:smartTagPr>
              <w:r w:rsidRPr="009973DB">
                <w:rPr>
                  <w:bCs/>
                </w:rPr>
                <w:t>150 mil</w:t>
              </w:r>
            </w:smartTag>
            <w:r w:rsidRPr="009973DB">
              <w:rPr>
                <w:bCs/>
              </w:rPr>
              <w:t>. EUR záruky</w:t>
            </w:r>
          </w:p>
        </w:tc>
        <w:tc>
          <w:tcPr>
            <w:tcW w:w="1134" w:type="dxa"/>
            <w:vAlign w:val="center"/>
          </w:tcPr>
          <w:p w:rsidR="006D67F1" w:rsidRPr="009973DB" w:rsidRDefault="006D67F1" w:rsidP="00BF0A9E">
            <w:r w:rsidRPr="009973DB">
              <w:rPr>
                <w:bCs/>
              </w:rPr>
              <w:t>57%</w:t>
            </w:r>
          </w:p>
        </w:tc>
      </w:tr>
      <w:tr w:rsidR="006D67F1" w:rsidRPr="009973DB" w:rsidTr="00BF0A9E">
        <w:trPr>
          <w:trHeight w:val="300"/>
          <w:tblCellSpacing w:w="0" w:type="dxa"/>
        </w:trPr>
        <w:tc>
          <w:tcPr>
            <w:tcW w:w="2263" w:type="dxa"/>
            <w:vMerge/>
            <w:vAlign w:val="center"/>
          </w:tcPr>
          <w:p w:rsidR="006D67F1" w:rsidRPr="009973DB" w:rsidRDefault="006D67F1" w:rsidP="00BF0A9E"/>
        </w:tc>
        <w:tc>
          <w:tcPr>
            <w:tcW w:w="1281" w:type="dxa"/>
            <w:gridSpan w:val="2"/>
            <w:vAlign w:val="center"/>
          </w:tcPr>
          <w:p w:rsidR="006D67F1" w:rsidRPr="009973DB" w:rsidRDefault="006D67F1" w:rsidP="00BF0A9E">
            <w:r w:rsidRPr="009973DB">
              <w:rPr>
                <w:bCs/>
              </w:rPr>
              <w:t>Rizikový kapitál</w:t>
            </w:r>
          </w:p>
        </w:tc>
        <w:tc>
          <w:tcPr>
            <w:tcW w:w="1843" w:type="dxa"/>
            <w:vAlign w:val="center"/>
          </w:tcPr>
          <w:p w:rsidR="006D67F1" w:rsidRPr="009973DB" w:rsidRDefault="006D67F1" w:rsidP="00BF0A9E">
            <w:r w:rsidRPr="009973DB">
              <w:rPr>
                <w:bCs/>
              </w:rPr>
              <w:t> </w:t>
            </w:r>
          </w:p>
        </w:tc>
        <w:tc>
          <w:tcPr>
            <w:tcW w:w="992" w:type="dxa"/>
            <w:vAlign w:val="center"/>
          </w:tcPr>
          <w:p w:rsidR="006D67F1" w:rsidRPr="009973DB" w:rsidRDefault="006D67F1" w:rsidP="00BF0A9E">
            <w:r w:rsidRPr="009973DB">
              <w:rPr>
                <w:bCs/>
              </w:rPr>
              <w:t>Kapitálové vstupy</w:t>
            </w:r>
          </w:p>
        </w:tc>
        <w:tc>
          <w:tcPr>
            <w:tcW w:w="1418" w:type="dxa"/>
            <w:vAlign w:val="center"/>
          </w:tcPr>
          <w:p w:rsidR="006D67F1" w:rsidRPr="009973DB" w:rsidRDefault="006D67F1" w:rsidP="00BF0A9E">
            <w:smartTag w:uri="urn:schemas-microsoft-com:office:smarttags" w:element="metricconverter">
              <w:smartTagPr>
                <w:attr w:name="ProductID" w:val="30 mil"/>
              </w:smartTagPr>
              <w:r w:rsidRPr="009973DB">
                <w:rPr>
                  <w:bCs/>
                </w:rPr>
                <w:t>30 mil</w:t>
              </w:r>
            </w:smartTag>
            <w:r w:rsidRPr="009973DB">
              <w:rPr>
                <w:bCs/>
              </w:rPr>
              <w:t>. EUR</w:t>
            </w:r>
          </w:p>
        </w:tc>
        <w:tc>
          <w:tcPr>
            <w:tcW w:w="1134" w:type="dxa"/>
            <w:vAlign w:val="center"/>
          </w:tcPr>
          <w:p w:rsidR="006D67F1" w:rsidRPr="009973DB" w:rsidRDefault="006D67F1" w:rsidP="00BF0A9E">
            <w:r w:rsidRPr="009973DB">
              <w:rPr>
                <w:bCs/>
              </w:rPr>
              <w:t>5%</w:t>
            </w:r>
          </w:p>
        </w:tc>
      </w:tr>
      <w:tr w:rsidR="006D67F1" w:rsidRPr="009973DB" w:rsidTr="00BF0A9E">
        <w:trPr>
          <w:trHeight w:val="345"/>
          <w:tblCellSpacing w:w="0" w:type="dxa"/>
        </w:trPr>
        <w:tc>
          <w:tcPr>
            <w:tcW w:w="2263" w:type="dxa"/>
            <w:vAlign w:val="center"/>
          </w:tcPr>
          <w:p w:rsidR="006D67F1" w:rsidRPr="009973DB" w:rsidRDefault="006D67F1" w:rsidP="00BF0A9E">
            <w:r w:rsidRPr="009973DB">
              <w:rPr>
                <w:bCs/>
                <w:lang w:val="pl-PL"/>
              </w:rPr>
              <w:t xml:space="preserve">2.3 - Zvýšit využitelnost infrastruktury pro podnikání </w:t>
            </w:r>
          </w:p>
        </w:tc>
        <w:tc>
          <w:tcPr>
            <w:tcW w:w="1281" w:type="dxa"/>
            <w:gridSpan w:val="2"/>
            <w:vAlign w:val="center"/>
          </w:tcPr>
          <w:p w:rsidR="006D67F1" w:rsidRPr="009973DB" w:rsidRDefault="006D67F1" w:rsidP="00BF0A9E">
            <w:r w:rsidRPr="009973DB">
              <w:rPr>
                <w:bCs/>
              </w:rPr>
              <w:t> Nemovitosti</w:t>
            </w:r>
          </w:p>
        </w:tc>
        <w:tc>
          <w:tcPr>
            <w:tcW w:w="1843" w:type="dxa"/>
            <w:vAlign w:val="center"/>
          </w:tcPr>
          <w:p w:rsidR="006D67F1" w:rsidRPr="009973DB" w:rsidRDefault="006D67F1" w:rsidP="00BF0A9E">
            <w:r w:rsidRPr="009973DB">
              <w:rPr>
                <w:bCs/>
              </w:rPr>
              <w:t>Zvýhodněné úvěry kombinované se subvencí úrokové sazby a grantem, na technickou přípravu projektu</w:t>
            </w:r>
          </w:p>
        </w:tc>
        <w:tc>
          <w:tcPr>
            <w:tcW w:w="992" w:type="dxa"/>
            <w:vAlign w:val="center"/>
          </w:tcPr>
          <w:p w:rsidR="006D67F1" w:rsidRPr="009973DB" w:rsidRDefault="006D67F1" w:rsidP="00BF0A9E">
            <w:r w:rsidRPr="009973DB">
              <w:rPr>
                <w:bCs/>
              </w:rPr>
              <w:t>Podřízené úvěry</w:t>
            </w:r>
            <w:r>
              <w:rPr>
                <w:bCs/>
              </w:rPr>
              <w:t>?</w:t>
            </w:r>
          </w:p>
        </w:tc>
        <w:tc>
          <w:tcPr>
            <w:tcW w:w="1418" w:type="dxa"/>
            <w:vAlign w:val="center"/>
          </w:tcPr>
          <w:p w:rsidR="006D67F1" w:rsidRPr="009973DB" w:rsidRDefault="006D67F1" w:rsidP="00BF0A9E">
            <w:smartTag w:uri="urn:schemas-microsoft-com:office:smarttags" w:element="metricconverter">
              <w:smartTagPr>
                <w:attr w:name="ProductID" w:val="20 mil"/>
              </w:smartTagPr>
              <w:r w:rsidRPr="009973DB">
                <w:rPr>
                  <w:bCs/>
                </w:rPr>
                <w:t>20 mil</w:t>
              </w:r>
            </w:smartTag>
            <w:r w:rsidRPr="009973DB">
              <w:rPr>
                <w:bCs/>
              </w:rPr>
              <w:t>. EUR</w:t>
            </w:r>
          </w:p>
        </w:tc>
        <w:tc>
          <w:tcPr>
            <w:tcW w:w="1134" w:type="dxa"/>
            <w:vAlign w:val="center"/>
          </w:tcPr>
          <w:p w:rsidR="006D67F1" w:rsidRPr="009973DB" w:rsidRDefault="006D67F1" w:rsidP="00BF0A9E">
            <w:r w:rsidRPr="009973DB">
              <w:rPr>
                <w:bCs/>
              </w:rPr>
              <w:t>3 %</w:t>
            </w:r>
          </w:p>
        </w:tc>
      </w:tr>
      <w:tr w:rsidR="006D67F1" w:rsidRPr="009973DB" w:rsidTr="00BF0A9E">
        <w:trPr>
          <w:trHeight w:val="210"/>
          <w:tblCellSpacing w:w="0" w:type="dxa"/>
        </w:trPr>
        <w:tc>
          <w:tcPr>
            <w:tcW w:w="6379" w:type="dxa"/>
            <w:gridSpan w:val="5"/>
            <w:shd w:val="clear" w:color="auto" w:fill="8EB4E3"/>
            <w:vAlign w:val="center"/>
          </w:tcPr>
          <w:p w:rsidR="006D67F1" w:rsidRPr="009973DB" w:rsidRDefault="006D67F1" w:rsidP="00BF0A9E">
            <w:r w:rsidRPr="009973DB">
              <w:rPr>
                <w:bCs/>
              </w:rPr>
              <w:t>Prioritní osa 2 celkem</w:t>
            </w:r>
          </w:p>
        </w:tc>
        <w:tc>
          <w:tcPr>
            <w:tcW w:w="1418" w:type="dxa"/>
            <w:shd w:val="clear" w:color="auto" w:fill="8EB4E3"/>
            <w:vAlign w:val="center"/>
          </w:tcPr>
          <w:p w:rsidR="006D67F1" w:rsidRPr="009973DB" w:rsidRDefault="006D67F1" w:rsidP="00BF0A9E">
            <w:smartTag w:uri="urn:schemas-microsoft-com:office:smarttags" w:element="metricconverter">
              <w:smartTagPr>
                <w:attr w:name="ProductID" w:val="400 mil"/>
              </w:smartTagPr>
              <w:r w:rsidRPr="009973DB">
                <w:rPr>
                  <w:bCs/>
                </w:rPr>
                <w:t>400 mil</w:t>
              </w:r>
            </w:smartTag>
            <w:r w:rsidRPr="009973DB">
              <w:rPr>
                <w:bCs/>
              </w:rPr>
              <w:t>. EUR</w:t>
            </w:r>
          </w:p>
        </w:tc>
        <w:tc>
          <w:tcPr>
            <w:tcW w:w="1134" w:type="dxa"/>
            <w:shd w:val="clear" w:color="auto" w:fill="8EB4E3"/>
            <w:vAlign w:val="center"/>
          </w:tcPr>
          <w:p w:rsidR="006D67F1" w:rsidRPr="009973DB" w:rsidRDefault="006D67F1" w:rsidP="00BF0A9E">
            <w:r w:rsidRPr="009973DB">
              <w:rPr>
                <w:bCs/>
              </w:rPr>
              <w:t>44 %</w:t>
            </w:r>
          </w:p>
        </w:tc>
      </w:tr>
      <w:tr w:rsidR="006D67F1" w:rsidRPr="009973DB" w:rsidTr="00BF0A9E">
        <w:trPr>
          <w:trHeight w:val="450"/>
          <w:tblCellSpacing w:w="0" w:type="dxa"/>
        </w:trPr>
        <w:tc>
          <w:tcPr>
            <w:tcW w:w="2410" w:type="dxa"/>
            <w:gridSpan w:val="2"/>
            <w:vAlign w:val="center"/>
          </w:tcPr>
          <w:p w:rsidR="006D67F1" w:rsidRPr="009973DB" w:rsidRDefault="006D67F1" w:rsidP="00BF0A9E">
            <w:r w:rsidRPr="009973DB">
              <w:rPr>
                <w:bCs/>
              </w:rPr>
              <w:t xml:space="preserve">3.2 - Zvýšit energetickou účinnost podnikatelského sektoru </w:t>
            </w:r>
          </w:p>
        </w:tc>
        <w:tc>
          <w:tcPr>
            <w:tcW w:w="1134" w:type="dxa"/>
            <w:vAlign w:val="center"/>
          </w:tcPr>
          <w:p w:rsidR="006D67F1" w:rsidRPr="009973DB" w:rsidRDefault="006D67F1" w:rsidP="00BF0A9E">
            <w:r w:rsidRPr="009973DB">
              <w:rPr>
                <w:bCs/>
              </w:rPr>
              <w:t>Úspory energie </w:t>
            </w:r>
          </w:p>
        </w:tc>
        <w:tc>
          <w:tcPr>
            <w:tcW w:w="1843" w:type="dxa"/>
          </w:tcPr>
          <w:p w:rsidR="006D67F1" w:rsidRPr="009973DB" w:rsidRDefault="006D67F1" w:rsidP="00BF0A9E">
            <w:pPr>
              <w:rPr>
                <w:bCs/>
              </w:rPr>
            </w:pPr>
            <w:r w:rsidRPr="009973DB">
              <w:rPr>
                <w:bCs/>
              </w:rPr>
              <w:t>Zvýhodněné úvěry kombinované se subvencí úrokové sazby a grantem, na technickou přípravu projektu</w:t>
            </w:r>
          </w:p>
          <w:p w:rsidR="006D67F1" w:rsidRPr="009973DB" w:rsidRDefault="006D67F1" w:rsidP="00BF0A9E"/>
        </w:tc>
        <w:tc>
          <w:tcPr>
            <w:tcW w:w="992" w:type="dxa"/>
            <w:vAlign w:val="center"/>
          </w:tcPr>
          <w:p w:rsidR="006D67F1" w:rsidRPr="009973DB" w:rsidRDefault="006D67F1" w:rsidP="00BF0A9E">
            <w:r w:rsidRPr="009973DB">
              <w:t> </w:t>
            </w:r>
          </w:p>
        </w:tc>
        <w:tc>
          <w:tcPr>
            <w:tcW w:w="1418" w:type="dxa"/>
            <w:vAlign w:val="center"/>
          </w:tcPr>
          <w:p w:rsidR="006D67F1" w:rsidRPr="009973DB" w:rsidRDefault="006D67F1" w:rsidP="00BF0A9E">
            <w:smartTag w:uri="urn:schemas-microsoft-com:office:smarttags" w:element="metricconverter">
              <w:smartTagPr>
                <w:attr w:name="ProductID" w:val="20 mil"/>
              </w:smartTagPr>
              <w:r w:rsidRPr="009973DB">
                <w:rPr>
                  <w:bCs/>
                </w:rPr>
                <w:t>20 mil</w:t>
              </w:r>
            </w:smartTag>
            <w:r w:rsidRPr="009973DB">
              <w:rPr>
                <w:bCs/>
              </w:rPr>
              <w:t>. EUR</w:t>
            </w:r>
          </w:p>
        </w:tc>
        <w:tc>
          <w:tcPr>
            <w:tcW w:w="1134" w:type="dxa"/>
            <w:vAlign w:val="center"/>
          </w:tcPr>
          <w:p w:rsidR="006D67F1" w:rsidRPr="009973DB" w:rsidRDefault="006D67F1" w:rsidP="00BF0A9E">
            <w:r w:rsidRPr="009973DB">
              <w:rPr>
                <w:bCs/>
              </w:rPr>
              <w:t>3%</w:t>
            </w:r>
          </w:p>
        </w:tc>
      </w:tr>
      <w:tr w:rsidR="006D67F1" w:rsidRPr="009973DB" w:rsidTr="00BF0A9E">
        <w:trPr>
          <w:trHeight w:val="345"/>
          <w:tblCellSpacing w:w="0" w:type="dxa"/>
        </w:trPr>
        <w:tc>
          <w:tcPr>
            <w:tcW w:w="2410" w:type="dxa"/>
            <w:gridSpan w:val="2"/>
            <w:vAlign w:val="center"/>
          </w:tcPr>
          <w:p w:rsidR="006D67F1" w:rsidRPr="009973DB" w:rsidRDefault="006D67F1" w:rsidP="00BF0A9E">
            <w:r w:rsidRPr="009973DB">
              <w:rPr>
                <w:bCs/>
              </w:rPr>
              <w:t>3.5 - Zvýšit účinnost soustav zásobování teplem</w:t>
            </w:r>
          </w:p>
        </w:tc>
        <w:tc>
          <w:tcPr>
            <w:tcW w:w="1134" w:type="dxa"/>
            <w:vAlign w:val="center"/>
          </w:tcPr>
          <w:p w:rsidR="006D67F1" w:rsidRPr="009973DB" w:rsidRDefault="006D67F1" w:rsidP="00BF0A9E">
            <w:r w:rsidRPr="009973DB">
              <w:rPr>
                <w:bCs/>
              </w:rPr>
              <w:t> Úspory energie v SZT</w:t>
            </w:r>
          </w:p>
        </w:tc>
        <w:tc>
          <w:tcPr>
            <w:tcW w:w="1843" w:type="dxa"/>
          </w:tcPr>
          <w:p w:rsidR="006D67F1" w:rsidRPr="009973DB" w:rsidRDefault="006D67F1" w:rsidP="00BF0A9E">
            <w:r w:rsidRPr="009973DB">
              <w:rPr>
                <w:bCs/>
              </w:rPr>
              <w:t>Zvýhodněné úvěry kombinované se subvencí úrokové sazby a grantem, na technickou přípravu projektu</w:t>
            </w:r>
          </w:p>
        </w:tc>
        <w:tc>
          <w:tcPr>
            <w:tcW w:w="992" w:type="dxa"/>
            <w:vAlign w:val="center"/>
          </w:tcPr>
          <w:p w:rsidR="006D67F1" w:rsidRPr="009973DB" w:rsidRDefault="006D67F1" w:rsidP="00BF0A9E">
            <w:r w:rsidRPr="009973DB">
              <w:t> </w:t>
            </w:r>
          </w:p>
        </w:tc>
        <w:tc>
          <w:tcPr>
            <w:tcW w:w="1418" w:type="dxa"/>
            <w:vAlign w:val="center"/>
          </w:tcPr>
          <w:p w:rsidR="006D67F1" w:rsidRPr="009973DB" w:rsidRDefault="006D67F1" w:rsidP="00BF0A9E">
            <w:smartTag w:uri="urn:schemas-microsoft-com:office:smarttags" w:element="metricconverter">
              <w:smartTagPr>
                <w:attr w:name="ProductID" w:val="11 mil"/>
              </w:smartTagPr>
              <w:r w:rsidRPr="009973DB">
                <w:rPr>
                  <w:bCs/>
                </w:rPr>
                <w:t>11 mil</w:t>
              </w:r>
            </w:smartTag>
            <w:r w:rsidRPr="009973DB">
              <w:rPr>
                <w:bCs/>
              </w:rPr>
              <w:t>. EUR</w:t>
            </w:r>
          </w:p>
        </w:tc>
        <w:tc>
          <w:tcPr>
            <w:tcW w:w="1134" w:type="dxa"/>
            <w:vAlign w:val="center"/>
          </w:tcPr>
          <w:p w:rsidR="006D67F1" w:rsidRPr="009973DB" w:rsidRDefault="006D67F1" w:rsidP="00BF0A9E">
            <w:r w:rsidRPr="009973DB">
              <w:rPr>
                <w:bCs/>
              </w:rPr>
              <w:t>8%</w:t>
            </w:r>
          </w:p>
        </w:tc>
      </w:tr>
      <w:tr w:rsidR="006D67F1" w:rsidRPr="009973DB" w:rsidTr="00BF0A9E">
        <w:trPr>
          <w:trHeight w:val="180"/>
          <w:tblCellSpacing w:w="0" w:type="dxa"/>
        </w:trPr>
        <w:tc>
          <w:tcPr>
            <w:tcW w:w="6379" w:type="dxa"/>
            <w:gridSpan w:val="5"/>
            <w:shd w:val="clear" w:color="auto" w:fill="8EB4E3"/>
            <w:vAlign w:val="center"/>
          </w:tcPr>
          <w:p w:rsidR="006D67F1" w:rsidRPr="009973DB" w:rsidRDefault="006D67F1" w:rsidP="00BF0A9E">
            <w:r w:rsidRPr="009973DB">
              <w:rPr>
                <w:bCs/>
              </w:rPr>
              <w:t>Prioritní osa 3 celkem</w:t>
            </w:r>
          </w:p>
        </w:tc>
        <w:tc>
          <w:tcPr>
            <w:tcW w:w="1418" w:type="dxa"/>
            <w:shd w:val="clear" w:color="auto" w:fill="8EB4E3"/>
            <w:vAlign w:val="center"/>
          </w:tcPr>
          <w:p w:rsidR="006D67F1" w:rsidRPr="009973DB" w:rsidRDefault="006D67F1" w:rsidP="00BF0A9E">
            <w:smartTag w:uri="urn:schemas-microsoft-com:office:smarttags" w:element="metricconverter">
              <w:smartTagPr>
                <w:attr w:name="ProductID" w:val="31 mil"/>
              </w:smartTagPr>
              <w:r w:rsidRPr="009973DB">
                <w:rPr>
                  <w:bCs/>
                </w:rPr>
                <w:t>31 mil</w:t>
              </w:r>
            </w:smartTag>
            <w:r w:rsidRPr="009973DB">
              <w:rPr>
                <w:bCs/>
              </w:rPr>
              <w:t>. EUR</w:t>
            </w:r>
          </w:p>
        </w:tc>
        <w:tc>
          <w:tcPr>
            <w:tcW w:w="1134" w:type="dxa"/>
            <w:shd w:val="clear" w:color="auto" w:fill="8EB4E3"/>
            <w:vAlign w:val="center"/>
          </w:tcPr>
          <w:p w:rsidR="006D67F1" w:rsidRPr="009973DB" w:rsidRDefault="006D67F1" w:rsidP="00BF0A9E">
            <w:r w:rsidRPr="009973DB">
              <w:rPr>
                <w:bCs/>
              </w:rPr>
              <w:t>3%</w:t>
            </w:r>
          </w:p>
        </w:tc>
      </w:tr>
      <w:tr w:rsidR="006D67F1" w:rsidRPr="009973DB" w:rsidTr="00BF0A9E">
        <w:trPr>
          <w:trHeight w:val="630"/>
          <w:tblCellSpacing w:w="0" w:type="dxa"/>
        </w:trPr>
        <w:tc>
          <w:tcPr>
            <w:tcW w:w="2410" w:type="dxa"/>
            <w:gridSpan w:val="2"/>
            <w:shd w:val="clear" w:color="auto" w:fill="FFFFFF"/>
            <w:vAlign w:val="center"/>
          </w:tcPr>
          <w:p w:rsidR="006D67F1" w:rsidRPr="009973DB" w:rsidRDefault="006D67F1" w:rsidP="00BF0A9E">
            <w:r w:rsidRPr="009973DB">
              <w:rPr>
                <w:bCs/>
              </w:rPr>
              <w:t>4.1 - Zvětšit pokrytí vysokorychlostním přístupem k internetu</w:t>
            </w:r>
          </w:p>
        </w:tc>
        <w:tc>
          <w:tcPr>
            <w:tcW w:w="5387" w:type="dxa"/>
            <w:gridSpan w:val="4"/>
            <w:shd w:val="clear" w:color="auto" w:fill="FFFFFF"/>
            <w:vAlign w:val="center"/>
          </w:tcPr>
          <w:p w:rsidR="006D67F1" w:rsidRPr="009973DB" w:rsidRDefault="006D67F1" w:rsidP="00BF0A9E">
            <w:r w:rsidRPr="009973DB">
              <w:t>Úvěrový nebo kapitálový finanční nástroj bude řešen mimo OPPIK, např. v rámci Investičního plánu pro Evropu</w:t>
            </w:r>
          </w:p>
        </w:tc>
        <w:tc>
          <w:tcPr>
            <w:tcW w:w="1134" w:type="dxa"/>
            <w:shd w:val="clear" w:color="auto" w:fill="FFFFFF"/>
            <w:vAlign w:val="center"/>
          </w:tcPr>
          <w:p w:rsidR="006D67F1" w:rsidRPr="009973DB" w:rsidRDefault="006D67F1" w:rsidP="00BF0A9E"/>
        </w:tc>
      </w:tr>
      <w:tr w:rsidR="006D67F1" w:rsidRPr="009973DB" w:rsidTr="00BF0A9E">
        <w:trPr>
          <w:trHeight w:val="270"/>
          <w:tblCellSpacing w:w="0" w:type="dxa"/>
        </w:trPr>
        <w:tc>
          <w:tcPr>
            <w:tcW w:w="6379" w:type="dxa"/>
            <w:gridSpan w:val="5"/>
            <w:shd w:val="clear" w:color="auto" w:fill="8EB4E3"/>
            <w:vAlign w:val="center"/>
          </w:tcPr>
          <w:p w:rsidR="006D67F1" w:rsidRPr="009973DB" w:rsidRDefault="006D67F1" w:rsidP="00BF0A9E">
            <w:r w:rsidRPr="009973DB">
              <w:rPr>
                <w:bCs/>
              </w:rPr>
              <w:t>Prioritní osa 4 celkem</w:t>
            </w:r>
          </w:p>
        </w:tc>
        <w:tc>
          <w:tcPr>
            <w:tcW w:w="1418" w:type="dxa"/>
            <w:shd w:val="clear" w:color="auto" w:fill="8EB4E3"/>
            <w:vAlign w:val="center"/>
          </w:tcPr>
          <w:p w:rsidR="006D67F1" w:rsidRPr="009973DB" w:rsidRDefault="006D67F1" w:rsidP="00BF0A9E">
            <w:r w:rsidRPr="009973DB">
              <w:t>0 EUR</w:t>
            </w:r>
          </w:p>
        </w:tc>
        <w:tc>
          <w:tcPr>
            <w:tcW w:w="1134" w:type="dxa"/>
            <w:shd w:val="clear" w:color="auto" w:fill="8EB4E3"/>
            <w:vAlign w:val="center"/>
          </w:tcPr>
          <w:p w:rsidR="006D67F1" w:rsidRPr="009973DB" w:rsidRDefault="006D67F1" w:rsidP="00BF0A9E">
            <w:r w:rsidRPr="009973DB">
              <w:t>0%</w:t>
            </w:r>
          </w:p>
        </w:tc>
      </w:tr>
    </w:tbl>
    <w:p w:rsidR="006D67F1" w:rsidRPr="009973DB" w:rsidRDefault="006D67F1" w:rsidP="004D17FB"/>
    <w:p w:rsidR="006D67F1" w:rsidRPr="009973DB" w:rsidRDefault="006D67F1" w:rsidP="00703AD5">
      <w:pPr>
        <w:rPr>
          <w:b/>
        </w:rPr>
      </w:pPr>
      <w:r w:rsidRPr="009973DB">
        <w:rPr>
          <w:b/>
        </w:rPr>
        <w:t>Z hlediska úrovně řízení mohou být finanční nástroje zřízeny na úrovni Unie a spravované přímo nebo nepřímo Komisí nebo mohou být zřízeny na celostátní, regionální, nadnárodní nebo přeshraniční úrovni, spravované řídicím orgánem nebo na jeho odpovědnost.</w:t>
      </w:r>
    </w:p>
    <w:p w:rsidR="006D67F1" w:rsidRPr="009973DB" w:rsidRDefault="006D67F1" w:rsidP="00703AD5"/>
    <w:p w:rsidR="006D67F1" w:rsidRPr="009973DB" w:rsidRDefault="006D67F1" w:rsidP="00703AD5">
      <w:r w:rsidRPr="009973DB">
        <w:rPr>
          <w:b/>
        </w:rPr>
        <w:t>Řídící orgán OP PIK neuvažuje o vložení prostředků do finančních nástrojů zřízených na úrovni Unie.</w:t>
      </w:r>
      <w:r w:rsidRPr="009973DB">
        <w:t xml:space="preserve"> S touto variantou nepočítá ani Dohoda o partnerství. Finanční nástroje OP PIK budou proto s ohledem na celostátní působnost OP PIK (s výjimkou území hlavního města Prahy) zřízeny na celostátní úrovni.</w:t>
      </w:r>
    </w:p>
    <w:p w:rsidR="006D67F1" w:rsidRPr="009973DB" w:rsidRDefault="006D67F1" w:rsidP="00703AD5"/>
    <w:p w:rsidR="006D67F1" w:rsidRPr="009973DB" w:rsidRDefault="006D67F1" w:rsidP="00703AD5">
      <w:r w:rsidRPr="009973DB">
        <w:rPr>
          <w:b/>
        </w:rPr>
        <w:t>Řídící orgán OPPIK naopak uvažuje o možnosti využití kombinace finančních nástrojů OPPIK se zdroji připravovaného Evropského fondu pro strategické investice (EFSI) v rámci tzv. Investičního plánu pro Evropu.</w:t>
      </w:r>
      <w:r w:rsidRPr="009973DB">
        <w:t xml:space="preserve"> V případě výběru investiční komisí EFSI mohou finanční nástroje OPPIK pro malé a střední podniky usilovat např. o záruky nebo protizáruky EIF zajištěné ze zdrojů EFSI. Dělba rizika v mechanismu EFSI by umožnila především dále zvýšit pákový efekt finančních nástrojů OPPIK a umožnit financovat rizikovější portfolia. Do schématu EFSI se také podle současného návrhu nařízení mohou zapojit národní rozvojové banky, v případě České republiky ČMZRB.</w:t>
      </w:r>
    </w:p>
    <w:p w:rsidR="006D67F1" w:rsidRPr="009973DB" w:rsidRDefault="006D67F1" w:rsidP="00703AD5"/>
    <w:p w:rsidR="006D67F1" w:rsidRPr="009973DB" w:rsidRDefault="006D67F1" w:rsidP="00703AD5">
      <w:r w:rsidRPr="009973DB">
        <w:t>Pro finanční nástroje zřízené na celostátní úrovni pak může řídící orgán využít:</w:t>
      </w:r>
    </w:p>
    <w:p w:rsidR="006D67F1" w:rsidRPr="009973DB" w:rsidRDefault="006D67F1" w:rsidP="00703AD5">
      <w:pPr>
        <w:numPr>
          <w:ilvl w:val="0"/>
          <w:numId w:val="60"/>
        </w:numPr>
      </w:pPr>
      <w:r w:rsidRPr="009973DB">
        <w:t>nástroje, které jsou v souladu se standardními podmínkami stanovenými Komisí (tzv. off-the-shelf finanční nástroje) nebo</w:t>
      </w:r>
    </w:p>
    <w:p w:rsidR="006D67F1" w:rsidRPr="009973DB" w:rsidRDefault="006D67F1" w:rsidP="00703AD5">
      <w:pPr>
        <w:numPr>
          <w:ilvl w:val="0"/>
          <w:numId w:val="60"/>
        </w:numPr>
      </w:pPr>
      <w:r w:rsidRPr="009973DB">
        <w:t>již existující nebo nově vytvořené nástroje, které jsou zvlášť navrženy k dosažení specifických cílů stanovených v rámci příslušné priority (tzv. tailor-made finanční nástroje).</w:t>
      </w:r>
    </w:p>
    <w:p w:rsidR="006D67F1" w:rsidRPr="009973DB" w:rsidRDefault="006D67F1" w:rsidP="00703AD5"/>
    <w:p w:rsidR="006D67F1" w:rsidRPr="009973DB" w:rsidRDefault="006D67F1" w:rsidP="00703AD5">
      <w:pPr>
        <w:rPr>
          <w:b/>
        </w:rPr>
      </w:pPr>
      <w:r w:rsidRPr="009973DB">
        <w:rPr>
          <w:b/>
        </w:rPr>
        <w:t>Všechny finanční nástroje navrhované podle tohoto předběžného posouzení představují nástroje tailor-made.</w:t>
      </w:r>
    </w:p>
    <w:p w:rsidR="006D67F1" w:rsidRPr="009973DB" w:rsidRDefault="006D67F1" w:rsidP="00703AD5"/>
    <w:p w:rsidR="006D67F1" w:rsidRPr="009973DB" w:rsidRDefault="006D67F1" w:rsidP="00703AD5">
      <w:pPr>
        <w:rPr>
          <w:b/>
        </w:rPr>
      </w:pPr>
      <w:r w:rsidRPr="009973DB">
        <w:rPr>
          <w:b/>
        </w:rPr>
        <w:t>Obecné nařízení dále uvádí následující možnosti implementace finančních nástrojů z hlediska správy (typu příjemce):</w:t>
      </w:r>
    </w:p>
    <w:p w:rsidR="006D67F1" w:rsidRPr="009973DB" w:rsidRDefault="006D67F1" w:rsidP="00703AD5">
      <w:pPr>
        <w:numPr>
          <w:ilvl w:val="0"/>
          <w:numId w:val="59"/>
        </w:numPr>
      </w:pPr>
      <w:r w:rsidRPr="009973DB">
        <w:t>investovat do kapitálu stávajících nebo nově vytvořených právnických osob (včetně těch, které jsou financovány z jiných fondů ESI), jež se věnují provádění finančních nástrojů v souladu s cíli jednotlivých fondů ESI a jež se ujmou prováděcích úkolů; podpora těchto subjektů je omezena částkou nezbytnou pro provádění nových investic a musí být v souladu s cíli Obecného nařízení;</w:t>
      </w:r>
    </w:p>
    <w:p w:rsidR="006D67F1" w:rsidRPr="009973DB" w:rsidRDefault="006D67F1" w:rsidP="00703AD5">
      <w:pPr>
        <w:numPr>
          <w:ilvl w:val="0"/>
          <w:numId w:val="59"/>
        </w:numPr>
      </w:pPr>
      <w:r w:rsidRPr="009973DB">
        <w:t>svěřit prováděcí úkoly:</w:t>
      </w:r>
    </w:p>
    <w:p w:rsidR="006D67F1" w:rsidRPr="009973DB" w:rsidRDefault="006D67F1" w:rsidP="00703AD5">
      <w:pPr>
        <w:numPr>
          <w:ilvl w:val="1"/>
          <w:numId w:val="59"/>
        </w:numPr>
      </w:pPr>
      <w:r w:rsidRPr="009973DB">
        <w:t>i) EIB;</w:t>
      </w:r>
    </w:p>
    <w:p w:rsidR="006D67F1" w:rsidRPr="009973DB" w:rsidRDefault="006D67F1" w:rsidP="00703AD5">
      <w:pPr>
        <w:numPr>
          <w:ilvl w:val="1"/>
          <w:numId w:val="59"/>
        </w:numPr>
      </w:pPr>
      <w:r w:rsidRPr="009973DB">
        <w:t>ii) mezinárodním finančním institucím, jejichž akcionářem je členský stát, nebo finančním institucím se sídlem v členském státě, jejichž úkolem je dosahovat veřejného zájmu pod kontrolou orgánu veřejné správy;</w:t>
      </w:r>
    </w:p>
    <w:p w:rsidR="006D67F1" w:rsidRPr="009973DB" w:rsidRDefault="006D67F1" w:rsidP="00703AD5">
      <w:pPr>
        <w:numPr>
          <w:ilvl w:val="1"/>
          <w:numId w:val="59"/>
        </w:numPr>
      </w:pPr>
      <w:r w:rsidRPr="009973DB">
        <w:t>iii) veřejnoprávnímu nebo soukromoprávnímu subjektu</w:t>
      </w:r>
    </w:p>
    <w:p w:rsidR="006D67F1" w:rsidRPr="009973DB" w:rsidRDefault="006D67F1" w:rsidP="00703AD5">
      <w:pPr>
        <w:numPr>
          <w:ilvl w:val="0"/>
          <w:numId w:val="59"/>
        </w:numPr>
      </w:pPr>
      <w:r w:rsidRPr="009973DB">
        <w:t>v případě finančních nástrojů, které jsou tvořeny pouze půjčkami nebo zárukami, se může řídící orgán ujmout prováděcích úkolů přímo.</w:t>
      </w:r>
    </w:p>
    <w:p w:rsidR="006D67F1" w:rsidRPr="009973DB" w:rsidRDefault="006D67F1" w:rsidP="00703AD5"/>
    <w:p w:rsidR="006D67F1" w:rsidRPr="009973DB" w:rsidRDefault="006D67F1" w:rsidP="00703AD5">
      <w:r w:rsidRPr="009973DB">
        <w:t>Na základě závěrů SWOT analýzy, dosavadních zkušeností a v návaznosti na usnesení vlády České republiky č. 85 ze dne 9. února 2015, které uvažuje o centralizaci správy finančních nástrojů v ČMZRB, předběžné posouzení finančních nástrojů doporučuje:</w:t>
      </w:r>
    </w:p>
    <w:p w:rsidR="006D67F1" w:rsidRPr="009973DB" w:rsidRDefault="006D67F1" w:rsidP="00703AD5"/>
    <w:p w:rsidR="006D67F1" w:rsidRPr="009973DB" w:rsidRDefault="006D67F1" w:rsidP="00703AD5">
      <w:pPr>
        <w:numPr>
          <w:ilvl w:val="0"/>
          <w:numId w:val="61"/>
        </w:numPr>
        <w:rPr>
          <w:b/>
        </w:rPr>
      </w:pPr>
      <w:r w:rsidRPr="009973DB">
        <w:rPr>
          <w:b/>
        </w:rPr>
        <w:t>v případě finančních nástrojů zahrnujících zvýhodněné úvěry a záruky svěřit implementační úkoly Českomoravské záruční a rozvojové bance, a.s.</w:t>
      </w:r>
      <w:r w:rsidRPr="009973DB">
        <w:t xml:space="preserve"> v souladu s čl. 38, odst. 4 písm. b) ii) a v návaznosti na § 18 odst. 1) písm. e) zákona č. 137/2006 Sb., o veřejných zakázkách a § 5 odst. 1 písm. b) zákona č. 47/2002 Sb., o podpoře malého a středního podnikání,</w:t>
      </w:r>
    </w:p>
    <w:p w:rsidR="006D67F1" w:rsidRPr="009973DB" w:rsidRDefault="006D67F1" w:rsidP="00703AD5">
      <w:pPr>
        <w:ind w:left="360"/>
        <w:rPr>
          <w:b/>
        </w:rPr>
      </w:pPr>
    </w:p>
    <w:p w:rsidR="006D67F1" w:rsidRPr="009973DB" w:rsidRDefault="006D67F1" w:rsidP="00703AD5">
      <w:pPr>
        <w:numPr>
          <w:ilvl w:val="0"/>
          <w:numId w:val="61"/>
        </w:numPr>
      </w:pPr>
      <w:r w:rsidRPr="009973DB">
        <w:rPr>
          <w:b/>
        </w:rPr>
        <w:t>v případě finančních nástrojů zahrnujících kapitálové vstupy investovat do kapitálu stávajících nebo nově vytvořených právnických osob</w:t>
      </w:r>
      <w:r w:rsidRPr="009973DB">
        <w:t xml:space="preserve"> v souladu s čl. 38, odst. 4 písm. a) a v návaznosti na § 18 odst. 1) písm. e) zákona č. 137/2006 Sb., o veřejných zakázkách, </w:t>
      </w:r>
      <w:r w:rsidRPr="009973DB">
        <w:rPr>
          <w:b/>
        </w:rPr>
        <w:t>nebo svěřit implementační úkoly EIB (EIF) v souladu s čl. 38, odst. 4 písm. b) i). Předběžné posouzení doporučuje spolupráci s EIF zejména na počátku implementace finančních nástrojů rizikového kapitálu, např. při výběru a nastavení podmínek spolupráce s finančními zprostředkovateli a spoluinvestory.</w:t>
      </w:r>
    </w:p>
    <w:p w:rsidR="006D67F1" w:rsidRPr="009973DB" w:rsidRDefault="006D67F1" w:rsidP="00703AD5"/>
    <w:p w:rsidR="006D67F1" w:rsidRPr="009973DB" w:rsidRDefault="006D67F1" w:rsidP="00703AD5">
      <w:r w:rsidRPr="009973DB">
        <w:t xml:space="preserve">Obecné nařízení dále umožňuje finanční nástroje implementovat odděleně, nebo prostřednictvím fondu fondů. Ministerstvo průmyslu a obchodu nemá dosud zkušenosti s implementací finančních nástrojů prostřednictvím fondu fondů, nicméně se v současnosti účastní jednání s Ministerstvem financí o studii proveditelnosti centralizace provádění finančních nástrojů prostřednictvím národního fondu fondů ČMZRB.  </w:t>
      </w:r>
      <w:r w:rsidRPr="009973DB">
        <w:rPr>
          <w:b/>
        </w:rPr>
        <w:t>S ohledem na závěry činěné v návrhu investiční strategie v jednotlivých specifických cílech a probíhající aktivity centralizace správy finančních nástrojů do národního fondu fondů proto předběžné posouzení indikativně doporučuje</w:t>
      </w:r>
      <w:r w:rsidRPr="009973DB">
        <w:t>:</w:t>
      </w:r>
    </w:p>
    <w:p w:rsidR="006D67F1" w:rsidRPr="009973DB" w:rsidRDefault="006D67F1" w:rsidP="00703AD5"/>
    <w:p w:rsidR="006D67F1" w:rsidRPr="009973DB" w:rsidRDefault="006D67F1" w:rsidP="00703AD5">
      <w:pPr>
        <w:numPr>
          <w:ilvl w:val="0"/>
          <w:numId w:val="61"/>
        </w:numPr>
      </w:pPr>
      <w:r w:rsidRPr="009973DB">
        <w:rPr>
          <w:b/>
        </w:rPr>
        <w:t>v případě úvěrových finančních nástrojů (kombinovaných typicky se subvencí úrokové sazby nebo též grantem na technickou přípravu projektu) uzavřít jednu dohodu o financování na vytvoření úvěrového fondu u příjemce</w:t>
      </w:r>
      <w:r w:rsidRPr="009973DB">
        <w:t>. Tento úvěrový fond bude vnitřně členěn dle jednotlivých prioritních os a specifických cílů. Vzhledem k faktu, že spolupráce s dalšími finančními institucemi není s ohledem na závěry návrhu investiční strategie plánována ve smyslu poolingu soukromých zdrojů a zdrojů ESIF u finančního zprostředkovatele, ale jako rámcová koordinace, nejedná se podle závěrů tohoto předběžného posouzení o fond fondů, ale individuální finanční nástroj. Schéma by mělo umožnit začlenění do centralizovaného národního fondu fondů, pokud bude k dispozici v průběhu programového období. S ohledem na specifické tailor-made implementační uspořádání a závěry auditu EK v období 2007-2013 však předběžné posouzení doporučuje projednat schéma úvěrového fondu OPPIK s Evropskou komisí před jeho spuštěním.</w:t>
      </w:r>
    </w:p>
    <w:p w:rsidR="006D67F1" w:rsidRPr="009973DB" w:rsidRDefault="006D67F1" w:rsidP="008F27E3"/>
    <w:p w:rsidR="006D67F1" w:rsidRPr="009973DB" w:rsidRDefault="006D67F1" w:rsidP="008F27E3">
      <w:pPr>
        <w:pStyle w:val="Caption"/>
        <w:keepNext/>
      </w:pPr>
      <w:r w:rsidRPr="009973DB">
        <w:t xml:space="preserve">Obrázek </w:t>
      </w:r>
      <w:fldSimple w:instr=" SEQ Obrázek \* ARABIC ">
        <w:r w:rsidRPr="009973DB">
          <w:rPr>
            <w:noProof/>
          </w:rPr>
          <w:t>1</w:t>
        </w:r>
      </w:fldSimple>
      <w:r w:rsidRPr="009973DB">
        <w:t>: implementační schéma Úvěrového fondu OPPIK</w:t>
      </w:r>
    </w:p>
    <w:p w:rsidR="006D67F1" w:rsidRPr="009973DB" w:rsidRDefault="006D67F1" w:rsidP="008F27E3">
      <w:r w:rsidRPr="00C07760">
        <w:rPr>
          <w:b/>
          <w:noProof/>
          <w:color w:val="00A1DE"/>
          <w:sz w:val="24"/>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654" o:spid="_x0000_i1025" type="#_x0000_t75" style="width:406.5pt;height:267pt;visibility:visible">
            <v:imagedata r:id="rId7" o:title="" cropbottom="6552f"/>
          </v:shape>
        </w:pict>
      </w:r>
    </w:p>
    <w:p w:rsidR="006D67F1" w:rsidRPr="009973DB" w:rsidRDefault="006D67F1" w:rsidP="00703AD5">
      <w:pPr>
        <w:ind w:left="360"/>
      </w:pPr>
    </w:p>
    <w:p w:rsidR="006D67F1" w:rsidRPr="009973DB" w:rsidRDefault="006D67F1" w:rsidP="00703AD5">
      <w:pPr>
        <w:numPr>
          <w:ilvl w:val="0"/>
          <w:numId w:val="61"/>
        </w:numPr>
      </w:pPr>
      <w:r w:rsidRPr="009973DB">
        <w:rPr>
          <w:b/>
        </w:rPr>
        <w:t>v případě záručních finančních nástrojů (kombinovaných typicky se subvencí úrokové sazby) uzavřít jednu dohodu o financování na vytvoření záručního fondu u příjemce</w:t>
      </w:r>
      <w:r w:rsidRPr="009973DB">
        <w:t>. Tento úvěrový fond bude vnitřně členěn dle jednotlivých prioritních os a specifických cílů. Podle závěrů tohoto předběžného posouzení se jedná o individuální finanční nástroj. Schéma by mělo umožnit začlenění do centralizovaného národního fondu fondů, pokud bude k dispozici v průběhu programového období S ohledem na specifické tailor-made implementační uspořádání a závěry auditu EK v období 2007-2013 však předběžné posouzení doporučuje projednat schéma záručního fondu OPPIK s Evropskou komisí před jeho spuštěním.</w:t>
      </w:r>
    </w:p>
    <w:p w:rsidR="006D67F1" w:rsidRPr="009973DB" w:rsidRDefault="006D67F1" w:rsidP="008F27E3"/>
    <w:p w:rsidR="006D67F1" w:rsidRPr="009973DB" w:rsidRDefault="006D67F1" w:rsidP="008F27E3">
      <w:pPr>
        <w:pStyle w:val="Caption"/>
        <w:keepNext/>
      </w:pPr>
      <w:r w:rsidRPr="009973DB">
        <w:t xml:space="preserve">Obrázek </w:t>
      </w:r>
      <w:fldSimple w:instr=" SEQ Obrázek \* ARABIC ">
        <w:r w:rsidRPr="009973DB">
          <w:rPr>
            <w:noProof/>
          </w:rPr>
          <w:t>2</w:t>
        </w:r>
      </w:fldSimple>
      <w:r w:rsidRPr="009973DB">
        <w:t>: implementační schéma Záručního fondu OPPIK</w:t>
      </w:r>
    </w:p>
    <w:p w:rsidR="006D67F1" w:rsidRPr="009973DB" w:rsidRDefault="006D67F1" w:rsidP="008F27E3">
      <w:r>
        <w:rPr>
          <w:noProof/>
        </w:rPr>
        <w:pict>
          <v:shape id="Obrázek 93" o:spid="_x0000_i1026" type="#_x0000_t75" style="width:435.75pt;height:306pt;visibility:visible">
            <v:imagedata r:id="rId8" o:title="" cropbottom="4635f"/>
          </v:shape>
        </w:pict>
      </w:r>
    </w:p>
    <w:p w:rsidR="006D67F1" w:rsidRPr="009973DB" w:rsidRDefault="006D67F1" w:rsidP="00703AD5"/>
    <w:p w:rsidR="006D67F1" w:rsidRPr="009973DB" w:rsidRDefault="006D67F1" w:rsidP="00703AD5">
      <w:pPr>
        <w:numPr>
          <w:ilvl w:val="0"/>
          <w:numId w:val="61"/>
        </w:numPr>
      </w:pPr>
      <w:r w:rsidRPr="009973DB">
        <w:rPr>
          <w:b/>
        </w:rPr>
        <w:t>v případě finančních nástrojů kapitálových vstupů uzavřít jednu dohodu o financování na vytvoření fondu kapitálových vstupů</w:t>
      </w:r>
      <w:r w:rsidRPr="009973DB">
        <w:t xml:space="preserve">, který bude mít podobu fondu fondů. Příjemce vybere finanční zprostředkovatele a též investory pro </w:t>
      </w:r>
      <w:r w:rsidRPr="009973DB">
        <w:rPr>
          <w:i/>
        </w:rPr>
        <w:t>ad hoc</w:t>
      </w:r>
      <w:r w:rsidRPr="009973DB">
        <w:t xml:space="preserve"> koinvestice. S ohledem na specifické tailor-made implementační uspořádání však předběžné posouzení doporučuje projednat schéma záručního fondu OPPIK s Evropskou komisí před jeho spuštěním.</w:t>
      </w:r>
    </w:p>
    <w:p w:rsidR="006D67F1" w:rsidRPr="009973DB" w:rsidRDefault="006D67F1" w:rsidP="008F27E3"/>
    <w:p w:rsidR="006D67F1" w:rsidRPr="009973DB" w:rsidRDefault="006D67F1" w:rsidP="008F27E3">
      <w:pPr>
        <w:pStyle w:val="Caption"/>
        <w:keepNext/>
      </w:pPr>
      <w:r w:rsidRPr="009973DB">
        <w:t xml:space="preserve">Obrázek </w:t>
      </w:r>
      <w:fldSimple w:instr=" SEQ Obrázek \* ARABIC ">
        <w:r w:rsidRPr="009973DB">
          <w:rPr>
            <w:noProof/>
          </w:rPr>
          <w:t>3</w:t>
        </w:r>
      </w:fldSimple>
      <w:r w:rsidRPr="009973DB">
        <w:t>: implementační uspořádání fondu kapitálových vstupů</w:t>
      </w:r>
    </w:p>
    <w:p w:rsidR="006D67F1" w:rsidRPr="009973DB" w:rsidRDefault="006D67F1" w:rsidP="008F27E3">
      <w:pPr>
        <w:rPr>
          <w:lang w:eastAsia="en-US"/>
        </w:rPr>
      </w:pPr>
    </w:p>
    <w:p w:rsidR="006D67F1" w:rsidRPr="009973DB" w:rsidRDefault="006D67F1" w:rsidP="008F27E3">
      <w:r>
        <w:rPr>
          <w:noProof/>
        </w:rPr>
        <w:pict>
          <v:shape id="obrázek 6" o:spid="_x0000_i1027" type="#_x0000_t75" style="width:436.5pt;height:243.75pt;visibility:visible">
            <v:imagedata r:id="rId9" o:title=""/>
          </v:shape>
        </w:pict>
      </w:r>
    </w:p>
    <w:p w:rsidR="006D67F1" w:rsidRPr="009973DB" w:rsidRDefault="006D67F1" w:rsidP="00703AD5"/>
    <w:p w:rsidR="006D67F1" w:rsidRPr="009973DB" w:rsidRDefault="006D67F1" w:rsidP="00703AD5">
      <w:pPr>
        <w:rPr>
          <w:b/>
        </w:rPr>
      </w:pPr>
      <w:r w:rsidRPr="009973DB">
        <w:rPr>
          <w:b/>
        </w:rPr>
        <w:t>Předběžné posouzení finančních nástrojů doporučuje pro tyto konkrétní závěry dále zpracovat detailní studie proveditelnosti úvěrového fondu, záručního fondu a  fondu rizikového kapitálu a též projednat podobu implementačního uspořádání s Evropskou komisí.</w:t>
      </w:r>
    </w:p>
    <w:p w:rsidR="006D67F1" w:rsidRPr="009973DB" w:rsidRDefault="006D67F1" w:rsidP="004D17FB"/>
    <w:p w:rsidR="006D67F1" w:rsidRPr="009973DB" w:rsidRDefault="006D67F1" w:rsidP="008074B1">
      <w:pPr>
        <w:pStyle w:val="Heading1"/>
      </w:pPr>
      <w:bookmarkStart w:id="3" w:name="_Toc417682876"/>
      <w:r w:rsidRPr="009973DB">
        <w:t>Úvod</w:t>
      </w:r>
      <w:bookmarkEnd w:id="3"/>
    </w:p>
    <w:p w:rsidR="006D67F1" w:rsidRPr="009973DB" w:rsidRDefault="006D67F1" w:rsidP="008074B1"/>
    <w:p w:rsidR="006D67F1" w:rsidRPr="009973DB" w:rsidRDefault="006D67F1" w:rsidP="008074B1">
      <w:r w:rsidRPr="009973DB">
        <w:t>Předkládaný dokument představuje předběžné posouzení finančních nástrojů v Operačním programu Podnikání a inovace (OP PIK) podle čl. 37 odst. 2 Obecného nařízení, které tvoří první krok k implementaci finančních nástrojů v novém programovacím období 2014-2020 v rámci operačního programu Ministerstva průmyslu a obchodu (MPO).</w:t>
      </w:r>
    </w:p>
    <w:p w:rsidR="006D67F1" w:rsidRPr="009973DB" w:rsidRDefault="006D67F1" w:rsidP="008074B1"/>
    <w:p w:rsidR="006D67F1" w:rsidRPr="009973DB" w:rsidRDefault="006D67F1" w:rsidP="008074B1">
      <w:r w:rsidRPr="009973DB">
        <w:t xml:space="preserve">Evropská komise v minulosti mnohokrát deklarovala, že finanční nástroje (dále též jen „FN“) považuje za jedno z klíčových témat nového finančního rámce. Strategie Evropa 2020 v této souvislosti na několika místech mluví o „mobilizaci finančních nástrojů“. Již v programovém období 2007-2013 došlo v rámci jak kohezní politiky, tak iniciativ Komise k významnému pokroku ve využívání finančních nástrojů, období 2014-2020 má jejich význam dále posílit. Česká republika si tuto příležitost uvědomuje – význam finančních nástrojů akcentuje zejména současné úsilí vlády o aktivizaci Českomoravské záruční a rozvojové banky (ČMZRB). </w:t>
      </w:r>
    </w:p>
    <w:p w:rsidR="006D67F1" w:rsidRPr="009973DB" w:rsidRDefault="006D67F1" w:rsidP="008074B1"/>
    <w:p w:rsidR="006D67F1" w:rsidRPr="009973DB" w:rsidRDefault="006D67F1" w:rsidP="008074B1">
      <w:r w:rsidRPr="009973DB">
        <w:t>MPO chápe finanční nástroje jako efektivní formu realizace politiky podpory podnikání a inovací s potenciálem v řadě oblastí. Jedná se však o prostředek dosažení stanovených cílů v oblasti těchto politik, nikoliv o cíl samotný. Proto se tato analýza v první fázi zaměřuje především na strategický postup pro výběr vhodných opatření/strategických cílů OP PIK pro aplikaci finančních nástrojů.</w:t>
      </w:r>
    </w:p>
    <w:p w:rsidR="006D67F1" w:rsidRPr="009973DB" w:rsidRDefault="006D67F1" w:rsidP="008074B1"/>
    <w:p w:rsidR="006D67F1" w:rsidRPr="009973DB" w:rsidRDefault="006D67F1" w:rsidP="007D2C58">
      <w:r w:rsidRPr="009973DB">
        <w:t>Předběžné posouzení finančních nástrojů OPPIK bylo připraveno v souladu se zaměřením operačního programu, přičemž navrhované finanční nástroje navazují kromě OPPIK a Dohody o partnerství též na následující strategické dokumenty vlády, se kterými jsou svým zaměřením v souladu:</w:t>
      </w:r>
    </w:p>
    <w:p w:rsidR="006D67F1" w:rsidRPr="009973DB" w:rsidRDefault="006D67F1" w:rsidP="007D2C58"/>
    <w:p w:rsidR="006D67F1" w:rsidRPr="009973DB" w:rsidRDefault="006D67F1" w:rsidP="007D2C58">
      <w:pPr>
        <w:numPr>
          <w:ilvl w:val="0"/>
          <w:numId w:val="62"/>
        </w:numPr>
      </w:pPr>
      <w:r w:rsidRPr="009973DB">
        <w:t>Národní výzkumná a inovační strategie pro inteligentní specializaci České republiky (Národní RIS3 strategie)</w:t>
      </w:r>
    </w:p>
    <w:p w:rsidR="006D67F1" w:rsidRPr="009973DB" w:rsidRDefault="006D67F1" w:rsidP="007D2C58">
      <w:pPr>
        <w:numPr>
          <w:ilvl w:val="0"/>
          <w:numId w:val="62"/>
        </w:numPr>
      </w:pPr>
      <w:r w:rsidRPr="009973DB">
        <w:t>Národní program reforem</w:t>
      </w:r>
    </w:p>
    <w:p w:rsidR="006D67F1" w:rsidRPr="009973DB" w:rsidRDefault="006D67F1" w:rsidP="007D2C58">
      <w:pPr>
        <w:numPr>
          <w:ilvl w:val="0"/>
          <w:numId w:val="62"/>
        </w:numPr>
      </w:pPr>
      <w:r w:rsidRPr="009973DB">
        <w:t>Koncepce podpory malých a středních podnikatelů na období let 2014-2020</w:t>
      </w:r>
    </w:p>
    <w:p w:rsidR="006D67F1" w:rsidRPr="009973DB" w:rsidRDefault="006D67F1" w:rsidP="007D2C58">
      <w:pPr>
        <w:numPr>
          <w:ilvl w:val="0"/>
          <w:numId w:val="62"/>
        </w:numPr>
      </w:pPr>
      <w:r w:rsidRPr="009973DB">
        <w:t>Strategie mezinárodní konkurenceschopnosti České republiky pro období 2012-2020</w:t>
      </w:r>
    </w:p>
    <w:p w:rsidR="006D67F1" w:rsidRPr="009973DB" w:rsidRDefault="006D67F1" w:rsidP="007D2C58">
      <w:pPr>
        <w:numPr>
          <w:ilvl w:val="0"/>
          <w:numId w:val="62"/>
        </w:numPr>
      </w:pPr>
      <w:r w:rsidRPr="009973DB">
        <w:t>Strategie regionálního rozvoje ČR 2014 – 2020</w:t>
      </w:r>
    </w:p>
    <w:p w:rsidR="006D67F1" w:rsidRPr="009973DB" w:rsidRDefault="006D67F1" w:rsidP="008074B1"/>
    <w:p w:rsidR="006D67F1" w:rsidRPr="009973DB" w:rsidRDefault="006D67F1" w:rsidP="008074B1"/>
    <w:p w:rsidR="006D67F1" w:rsidRPr="009973DB" w:rsidRDefault="006D67F1" w:rsidP="008074B1">
      <w:r w:rsidRPr="009973DB">
        <w:t>Na zpracování ex ante hodnocení se podílel zejména odbor finančních nástrojů a řízení projektů MPO a společnost Deloitte Advisory, s.r.o, coby dodavatel externích podkladů a nezávislé oponentury. V rámci principu partnerství se na zpracování tohoto vyhodnocení podíleli další partneři, jejichž seznam je přiložen, zastupující jak stranu poptávky po zdrojích pro investice prostřednictvím finančních nástrojů, tak stranu nabídky. Uspořádány byly dva workshopy nad pracovními závěry analýzy s účastí hlavních stakeholderů dotčených specifických cílů.</w:t>
      </w:r>
    </w:p>
    <w:p w:rsidR="006D67F1" w:rsidRPr="009973DB" w:rsidRDefault="006D67F1" w:rsidP="008074B1"/>
    <w:p w:rsidR="006D67F1" w:rsidRPr="009973DB" w:rsidRDefault="006D67F1" w:rsidP="008074B1">
      <w:r w:rsidRPr="009973DB">
        <w:t xml:space="preserve">Konzultováni byli také zástupci dalších útvarů MPO: odbor implementace strukturálních fondů, odbor koordinace strukturálních fondů, odbor elektroenergetiky, odbor výzkumu, vývoje a inovací, odbor podpory malého a středního podnikání, odbor investic a průmyslových zón a odbor poštovních služeb a služeb informační společnosti. Ex ante vyhodnocení finančních nástrojů je též průběžně diskutováno s Ministerstvem pro místní rozvoj (Národní orgán pro koordinaci), Ministerstvem financí a také dalšími řídícími orgány. </w:t>
      </w:r>
    </w:p>
    <w:p w:rsidR="006D67F1" w:rsidRPr="009973DB" w:rsidRDefault="006D67F1" w:rsidP="008074B1"/>
    <w:p w:rsidR="006D67F1" w:rsidRPr="009973DB" w:rsidRDefault="006D67F1" w:rsidP="008074B1">
      <w:r w:rsidRPr="009973DB">
        <w:t>Dále v návaznosti na čl. 37 odst. 2 písm. g) Obecného nařízení uvádíme, že Řídící orgán podle potřeby přezkoumá a aktualizuje toto předběžné posouzení během provádění jakéhokoli finančního nástroje, který byl použit na základě tohoto posouzení, pokud řídící orgán v prováděcí fázi usoudí, že předběžné posouzení již přesně nevystihuje aktuální podmínky na trhu v době provádění.</w:t>
      </w:r>
    </w:p>
    <w:p w:rsidR="006D67F1" w:rsidRPr="009973DB" w:rsidRDefault="006D67F1" w:rsidP="008074B1">
      <w:pPr>
        <w:pStyle w:val="Heading1"/>
      </w:pPr>
      <w:bookmarkStart w:id="4" w:name="_Toc417682877"/>
      <w:r w:rsidRPr="009973DB">
        <w:t>Výchozí podmínky analýzy</w:t>
      </w:r>
      <w:bookmarkEnd w:id="4"/>
    </w:p>
    <w:p w:rsidR="006D67F1" w:rsidRPr="009973DB" w:rsidRDefault="006D67F1" w:rsidP="008074B1">
      <w:pPr>
        <w:spacing w:after="240"/>
        <w:rPr>
          <w:rFonts w:cs="Calibri"/>
          <w:color w:val="222222"/>
          <w:szCs w:val="22"/>
        </w:rPr>
      </w:pPr>
    </w:p>
    <w:p w:rsidR="006D67F1" w:rsidRPr="009973DB" w:rsidRDefault="006D67F1" w:rsidP="008074B1">
      <w:r w:rsidRPr="009973DB">
        <w:t>Finanční nařízení definuje finanční nástroj v čl. 2 odst. p) jako opatření finanční podpory Unie poskytovaná z rozpočtu na doplňkovém základě a zaměřená na plnění jednoho nebo více konkrétních politických cílů Unie. Tyto nástroje mohou mít formu kapitálových či kvazikapitálových investic, půjček nebo záruk anebo jiných nástrojů ke sdílení rizik a tam, kde je to vhodné, mohou být spojeny s granty.</w:t>
      </w:r>
    </w:p>
    <w:p w:rsidR="006D67F1" w:rsidRPr="009973DB" w:rsidRDefault="006D67F1" w:rsidP="008074B1"/>
    <w:p w:rsidR="006D67F1" w:rsidRPr="009973DB" w:rsidRDefault="006D67F1" w:rsidP="008074B1">
      <w:r w:rsidRPr="009973DB">
        <w:t>Evropská komise (EK) přisuzuje finančním nástrojům</w:t>
      </w:r>
      <w:r w:rsidRPr="009973DB">
        <w:rPr>
          <w:rStyle w:val="hps"/>
          <w:rFonts w:cs="Calibri"/>
          <w:color w:val="222222"/>
          <w:szCs w:val="22"/>
        </w:rPr>
        <w:t>(FN)</w:t>
      </w:r>
      <w:r w:rsidRPr="009973DB">
        <w:t xml:space="preserve">významnou úlohu, kterou </w:t>
      </w:r>
      <w:r w:rsidRPr="009973DB">
        <w:rPr>
          <w:rStyle w:val="hps"/>
          <w:rFonts w:cs="Calibri"/>
          <w:color w:val="222222"/>
          <w:szCs w:val="22"/>
        </w:rPr>
        <w:t>mohou sehrát při provádění Společného strategického rámce(SSR</w:t>
      </w:r>
      <w:r w:rsidRPr="009973DB">
        <w:t xml:space="preserve">) </w:t>
      </w:r>
      <w:r w:rsidRPr="009973DB">
        <w:rPr>
          <w:rStyle w:val="hps"/>
          <w:rFonts w:cs="Calibri"/>
          <w:color w:val="222222"/>
          <w:szCs w:val="22"/>
        </w:rPr>
        <w:t xml:space="preserve">politiky </w:t>
      </w:r>
      <w:r w:rsidRPr="009973DB">
        <w:t xml:space="preserve">hospodářské a sociální soudržnosti a </w:t>
      </w:r>
      <w:r w:rsidRPr="009973DB">
        <w:rPr>
          <w:rStyle w:val="hps"/>
          <w:rFonts w:cs="Calibri"/>
          <w:color w:val="222222"/>
          <w:szCs w:val="22"/>
        </w:rPr>
        <w:t>přispět tak k dos</w:t>
      </w:r>
      <w:r w:rsidRPr="009973DB">
        <w:t>ažení cílů Strategie Evropa 2020. EK má proto v úmyslu podporovat rozvoj a rozšíření oblasti působnosti využití FN v programovém období 2014-</w:t>
      </w:r>
      <w:smartTag w:uri="urn:schemas-microsoft-com:office:smarttags" w:element="metricconverter">
        <w:smartTagPr>
          <w:attr w:name="ProductID" w:val="2020 a"/>
        </w:smartTagPr>
        <w:r w:rsidRPr="009973DB">
          <w:t>2020 a</w:t>
        </w:r>
      </w:smartTag>
      <w:r w:rsidRPr="009973DB">
        <w:t xml:space="preserve"> vnímá využití FN jako hodnotný doplněk k tradičnímu grantovému financování. Regulační rámec pro období 2014-2020 umožňuje kombinaci FN s granty a jinými formami podpory v operačních programech (OP) ušitých na míru tak, aby splňovaly specifické potřeby členských států a řídících orgánů(ŘO), nebo je možné využít standardní podmínky pro FN</w:t>
      </w:r>
      <w:r w:rsidRPr="009973DB">
        <w:rPr>
          <w:rStyle w:val="FootnoteReference"/>
          <w:rFonts w:ascii="Calibri" w:hAnsi="Calibri" w:cs="Calibri"/>
          <w:color w:val="222222"/>
          <w:szCs w:val="22"/>
        </w:rPr>
        <w:footnoteReference w:id="5"/>
      </w:r>
      <w:r w:rsidRPr="009973DB">
        <w:t>.</w:t>
      </w:r>
    </w:p>
    <w:p w:rsidR="006D67F1" w:rsidRPr="009973DB" w:rsidRDefault="006D67F1" w:rsidP="008074B1"/>
    <w:p w:rsidR="006D67F1" w:rsidRPr="009973DB" w:rsidRDefault="006D67F1" w:rsidP="008074B1">
      <w:pPr>
        <w:spacing w:after="240"/>
        <w:rPr>
          <w:rFonts w:cs="Calibri"/>
          <w:b/>
          <w:color w:val="222222"/>
          <w:szCs w:val="22"/>
        </w:rPr>
      </w:pPr>
      <w:r w:rsidRPr="009973DB">
        <w:t xml:space="preserve">Finanční nástroje fungují v rámci strukturálních fondů EU již od programového období 1994-1999. Jejich relativní význam se zejména v průběhu programového období 2007-2013 významně zvýšil a nyní představují asi 5 % z celkových zdrojů Evropského fondu pro regionální rozvoj (ERDF, EFRR). </w:t>
      </w:r>
      <w:r w:rsidRPr="009973DB">
        <w:rPr>
          <w:b/>
        </w:rPr>
        <w:t>S ohledem na současnou hospodářskou situaci a zvyšující se nedostatek veřejných zdrojů Komise očekává, že FN budou hrát ještě významnější úlohu v kohezní politice v novém programovém období 2014-2020.</w:t>
      </w:r>
      <w:r w:rsidRPr="009973DB">
        <w:rPr>
          <w:rFonts w:cs="Calibri"/>
          <w:color w:val="222222"/>
          <w:szCs w:val="22"/>
        </w:rPr>
        <w:t>Fondy ESI lze využívat k podpoře finančních nástrojů v rámci jednoho nebo více OP, a to včetně případů, kdy k tomu dochází prostřednictvím fondů fondů (FF).</w:t>
      </w:r>
    </w:p>
    <w:p w:rsidR="006D67F1" w:rsidRPr="009973DB" w:rsidRDefault="006D67F1" w:rsidP="008074B1">
      <w:pPr>
        <w:spacing w:after="240"/>
        <w:rPr>
          <w:rFonts w:cs="Calibri"/>
          <w:color w:val="222222"/>
          <w:szCs w:val="22"/>
        </w:rPr>
      </w:pPr>
      <w:r w:rsidRPr="009973DB">
        <w:rPr>
          <w:rFonts w:cs="Calibri"/>
          <w:color w:val="222222"/>
          <w:szCs w:val="22"/>
        </w:rPr>
        <w:t xml:space="preserve">Hlava IV Obecného </w:t>
      </w:r>
      <w:r w:rsidRPr="009973DB">
        <w:rPr>
          <w:rStyle w:val="hps"/>
          <w:rFonts w:cs="Calibri"/>
          <w:color w:val="222222"/>
          <w:szCs w:val="22"/>
        </w:rPr>
        <w:t>nařízení(články37 až 46</w:t>
      </w:r>
      <w:r w:rsidRPr="009973DB">
        <w:rPr>
          <w:rFonts w:cs="Calibri"/>
          <w:color w:val="222222"/>
          <w:szCs w:val="22"/>
        </w:rPr>
        <w:t xml:space="preserve">) </w:t>
      </w:r>
      <w:r w:rsidRPr="009973DB">
        <w:rPr>
          <w:rStyle w:val="hps"/>
          <w:rFonts w:cs="Calibri"/>
          <w:color w:val="222222"/>
          <w:szCs w:val="22"/>
        </w:rPr>
        <w:t>obsahuje specifická ustanovení o finančních nástrojích podporovaných z Evropských strukturálních a investičních fondů (ESIF, fondy ESI)</w:t>
      </w:r>
      <w:r w:rsidRPr="009973DB">
        <w:rPr>
          <w:rFonts w:cs="Calibri"/>
          <w:color w:val="222222"/>
          <w:szCs w:val="22"/>
        </w:rPr>
        <w:t xml:space="preserve">. </w:t>
      </w:r>
      <w:r w:rsidRPr="009973DB">
        <w:rPr>
          <w:rStyle w:val="hps"/>
          <w:rFonts w:cs="Calibri"/>
          <w:color w:val="222222"/>
          <w:szCs w:val="22"/>
        </w:rPr>
        <w:t>Členské státy a řídící orgány mohou používat FN ve vztahu ke všem tematickým cílům (TC) na něž se vztahuje OP</w:t>
      </w:r>
      <w:r w:rsidRPr="009973DB">
        <w:rPr>
          <w:rFonts w:cs="Calibri"/>
          <w:color w:val="222222"/>
          <w:szCs w:val="22"/>
        </w:rPr>
        <w:t xml:space="preserve">, </w:t>
      </w:r>
      <w:r w:rsidRPr="009973DB">
        <w:rPr>
          <w:rStyle w:val="hps"/>
          <w:rFonts w:cs="Calibri"/>
          <w:color w:val="222222"/>
          <w:szCs w:val="22"/>
        </w:rPr>
        <w:t>a pro všechny fondy ESI</w:t>
      </w:r>
      <w:r w:rsidRPr="009973DB">
        <w:rPr>
          <w:rFonts w:cs="Calibri"/>
          <w:color w:val="222222"/>
          <w:szCs w:val="22"/>
        </w:rPr>
        <w:t>. Při implementaci FN podle hlavy IV Obecného nařízení musí řídící orgány, subjekty provádějící FF a subjekty provádějící dané FN postupovat v souladu s platnými právními předpisy, zejména s těmi, které upravují poskytování státní podpory a zadávání veřejných zakázek.Kromě toho jsou implementační detaily stanoveny v související sekundární právní úpravě (nařízení v přenesené pravomoci a prováděcí nařízení)</w:t>
      </w:r>
      <w:r w:rsidRPr="009973DB">
        <w:rPr>
          <w:rStyle w:val="FootnoteReference"/>
          <w:rFonts w:ascii="Calibri" w:hAnsi="Calibri" w:cs="Calibri"/>
          <w:color w:val="222222"/>
          <w:szCs w:val="22"/>
        </w:rPr>
        <w:footnoteReference w:id="6"/>
      </w:r>
      <w:r w:rsidRPr="009973DB">
        <w:rPr>
          <w:rFonts w:cs="Calibri"/>
          <w:color w:val="222222"/>
          <w:szCs w:val="22"/>
        </w:rPr>
        <w:t>.</w:t>
      </w:r>
    </w:p>
    <w:p w:rsidR="006D67F1" w:rsidRPr="009973DB" w:rsidRDefault="006D67F1" w:rsidP="008074B1">
      <w:r w:rsidRPr="009973DB">
        <w:t xml:space="preserve">Finanční nástroje představují zvláštní kategorie výdajů ESIF a jejich úspěšný návrh a realizace závisí na správném vyhodnocení mezer a potřeb trhu. </w:t>
      </w:r>
      <w:r w:rsidRPr="009973DB">
        <w:rPr>
          <w:b/>
        </w:rPr>
        <w:t>Proto Obecné nařízení obsahuje mj. nové ustanovení, podle kterého by finanční nástroje měly být navrženy na základě předběžného posouzení</w:t>
      </w:r>
      <w:r w:rsidRPr="009973DB">
        <w:t xml:space="preserve">. </w:t>
      </w:r>
      <w:r w:rsidRPr="009973DB">
        <w:rPr>
          <w:b/>
        </w:rPr>
        <w:t>Povinnost provést předběžné hodnocení FN v rámci přípravy operačního programu vyplývá z článku 37 Obecného nařízení.</w:t>
      </w:r>
      <w:r w:rsidRPr="009973DB">
        <w:t xml:space="preserve"> Stává se tak nezbytnou součástí přípravy OP, která výrazně přispívá ke zkvalitnění jeho provádění, zajištění větší koordinovanosti a především k zajištění budoucí úspěšné realizace a efektivnosti využití prostředků určených na finanční nástroje.</w:t>
      </w:r>
    </w:p>
    <w:p w:rsidR="006D67F1" w:rsidRPr="009973DB" w:rsidRDefault="006D67F1" w:rsidP="008074B1"/>
    <w:p w:rsidR="006D67F1" w:rsidRPr="009973DB" w:rsidRDefault="006D67F1" w:rsidP="008074B1">
      <w:pPr>
        <w:spacing w:line="280" w:lineRule="atLeast"/>
        <w:rPr>
          <w:rFonts w:cs="Calibri"/>
          <w:szCs w:val="24"/>
        </w:rPr>
      </w:pPr>
    </w:p>
    <w:p w:rsidR="006D67F1" w:rsidRPr="009973DB" w:rsidRDefault="006D67F1" w:rsidP="008074B1">
      <w:pPr>
        <w:pStyle w:val="Heading2"/>
      </w:pPr>
      <w:bookmarkStart w:id="5" w:name="_Toc417682878"/>
      <w:r w:rsidRPr="009973DB">
        <w:t>Základní principy fungování finančních nástrojů</w:t>
      </w:r>
      <w:bookmarkEnd w:id="5"/>
    </w:p>
    <w:p w:rsidR="006D67F1" w:rsidRPr="009973DB" w:rsidRDefault="006D67F1" w:rsidP="008074B1">
      <w:r w:rsidRPr="009973DB">
        <w:t xml:space="preserve">Při rozhodování o využívání návratných forem pomoci prostřednictvím finančních nástrojů v rámci OP PIK musí být pečlivě zváženo, nakolik je pro konkrétní typ intervence využívání této specifické formy podpory vhodné či nikoli. </w:t>
      </w:r>
    </w:p>
    <w:p w:rsidR="006D67F1" w:rsidRPr="009973DB" w:rsidRDefault="006D67F1" w:rsidP="008074B1">
      <w:pPr>
        <w:rPr>
          <w:szCs w:val="24"/>
        </w:rPr>
      </w:pPr>
    </w:p>
    <w:p w:rsidR="006D67F1" w:rsidRPr="009973DB" w:rsidRDefault="006D67F1" w:rsidP="008074B1">
      <w:pPr>
        <w:pStyle w:val="Heading3"/>
      </w:pPr>
      <w:bookmarkStart w:id="6" w:name="_Toc417682879"/>
      <w:r w:rsidRPr="009973DB">
        <w:t>Využitelnost finančních nástrojů</w:t>
      </w:r>
      <w:bookmarkEnd w:id="6"/>
    </w:p>
    <w:p w:rsidR="006D67F1" w:rsidRPr="009973DB" w:rsidRDefault="006D67F1" w:rsidP="008074B1">
      <w:r w:rsidRPr="009973DB">
        <w:t>Finanční nástroje jsou vhodné k využití veřejných prostředků způsoby zabezpečujícími návratný charakter či vysoký pákový efekt. U opatření obsahujících prvek veřejné podpory lze očekávat zvýšení produktivní činnosti, která bude generovat výnosy a tedy potenciální zdroje pro splacení poskytnutého financování prostředků.</w:t>
      </w:r>
    </w:p>
    <w:p w:rsidR="006D67F1" w:rsidRPr="009973DB" w:rsidRDefault="006D67F1" w:rsidP="008074B1">
      <w:pPr>
        <w:spacing w:line="280" w:lineRule="atLeast"/>
        <w:rPr>
          <w:rFonts w:cs="Calibri"/>
          <w:szCs w:val="24"/>
        </w:rPr>
      </w:pPr>
    </w:p>
    <w:p w:rsidR="006D67F1" w:rsidRPr="009973DB" w:rsidRDefault="006D67F1" w:rsidP="008074B1">
      <w:r w:rsidRPr="009973DB">
        <w:t>Je třeba chápat logickou vazbu mezi problémem, jehož řešení vyžaduje veřejnou intervenci v podobě finančního nástroje, a cílem – finanční nástroj je prostředek k řešení problému v ekonomice, nikoliv řešení samotné.</w:t>
      </w:r>
    </w:p>
    <w:p w:rsidR="006D67F1" w:rsidRPr="009973DB" w:rsidRDefault="006D67F1" w:rsidP="008074B1">
      <w:pPr>
        <w:pStyle w:val="Heading3"/>
      </w:pPr>
      <w:bookmarkStart w:id="7" w:name="_Toc417682880"/>
      <w:r w:rsidRPr="009973DB">
        <w:t>Přínos pro využití veřejných prostředků</w:t>
      </w:r>
      <w:bookmarkEnd w:id="7"/>
    </w:p>
    <w:p w:rsidR="006D67F1" w:rsidRPr="009973DB" w:rsidRDefault="006D67F1" w:rsidP="008074B1">
      <w:r w:rsidRPr="009973DB">
        <w:t xml:space="preserve">ŘO při přípravě implementačního schématu operačního programu zhodnotí, zdali poskytnutí návratných prostředků v sobě nese přidanou hodnotu či nikoli. Obecně lze tvrdit, že podpůrné zdroje poskytnuté návratným způsobem významněji motivují podpořené subjekty při výběru a přípravě rozvojových projektů a tím radikálně snižují „morální hazard“ spojený s dotačním způsobem rozdělování pomoci. Také intenzita podpory může být v tomto případě nastavena přesněji (adekvátně projektu), což jistě přispívá k podpoře funkčních a udržitelných tržních mechanismů. Na druhou stranu náklady, spojené se správou projektů, jež jsou financovány návratnými formami podpory, mohou být vyšší než náklady, spojené s dotačním financováním, a to zejména z důvodu odlišné délky období správy zdrojů. </w:t>
      </w:r>
    </w:p>
    <w:p w:rsidR="006D67F1" w:rsidRPr="009973DB" w:rsidRDefault="006D67F1" w:rsidP="008074B1">
      <w:pPr>
        <w:pStyle w:val="Heading3"/>
      </w:pPr>
      <w:bookmarkStart w:id="8" w:name="_Toc417682881"/>
      <w:r w:rsidRPr="009973DB">
        <w:t>Přidaná hodnota a rizika finančních nástrojů</w:t>
      </w:r>
      <w:bookmarkEnd w:id="8"/>
    </w:p>
    <w:p w:rsidR="006D67F1" w:rsidRPr="009973DB" w:rsidRDefault="006D67F1" w:rsidP="008074B1">
      <w:r w:rsidRPr="009973DB">
        <w:t>V případě, že řídící orgán rozhodne o návratném způsobu financování, musí zvážit výhody a nevýhody, které přináší finanční nástroje oproti dotační formě.</w:t>
      </w:r>
    </w:p>
    <w:p w:rsidR="006D67F1" w:rsidRPr="009973DB" w:rsidRDefault="006D67F1" w:rsidP="008074B1"/>
    <w:p w:rsidR="006D67F1" w:rsidRPr="009973DB" w:rsidRDefault="006D67F1" w:rsidP="008074B1">
      <w:r w:rsidRPr="009973DB">
        <w:t>Významné přednosti finančních nástrojů pro řídící orgány představují:</w:t>
      </w:r>
    </w:p>
    <w:p w:rsidR="006D67F1" w:rsidRPr="009973DB" w:rsidRDefault="006D67F1" w:rsidP="008074B1">
      <w:pPr>
        <w:pStyle w:val="ListParagraph"/>
        <w:numPr>
          <w:ilvl w:val="0"/>
          <w:numId w:val="19"/>
        </w:numPr>
        <w:spacing w:after="120" w:line="280" w:lineRule="atLeast"/>
        <w:rPr>
          <w:rFonts w:cs="Calibri"/>
          <w:szCs w:val="24"/>
        </w:rPr>
      </w:pPr>
      <w:r w:rsidRPr="009973DB">
        <w:rPr>
          <w:rFonts w:cs="Calibri"/>
          <w:szCs w:val="24"/>
        </w:rPr>
        <w:t xml:space="preserve">sdílení rizika a pákový efekt díky zapojení soukromých zdrojů, </w:t>
      </w:r>
    </w:p>
    <w:p w:rsidR="006D67F1" w:rsidRPr="009973DB" w:rsidRDefault="006D67F1" w:rsidP="008074B1">
      <w:pPr>
        <w:pStyle w:val="ListParagraph"/>
        <w:numPr>
          <w:ilvl w:val="0"/>
          <w:numId w:val="19"/>
        </w:numPr>
        <w:spacing w:after="120" w:line="280" w:lineRule="atLeast"/>
        <w:rPr>
          <w:rFonts w:cs="Calibri"/>
          <w:szCs w:val="24"/>
        </w:rPr>
      </w:pPr>
      <w:r w:rsidRPr="009973DB">
        <w:rPr>
          <w:rFonts w:cs="Calibri"/>
          <w:szCs w:val="24"/>
        </w:rPr>
        <w:t>možnost opětovného využití prostředků</w:t>
      </w:r>
    </w:p>
    <w:p w:rsidR="006D67F1" w:rsidRPr="009973DB" w:rsidRDefault="006D67F1" w:rsidP="008074B1">
      <w:r w:rsidRPr="009973DB">
        <w:rPr>
          <w:b/>
        </w:rPr>
        <w:t>Finanční nástroje díky pákovému efektu a sdílením rizika snižují nároky na veřejné rozpočty při srovnatelných možnostech dosažení daného cíle.</w:t>
      </w:r>
      <w:r w:rsidRPr="009973DB">
        <w:t xml:space="preserve"> Komise proto počítá s rozšířenými možnostmi podpory zapojení soukromých investorů v rámci nových pravidel pro veřejnou podporu, např. nadproporční distribuce zisku ve prospěch soukromých spoluinvestorů – nicméně jen tam, kde je to nutné.</w:t>
      </w:r>
    </w:p>
    <w:p w:rsidR="006D67F1" w:rsidRPr="009973DB" w:rsidRDefault="006D67F1" w:rsidP="008074B1"/>
    <w:p w:rsidR="006D67F1" w:rsidRPr="009973DB" w:rsidRDefault="006D67F1" w:rsidP="008074B1">
      <w:r w:rsidRPr="009973DB">
        <w:t>Na druhé straně, jistou nevýhodou finančních nástrojů oproti dotacím jsou výrazně vyšší nároky na jejich řízení v době přípravy – příprava nového typu smluvní dokumentace, nastavení podmínek na několik let dopředu, je třeba modelovat všechny možné situace a scénáře. Finanční nástroje proto byly ve většině členských států spouštěny až v průběhu programového období. Z dosavadních zkušeností proto plyne, že je v této oblasti výhodnější věnovat adekvátní čas přípravě finančního nástroje a zapojit do tohoto procesu subjekty se zkušenostmi s tímto typem nástroje ve strukturálních fondech EU, neboť to dokáže přinést vyšší kvalitu celého procesu a snížit riziko nezpůsobilosti výdajů a z toho plynoucích finančních korekcí.</w:t>
      </w:r>
    </w:p>
    <w:p w:rsidR="006D67F1" w:rsidRPr="009973DB" w:rsidRDefault="006D67F1" w:rsidP="008074B1"/>
    <w:p w:rsidR="006D67F1" w:rsidRPr="009973DB" w:rsidRDefault="006D67F1" w:rsidP="008074B1">
      <w:r w:rsidRPr="009973DB">
        <w:t>Náklady správy hrazené z veřejných prostředků u finančních nástrojů mohou být částečně či plně hrazeny z výnosů investice. Lze tedy říci, že v případě dotací je vždy ještě nutno vynaložit další prostředky na jejich správu, a to jako čistý náklad. V případě finančních nástrojů mohou být náklady na správu v různé míře kompenzovány a jejich výše je transparentně stanovena prostřednictvím limitů nákladů a poplatků spojených s řízením finančního nástroje stanovených v Implementačním nařízení</w:t>
      </w:r>
      <w:r w:rsidRPr="009973DB">
        <w:rPr>
          <w:rStyle w:val="FootnoteReference"/>
        </w:rPr>
        <w:footnoteReference w:id="7"/>
      </w:r>
      <w:r w:rsidRPr="009973DB">
        <w:t>.</w:t>
      </w:r>
    </w:p>
    <w:p w:rsidR="006D67F1" w:rsidRPr="009973DB" w:rsidRDefault="006D67F1" w:rsidP="008074B1"/>
    <w:p w:rsidR="006D67F1" w:rsidRPr="009973DB" w:rsidRDefault="006D67F1" w:rsidP="008074B1">
      <w:r w:rsidRPr="009973DB">
        <w:t xml:space="preserve">Pro samotné příjemce podpory přináší finanční nástroje oproti dotacím výhodu v podobě </w:t>
      </w:r>
      <w:r w:rsidRPr="009973DB">
        <w:rPr>
          <w:b/>
        </w:rPr>
        <w:t>snížených časových i finančních nákladů na administrativu žádosti</w:t>
      </w:r>
      <w:r w:rsidRPr="009973DB">
        <w:t xml:space="preserve">, výrazně rychlejší proces hodnocení, nižší nároky na monitoring a především mnohem rychlejší profinancování samotného projektu. Z ekonomického pohledu (zejména při zohlednění časové hodnoty) nemusí být návratná podpora pro konečné příjemce méně výhodná než dotace. </w:t>
      </w:r>
    </w:p>
    <w:p w:rsidR="006D67F1" w:rsidRPr="009973DB" w:rsidRDefault="006D67F1" w:rsidP="008074B1"/>
    <w:p w:rsidR="006D67F1" w:rsidRPr="009973DB" w:rsidRDefault="006D67F1" w:rsidP="008074B1">
      <w:r w:rsidRPr="009973DB">
        <w:t>Zásadní výhodou pro příjemce je skutečnost, že mu finanční nástroj pomáhá překonat hlavní překážku, a to je nedostupnost zdrojů financování jako takového.</w:t>
      </w:r>
    </w:p>
    <w:p w:rsidR="006D67F1" w:rsidRPr="009973DB" w:rsidRDefault="006D67F1" w:rsidP="008074B1"/>
    <w:p w:rsidR="006D67F1" w:rsidRPr="009973DB" w:rsidRDefault="006D67F1" w:rsidP="008074B1">
      <w:pPr>
        <w:rPr>
          <w:b/>
        </w:rPr>
      </w:pPr>
      <w:r w:rsidRPr="009973DB">
        <w:rPr>
          <w:b/>
        </w:rPr>
        <w:t>Uvedené obecné charakteristiky FN jsou zpřesněny pro jednotlivé hlouběji analyzované specifické cíle a druhy nástrojů v rámci bloku I. v podkapitolách Posouzení přidané hodnoty finančních nástrojů.</w:t>
      </w:r>
    </w:p>
    <w:p w:rsidR="006D67F1" w:rsidRPr="009973DB" w:rsidRDefault="006D67F1" w:rsidP="008074B1"/>
    <w:p w:rsidR="006D67F1" w:rsidRPr="009973DB" w:rsidRDefault="006D67F1" w:rsidP="008074B1">
      <w:pPr>
        <w:pStyle w:val="Heading2"/>
      </w:pPr>
      <w:bookmarkStart w:id="9" w:name="_Toc417682882"/>
      <w:r w:rsidRPr="009973DB">
        <w:t>Screening specifických cílů OP PIK z hlediska aplikovatelnosti finančních nástrojů</w:t>
      </w:r>
      <w:bookmarkEnd w:id="9"/>
    </w:p>
    <w:p w:rsidR="006D67F1" w:rsidRPr="009973DB" w:rsidRDefault="006D67F1" w:rsidP="008074B1">
      <w:r w:rsidRPr="009973DB">
        <w:t>Řídící orgán OP PIK provedl screening prioritních os a specifických cílů operačního programu z hlediska vhodnosti aplikace finančních nástrojů jako formy podpory na základě principů popsaných v předchozí kapitole a tezí pro přípravu operačního programu obsažených v dokumentu Intervenční logika programu/teorie změny, který byl připraven v součinnosti s Ministerstvem pro místní rozvoj. Na základě výsledků tohoto screeningu byly následně v operačním programu uvedeny specifické cíle, u kterých řídící orgán předpokládá/zvažuje/nepředpokládá využití finančních nástrojů, přičemž jednotlivé verze OP PIK byly na základě principu partnerství konzultovány též s dalšími subjekty.Prvotní výsledky screeningu byly dále doplněny na základě konzultací s Evropskou komisí, která zejména doporučila rovněž zvážení využití finančních nástrojů v prioritní ose 4 OPPIK.</w:t>
      </w:r>
    </w:p>
    <w:p w:rsidR="006D67F1" w:rsidRPr="009973DB" w:rsidRDefault="006D67F1" w:rsidP="008074B1"/>
    <w:p w:rsidR="006D67F1" w:rsidRPr="009973DB" w:rsidRDefault="006D67F1" w:rsidP="008074B1">
      <w:r w:rsidRPr="009973DB">
        <w:t>Screening byl prováděn na základě ohodnocení cílů intervence, podporovaných aktivit, cílových skupin a typů příjemců následujícími pěti binárními kritérii:</w:t>
      </w:r>
    </w:p>
    <w:p w:rsidR="006D67F1" w:rsidRPr="009973DB" w:rsidRDefault="006D67F1" w:rsidP="008074B1"/>
    <w:p w:rsidR="006D67F1" w:rsidRPr="009973DB" w:rsidRDefault="006D67F1" w:rsidP="008074B1">
      <w:pPr>
        <w:numPr>
          <w:ilvl w:val="0"/>
          <w:numId w:val="42"/>
        </w:numPr>
        <w:spacing w:after="240"/>
        <w:rPr>
          <w:rFonts w:cs="Calibri"/>
          <w:color w:val="222222"/>
          <w:szCs w:val="22"/>
        </w:rPr>
      </w:pPr>
      <w:r w:rsidRPr="009973DB">
        <w:rPr>
          <w:rFonts w:cs="Calibri"/>
          <w:color w:val="222222"/>
          <w:szCs w:val="22"/>
        </w:rPr>
        <w:t>Produktivní činnost (investiční projekty) – ANO/NE</w:t>
      </w:r>
    </w:p>
    <w:p w:rsidR="006D67F1" w:rsidRPr="009973DB" w:rsidRDefault="006D67F1" w:rsidP="008074B1">
      <w:pPr>
        <w:numPr>
          <w:ilvl w:val="0"/>
          <w:numId w:val="42"/>
        </w:numPr>
        <w:spacing w:after="240"/>
        <w:rPr>
          <w:rFonts w:cs="Calibri"/>
          <w:color w:val="222222"/>
          <w:szCs w:val="22"/>
        </w:rPr>
      </w:pPr>
      <w:r w:rsidRPr="009973DB">
        <w:rPr>
          <w:rFonts w:cs="Calibri"/>
          <w:color w:val="222222"/>
          <w:szCs w:val="22"/>
        </w:rPr>
        <w:t>Předpoklad dostatečného cash flow typových projektů – ANO/NE</w:t>
      </w:r>
    </w:p>
    <w:p w:rsidR="006D67F1" w:rsidRPr="009973DB" w:rsidRDefault="006D67F1" w:rsidP="008074B1">
      <w:pPr>
        <w:numPr>
          <w:ilvl w:val="0"/>
          <w:numId w:val="42"/>
        </w:numPr>
        <w:spacing w:after="240"/>
        <w:rPr>
          <w:rFonts w:cs="Calibri"/>
          <w:color w:val="222222"/>
          <w:szCs w:val="22"/>
        </w:rPr>
      </w:pPr>
      <w:r w:rsidRPr="009973DB">
        <w:rPr>
          <w:rFonts w:cs="Calibri"/>
          <w:color w:val="222222"/>
          <w:szCs w:val="22"/>
        </w:rPr>
        <w:t>Možnost zapojení dodatečných soukromých nebo veřejných zdrojů – ANO/NE</w:t>
      </w:r>
    </w:p>
    <w:p w:rsidR="006D67F1" w:rsidRPr="009973DB" w:rsidRDefault="006D67F1" w:rsidP="008074B1">
      <w:pPr>
        <w:numPr>
          <w:ilvl w:val="0"/>
          <w:numId w:val="42"/>
        </w:numPr>
        <w:spacing w:after="240"/>
        <w:rPr>
          <w:rFonts w:cs="Calibri"/>
          <w:color w:val="222222"/>
          <w:szCs w:val="22"/>
        </w:rPr>
      </w:pPr>
      <w:r w:rsidRPr="009973DB">
        <w:rPr>
          <w:rFonts w:cs="Calibri"/>
          <w:color w:val="222222"/>
          <w:szCs w:val="22"/>
        </w:rPr>
        <w:t>Předpoklad ztížené dostupnosti komerčního financování – ANO/NE</w:t>
      </w:r>
    </w:p>
    <w:p w:rsidR="006D67F1" w:rsidRPr="009973DB" w:rsidRDefault="006D67F1" w:rsidP="008074B1">
      <w:pPr>
        <w:numPr>
          <w:ilvl w:val="0"/>
          <w:numId w:val="42"/>
        </w:numPr>
        <w:spacing w:after="240"/>
        <w:rPr>
          <w:rFonts w:cs="Calibri"/>
          <w:color w:val="222222"/>
          <w:szCs w:val="22"/>
        </w:rPr>
      </w:pPr>
      <w:r w:rsidRPr="009973DB">
        <w:rPr>
          <w:rFonts w:cs="Calibri"/>
          <w:color w:val="222222"/>
          <w:szCs w:val="22"/>
        </w:rPr>
        <w:t>Dosavadní zkušenosti v ČR s aplikací finančního nástroje v dané oblasti – ANO/NE</w:t>
      </w:r>
    </w:p>
    <w:p w:rsidR="006D67F1" w:rsidRPr="009973DB" w:rsidRDefault="006D67F1" w:rsidP="008074B1"/>
    <w:p w:rsidR="006D67F1" w:rsidRPr="009973DB" w:rsidRDefault="006D67F1" w:rsidP="008074B1">
      <w:r w:rsidRPr="009973DB">
        <w:t xml:space="preserve">Závěrem screeningu bylo zjištění, že finanční nástroje mají potenciál využití ve všech prioritních osách OP PIK odpovídajících tematickým cílům 1, 2, </w:t>
      </w:r>
      <w:smartTag w:uri="urn:schemas-microsoft-com:office:smarttags" w:element="metricconverter">
        <w:smartTagPr>
          <w:attr w:name="ProductID" w:val="3 a"/>
        </w:smartTagPr>
        <w:r w:rsidRPr="009973DB">
          <w:t>3 a</w:t>
        </w:r>
      </w:smartTag>
      <w:r w:rsidRPr="009973DB">
        <w:t xml:space="preserve"> 4. Následující tabulka poskytuje podrobný přehled specifických cílů OP PIK z hlediska předpokladů řídícího orgánu o aplikovatelnosti finančních nástrojů na základě výsledků screeningu.</w:t>
      </w:r>
    </w:p>
    <w:p w:rsidR="006D67F1" w:rsidRPr="009973DB" w:rsidRDefault="006D67F1" w:rsidP="008074B1"/>
    <w:tbl>
      <w:tblPr>
        <w:tblW w:w="9238" w:type="dxa"/>
        <w:tblLayout w:type="fixed"/>
        <w:tblLook w:val="00A0"/>
      </w:tblPr>
      <w:tblGrid>
        <w:gridCol w:w="1701"/>
        <w:gridCol w:w="1843"/>
        <w:gridCol w:w="1985"/>
        <w:gridCol w:w="3709"/>
      </w:tblGrid>
      <w:tr w:rsidR="006D67F1" w:rsidRPr="009973DB" w:rsidTr="00EF4DC5">
        <w:trPr>
          <w:tblHeader/>
        </w:trPr>
        <w:tc>
          <w:tcPr>
            <w:tcW w:w="1701" w:type="dxa"/>
            <w:shd w:val="clear" w:color="auto" w:fill="4F81BD"/>
          </w:tcPr>
          <w:p w:rsidR="006D67F1" w:rsidRPr="009973DB" w:rsidRDefault="006D67F1" w:rsidP="00EF4DC5">
            <w:pPr>
              <w:spacing w:after="240"/>
              <w:rPr>
                <w:rFonts w:cs="Calibri"/>
                <w:b/>
                <w:color w:val="FFFFFF"/>
                <w:szCs w:val="22"/>
              </w:rPr>
            </w:pPr>
            <w:r w:rsidRPr="009973DB">
              <w:rPr>
                <w:rFonts w:cs="Calibri"/>
                <w:b/>
                <w:color w:val="FFFFFF"/>
                <w:szCs w:val="22"/>
              </w:rPr>
              <w:t>Prioritní osa OP PIK</w:t>
            </w:r>
          </w:p>
        </w:tc>
        <w:tc>
          <w:tcPr>
            <w:tcW w:w="1843" w:type="dxa"/>
            <w:shd w:val="clear" w:color="auto" w:fill="4F81BD"/>
          </w:tcPr>
          <w:p w:rsidR="006D67F1" w:rsidRPr="009973DB" w:rsidRDefault="006D67F1" w:rsidP="00EF4DC5">
            <w:pPr>
              <w:spacing w:after="240"/>
              <w:rPr>
                <w:rFonts w:cs="Calibri"/>
                <w:b/>
                <w:color w:val="FFFFFF"/>
                <w:szCs w:val="22"/>
              </w:rPr>
            </w:pPr>
            <w:r w:rsidRPr="009973DB">
              <w:rPr>
                <w:rFonts w:cs="Calibri"/>
                <w:b/>
                <w:color w:val="FFFFFF"/>
                <w:szCs w:val="22"/>
              </w:rPr>
              <w:t>Investiční priorita</w:t>
            </w:r>
          </w:p>
        </w:tc>
        <w:tc>
          <w:tcPr>
            <w:tcW w:w="1985" w:type="dxa"/>
            <w:shd w:val="clear" w:color="auto" w:fill="4F81BD"/>
          </w:tcPr>
          <w:p w:rsidR="006D67F1" w:rsidRPr="009973DB" w:rsidRDefault="006D67F1" w:rsidP="00EF4DC5">
            <w:pPr>
              <w:spacing w:after="240"/>
              <w:rPr>
                <w:rFonts w:cs="Calibri"/>
                <w:b/>
                <w:color w:val="FFFFFF"/>
                <w:szCs w:val="22"/>
              </w:rPr>
            </w:pPr>
            <w:r w:rsidRPr="009973DB">
              <w:rPr>
                <w:rFonts w:cs="Calibri"/>
                <w:b/>
                <w:color w:val="FFFFFF"/>
                <w:szCs w:val="22"/>
              </w:rPr>
              <w:t>Specifický cíl</w:t>
            </w:r>
          </w:p>
        </w:tc>
        <w:tc>
          <w:tcPr>
            <w:tcW w:w="3709" w:type="dxa"/>
            <w:shd w:val="clear" w:color="auto" w:fill="4F81BD"/>
          </w:tcPr>
          <w:p w:rsidR="006D67F1" w:rsidRPr="009973DB" w:rsidRDefault="006D67F1" w:rsidP="00EF4DC5">
            <w:pPr>
              <w:spacing w:after="240"/>
              <w:rPr>
                <w:rFonts w:cs="Calibri"/>
                <w:b/>
                <w:color w:val="FFFFFF"/>
                <w:szCs w:val="22"/>
              </w:rPr>
            </w:pPr>
            <w:r w:rsidRPr="009973DB">
              <w:rPr>
                <w:rFonts w:cs="Calibri"/>
                <w:b/>
                <w:color w:val="FFFFFF"/>
                <w:szCs w:val="22"/>
              </w:rPr>
              <w:t xml:space="preserve">Výsledek screeningu na základě analýzy intervenční logiky </w:t>
            </w:r>
          </w:p>
        </w:tc>
      </w:tr>
      <w:tr w:rsidR="006D67F1" w:rsidRPr="009973DB" w:rsidTr="00EF4DC5">
        <w:tc>
          <w:tcPr>
            <w:tcW w:w="1701" w:type="dxa"/>
            <w:vMerge w:val="restart"/>
          </w:tcPr>
          <w:p w:rsidR="006D67F1" w:rsidRPr="009973DB" w:rsidRDefault="006D67F1" w:rsidP="00EF4DC5">
            <w:pPr>
              <w:spacing w:after="240"/>
              <w:rPr>
                <w:rFonts w:cs="Calibri"/>
                <w:color w:val="222222"/>
                <w:szCs w:val="22"/>
              </w:rPr>
            </w:pPr>
            <w:r w:rsidRPr="009973DB">
              <w:rPr>
                <w:rFonts w:cs="Calibri"/>
                <w:color w:val="222222"/>
                <w:szCs w:val="22"/>
              </w:rPr>
              <w:t>PO 1: Rozvoj výzkumu a vývoje pro inovace</w:t>
            </w:r>
          </w:p>
        </w:tc>
        <w:tc>
          <w:tcPr>
            <w:tcW w:w="1843" w:type="dxa"/>
            <w:vMerge w:val="restart"/>
          </w:tcPr>
          <w:p w:rsidR="006D67F1" w:rsidRPr="009973DB" w:rsidRDefault="006D67F1" w:rsidP="00EF4DC5">
            <w:pPr>
              <w:spacing w:after="240"/>
              <w:rPr>
                <w:rFonts w:cs="Calibri"/>
                <w:color w:val="222222"/>
                <w:szCs w:val="22"/>
              </w:rPr>
            </w:pPr>
            <w:r w:rsidRPr="009973DB">
              <w:rPr>
                <w:rFonts w:cs="Calibri"/>
                <w:color w:val="222222"/>
                <w:szCs w:val="22"/>
              </w:rPr>
              <w:t>Podpora podnikových investic do výzkumu a inovací a vytváření vazeb a součinnosti mezi podniky, středisky výzkumu a vývoje a odvětvím vysokoškolského vzdělávání</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1.1: Zvýšit inovační výkonnost podniků</w:t>
            </w:r>
          </w:p>
        </w:tc>
        <w:tc>
          <w:tcPr>
            <w:tcW w:w="3709" w:type="dxa"/>
            <w:vMerge w:val="restart"/>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zvažuje využití finančních nástrojů v této investiční prioritě</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vMerge/>
          </w:tcPr>
          <w:p w:rsidR="006D67F1" w:rsidRPr="009973DB" w:rsidRDefault="006D67F1" w:rsidP="00EF4DC5">
            <w:pPr>
              <w:spacing w:after="240"/>
              <w:rPr>
                <w:rFonts w:cs="Calibri"/>
                <w:color w:val="222222"/>
                <w:szCs w:val="22"/>
              </w:rPr>
            </w:pP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1.2: Zvýšit intenzitu a účinnost spolupráce ve výzkumu, vývoji a inovacích</w:t>
            </w:r>
          </w:p>
        </w:tc>
        <w:tc>
          <w:tcPr>
            <w:tcW w:w="3709" w:type="dxa"/>
            <w:vMerge/>
          </w:tcPr>
          <w:p w:rsidR="006D67F1" w:rsidRPr="009973DB" w:rsidRDefault="006D67F1" w:rsidP="00EF4DC5">
            <w:pPr>
              <w:spacing w:after="240"/>
              <w:rPr>
                <w:rFonts w:cs="Calibri"/>
                <w:color w:val="222222"/>
                <w:szCs w:val="22"/>
              </w:rPr>
            </w:pPr>
          </w:p>
        </w:tc>
      </w:tr>
      <w:tr w:rsidR="006D67F1" w:rsidRPr="009973DB" w:rsidTr="00EF4DC5">
        <w:trPr>
          <w:trHeight w:val="586"/>
        </w:trPr>
        <w:tc>
          <w:tcPr>
            <w:tcW w:w="1701" w:type="dxa"/>
            <w:vMerge w:val="restart"/>
          </w:tcPr>
          <w:p w:rsidR="006D67F1" w:rsidRPr="009973DB" w:rsidRDefault="006D67F1" w:rsidP="00EF4DC5">
            <w:pPr>
              <w:spacing w:after="240"/>
              <w:rPr>
                <w:rFonts w:cs="Calibri"/>
                <w:color w:val="222222"/>
                <w:szCs w:val="22"/>
              </w:rPr>
            </w:pPr>
            <w:r w:rsidRPr="009973DB">
              <w:rPr>
                <w:rFonts w:cs="Calibri"/>
                <w:color w:val="222222"/>
                <w:szCs w:val="22"/>
              </w:rPr>
              <w:t>PO 2: Rozvoj podnikání a konkurenceschopnosti malých a středních podniků</w:t>
            </w:r>
          </w:p>
        </w:tc>
        <w:tc>
          <w:tcPr>
            <w:tcW w:w="1843" w:type="dxa"/>
          </w:tcPr>
          <w:p w:rsidR="006D67F1" w:rsidRPr="009973DB" w:rsidRDefault="006D67F1" w:rsidP="00EF4DC5">
            <w:pPr>
              <w:spacing w:after="240"/>
              <w:rPr>
                <w:rFonts w:cs="Calibri"/>
                <w:color w:val="222222"/>
                <w:szCs w:val="22"/>
              </w:rPr>
            </w:pPr>
            <w:r w:rsidRPr="009973DB">
              <w:rPr>
                <w:rFonts w:cs="Calibri"/>
                <w:color w:val="222222"/>
                <w:szCs w:val="22"/>
              </w:rPr>
              <w:t>Podpora podnikání, zejména usnadněním hospodářského využívání nových myšlenek a podporou zakládání nových firem,mimo jiné prostřednictvím podnikatelských inkubátorů</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2.1: Zvýšit konkurenceschopnost začínajících a rozvojových MSP</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ANO</w:t>
            </w:r>
          </w:p>
          <w:p w:rsidR="006D67F1" w:rsidRPr="009973DB" w:rsidRDefault="006D67F1" w:rsidP="00EF4DC5">
            <w:pPr>
              <w:spacing w:after="240"/>
              <w:rPr>
                <w:rFonts w:cs="Calibri"/>
                <w:color w:val="222222"/>
                <w:szCs w:val="22"/>
              </w:rPr>
            </w:pPr>
            <w:r w:rsidRPr="009973DB">
              <w:rPr>
                <w:rFonts w:cs="Calibri"/>
                <w:color w:val="222222"/>
                <w:szCs w:val="22"/>
              </w:rPr>
              <w:t>Řídící orgán předpokládá využití finančních nástrojů v této investiční prioritě.</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tcPr>
          <w:p w:rsidR="006D67F1" w:rsidRPr="009973DB" w:rsidRDefault="006D67F1" w:rsidP="00EF4DC5">
            <w:pPr>
              <w:spacing w:after="240"/>
              <w:rPr>
                <w:rFonts w:cs="Calibri"/>
                <w:color w:val="222222"/>
                <w:szCs w:val="22"/>
              </w:rPr>
            </w:pPr>
            <w:r w:rsidRPr="009973DB">
              <w:t>Vyvíjení a provádění nových obchodních modelů pro MSP, zejména pro oblast mezinárodního obchodu</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 xml:space="preserve">SC 2.2: </w:t>
            </w:r>
            <w:r w:rsidRPr="009973DB">
              <w:t>Zvýšit internacionalizaci malých a středních podniků</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 xml:space="preserve">Produktivní činnost (investiční projekty) – NE </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NE</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nepředpokládá využití finančních nástrojů v této investiční prioritě, podpůrné poradenské služby  však bude vhodné provázat s finančními nástroji pro MSP ve specifickém cíli 2.1.</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vMerge w:val="restart"/>
          </w:tcPr>
          <w:p w:rsidR="006D67F1" w:rsidRPr="009973DB" w:rsidRDefault="006D67F1" w:rsidP="00EF4DC5">
            <w:pPr>
              <w:spacing w:after="240"/>
              <w:rPr>
                <w:rFonts w:cs="Calibri"/>
                <w:color w:val="222222"/>
                <w:szCs w:val="22"/>
              </w:rPr>
            </w:pPr>
            <w:r w:rsidRPr="009973DB">
              <w:t>Podpora vytváření a rozšiřování vyspělých kapacit pro rozvoj produktů a služeb</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2.3: Zvýšit využitelnost infrastruktury pro podnikání</w:t>
            </w:r>
          </w:p>
        </w:tc>
        <w:tc>
          <w:tcPr>
            <w:tcW w:w="3709" w:type="dxa"/>
            <w:vMerge w:val="restart"/>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 (pouze SC 2.3)</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předpokládá využití finančních nástrojů v této investiční prioritě v rámci specifického cíle 2.3.</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vMerge/>
          </w:tcPr>
          <w:p w:rsidR="006D67F1" w:rsidRPr="009973DB" w:rsidRDefault="006D67F1" w:rsidP="00EF4DC5">
            <w:pPr>
              <w:spacing w:after="240"/>
              <w:rPr>
                <w:rFonts w:cs="Calibri"/>
                <w:color w:val="222222"/>
                <w:szCs w:val="22"/>
              </w:rPr>
            </w:pP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 xml:space="preserve">SC 2.4: </w:t>
            </w:r>
            <w:r w:rsidRPr="009973DB">
              <w:t>Zvýšit kapacitu pro odborné vzdělávání v MSP</w:t>
            </w:r>
          </w:p>
        </w:tc>
        <w:tc>
          <w:tcPr>
            <w:tcW w:w="3709" w:type="dxa"/>
            <w:vMerge/>
          </w:tcPr>
          <w:p w:rsidR="006D67F1" w:rsidRPr="009973DB" w:rsidRDefault="006D67F1" w:rsidP="00EF4DC5">
            <w:pPr>
              <w:spacing w:after="240"/>
              <w:rPr>
                <w:rFonts w:cs="Calibri"/>
                <w:color w:val="222222"/>
                <w:szCs w:val="22"/>
              </w:rPr>
            </w:pPr>
          </w:p>
        </w:tc>
      </w:tr>
      <w:tr w:rsidR="006D67F1" w:rsidRPr="009973DB" w:rsidTr="00EF4DC5">
        <w:tc>
          <w:tcPr>
            <w:tcW w:w="1701" w:type="dxa"/>
            <w:vMerge w:val="restart"/>
          </w:tcPr>
          <w:p w:rsidR="006D67F1" w:rsidRPr="009973DB" w:rsidRDefault="006D67F1" w:rsidP="00EF4DC5">
            <w:pPr>
              <w:spacing w:after="240"/>
              <w:rPr>
                <w:rFonts w:cs="Calibri"/>
                <w:color w:val="222222"/>
                <w:szCs w:val="22"/>
              </w:rPr>
            </w:pPr>
            <w:r w:rsidRPr="009973DB">
              <w:rPr>
                <w:rFonts w:cs="Calibri"/>
                <w:color w:val="222222"/>
                <w:szCs w:val="22"/>
              </w:rPr>
              <w:t>PO 3: Účinné nakládání energií, rozvoj energetické infrastruktury a obnovitelných zdrojů energie, podpora zavádění nových technologií v oblasti nakládání energií a druhotných surovin</w:t>
            </w:r>
          </w:p>
        </w:tc>
        <w:tc>
          <w:tcPr>
            <w:tcW w:w="1843" w:type="dxa"/>
          </w:tcPr>
          <w:p w:rsidR="006D67F1" w:rsidRPr="009973DB" w:rsidRDefault="006D67F1" w:rsidP="00EF4DC5">
            <w:pPr>
              <w:spacing w:after="240"/>
              <w:rPr>
                <w:rFonts w:cs="Calibri"/>
                <w:color w:val="222222"/>
                <w:szCs w:val="22"/>
              </w:rPr>
            </w:pPr>
            <w:r w:rsidRPr="009973DB">
              <w:t>Podpora výroby a distribuce energie pocházející z obnovitelných zdrojů</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3.1: Zvýšit podíl výroby energie z obnovitelných zdrojů na hrubé konečné spotřebě ČR</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zvažuje využití finančních nástrojů v této investiční prioritě.</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tcPr>
          <w:p w:rsidR="006D67F1" w:rsidRPr="009973DB" w:rsidRDefault="006D67F1" w:rsidP="00EF4DC5">
            <w:pPr>
              <w:spacing w:after="240"/>
              <w:rPr>
                <w:rFonts w:cs="Calibri"/>
                <w:color w:val="222222"/>
                <w:szCs w:val="22"/>
              </w:rPr>
            </w:pPr>
            <w:r w:rsidRPr="009973DB">
              <w:t>Podpora energetické účinnosti a využívání energie z obnovitelných zdrojů v podnicích</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3.2: Zvýšit energetickou účinnost podnikatelského sektoru</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 (nicméně již v OPPI 2007-2013 byl uveden předpoklad spuštění finančního nástroje a je k dispozici řada best</w:t>
            </w:r>
            <w:r>
              <w:rPr>
                <w:rFonts w:cs="Calibri"/>
                <w:color w:val="222222"/>
                <w:szCs w:val="22"/>
              </w:rPr>
              <w:t xml:space="preserve"> </w:t>
            </w:r>
            <w:r w:rsidRPr="009973DB">
              <w:rPr>
                <w:rFonts w:cs="Calibri"/>
                <w:color w:val="222222"/>
                <w:szCs w:val="22"/>
              </w:rPr>
              <w:t>practice příkladů finančních nástrojů v této oblasti)</w:t>
            </w:r>
          </w:p>
          <w:p w:rsidR="006D67F1" w:rsidRPr="009973DB" w:rsidRDefault="006D67F1" w:rsidP="00EF4DC5">
            <w:pPr>
              <w:spacing w:after="240"/>
              <w:rPr>
                <w:rFonts w:cs="Calibri"/>
                <w:color w:val="222222"/>
                <w:szCs w:val="22"/>
              </w:rPr>
            </w:pPr>
            <w:r w:rsidRPr="009973DB">
              <w:rPr>
                <w:rFonts w:cs="Calibri"/>
                <w:color w:val="222222"/>
                <w:szCs w:val="22"/>
              </w:rPr>
              <w:t>Řídící orgán předpokládá využití finančních nástrojů v této investiční prioritě.</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tcPr>
          <w:p w:rsidR="006D67F1" w:rsidRPr="009973DB" w:rsidRDefault="006D67F1" w:rsidP="00EF4DC5">
            <w:pPr>
              <w:spacing w:after="240"/>
              <w:rPr>
                <w:rFonts w:cs="Calibri"/>
                <w:color w:val="222222"/>
                <w:szCs w:val="22"/>
              </w:rPr>
            </w:pPr>
            <w:r w:rsidRPr="009973DB">
              <w:t>Rozvoj a zavádění inteligentních distribučních soustav, jež fungují na hladině nízkého a středního napětí</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 xml:space="preserve">SC 3.3: </w:t>
            </w:r>
            <w:r w:rsidRPr="009973DB">
              <w:t>Zvýšit aplikaci prvků inteligentních sítí v distribučních soustavách</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NE</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nepředpokládá využití finančních nástrojů v této investiční prioritě. Jde o projekty, jejichž cílem je primárně zvýšení  spolehlivosti, bezpečnosti a udržitelnosti dodávek elektřiny, nikoliv realizace cash flow a přímých výnosů.</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tcPr>
          <w:p w:rsidR="006D67F1" w:rsidRPr="009973DB" w:rsidRDefault="006D67F1" w:rsidP="00EF4DC5">
            <w:pPr>
              <w:spacing w:after="240"/>
              <w:rPr>
                <w:rFonts w:cs="Calibri"/>
                <w:color w:val="222222"/>
                <w:szCs w:val="22"/>
              </w:rPr>
            </w:pPr>
            <w:r w:rsidRPr="009973DB">
              <w:t xml:space="preserve">Podpora výzkumu a inovací a zavádění nízkouhlíkových technologií </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 xml:space="preserve">SC 3.4: </w:t>
            </w:r>
            <w:r w:rsidRPr="009973DB">
              <w:t>Uplatnit inovativní nízkouhlíkové technologie v oblasti nakládání energií a při využívání druhotných surovin</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w:t>
            </w:r>
            <w:r>
              <w:rPr>
                <w:rFonts w:cs="Calibri"/>
                <w:color w:val="222222"/>
                <w:szCs w:val="22"/>
              </w:rPr>
              <w:t xml:space="preserve"> </w:t>
            </w:r>
            <w:r w:rsidRPr="009973DB">
              <w:rPr>
                <w:rFonts w:cs="Calibri"/>
                <w:color w:val="222222"/>
                <w:szCs w:val="22"/>
              </w:rPr>
              <w:t>typových projektů – NE</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nepředpokládá využití finančních nástrojů v této investiční prioritě. Jde o projekty, jejichž cílem je primárně přispět k vyššímu rozšíření high-end technologií, nikoliv realizace cash flow a přímých výnosů.</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tcPr>
          <w:p w:rsidR="006D67F1" w:rsidRPr="009973DB" w:rsidRDefault="006D67F1" w:rsidP="00EF4DC5">
            <w:pPr>
              <w:spacing w:after="240"/>
              <w:rPr>
                <w:rFonts w:cs="Calibri"/>
                <w:color w:val="222222"/>
                <w:szCs w:val="22"/>
              </w:rPr>
            </w:pPr>
            <w:r w:rsidRPr="009973DB">
              <w:t>Podpora využívání vysoce účinné kombinované výroby tepla a elektřiny na základě poptávky po užitečném teple</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3.5: Zvýšit účinnost soustav zásobování teplem</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 (nicméně již v OPPI 2007-2013 byl uveden předpoklad spuštění finančního nástroje v oblasti úspory energie)</w:t>
            </w:r>
          </w:p>
          <w:p w:rsidR="006D67F1" w:rsidRPr="009973DB" w:rsidRDefault="006D67F1" w:rsidP="00EF4DC5">
            <w:pPr>
              <w:spacing w:after="240"/>
              <w:rPr>
                <w:rFonts w:cs="Calibri"/>
                <w:color w:val="222222"/>
                <w:szCs w:val="22"/>
              </w:rPr>
            </w:pPr>
            <w:r w:rsidRPr="009973DB">
              <w:rPr>
                <w:rFonts w:cs="Calibri"/>
                <w:color w:val="222222"/>
                <w:szCs w:val="22"/>
              </w:rPr>
              <w:t>Řídící orgán předpokládá využití finančních nástrojů v této investiční prioritě. Specifický cíl zahrnuje projekty, které se ekonomickou logikou blíží projektům specifického cíle 3.2, jsou tedy typicky spojeny s úsporou energie a generují tak cash flow pro příjemce.</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tcPr>
          <w:p w:rsidR="006D67F1" w:rsidRPr="009973DB" w:rsidRDefault="006D67F1" w:rsidP="00EF4DC5">
            <w:pPr>
              <w:spacing w:after="240"/>
              <w:rPr>
                <w:rFonts w:cs="Calibri"/>
                <w:color w:val="222222"/>
                <w:szCs w:val="22"/>
              </w:rPr>
            </w:pPr>
            <w:r w:rsidRPr="009973DB">
              <w:t>Zvyšování energetické účinnosti a zabezpečení dodávek prostřednictvím rozvoje inteligentních systémů pro distribuci, skladování a přenos energie a prostřednictvím integrace distribuované výroby z obnovitelných zdrojů</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 xml:space="preserve">SC 3.6: </w:t>
            </w:r>
            <w:r w:rsidRPr="009973DB">
              <w:t>Posílit energetickou bezpečnost přenosové soustavy</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w:t>
            </w:r>
            <w:r>
              <w:rPr>
                <w:rFonts w:cs="Calibri"/>
                <w:color w:val="222222"/>
                <w:szCs w:val="22"/>
              </w:rPr>
              <w:t xml:space="preserve"> </w:t>
            </w:r>
            <w:r w:rsidRPr="009973DB">
              <w:rPr>
                <w:rFonts w:cs="Calibri"/>
                <w:color w:val="222222"/>
                <w:szCs w:val="22"/>
              </w:rPr>
              <w:t>typových projektů – NE</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nepředpokládá využití finančních nástrojů v této investiční prioritě. Jde o projekty, jejichž cílem je primárně zvýšení  spolehlivosti, bezpečnosti a udržitelnosti dodávek elektřiny, nikoliv realizace cash flow a přímých výnosů.</w:t>
            </w:r>
          </w:p>
        </w:tc>
      </w:tr>
      <w:tr w:rsidR="006D67F1" w:rsidRPr="009973DB" w:rsidTr="00EF4DC5">
        <w:tc>
          <w:tcPr>
            <w:tcW w:w="1701" w:type="dxa"/>
            <w:vMerge w:val="restart"/>
          </w:tcPr>
          <w:p w:rsidR="006D67F1" w:rsidRPr="009973DB" w:rsidRDefault="006D67F1" w:rsidP="00EF4DC5">
            <w:pPr>
              <w:spacing w:after="240"/>
              <w:rPr>
                <w:rFonts w:cs="Calibri"/>
                <w:color w:val="222222"/>
                <w:szCs w:val="22"/>
              </w:rPr>
            </w:pPr>
            <w:r w:rsidRPr="009973DB">
              <w:rPr>
                <w:rFonts w:cs="Calibri"/>
                <w:color w:val="222222"/>
                <w:szCs w:val="22"/>
              </w:rPr>
              <w:t>PO 4: Rozvoj vysokorychlostních přístupových sítí k internetu a informačních a komunikačních technologií</w:t>
            </w:r>
          </w:p>
        </w:tc>
        <w:tc>
          <w:tcPr>
            <w:tcW w:w="1843" w:type="dxa"/>
          </w:tcPr>
          <w:p w:rsidR="006D67F1" w:rsidRPr="009973DB" w:rsidRDefault="006D67F1" w:rsidP="00EF4DC5">
            <w:pPr>
              <w:spacing w:after="240"/>
              <w:rPr>
                <w:rFonts w:cs="Calibri"/>
                <w:color w:val="222222"/>
                <w:szCs w:val="22"/>
              </w:rPr>
            </w:pPr>
            <w:r w:rsidRPr="009973DB">
              <w:t>Rozšiřování širokopásmového připojení a zavádění vysokorychlostních sítí a podpora zavádění vznikajících technologií a sítí pro digitální hospodářství</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SC 4.1: Zvětšit pokrytí vysokorychlostním přístupem k internetu</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 (resp. je nutné tento aspekt detailněji zanalyzovat, neboť podpora se týká zejména tzv. bílých míst)</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zváží využití finančních nástrojů v této investiční prioritě. Zejména bude nutné zjistit přidanou hodnotu a udržitelnost financování projektů prostřednictvím finančních nástrojů, neboť v případě bílých míst jde o budování infrastruktury, kde cílem je zajištění dostupnosti internetové konektivity z hlediska občanské vybavenosti, nikoliv ekonomický potenciál (jde o místa, kde by bez podpory pravděpodobně v příštích třech letech nebyl realizován žádný projekt).</w:t>
            </w:r>
          </w:p>
        </w:tc>
      </w:tr>
      <w:tr w:rsidR="006D67F1" w:rsidRPr="009973DB" w:rsidTr="00EF4DC5">
        <w:tc>
          <w:tcPr>
            <w:tcW w:w="1701" w:type="dxa"/>
            <w:vMerge/>
          </w:tcPr>
          <w:p w:rsidR="006D67F1" w:rsidRPr="009973DB" w:rsidRDefault="006D67F1" w:rsidP="00EF4DC5">
            <w:pPr>
              <w:spacing w:after="240"/>
              <w:rPr>
                <w:rFonts w:cs="Calibri"/>
                <w:color w:val="222222"/>
                <w:szCs w:val="22"/>
              </w:rPr>
            </w:pPr>
          </w:p>
        </w:tc>
        <w:tc>
          <w:tcPr>
            <w:tcW w:w="1843" w:type="dxa"/>
          </w:tcPr>
          <w:p w:rsidR="006D67F1" w:rsidRPr="009973DB" w:rsidRDefault="006D67F1" w:rsidP="00EF4DC5">
            <w:pPr>
              <w:spacing w:after="240"/>
              <w:rPr>
                <w:rFonts w:cs="Calibri"/>
                <w:color w:val="222222"/>
                <w:szCs w:val="22"/>
              </w:rPr>
            </w:pPr>
            <w:r w:rsidRPr="009973DB">
              <w:t>Vyvíjení produktů a služeb v oblasti IKT, elektronický obchod a zvyšování poptávky po IKT</w:t>
            </w:r>
          </w:p>
        </w:tc>
        <w:tc>
          <w:tcPr>
            <w:tcW w:w="1985" w:type="dxa"/>
          </w:tcPr>
          <w:p w:rsidR="006D67F1" w:rsidRPr="009973DB" w:rsidRDefault="006D67F1" w:rsidP="00EF4DC5">
            <w:pPr>
              <w:spacing w:after="240"/>
              <w:rPr>
                <w:rFonts w:cs="Calibri"/>
                <w:color w:val="222222"/>
                <w:szCs w:val="22"/>
              </w:rPr>
            </w:pPr>
            <w:r w:rsidRPr="009973DB">
              <w:rPr>
                <w:rFonts w:cs="Calibri"/>
                <w:color w:val="222222"/>
                <w:szCs w:val="22"/>
              </w:rPr>
              <w:t xml:space="preserve">SC 4.2: </w:t>
            </w:r>
            <w:r w:rsidRPr="009973DB">
              <w:t>Zvýšit využití potenciálu ICT sektoru pro konkurenceschopnost ekonomiky</w:t>
            </w:r>
          </w:p>
        </w:tc>
        <w:tc>
          <w:tcPr>
            <w:tcW w:w="3709" w:type="dxa"/>
          </w:tcPr>
          <w:p w:rsidR="006D67F1" w:rsidRPr="009973DB" w:rsidRDefault="006D67F1" w:rsidP="00EF4DC5">
            <w:pPr>
              <w:spacing w:after="240"/>
              <w:rPr>
                <w:rFonts w:cs="Calibri"/>
                <w:color w:val="222222"/>
                <w:szCs w:val="22"/>
              </w:rPr>
            </w:pPr>
            <w:r w:rsidRPr="009973DB">
              <w:rPr>
                <w:rFonts w:cs="Calibri"/>
                <w:color w:val="222222"/>
                <w:szCs w:val="22"/>
              </w:rPr>
              <w:t>Produktivní činnost (investiční projekty) – ANO/NE (záleží na konkrétním projektu)</w:t>
            </w:r>
          </w:p>
          <w:p w:rsidR="006D67F1" w:rsidRPr="009973DB" w:rsidRDefault="006D67F1" w:rsidP="00EF4DC5">
            <w:pPr>
              <w:spacing w:after="240"/>
              <w:rPr>
                <w:rFonts w:cs="Calibri"/>
                <w:color w:val="222222"/>
                <w:szCs w:val="22"/>
              </w:rPr>
            </w:pPr>
            <w:r w:rsidRPr="009973DB">
              <w:rPr>
                <w:rFonts w:cs="Calibri"/>
                <w:color w:val="222222"/>
                <w:szCs w:val="22"/>
              </w:rPr>
              <w:t>Předpoklad dostatečného cash flow typových projektů – ANO/NE (záleží na konkrétním projektu)</w:t>
            </w:r>
          </w:p>
          <w:p w:rsidR="006D67F1" w:rsidRPr="009973DB" w:rsidRDefault="006D67F1" w:rsidP="00EF4DC5">
            <w:pPr>
              <w:spacing w:after="240"/>
              <w:rPr>
                <w:rFonts w:cs="Calibri"/>
                <w:color w:val="222222"/>
                <w:szCs w:val="22"/>
              </w:rPr>
            </w:pPr>
            <w:r w:rsidRPr="009973DB">
              <w:rPr>
                <w:rFonts w:cs="Calibri"/>
                <w:color w:val="222222"/>
                <w:szCs w:val="22"/>
              </w:rPr>
              <w:t>Možnost zapojení dodatečných soukromých nebo veřejných zdrojů – ANO</w:t>
            </w:r>
          </w:p>
          <w:p w:rsidR="006D67F1" w:rsidRPr="009973DB" w:rsidRDefault="006D67F1" w:rsidP="00EF4DC5">
            <w:pPr>
              <w:spacing w:after="240"/>
              <w:rPr>
                <w:rFonts w:cs="Calibri"/>
                <w:color w:val="222222"/>
                <w:szCs w:val="22"/>
              </w:rPr>
            </w:pPr>
            <w:r w:rsidRPr="009973DB">
              <w:rPr>
                <w:rFonts w:cs="Calibri"/>
                <w:color w:val="222222"/>
                <w:szCs w:val="22"/>
              </w:rPr>
              <w:t>Předpoklad ztížené dostupnosti komerčního financování – ANO</w:t>
            </w:r>
          </w:p>
          <w:p w:rsidR="006D67F1" w:rsidRPr="009973DB" w:rsidRDefault="006D67F1" w:rsidP="00EF4DC5">
            <w:pPr>
              <w:spacing w:after="240"/>
              <w:rPr>
                <w:rFonts w:cs="Calibri"/>
                <w:color w:val="222222"/>
                <w:szCs w:val="22"/>
              </w:rPr>
            </w:pPr>
            <w:r w:rsidRPr="009973DB">
              <w:rPr>
                <w:rFonts w:cs="Calibri"/>
                <w:color w:val="222222"/>
                <w:szCs w:val="22"/>
              </w:rPr>
              <w:t>Dosavadní zkušenosti v ČR s aplikací finančního nástroje v dané oblasti – NE</w:t>
            </w:r>
          </w:p>
          <w:p w:rsidR="006D67F1" w:rsidRPr="009973DB" w:rsidRDefault="006D67F1" w:rsidP="00EF4DC5">
            <w:pPr>
              <w:spacing w:after="240"/>
              <w:rPr>
                <w:rFonts w:cs="Calibri"/>
                <w:color w:val="222222"/>
                <w:szCs w:val="22"/>
              </w:rPr>
            </w:pPr>
            <w:r w:rsidRPr="009973DB">
              <w:rPr>
                <w:rFonts w:cs="Calibri"/>
                <w:color w:val="222222"/>
                <w:szCs w:val="22"/>
              </w:rPr>
              <w:t>Řídící orgán nepředpokládá využití finančních nástrojů v této investiční prioritě. Podporovány jsou zejména projekty vývoje software a center sdílených služeb, které jsou velmi různorodé z hlediska ekonomického potenciálu a cílů. V případě potenciálu zafinancování rizikovým kapitálem (zejména projekty vývoje software startupových společností) může být projekt podpořen v SC 2.1, který je předmětem předběžného posouzení FN. Pokud je primárním cílem projektu energetická účinnost (např. energeticky úsporná opatření serverhousů), může být podpořen z SC 3.2, který je rovněž předmětem předběžného posouzení FN.</w:t>
            </w:r>
          </w:p>
        </w:tc>
      </w:tr>
    </w:tbl>
    <w:p w:rsidR="006D67F1" w:rsidRPr="009973DB" w:rsidRDefault="006D67F1" w:rsidP="008074B1"/>
    <w:p w:rsidR="006D67F1" w:rsidRPr="009973DB" w:rsidRDefault="006D67F1" w:rsidP="008074B1">
      <w:pPr>
        <w:rPr>
          <w:b/>
        </w:rPr>
      </w:pPr>
      <w:r w:rsidRPr="009973DB">
        <w:rPr>
          <w:b/>
        </w:rPr>
        <w:t xml:space="preserve">Předběžné posouzení finančních nástrojů OP PIK se dále detailně věnuje pouze specifickým cílům OPPIK odpovídajících investičním prioritám, u kterých je v operačním programu uvedeno, že v nich řídící orgán předpokládá nebo zvažuje využití finančních nástrojů, tedy ve specifických cílech 1.1, 1.2, 2.1, 2.3, 3.1, 3.2, </w:t>
      </w:r>
      <w:smartTag w:uri="urn:schemas-microsoft-com:office:smarttags" w:element="metricconverter">
        <w:smartTagPr>
          <w:attr w:name="ProductID" w:val="3.5 a"/>
        </w:smartTagPr>
        <w:r w:rsidRPr="009973DB">
          <w:rPr>
            <w:b/>
          </w:rPr>
          <w:t>3.5 a</w:t>
        </w:r>
      </w:smartTag>
      <w:r w:rsidRPr="009973DB">
        <w:rPr>
          <w:b/>
        </w:rPr>
        <w:t xml:space="preserve"> 4.1.</w:t>
      </w:r>
    </w:p>
    <w:p w:rsidR="006D67F1" w:rsidRPr="009973DB" w:rsidRDefault="006D67F1" w:rsidP="008074B1">
      <w:pPr>
        <w:pStyle w:val="Heading2"/>
        <w:rPr>
          <w:b w:val="0"/>
          <w:bCs w:val="0"/>
        </w:rPr>
      </w:pPr>
      <w:bookmarkStart w:id="10" w:name="_Toc417682883"/>
      <w:r w:rsidRPr="009973DB">
        <w:t>Metodický přístup ke zpracování předběžného posouzení finančních nástrojů</w:t>
      </w:r>
      <w:bookmarkEnd w:id="10"/>
    </w:p>
    <w:p w:rsidR="006D67F1" w:rsidRPr="009973DB" w:rsidRDefault="006D67F1" w:rsidP="008074B1">
      <w:pPr>
        <w:spacing w:after="240"/>
        <w:rPr>
          <w:rFonts w:cs="Calibri"/>
          <w:color w:val="222222"/>
          <w:szCs w:val="22"/>
        </w:rPr>
      </w:pPr>
      <w:r w:rsidRPr="009973DB">
        <w:rPr>
          <w:rFonts w:cs="Calibri"/>
          <w:color w:val="222222"/>
          <w:szCs w:val="22"/>
        </w:rPr>
        <w:t>Předběžné posouzení FN OP PIK probíhá ve dvou blocích a sedmi dílčích okruzích, které podrobněji definuje článek 37 odst. 2 písm. a) až f) Obecného nařízení:</w:t>
      </w:r>
    </w:p>
    <w:p w:rsidR="006D67F1" w:rsidRPr="009973DB" w:rsidRDefault="006D67F1" w:rsidP="008074B1">
      <w:pPr>
        <w:spacing w:after="240"/>
        <w:rPr>
          <w:rFonts w:cs="Calibri"/>
          <w:b/>
          <w:color w:val="222222"/>
          <w:szCs w:val="22"/>
        </w:rPr>
      </w:pPr>
      <w:r w:rsidRPr="009973DB">
        <w:rPr>
          <w:rFonts w:cs="Calibri"/>
          <w:b/>
          <w:color w:val="222222"/>
          <w:szCs w:val="22"/>
        </w:rPr>
        <w:t>Blok I.: Analýza tržní situace</w:t>
      </w:r>
    </w:p>
    <w:p w:rsidR="006D67F1" w:rsidRPr="009973DB" w:rsidRDefault="006D67F1" w:rsidP="008074B1">
      <w:pPr>
        <w:spacing w:after="240"/>
        <w:rPr>
          <w:rFonts w:cs="Calibri"/>
          <w:color w:val="222222"/>
          <w:szCs w:val="22"/>
        </w:rPr>
      </w:pPr>
      <w:r w:rsidRPr="009973DB">
        <w:rPr>
          <w:rFonts w:cs="Calibri"/>
          <w:color w:val="222222"/>
          <w:szCs w:val="22"/>
        </w:rPr>
        <w:t>a) analýza selhání trhu,</w:t>
      </w:r>
    </w:p>
    <w:p w:rsidR="006D67F1" w:rsidRPr="009973DB" w:rsidRDefault="006D67F1" w:rsidP="008074B1">
      <w:pPr>
        <w:spacing w:after="240"/>
        <w:rPr>
          <w:rFonts w:cs="Calibri"/>
          <w:color w:val="222222"/>
          <w:szCs w:val="22"/>
        </w:rPr>
      </w:pPr>
      <w:r w:rsidRPr="009973DB">
        <w:rPr>
          <w:rFonts w:cs="Calibri"/>
          <w:color w:val="222222"/>
          <w:szCs w:val="22"/>
        </w:rPr>
        <w:t>b) posouzení přidané hodnoty finančních nástrojů,</w:t>
      </w:r>
    </w:p>
    <w:p w:rsidR="006D67F1" w:rsidRPr="009973DB" w:rsidRDefault="006D67F1" w:rsidP="008074B1">
      <w:pPr>
        <w:spacing w:after="240"/>
        <w:rPr>
          <w:rFonts w:cs="Calibri"/>
          <w:color w:val="222222"/>
          <w:szCs w:val="22"/>
        </w:rPr>
      </w:pPr>
      <w:r w:rsidRPr="009973DB">
        <w:rPr>
          <w:rFonts w:cs="Calibri"/>
          <w:color w:val="222222"/>
          <w:szCs w:val="22"/>
        </w:rPr>
        <w:t>c) odhad dodatečných veřejných a soukromých zdrojů.</w:t>
      </w:r>
    </w:p>
    <w:p w:rsidR="006D67F1" w:rsidRPr="009973DB" w:rsidRDefault="006D67F1" w:rsidP="008074B1">
      <w:pPr>
        <w:spacing w:after="240"/>
        <w:rPr>
          <w:rFonts w:cs="Calibri"/>
          <w:b/>
          <w:color w:val="222222"/>
          <w:szCs w:val="22"/>
        </w:rPr>
      </w:pPr>
    </w:p>
    <w:p w:rsidR="006D67F1" w:rsidRPr="009973DB" w:rsidRDefault="006D67F1" w:rsidP="008074B1">
      <w:pPr>
        <w:spacing w:after="240"/>
        <w:rPr>
          <w:rFonts w:cs="Calibri"/>
          <w:b/>
          <w:color w:val="222222"/>
          <w:szCs w:val="22"/>
        </w:rPr>
      </w:pPr>
      <w:r w:rsidRPr="009973DB">
        <w:rPr>
          <w:rFonts w:cs="Calibri"/>
          <w:b/>
          <w:color w:val="222222"/>
          <w:szCs w:val="22"/>
        </w:rPr>
        <w:t>Blok II.: Návrh vhodné strategie</w:t>
      </w:r>
    </w:p>
    <w:p w:rsidR="006D67F1" w:rsidRPr="009973DB" w:rsidRDefault="006D67F1" w:rsidP="008074B1">
      <w:pPr>
        <w:spacing w:after="240"/>
        <w:rPr>
          <w:rFonts w:cs="Calibri"/>
          <w:color w:val="222222"/>
          <w:szCs w:val="22"/>
        </w:rPr>
      </w:pPr>
      <w:r w:rsidRPr="009973DB">
        <w:rPr>
          <w:rFonts w:cs="Calibri"/>
          <w:color w:val="222222"/>
          <w:szCs w:val="22"/>
        </w:rPr>
        <w:t>a) posouzení zkušeností získaných v minulosti,</w:t>
      </w:r>
    </w:p>
    <w:p w:rsidR="006D67F1" w:rsidRPr="009973DB" w:rsidRDefault="006D67F1" w:rsidP="008074B1">
      <w:pPr>
        <w:spacing w:after="240"/>
        <w:rPr>
          <w:rFonts w:cs="Calibri"/>
          <w:color w:val="222222"/>
          <w:szCs w:val="22"/>
        </w:rPr>
      </w:pPr>
      <w:r w:rsidRPr="009973DB">
        <w:rPr>
          <w:rFonts w:cs="Calibri"/>
          <w:color w:val="222222"/>
          <w:szCs w:val="22"/>
        </w:rPr>
        <w:t>b) navrhovaná investiční strategie,</w:t>
      </w:r>
    </w:p>
    <w:p w:rsidR="006D67F1" w:rsidRPr="009973DB" w:rsidRDefault="006D67F1" w:rsidP="008074B1">
      <w:pPr>
        <w:spacing w:after="240"/>
        <w:rPr>
          <w:rFonts w:cs="Calibri"/>
          <w:color w:val="222222"/>
          <w:szCs w:val="22"/>
        </w:rPr>
      </w:pPr>
      <w:r w:rsidRPr="009973DB">
        <w:rPr>
          <w:rFonts w:cs="Calibri"/>
          <w:color w:val="222222"/>
          <w:szCs w:val="22"/>
        </w:rPr>
        <w:t>c) očekávané výsledky,</w:t>
      </w:r>
    </w:p>
    <w:p w:rsidR="006D67F1" w:rsidRPr="009973DB" w:rsidRDefault="006D67F1" w:rsidP="008074B1">
      <w:pPr>
        <w:spacing w:after="240"/>
        <w:rPr>
          <w:rFonts w:cs="Calibri"/>
          <w:color w:val="222222"/>
          <w:szCs w:val="22"/>
        </w:rPr>
      </w:pPr>
      <w:r w:rsidRPr="009973DB">
        <w:rPr>
          <w:rFonts w:cs="Calibri"/>
          <w:color w:val="222222"/>
          <w:szCs w:val="22"/>
        </w:rPr>
        <w:t>d) přezkoumatelnost závěrů hodnocení.</w:t>
      </w:r>
    </w:p>
    <w:p w:rsidR="006D67F1" w:rsidRPr="009973DB" w:rsidRDefault="006D67F1" w:rsidP="008074B1">
      <w:pPr>
        <w:spacing w:after="240"/>
        <w:rPr>
          <w:rFonts w:cs="Calibri"/>
          <w:color w:val="222222"/>
          <w:szCs w:val="22"/>
        </w:rPr>
      </w:pPr>
    </w:p>
    <w:p w:rsidR="006D67F1" w:rsidRPr="009973DB" w:rsidRDefault="006D67F1" w:rsidP="008074B1">
      <w:pPr>
        <w:spacing w:after="240"/>
        <w:rPr>
          <w:rFonts w:cs="Calibri"/>
          <w:color w:val="222222"/>
          <w:szCs w:val="22"/>
        </w:rPr>
      </w:pPr>
      <w:r w:rsidRPr="009973DB">
        <w:rPr>
          <w:rFonts w:cs="Calibri"/>
          <w:color w:val="222222"/>
          <w:szCs w:val="22"/>
        </w:rPr>
        <w:t>Čl. 37 odst. 2 Obecného nařízení dále obsahuje ustanovení o přezkoumatelnosti závěrů předběžného posouzení FN:</w:t>
      </w:r>
    </w:p>
    <w:p w:rsidR="006D67F1" w:rsidRPr="009973DB" w:rsidRDefault="006D67F1" w:rsidP="008074B1">
      <w:pPr>
        <w:spacing w:after="240"/>
        <w:rPr>
          <w:rFonts w:cs="Calibri"/>
          <w:i/>
          <w:color w:val="222222"/>
          <w:szCs w:val="22"/>
        </w:rPr>
      </w:pPr>
      <w:r w:rsidRPr="009973DB">
        <w:rPr>
          <w:rFonts w:cs="Calibri"/>
          <w:i/>
          <w:color w:val="222222"/>
          <w:szCs w:val="22"/>
        </w:rPr>
        <w:t>g) ustanovení, jež podle potřeby umožní přezkoumat a aktualizovat předběžné posouzení během provádění jakéhokoli finančního nástroje, který byl použit na základě tohoto posouzení, pokud řídící orgán v prováděcí fázi usoudí, že předběžné posouzení již přesně nevystihuje aktuální podmínky na trhu v době provádění.</w:t>
      </w:r>
    </w:p>
    <w:p w:rsidR="006D67F1" w:rsidRPr="009973DB" w:rsidRDefault="006D67F1" w:rsidP="008074B1">
      <w:pPr>
        <w:spacing w:after="240"/>
        <w:rPr>
          <w:rFonts w:cs="Calibri"/>
          <w:color w:val="222222"/>
          <w:szCs w:val="22"/>
        </w:rPr>
      </w:pPr>
      <w:r w:rsidRPr="009973DB">
        <w:rPr>
          <w:rFonts w:cs="Calibri"/>
          <w:color w:val="222222"/>
          <w:szCs w:val="22"/>
        </w:rPr>
        <w:t>Následující odstavec 3 článku 37 Obecného nařízení pak stanoví procesní náležitosti související s předběžným posouzením FN:</w:t>
      </w:r>
    </w:p>
    <w:p w:rsidR="006D67F1" w:rsidRPr="009973DB" w:rsidRDefault="006D67F1" w:rsidP="008074B1">
      <w:pPr>
        <w:spacing w:after="240"/>
        <w:rPr>
          <w:rFonts w:cs="Calibri"/>
          <w:i/>
          <w:color w:val="222222"/>
          <w:szCs w:val="22"/>
        </w:rPr>
      </w:pPr>
      <w:r w:rsidRPr="009973DB">
        <w:rPr>
          <w:rFonts w:cs="Calibri"/>
          <w:i/>
          <w:color w:val="222222"/>
          <w:szCs w:val="22"/>
        </w:rPr>
        <w:t>3. Předběžné posouzení uvedené v odstavci 2 lze provádět postupně. Musí však být v každém případě dokončeno dříve, než řídící orgán rozhodne, že finanční nástroj obdrží příspěvek z programu.</w:t>
      </w:r>
    </w:p>
    <w:p w:rsidR="006D67F1" w:rsidRPr="009973DB" w:rsidRDefault="006D67F1" w:rsidP="008074B1">
      <w:pPr>
        <w:spacing w:after="240"/>
        <w:rPr>
          <w:rFonts w:cs="Calibri"/>
          <w:i/>
          <w:color w:val="222222"/>
          <w:szCs w:val="22"/>
        </w:rPr>
      </w:pPr>
      <w:r w:rsidRPr="009973DB">
        <w:rPr>
          <w:rFonts w:cs="Calibri"/>
          <w:i/>
          <w:color w:val="222222"/>
          <w:szCs w:val="22"/>
        </w:rPr>
        <w:t>Do tří měsíců od dokončení předběžných posouzení finančních nástrojů se zveřejní souhrnný přehled jejich zjištění a závěrů.</w:t>
      </w:r>
    </w:p>
    <w:p w:rsidR="006D67F1" w:rsidRPr="009973DB" w:rsidRDefault="006D67F1" w:rsidP="008074B1">
      <w:pPr>
        <w:spacing w:after="240"/>
        <w:rPr>
          <w:rFonts w:cs="Calibri"/>
          <w:i/>
          <w:color w:val="222222"/>
          <w:szCs w:val="22"/>
        </w:rPr>
      </w:pPr>
      <w:r w:rsidRPr="009973DB">
        <w:rPr>
          <w:rFonts w:cs="Calibri"/>
          <w:i/>
          <w:color w:val="222222"/>
          <w:szCs w:val="22"/>
        </w:rPr>
        <w:t>Předběžné posouzení se pro informaci předkládá monitorovacímu výboru v souladu s pravidly pro daný fond.</w:t>
      </w:r>
    </w:p>
    <w:p w:rsidR="006D67F1" w:rsidRPr="009973DB" w:rsidRDefault="006D67F1" w:rsidP="008074B1">
      <w:pPr>
        <w:spacing w:after="240"/>
        <w:rPr>
          <w:rFonts w:cs="Calibri"/>
          <w:color w:val="222222"/>
          <w:szCs w:val="22"/>
        </w:rPr>
      </w:pPr>
      <w:r w:rsidRPr="009973DB">
        <w:rPr>
          <w:rFonts w:cs="Calibri"/>
          <w:color w:val="222222"/>
          <w:szCs w:val="22"/>
        </w:rPr>
        <w:t xml:space="preserve">Předběžné posouzení FN OP PIK se primárně řídí těmito ustanoveními Obecného nařízení a dále relevantními částmi metodiky, </w:t>
      </w:r>
      <w:r w:rsidRPr="009973DB">
        <w:rPr>
          <w:rStyle w:val="hps"/>
          <w:rFonts w:cs="Calibri"/>
          <w:color w:val="222222"/>
          <w:szCs w:val="22"/>
        </w:rPr>
        <w:t>kterou Evropská komise zveřejnila v průběhu roku 2014</w:t>
      </w:r>
      <w:r w:rsidRPr="009973DB">
        <w:rPr>
          <w:rStyle w:val="FootnoteReference"/>
          <w:rFonts w:ascii="Calibri" w:hAnsi="Calibri" w:cs="Calibri"/>
          <w:color w:val="222222"/>
          <w:szCs w:val="22"/>
        </w:rPr>
        <w:footnoteReference w:id="8"/>
      </w:r>
      <w:r w:rsidRPr="009973DB">
        <w:rPr>
          <w:rFonts w:cs="Calibri"/>
          <w:color w:val="222222"/>
          <w:szCs w:val="22"/>
        </w:rPr>
        <w:t>:</w:t>
      </w:r>
    </w:p>
    <w:p w:rsidR="006D67F1" w:rsidRPr="009973DB" w:rsidRDefault="006D67F1" w:rsidP="008074B1">
      <w:pPr>
        <w:spacing w:after="240"/>
        <w:rPr>
          <w:rFonts w:cs="Calibri"/>
          <w:i/>
          <w:color w:val="222222"/>
          <w:szCs w:val="22"/>
          <w:lang w:val="en-GB"/>
        </w:rPr>
      </w:pPr>
      <w:r w:rsidRPr="009973DB">
        <w:rPr>
          <w:rFonts w:cs="Calibri"/>
          <w:i/>
          <w:color w:val="222222"/>
          <w:szCs w:val="22"/>
          <w:lang w:val="en-GB"/>
        </w:rPr>
        <w:t>General methodology covering all thematic objectives - Quick reference guide</w:t>
      </w:r>
    </w:p>
    <w:p w:rsidR="006D67F1" w:rsidRPr="009973DB" w:rsidRDefault="006D67F1" w:rsidP="008074B1">
      <w:pPr>
        <w:spacing w:after="240"/>
        <w:rPr>
          <w:rFonts w:cs="Calibri"/>
          <w:i/>
          <w:color w:val="222222"/>
          <w:szCs w:val="22"/>
          <w:lang w:val="en-GB"/>
        </w:rPr>
      </w:pPr>
      <w:r w:rsidRPr="009973DB">
        <w:rPr>
          <w:rFonts w:cs="Calibri"/>
          <w:i/>
          <w:color w:val="222222"/>
          <w:szCs w:val="22"/>
          <w:lang w:val="en-GB"/>
        </w:rPr>
        <w:t xml:space="preserve">General methodology covering all thematic objectives - Volume I </w:t>
      </w:r>
    </w:p>
    <w:p w:rsidR="006D67F1" w:rsidRPr="009973DB" w:rsidRDefault="006D67F1" w:rsidP="008074B1">
      <w:pPr>
        <w:spacing w:after="240"/>
        <w:rPr>
          <w:rFonts w:cs="Calibri"/>
          <w:i/>
          <w:color w:val="222222"/>
          <w:szCs w:val="22"/>
          <w:lang w:val="en-GB"/>
        </w:rPr>
      </w:pPr>
      <w:r w:rsidRPr="009973DB">
        <w:rPr>
          <w:rFonts w:cs="Calibri"/>
          <w:i/>
          <w:color w:val="222222"/>
          <w:szCs w:val="22"/>
          <w:lang w:val="en-GB"/>
        </w:rPr>
        <w:t xml:space="preserve">Strengthening research, technological development and innovation (Thematic objective 1) - Volume II </w:t>
      </w:r>
    </w:p>
    <w:p w:rsidR="006D67F1" w:rsidRPr="009973DB" w:rsidRDefault="006D67F1" w:rsidP="008074B1">
      <w:pPr>
        <w:spacing w:after="240"/>
        <w:rPr>
          <w:rFonts w:cs="Calibri"/>
          <w:i/>
          <w:color w:val="222222"/>
          <w:szCs w:val="22"/>
          <w:lang w:val="en-GB"/>
        </w:rPr>
      </w:pPr>
      <w:r w:rsidRPr="009973DB">
        <w:rPr>
          <w:rFonts w:cs="Calibri"/>
          <w:i/>
          <w:color w:val="222222"/>
          <w:szCs w:val="22"/>
          <w:lang w:val="en-GB"/>
        </w:rPr>
        <w:t xml:space="preserve">Enhancing the competitiveness of SME, including agriculture, microcredit and fisheries (Thematic objective 3) - Volume III </w:t>
      </w:r>
    </w:p>
    <w:p w:rsidR="006D67F1" w:rsidRPr="009973DB" w:rsidRDefault="006D67F1" w:rsidP="008074B1">
      <w:pPr>
        <w:spacing w:after="240"/>
        <w:rPr>
          <w:rFonts w:cs="Calibri"/>
          <w:i/>
          <w:color w:val="222222"/>
          <w:szCs w:val="22"/>
          <w:lang w:val="en-GB"/>
        </w:rPr>
      </w:pPr>
      <w:r w:rsidRPr="009973DB">
        <w:rPr>
          <w:rFonts w:cs="Calibri"/>
          <w:i/>
          <w:color w:val="222222"/>
          <w:szCs w:val="22"/>
          <w:lang w:val="en-GB"/>
        </w:rPr>
        <w:t xml:space="preserve">Supporting the shift towards low-carbon economy (Thematic objective 4) - Volume IV </w:t>
      </w:r>
    </w:p>
    <w:p w:rsidR="006D67F1" w:rsidRPr="009973DB" w:rsidRDefault="006D67F1" w:rsidP="008074B1">
      <w:pPr>
        <w:spacing w:after="240"/>
        <w:rPr>
          <w:rFonts w:cs="Calibri"/>
          <w:szCs w:val="22"/>
        </w:rPr>
      </w:pPr>
      <w:r w:rsidRPr="009973DB">
        <w:rPr>
          <w:rFonts w:cs="Calibri"/>
          <w:color w:val="222222"/>
          <w:szCs w:val="22"/>
        </w:rPr>
        <w:t>I</w:t>
      </w:r>
      <w:r w:rsidRPr="009973DB">
        <w:rPr>
          <w:rStyle w:val="hps"/>
          <w:rFonts w:cs="Calibri"/>
          <w:color w:val="222222"/>
          <w:szCs w:val="22"/>
        </w:rPr>
        <w:t xml:space="preserve"> když tyto metodické pokyny </w:t>
      </w:r>
      <w:r w:rsidRPr="009973DB">
        <w:rPr>
          <w:rFonts w:cs="Calibri"/>
          <w:color w:val="222222"/>
          <w:szCs w:val="22"/>
        </w:rPr>
        <w:t xml:space="preserve">Komise </w:t>
      </w:r>
      <w:r w:rsidRPr="009973DB">
        <w:rPr>
          <w:rStyle w:val="hps"/>
          <w:rFonts w:cs="Calibri"/>
          <w:color w:val="222222"/>
          <w:szCs w:val="22"/>
        </w:rPr>
        <w:t>nejsou závazné</w:t>
      </w:r>
      <w:r w:rsidRPr="009973DB">
        <w:rPr>
          <w:rFonts w:cs="Calibri"/>
          <w:color w:val="222222"/>
          <w:szCs w:val="22"/>
        </w:rPr>
        <w:t xml:space="preserve">, byly </w:t>
      </w:r>
      <w:r w:rsidRPr="009973DB">
        <w:rPr>
          <w:rStyle w:val="hps"/>
          <w:rFonts w:cs="Calibri"/>
          <w:color w:val="222222"/>
          <w:szCs w:val="22"/>
        </w:rPr>
        <w:t>vytvořeny s cílem poskytnout ŘO osvědčené postupy pro naplnění požadavkůčlánku37 odst. 2 Obecného nařízení a tvoří proto základní metodologický rámec pro přípravu předběžného posouzení finančních nástrojů OP PIK.</w:t>
      </w:r>
    </w:p>
    <w:p w:rsidR="006D67F1" w:rsidRPr="009973DB" w:rsidRDefault="006D67F1" w:rsidP="008074B1">
      <w:pPr>
        <w:spacing w:after="240"/>
        <w:rPr>
          <w:rFonts w:cs="Calibri"/>
          <w:szCs w:val="22"/>
        </w:rPr>
      </w:pPr>
    </w:p>
    <w:p w:rsidR="006D67F1" w:rsidRPr="009973DB" w:rsidRDefault="006D67F1" w:rsidP="008074B1">
      <w:pPr>
        <w:pStyle w:val="Heading3"/>
        <w:rPr>
          <w:b w:val="0"/>
          <w:bCs w:val="0"/>
        </w:rPr>
      </w:pPr>
      <w:bookmarkStart w:id="11" w:name="_Toc417682884"/>
      <w:r w:rsidRPr="009973DB">
        <w:t>Analýza tržní situace</w:t>
      </w:r>
      <w:bookmarkEnd w:id="11"/>
    </w:p>
    <w:p w:rsidR="006D67F1" w:rsidRPr="009973DB" w:rsidRDefault="006D67F1" w:rsidP="008074B1">
      <w:pPr>
        <w:spacing w:after="240"/>
        <w:rPr>
          <w:rFonts w:cs="Calibri"/>
          <w:color w:val="222222"/>
          <w:szCs w:val="22"/>
        </w:rPr>
      </w:pPr>
      <w:r w:rsidRPr="009973DB">
        <w:rPr>
          <w:rFonts w:cs="Calibri"/>
          <w:color w:val="222222"/>
          <w:szCs w:val="22"/>
        </w:rPr>
        <w:t>Za účelem vytvoření strategického rámce pro finanční nástroje v OP PIK je třeba vzít v úvahu příslušný kontext, který odůvodňuje použití ESI fondů. Jakmile jsou tato východiska upřesněna, může být identifikováno selhání trhu nebo sub-optimální investiční situace, které se týkají finančních nástrojů, a to na základě analýzy finančních potřeb nebo mezer v tržním financování, zkoumání rovnováhy mezi nabídkou a poptávkou v dané investiční oblasti podle strategie OP PIK, včetně jejich možného budoucího vývoje.Analýza tržní situace se soustředí zejména na vývoj souvisejících ukazatelův cílových segmentech, ale i na finančním trhu, tržní průzkum a pohovory se zástupci cílových skupin.Analýza tržní situace by měla být založena na výsledcích kvantitativního a kvalitativního průzkumu.</w:t>
      </w:r>
    </w:p>
    <w:p w:rsidR="006D67F1" w:rsidRPr="009973DB" w:rsidRDefault="006D67F1" w:rsidP="008074B1">
      <w:pPr>
        <w:spacing w:after="240"/>
        <w:rPr>
          <w:rFonts w:cs="Calibri"/>
          <w:b/>
          <w:color w:val="222222"/>
          <w:szCs w:val="22"/>
        </w:rPr>
      </w:pPr>
      <w:r w:rsidRPr="009973DB">
        <w:rPr>
          <w:rFonts w:cs="Calibri"/>
          <w:b/>
          <w:color w:val="222222"/>
          <w:szCs w:val="22"/>
        </w:rPr>
        <w:t>a) Analýza selhání trhu</w:t>
      </w:r>
    </w:p>
    <w:p w:rsidR="006D67F1" w:rsidRPr="009973DB" w:rsidRDefault="006D67F1" w:rsidP="008074B1">
      <w:pPr>
        <w:pStyle w:val="ListParagraph"/>
        <w:numPr>
          <w:ilvl w:val="0"/>
          <w:numId w:val="11"/>
        </w:numPr>
        <w:spacing w:after="240"/>
        <w:rPr>
          <w:rFonts w:cs="Calibri"/>
          <w:color w:val="222222"/>
          <w:szCs w:val="22"/>
        </w:rPr>
      </w:pPr>
      <w:r w:rsidRPr="009973DB">
        <w:rPr>
          <w:rFonts w:cs="Calibri"/>
          <w:color w:val="222222"/>
          <w:szCs w:val="22"/>
        </w:rPr>
        <w:t>Tržní analýza – rozbor tržních segmentů z hlediska programových cílů a potenciálních typových projektů, nabídka zdrojů a investiční poptávka</w:t>
      </w:r>
    </w:p>
    <w:p w:rsidR="006D67F1" w:rsidRPr="009973DB" w:rsidRDefault="006D67F1" w:rsidP="008074B1">
      <w:pPr>
        <w:pStyle w:val="ListParagraph"/>
        <w:numPr>
          <w:ilvl w:val="0"/>
          <w:numId w:val="11"/>
        </w:numPr>
        <w:spacing w:after="240"/>
        <w:rPr>
          <w:rFonts w:cs="Calibri"/>
          <w:color w:val="222222"/>
          <w:szCs w:val="22"/>
        </w:rPr>
      </w:pPr>
      <w:r w:rsidRPr="009973DB">
        <w:rPr>
          <w:rFonts w:cs="Calibri"/>
          <w:color w:val="222222"/>
          <w:szCs w:val="22"/>
        </w:rPr>
        <w:t>Odhad absorpční kapacity veřejné podpory a finančního nástroje</w:t>
      </w:r>
    </w:p>
    <w:p w:rsidR="006D67F1" w:rsidRPr="009973DB" w:rsidRDefault="006D67F1" w:rsidP="008074B1">
      <w:pPr>
        <w:pStyle w:val="ListParagraph"/>
        <w:numPr>
          <w:ilvl w:val="0"/>
          <w:numId w:val="11"/>
        </w:numPr>
        <w:spacing w:after="240"/>
        <w:rPr>
          <w:rFonts w:cs="Calibri"/>
          <w:color w:val="222222"/>
          <w:szCs w:val="22"/>
        </w:rPr>
      </w:pPr>
      <w:r w:rsidRPr="009973DB">
        <w:rPr>
          <w:rFonts w:cs="Calibri"/>
          <w:color w:val="222222"/>
          <w:szCs w:val="22"/>
        </w:rPr>
        <w:t>Identifikace selhání trhu a suboptimální investiční situace, jejich typ a rozsah</w:t>
      </w:r>
    </w:p>
    <w:p w:rsidR="006D67F1" w:rsidRPr="009973DB" w:rsidRDefault="006D67F1" w:rsidP="008074B1">
      <w:pPr>
        <w:pStyle w:val="ListParagraph"/>
        <w:numPr>
          <w:ilvl w:val="0"/>
          <w:numId w:val="11"/>
        </w:numPr>
        <w:jc w:val="left"/>
        <w:rPr>
          <w:rFonts w:cs="Calibri"/>
          <w:color w:val="222222"/>
          <w:szCs w:val="22"/>
        </w:rPr>
      </w:pPr>
      <w:r w:rsidRPr="009973DB">
        <w:rPr>
          <w:rFonts w:cs="Calibri"/>
          <w:color w:val="222222"/>
          <w:szCs w:val="22"/>
        </w:rPr>
        <w:t>Návrh řešení identifikovaných tržních selhání</w:t>
      </w:r>
    </w:p>
    <w:p w:rsidR="006D67F1" w:rsidRPr="009973DB" w:rsidRDefault="006D67F1" w:rsidP="008074B1">
      <w:pPr>
        <w:pStyle w:val="ListParagraph"/>
        <w:rPr>
          <w:rFonts w:cs="Calibri"/>
          <w:color w:val="222222"/>
          <w:szCs w:val="22"/>
        </w:rPr>
      </w:pPr>
    </w:p>
    <w:p w:rsidR="006D67F1" w:rsidRPr="009973DB" w:rsidRDefault="006D67F1" w:rsidP="008074B1">
      <w:pPr>
        <w:spacing w:after="240"/>
        <w:rPr>
          <w:rFonts w:cs="Calibri"/>
          <w:b/>
          <w:color w:val="222222"/>
          <w:szCs w:val="22"/>
        </w:rPr>
      </w:pPr>
      <w:r w:rsidRPr="009973DB">
        <w:rPr>
          <w:rFonts w:cs="Calibri"/>
          <w:b/>
          <w:color w:val="222222"/>
          <w:szCs w:val="22"/>
        </w:rPr>
        <w:t>b) Posouzení přidané hodnoty finančních nástrojů</w:t>
      </w:r>
    </w:p>
    <w:p w:rsidR="006D67F1" w:rsidRPr="009973DB" w:rsidRDefault="006D67F1" w:rsidP="008074B1">
      <w:pPr>
        <w:pStyle w:val="ListParagraph"/>
        <w:numPr>
          <w:ilvl w:val="0"/>
          <w:numId w:val="12"/>
        </w:numPr>
        <w:spacing w:after="240"/>
        <w:rPr>
          <w:rFonts w:cs="Calibri"/>
          <w:color w:val="222222"/>
          <w:szCs w:val="22"/>
        </w:rPr>
      </w:pPr>
      <w:r w:rsidRPr="009973DB">
        <w:rPr>
          <w:rFonts w:cs="Calibri"/>
          <w:color w:val="222222"/>
          <w:szCs w:val="22"/>
        </w:rPr>
        <w:t>Představení typových projektů, zaměření intervencí FN včetně identifikace hlavních cílových skupin a typu příjemců</w:t>
      </w:r>
    </w:p>
    <w:p w:rsidR="006D67F1" w:rsidRPr="009973DB" w:rsidRDefault="006D67F1" w:rsidP="008074B1">
      <w:pPr>
        <w:pStyle w:val="ListParagraph"/>
        <w:numPr>
          <w:ilvl w:val="0"/>
          <w:numId w:val="12"/>
        </w:numPr>
        <w:spacing w:after="240"/>
        <w:rPr>
          <w:rFonts w:cs="Calibri"/>
          <w:color w:val="222222"/>
          <w:szCs w:val="22"/>
        </w:rPr>
      </w:pPr>
      <w:r w:rsidRPr="009973DB">
        <w:rPr>
          <w:rFonts w:cs="Calibri"/>
          <w:color w:val="222222"/>
          <w:szCs w:val="22"/>
        </w:rPr>
        <w:t>Přidaná hodnota FN ve vztahu k cílům OP PIK, příjemcům podpory i řídícímu orgánu, posouzení problémů, rizik a dopadů na tržní prostředí</w:t>
      </w:r>
    </w:p>
    <w:p w:rsidR="006D67F1" w:rsidRPr="009973DB" w:rsidRDefault="006D67F1" w:rsidP="008074B1">
      <w:pPr>
        <w:pStyle w:val="ListParagraph"/>
        <w:numPr>
          <w:ilvl w:val="0"/>
          <w:numId w:val="12"/>
        </w:numPr>
        <w:spacing w:after="240"/>
        <w:rPr>
          <w:rFonts w:cs="Calibri"/>
          <w:color w:val="222222"/>
          <w:szCs w:val="22"/>
        </w:rPr>
      </w:pPr>
      <w:r w:rsidRPr="009973DB">
        <w:rPr>
          <w:rFonts w:cs="Calibri"/>
          <w:color w:val="222222"/>
          <w:szCs w:val="22"/>
        </w:rPr>
        <w:t>Srovnání přidané hodnoty FN s jinými formami podpory</w:t>
      </w:r>
    </w:p>
    <w:p w:rsidR="006D67F1" w:rsidRPr="009973DB" w:rsidRDefault="006D67F1" w:rsidP="008074B1">
      <w:pPr>
        <w:pStyle w:val="ListParagraph"/>
        <w:numPr>
          <w:ilvl w:val="0"/>
          <w:numId w:val="12"/>
        </w:numPr>
        <w:spacing w:after="240"/>
        <w:rPr>
          <w:rFonts w:cs="Calibri"/>
          <w:color w:val="222222"/>
          <w:szCs w:val="22"/>
        </w:rPr>
      </w:pPr>
      <w:r w:rsidRPr="009973DB">
        <w:rPr>
          <w:rFonts w:cs="Calibri"/>
          <w:color w:val="222222"/>
          <w:szCs w:val="22"/>
        </w:rPr>
        <w:t>Soulad s jinými formami veřejných intervenci zaměřených na stejné selhání trhu k omezení překryvů – zejména s ohledem na dotační podporu z OP PIK, národních programů a jiných zdrojů, ale i další komplementarity a synergie (včetně</w:t>
      </w:r>
      <w:r>
        <w:rPr>
          <w:rFonts w:cs="Calibri"/>
          <w:color w:val="222222"/>
          <w:szCs w:val="22"/>
        </w:rPr>
        <w:t xml:space="preserve"> </w:t>
      </w:r>
      <w:r w:rsidRPr="009973DB">
        <w:rPr>
          <w:rFonts w:cs="Calibri"/>
          <w:color w:val="222222"/>
          <w:szCs w:val="22"/>
        </w:rPr>
        <w:t>FN v unijních programech COSME, HORIZON 2020 atd.)</w:t>
      </w:r>
    </w:p>
    <w:p w:rsidR="006D67F1" w:rsidRPr="009973DB" w:rsidRDefault="006D67F1" w:rsidP="008074B1">
      <w:pPr>
        <w:pStyle w:val="ListParagraph"/>
        <w:numPr>
          <w:ilvl w:val="0"/>
          <w:numId w:val="12"/>
        </w:numPr>
        <w:spacing w:after="240"/>
        <w:rPr>
          <w:rFonts w:cs="Calibri"/>
          <w:color w:val="222222"/>
          <w:szCs w:val="22"/>
        </w:rPr>
      </w:pPr>
      <w:r w:rsidRPr="009973DB">
        <w:rPr>
          <w:rFonts w:cs="Calibri"/>
          <w:color w:val="222222"/>
          <w:szCs w:val="22"/>
        </w:rPr>
        <w:t>Možné řešení veřejné podpory, včetně přiměřenosti zamýšleného zásahu na zjištěné potřeby trhu.</w:t>
      </w:r>
    </w:p>
    <w:p w:rsidR="006D67F1" w:rsidRPr="009973DB" w:rsidRDefault="006D67F1" w:rsidP="008074B1">
      <w:pPr>
        <w:spacing w:after="240"/>
        <w:rPr>
          <w:rFonts w:cs="Calibri"/>
          <w:b/>
          <w:color w:val="222222"/>
          <w:szCs w:val="22"/>
        </w:rPr>
      </w:pPr>
      <w:r w:rsidRPr="009973DB">
        <w:rPr>
          <w:rFonts w:cs="Calibri"/>
          <w:b/>
          <w:color w:val="222222"/>
          <w:szCs w:val="22"/>
        </w:rPr>
        <w:t>c) Odhad dodatečných veřejných a soukromých zdrojů</w:t>
      </w:r>
    </w:p>
    <w:p w:rsidR="006D67F1" w:rsidRPr="009973DB" w:rsidRDefault="006D67F1" w:rsidP="008074B1">
      <w:pPr>
        <w:pStyle w:val="ListParagraph"/>
        <w:numPr>
          <w:ilvl w:val="0"/>
          <w:numId w:val="13"/>
        </w:numPr>
        <w:spacing w:after="240"/>
        <w:rPr>
          <w:rFonts w:cs="Calibri"/>
          <w:color w:val="222222"/>
          <w:szCs w:val="22"/>
        </w:rPr>
      </w:pPr>
      <w:r w:rsidRPr="009973DB">
        <w:rPr>
          <w:rFonts w:cs="Calibri"/>
          <w:color w:val="222222"/>
          <w:szCs w:val="22"/>
        </w:rPr>
        <w:t>Odhad dodatečných veřejných a soukromých zdrojů, které potenciálně daný FN přiláká.</w:t>
      </w:r>
    </w:p>
    <w:p w:rsidR="006D67F1" w:rsidRPr="009973DB" w:rsidRDefault="006D67F1" w:rsidP="008074B1">
      <w:pPr>
        <w:pStyle w:val="ListParagraph"/>
        <w:numPr>
          <w:ilvl w:val="0"/>
          <w:numId w:val="13"/>
        </w:numPr>
        <w:spacing w:after="240"/>
        <w:rPr>
          <w:rFonts w:cs="Calibri"/>
          <w:color w:val="222222"/>
          <w:szCs w:val="22"/>
        </w:rPr>
      </w:pPr>
      <w:r w:rsidRPr="009973DB">
        <w:rPr>
          <w:rFonts w:cs="Calibri"/>
          <w:color w:val="222222"/>
          <w:szCs w:val="22"/>
        </w:rPr>
        <w:t>Spolufinancování ze soukromých zdrojů až na úroveň konečného příjemce.</w:t>
      </w:r>
    </w:p>
    <w:p w:rsidR="006D67F1" w:rsidRPr="009973DB" w:rsidRDefault="006D67F1" w:rsidP="008074B1">
      <w:pPr>
        <w:pStyle w:val="ListParagraph"/>
        <w:numPr>
          <w:ilvl w:val="0"/>
          <w:numId w:val="13"/>
        </w:numPr>
        <w:spacing w:after="240"/>
        <w:rPr>
          <w:rFonts w:cs="Calibri"/>
          <w:color w:val="222222"/>
          <w:szCs w:val="22"/>
        </w:rPr>
      </w:pPr>
      <w:r w:rsidRPr="009973DB">
        <w:rPr>
          <w:rFonts w:cs="Calibri"/>
          <w:color w:val="222222"/>
          <w:szCs w:val="22"/>
        </w:rPr>
        <w:t>Identifikace klíčových hráčů (např. individuálních investorů, podniků, veřejných subjektů, institucí na finančním trhu a dalších subjektů) a odhad výše jejich finančních závazků na projekty v cílových tržních segmentech.</w:t>
      </w:r>
    </w:p>
    <w:p w:rsidR="006D67F1" w:rsidRPr="009973DB" w:rsidRDefault="006D67F1" w:rsidP="008074B1">
      <w:pPr>
        <w:pStyle w:val="ListParagraph"/>
        <w:numPr>
          <w:ilvl w:val="0"/>
          <w:numId w:val="13"/>
        </w:numPr>
        <w:spacing w:after="240"/>
        <w:rPr>
          <w:rFonts w:cs="Calibri"/>
          <w:color w:val="222222"/>
          <w:szCs w:val="22"/>
        </w:rPr>
      </w:pPr>
      <w:r w:rsidRPr="009973DB">
        <w:rPr>
          <w:rFonts w:cs="Calibri"/>
          <w:color w:val="222222"/>
          <w:szCs w:val="22"/>
        </w:rPr>
        <w:t>Očekávaný pákový efekt.</w:t>
      </w:r>
    </w:p>
    <w:p w:rsidR="006D67F1" w:rsidRPr="009973DB" w:rsidRDefault="006D67F1" w:rsidP="008074B1">
      <w:pPr>
        <w:pStyle w:val="ListParagraph"/>
        <w:numPr>
          <w:ilvl w:val="0"/>
          <w:numId w:val="13"/>
        </w:numPr>
        <w:spacing w:after="240"/>
        <w:rPr>
          <w:rFonts w:cs="Calibri"/>
          <w:color w:val="222222"/>
          <w:szCs w:val="22"/>
        </w:rPr>
      </w:pPr>
      <w:r w:rsidRPr="009973DB">
        <w:t>Posouzení potřeby a úroveň preferenčního odměňování pro soukromé investory, je-li to relevantní s ohledem na předcházející závěry.</w:t>
      </w:r>
    </w:p>
    <w:p w:rsidR="006D67F1" w:rsidRPr="009973DB" w:rsidRDefault="006D67F1" w:rsidP="008074B1">
      <w:pPr>
        <w:pStyle w:val="ListParagraph"/>
        <w:spacing w:after="240"/>
        <w:ind w:left="360"/>
        <w:rPr>
          <w:rFonts w:cs="Calibri"/>
          <w:color w:val="222222"/>
          <w:szCs w:val="22"/>
        </w:rPr>
      </w:pPr>
    </w:p>
    <w:p w:rsidR="006D67F1" w:rsidRPr="009973DB" w:rsidRDefault="006D67F1" w:rsidP="008074B1">
      <w:pPr>
        <w:pStyle w:val="Heading3"/>
        <w:rPr>
          <w:b w:val="0"/>
          <w:bCs w:val="0"/>
        </w:rPr>
      </w:pPr>
      <w:bookmarkStart w:id="12" w:name="_Toc417682885"/>
      <w:r w:rsidRPr="009973DB">
        <w:t>Návrh vhodné strategie</w:t>
      </w:r>
      <w:bookmarkEnd w:id="12"/>
    </w:p>
    <w:p w:rsidR="006D67F1" w:rsidRPr="009973DB" w:rsidRDefault="006D67F1" w:rsidP="008074B1">
      <w:pPr>
        <w:spacing w:after="240"/>
        <w:rPr>
          <w:rFonts w:cs="Calibri"/>
          <w:color w:val="222222"/>
          <w:szCs w:val="22"/>
        </w:rPr>
      </w:pPr>
      <w:r w:rsidRPr="009973DB">
        <w:rPr>
          <w:rFonts w:cs="Calibri"/>
          <w:color w:val="222222"/>
          <w:szCs w:val="22"/>
        </w:rPr>
        <w:t>Výsledky analýzy prováděné v rámci bloku I. budou tvořit základní vstup pro blok II. za předpokladu, že analýza tržní situace podpoří závěr, že selhání trhu a nedostatečné investiční situace lze účinně řešit prostřednictvím finančních nástrojů. Blok II. navrhne vhodnou investiční strategii, navrhne postupy pro implementaci, monitorování, hodnocení a řízení FN, mj. na základě poznatků a zkušeností s implementací předchozích podpor. Navrhne vhodné ukazatele a představí ilustrativní očekávané výsledky FN na základě modelového fungování a milníky včetně jejich věcného nastavení a hodnot.</w:t>
      </w:r>
    </w:p>
    <w:p w:rsidR="006D67F1" w:rsidRPr="009973DB" w:rsidRDefault="006D67F1" w:rsidP="008074B1">
      <w:pPr>
        <w:spacing w:after="240"/>
        <w:rPr>
          <w:rFonts w:cs="Calibri"/>
          <w:b/>
          <w:color w:val="222222"/>
          <w:szCs w:val="22"/>
        </w:rPr>
      </w:pPr>
      <w:r w:rsidRPr="009973DB">
        <w:rPr>
          <w:rFonts w:cs="Calibri"/>
          <w:b/>
          <w:color w:val="222222"/>
          <w:szCs w:val="22"/>
        </w:rPr>
        <w:t>a) Posouzení zkušeností získaných v minulosti</w:t>
      </w:r>
    </w:p>
    <w:p w:rsidR="006D67F1" w:rsidRPr="009973DB" w:rsidRDefault="006D67F1" w:rsidP="008074B1">
      <w:pPr>
        <w:pStyle w:val="ListParagraph"/>
        <w:numPr>
          <w:ilvl w:val="0"/>
          <w:numId w:val="16"/>
        </w:numPr>
        <w:spacing w:after="240"/>
        <w:rPr>
          <w:rFonts w:cs="Calibri"/>
          <w:color w:val="222222"/>
          <w:szCs w:val="22"/>
        </w:rPr>
      </w:pPr>
      <w:r w:rsidRPr="009973DB">
        <w:rPr>
          <w:rFonts w:cs="Calibri"/>
          <w:color w:val="222222"/>
          <w:szCs w:val="22"/>
        </w:rPr>
        <w:t>Závěry vyvozené z implementace podobných nástrojů v minulosti.</w:t>
      </w:r>
    </w:p>
    <w:p w:rsidR="006D67F1" w:rsidRPr="009973DB" w:rsidRDefault="006D67F1" w:rsidP="008074B1">
      <w:pPr>
        <w:pStyle w:val="ListParagraph"/>
        <w:numPr>
          <w:ilvl w:val="0"/>
          <w:numId w:val="16"/>
        </w:numPr>
        <w:spacing w:after="240"/>
        <w:rPr>
          <w:rFonts w:cs="Calibri"/>
          <w:color w:val="222222"/>
          <w:szCs w:val="22"/>
        </w:rPr>
      </w:pPr>
      <w:r w:rsidRPr="009973DB">
        <w:rPr>
          <w:rFonts w:cs="Calibri"/>
          <w:color w:val="222222"/>
          <w:szCs w:val="22"/>
        </w:rPr>
        <w:t>Přehled zahraničních zkušeností s obdobnou podporou</w:t>
      </w:r>
    </w:p>
    <w:p w:rsidR="006D67F1" w:rsidRPr="009973DB" w:rsidRDefault="006D67F1" w:rsidP="008074B1">
      <w:pPr>
        <w:pStyle w:val="ListParagraph"/>
        <w:numPr>
          <w:ilvl w:val="0"/>
          <w:numId w:val="16"/>
        </w:numPr>
        <w:spacing w:after="240"/>
        <w:rPr>
          <w:rFonts w:cs="Calibri"/>
          <w:color w:val="222222"/>
          <w:szCs w:val="22"/>
        </w:rPr>
      </w:pPr>
      <w:r w:rsidRPr="009973DB">
        <w:rPr>
          <w:rFonts w:cs="Calibri"/>
          <w:color w:val="222222"/>
          <w:szCs w:val="22"/>
        </w:rPr>
        <w:t>Aplikace těchto zkušeností na současné podmínky OP PIK.</w:t>
      </w:r>
    </w:p>
    <w:p w:rsidR="006D67F1" w:rsidRPr="009973DB" w:rsidRDefault="006D67F1" w:rsidP="008074B1">
      <w:pPr>
        <w:spacing w:after="240"/>
        <w:rPr>
          <w:rFonts w:cs="Calibri"/>
          <w:b/>
          <w:color w:val="222222"/>
          <w:szCs w:val="22"/>
        </w:rPr>
      </w:pPr>
      <w:r w:rsidRPr="009973DB">
        <w:rPr>
          <w:rFonts w:cs="Calibri"/>
          <w:b/>
          <w:color w:val="222222"/>
          <w:szCs w:val="22"/>
        </w:rPr>
        <w:t>b) Navrhovaná investiční strategie</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Identifikace forem finančních nástrojů a výše alokace (dluhové, kapitálové, záruční nebo jiné finanční nástroje) včetně případné kombinace s grantovou podporu.</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Identifikace nejvhodnějších možností implementace s ohledem na potřeby identifikované v závěrech bloku I. a na základě posouzení dosavadních zkušeností.</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Dělba rizik mezi subjekty zahrnuté do implementace finančního nástroje (zahrne i očekávaný podíl na ztrátách a naopak očekávanou dělbu výnosů) a vhodných nástrojů pro výpočet nákladů a poplatků spojených s řízením včetně odhadovaného rozmezí výše těchto nákladů a poplatků pro jednotlivé nástroje.</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Modelové scénáře vývoje portfolií, počet investic a revolvingový efekt.</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Způsob zajištění finančního a věcného monitoringu a evaluace provádění FN.</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Posouzení relevance a přínosů začlenění finančních nástrojů OP PIK do případného národního fondu fondů.</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Plánovaná strategie ukončení finančního nástroje (uzavření životního cyklu).</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Horizontální principy a integrované přístupy: zhodnocení přiměřenosti plánovaných opatření k podpoře rovných příležitostí, opatření k předcházení diskriminace a opatření k podpoře udržitelného rozvoje.</w:t>
      </w:r>
    </w:p>
    <w:p w:rsidR="006D67F1" w:rsidRPr="009973DB" w:rsidRDefault="006D67F1" w:rsidP="008074B1">
      <w:pPr>
        <w:pStyle w:val="ListParagraph"/>
        <w:numPr>
          <w:ilvl w:val="0"/>
          <w:numId w:val="14"/>
        </w:numPr>
        <w:spacing w:after="240"/>
        <w:rPr>
          <w:rFonts w:cs="Calibri"/>
          <w:color w:val="222222"/>
          <w:szCs w:val="22"/>
        </w:rPr>
      </w:pPr>
      <w:r w:rsidRPr="009973DB">
        <w:rPr>
          <w:rFonts w:cs="Calibri"/>
          <w:color w:val="222222"/>
          <w:szCs w:val="22"/>
        </w:rPr>
        <w:t>Regionální dimenze a integrované přístupy: zhodnocení pojetí a způsobu zapracování regionální dimenze v investiční strategii včetně integrovaných přístupů, zhodnocení, jak a do jaké míry zohledňuje investiční strategie specifické regionální potřeby a regionální rozdíly, zhodnocení relevance zařazení navržených územních jednotek či funkčních území k podpoře poskytované v rámci programu, včetně regionálních aktérů,</w:t>
      </w:r>
    </w:p>
    <w:p w:rsidR="006D67F1" w:rsidRPr="009973DB" w:rsidRDefault="006D67F1" w:rsidP="008074B1">
      <w:pPr>
        <w:spacing w:after="240"/>
        <w:rPr>
          <w:rFonts w:cs="Calibri"/>
          <w:b/>
          <w:color w:val="222222"/>
          <w:szCs w:val="22"/>
        </w:rPr>
      </w:pPr>
      <w:r w:rsidRPr="009973DB">
        <w:rPr>
          <w:rFonts w:cs="Calibri"/>
          <w:b/>
          <w:color w:val="222222"/>
          <w:szCs w:val="22"/>
        </w:rPr>
        <w:t>c) Očekávané výsledky</w:t>
      </w:r>
    </w:p>
    <w:p w:rsidR="006D67F1" w:rsidRPr="009973DB" w:rsidRDefault="006D67F1" w:rsidP="008074B1">
      <w:pPr>
        <w:pStyle w:val="ListParagraph"/>
        <w:numPr>
          <w:ilvl w:val="0"/>
          <w:numId w:val="15"/>
        </w:numPr>
        <w:spacing w:after="240"/>
        <w:rPr>
          <w:rFonts w:cs="Calibri"/>
          <w:color w:val="222222"/>
          <w:szCs w:val="22"/>
        </w:rPr>
      </w:pPr>
      <w:r w:rsidRPr="009973DB">
        <w:rPr>
          <w:rFonts w:cs="Calibri"/>
          <w:color w:val="222222"/>
          <w:szCs w:val="22"/>
        </w:rPr>
        <w:t>Kvantifikace výchozích a cílových hodnot indikátorů: volba vhodných ukazatelů, doporučení nebo odkazy na zdroje a metody pro kvantifikaci hodnot indikátorů, kvantifikace cílových hodnot ukazatelů s ohledem na navrhované alokace, zaměření intervencí a formy podpory.</w:t>
      </w:r>
    </w:p>
    <w:p w:rsidR="006D67F1" w:rsidRPr="009973DB" w:rsidRDefault="006D67F1" w:rsidP="008074B1">
      <w:pPr>
        <w:spacing w:after="240"/>
        <w:rPr>
          <w:rFonts w:cs="Calibri"/>
          <w:b/>
          <w:color w:val="222222"/>
          <w:szCs w:val="22"/>
        </w:rPr>
      </w:pPr>
      <w:r w:rsidRPr="009973DB">
        <w:rPr>
          <w:rFonts w:cs="Calibri"/>
          <w:b/>
          <w:color w:val="222222"/>
          <w:szCs w:val="22"/>
        </w:rPr>
        <w:t>d) Přezkoumatelnost závěrů hodnocení</w:t>
      </w:r>
    </w:p>
    <w:p w:rsidR="006D67F1" w:rsidRPr="009973DB" w:rsidRDefault="006D67F1">
      <w:pPr>
        <w:pStyle w:val="ListParagraph"/>
        <w:numPr>
          <w:ilvl w:val="0"/>
          <w:numId w:val="17"/>
        </w:numPr>
        <w:spacing w:after="240"/>
      </w:pPr>
      <w:r w:rsidRPr="009973DB">
        <w:rPr>
          <w:rFonts w:cs="Calibri"/>
          <w:color w:val="222222"/>
          <w:szCs w:val="22"/>
        </w:rPr>
        <w:t>Identifikace důvodů pro provedení případné revize závěrů předběžného posouzení FN OP PIK v budoucnu.</w:t>
      </w:r>
    </w:p>
    <w:p w:rsidR="006D67F1" w:rsidRPr="009973DB" w:rsidRDefault="006D67F1" w:rsidP="002E2C94">
      <w:pPr>
        <w:rPr>
          <w:rFonts w:cs="Calibri"/>
          <w:bCs/>
          <w:color w:val="222222"/>
          <w:szCs w:val="22"/>
        </w:rPr>
      </w:pPr>
      <w:r w:rsidRPr="009973DB">
        <w:br w:type="page"/>
      </w:r>
    </w:p>
    <w:p w:rsidR="006D67F1" w:rsidRPr="009973DB" w:rsidRDefault="006D67F1" w:rsidP="008074B1">
      <w:pPr>
        <w:pStyle w:val="Heading1"/>
      </w:pPr>
      <w:bookmarkStart w:id="13" w:name="_Toc417682886"/>
      <w:r w:rsidRPr="009973DB">
        <w:t>Blok I.: Analýza tržní situace</w:t>
      </w:r>
      <w:bookmarkEnd w:id="13"/>
    </w:p>
    <w:p w:rsidR="006D67F1" w:rsidRPr="009973DB" w:rsidRDefault="006D67F1" w:rsidP="008074B1"/>
    <w:p w:rsidR="006D67F1" w:rsidRPr="009973DB" w:rsidRDefault="006D67F1" w:rsidP="008074B1">
      <w:r w:rsidRPr="009973DB">
        <w:t xml:space="preserve">Ve sledované kapitole je na základě podkladů Deloitte Advisory, s.r.o. </w:t>
      </w:r>
      <w:r w:rsidRPr="009973DB">
        <w:rPr>
          <w:shd w:val="clear" w:color="auto" w:fill="FFFFFF"/>
        </w:rPr>
        <w:t>a dle metodiky Evropské komise(EK) zpracována analýza tržních selhání a suboptimálních investičních situací u vybraných specifických cílů OP PIK, které byly vy</w:t>
      </w:r>
      <w:r w:rsidRPr="009973DB">
        <w:t>brány k další analýze na základě screeningu vhodnosti využití finančních nástrojů podle zaměření podporovaných aktivit.</w:t>
      </w:r>
    </w:p>
    <w:p w:rsidR="006D67F1" w:rsidRPr="009973DB" w:rsidRDefault="006D67F1" w:rsidP="008074B1"/>
    <w:p w:rsidR="006D67F1" w:rsidRPr="009973DB" w:rsidRDefault="006D67F1" w:rsidP="008074B1">
      <w:pPr>
        <w:pStyle w:val="Heading2"/>
      </w:pPr>
      <w:bookmarkStart w:id="14" w:name="_Toc417682887"/>
      <w:r w:rsidRPr="009973DB">
        <w:t>Specifický cíl 1.1 – Zvýšení inovační výkonnosti podniků</w:t>
      </w:r>
      <w:bookmarkEnd w:id="14"/>
    </w:p>
    <w:p w:rsidR="006D67F1" w:rsidRPr="009973DB" w:rsidRDefault="006D67F1" w:rsidP="008074B1">
      <w:pPr>
        <w:pStyle w:val="Heading3"/>
      </w:pPr>
      <w:bookmarkStart w:id="15" w:name="_Toc417682888"/>
      <w:r w:rsidRPr="009973DB">
        <w:t>Zaměření specifického cíle</w:t>
      </w:r>
      <w:bookmarkEnd w:id="15"/>
    </w:p>
    <w:p w:rsidR="006D67F1" w:rsidRPr="009973DB" w:rsidRDefault="006D67F1" w:rsidP="008074B1">
      <w:pPr>
        <w:pStyle w:val="Neslovannadpisy"/>
      </w:pPr>
      <w:r w:rsidRPr="009973DB">
        <w:t xml:space="preserve">Podporované aktivity: </w:t>
      </w:r>
    </w:p>
    <w:p w:rsidR="006D67F1" w:rsidRPr="009973DB" w:rsidRDefault="006D67F1" w:rsidP="008074B1">
      <w:pPr>
        <w:pStyle w:val="ListParagraph"/>
        <w:numPr>
          <w:ilvl w:val="0"/>
          <w:numId w:val="3"/>
        </w:numPr>
      </w:pPr>
      <w:r w:rsidRPr="009973DB">
        <w:t>Zakládání a rozvoj podnikových výzkumných a vývojových center ve vazbě na jasně definovanou, životaschopnou strategii firmy.</w:t>
      </w:r>
    </w:p>
    <w:p w:rsidR="006D67F1" w:rsidRPr="009973DB" w:rsidRDefault="006D67F1" w:rsidP="008074B1">
      <w:pPr>
        <w:pStyle w:val="ListParagraph"/>
        <w:numPr>
          <w:ilvl w:val="0"/>
          <w:numId w:val="3"/>
        </w:numPr>
      </w:pPr>
      <w:r w:rsidRPr="009973DB">
        <w:t>Zavádění inovací výrobků a služeb do výroby a jejich uvedení na trh (např. up-scaling, pilotní výrobní linky apod.).</w:t>
      </w:r>
    </w:p>
    <w:p w:rsidR="006D67F1" w:rsidRPr="009973DB" w:rsidRDefault="006D67F1" w:rsidP="008074B1">
      <w:pPr>
        <w:pStyle w:val="ListParagraph"/>
        <w:numPr>
          <w:ilvl w:val="0"/>
          <w:numId w:val="3"/>
        </w:numPr>
      </w:pPr>
      <w:r w:rsidRPr="009973DB">
        <w:t>Zvýšení efektivnosti výrobních procesů, zavádění procesních a marketingových inovací.</w:t>
      </w:r>
    </w:p>
    <w:p w:rsidR="006D67F1" w:rsidRPr="009973DB" w:rsidRDefault="006D67F1" w:rsidP="008074B1">
      <w:pPr>
        <w:pStyle w:val="ListParagraph"/>
        <w:numPr>
          <w:ilvl w:val="0"/>
          <w:numId w:val="3"/>
        </w:numPr>
      </w:pPr>
      <w:r w:rsidRPr="009973DB">
        <w:t>Ochrana duševního vlastnictví v podnicích.</w:t>
      </w:r>
    </w:p>
    <w:p w:rsidR="006D67F1" w:rsidRPr="009973DB" w:rsidRDefault="006D67F1" w:rsidP="008074B1">
      <w:pPr>
        <w:pStyle w:val="ListParagraph"/>
        <w:numPr>
          <w:ilvl w:val="0"/>
          <w:numId w:val="3"/>
        </w:numPr>
      </w:pPr>
      <w:r w:rsidRPr="009973DB">
        <w:t xml:space="preserve">Průmyslový výzkum a vývoj: realizace projektů aplikovaného výzkumu a experimentálního vývoje – realizovaných zejména ve spolupráci firem a výzkumných institucí, jejichž výsledky povedou následně k zavádění inovací vyšších řádů a k tvorbě produktů konkurenceschopných na světových trzích. </w:t>
      </w:r>
    </w:p>
    <w:p w:rsidR="006D67F1" w:rsidRPr="009973DB" w:rsidRDefault="006D67F1" w:rsidP="008074B1">
      <w:pPr>
        <w:pStyle w:val="ListParagraph"/>
        <w:numPr>
          <w:ilvl w:val="0"/>
          <w:numId w:val="3"/>
        </w:numPr>
      </w:pPr>
      <w:r w:rsidRPr="009973DB">
        <w:t>Aktivity, kde inovační poptávku iniciuje veřejný sektor, jakožto významná část aplikační sféry, pomocí nástroje předkomerčního zadávání veřejných zakázek v inovacích („pre-commercial public procurement“, PCP</w:t>
      </w:r>
      <w:r w:rsidRPr="009973DB">
        <w:rPr>
          <w:rStyle w:val="FootnoteReference"/>
        </w:rPr>
        <w:footnoteReference w:id="9"/>
      </w:r>
      <w:r w:rsidRPr="009973DB">
        <w:t>).</w:t>
      </w:r>
    </w:p>
    <w:p w:rsidR="006D67F1" w:rsidRPr="009973DB" w:rsidRDefault="006D67F1" w:rsidP="008074B1">
      <w:pPr>
        <w:pStyle w:val="Neslovannadpisy"/>
      </w:pPr>
    </w:p>
    <w:p w:rsidR="006D67F1" w:rsidRPr="009973DB" w:rsidRDefault="006D67F1" w:rsidP="008074B1">
      <w:pPr>
        <w:pStyle w:val="Neslovannadpisy"/>
      </w:pPr>
      <w:r w:rsidRPr="009973DB">
        <w:t xml:space="preserve">Cílová skupina konečných příjemců: </w:t>
      </w:r>
    </w:p>
    <w:p w:rsidR="006D67F1" w:rsidRPr="009973DB" w:rsidRDefault="006D67F1" w:rsidP="008074B1">
      <w:r w:rsidRPr="009973DB">
        <w:t>Podnikatelské subjekty (zejména malé a střední, v odůvodněných případech velké podniky), organizace pro výzkum a šíření znalostí (tj. subjekty splňující definici výzkumné organizace dle Rámce pro státní podporu výzkumu, vývoje a inovací), orgány státní správy a samosprávy (včetně jejich svazků) a jim podřízené či jimi zřízené organizace (v případě PCP), dále zemědělští podnikatelé s výstupem projektu mimo seznam uvedený v Příloze I. Smlouvy o fungování EU v oblasti výzkumu a vývoje a inovací.</w:t>
      </w:r>
    </w:p>
    <w:p w:rsidR="006D67F1" w:rsidRPr="009973DB" w:rsidRDefault="006D67F1" w:rsidP="008074B1"/>
    <w:p w:rsidR="006D67F1" w:rsidRPr="009973DB" w:rsidRDefault="006D67F1" w:rsidP="008074B1">
      <w:pPr>
        <w:pStyle w:val="Neslovannadpisy"/>
      </w:pPr>
      <w:r w:rsidRPr="009973DB">
        <w:t xml:space="preserve">Cílové území: </w:t>
      </w:r>
    </w:p>
    <w:p w:rsidR="006D67F1" w:rsidRPr="009973DB" w:rsidRDefault="006D67F1" w:rsidP="008074B1">
      <w:r w:rsidRPr="009973DB">
        <w:t>Území České republiky, mimo území hl. města Prahy.</w:t>
      </w:r>
    </w:p>
    <w:p w:rsidR="006D67F1" w:rsidRPr="009973DB" w:rsidRDefault="006D67F1" w:rsidP="008074B1">
      <w:pPr>
        <w:pStyle w:val="Neslovannadpisy"/>
      </w:pPr>
    </w:p>
    <w:p w:rsidR="006D67F1" w:rsidRPr="009973DB" w:rsidRDefault="006D67F1" w:rsidP="008074B1">
      <w:pPr>
        <w:pStyle w:val="Neslovannadpisy"/>
      </w:pPr>
      <w:r w:rsidRPr="009973DB">
        <w:t>Výběr aktivit k posouzení vhodnosti finančního nástroje</w:t>
      </w:r>
    </w:p>
    <w:p w:rsidR="006D67F1" w:rsidRPr="009973DB" w:rsidRDefault="006D67F1" w:rsidP="008074B1">
      <w:r w:rsidRPr="009973DB">
        <w:t>Na základě vstupní analýzy byly pro bližší posouzení vybrány</w:t>
      </w:r>
      <w:r w:rsidRPr="009973DB">
        <w:rPr>
          <w:b/>
        </w:rPr>
        <w:t xml:space="preserve"> aktivity průmyslového výzkumu a vývoje</w:t>
      </w:r>
      <w:r w:rsidRPr="009973DB">
        <w:t xml:space="preserve"> a </w:t>
      </w:r>
      <w:r w:rsidRPr="009973DB">
        <w:rPr>
          <w:b/>
        </w:rPr>
        <w:t>zavádění inovací vyšších řádů</w:t>
      </w:r>
      <w:r w:rsidRPr="009973DB">
        <w:rPr>
          <w:rStyle w:val="FootnoteReference"/>
          <w:b/>
        </w:rPr>
        <w:footnoteReference w:id="10"/>
      </w:r>
      <w:r w:rsidRPr="009973DB">
        <w:rPr>
          <w:b/>
        </w:rPr>
        <w:t>výrobků, služeb, procesů a marketingu</w:t>
      </w:r>
      <w:r w:rsidRPr="009973DB">
        <w:t xml:space="preserve"> u skupiny konečných příjemců (podnikatelské subjekty).</w:t>
      </w:r>
    </w:p>
    <w:p w:rsidR="006D67F1" w:rsidRPr="009973DB" w:rsidRDefault="006D67F1" w:rsidP="008074B1"/>
    <w:p w:rsidR="006D67F1" w:rsidRPr="009973DB" w:rsidRDefault="006D67F1" w:rsidP="008074B1">
      <w:r w:rsidRPr="009973DB">
        <w:t xml:space="preserve">V rámci SC 1.1 by měly být podporovány především </w:t>
      </w:r>
      <w:r w:rsidRPr="009973DB">
        <w:rPr>
          <w:b/>
        </w:rPr>
        <w:t>existující podnikatelské subjekty a jejich projekty zaměřené na zavádění inovací a rozvoj výzkumných a vývojových aktivit</w:t>
      </w:r>
      <w:r w:rsidRPr="009973DB">
        <w:t>. Vzhledem k tomu, že se jedná o již existující podniky s určitou historií, disponují tyto podniky vlastními aktivy. Projekty, které by měly být podpořeny v rámci tohoto SC, by měly podporovat další rozvoj a konkurenceschopnost firem díky investicím do vlastních aktivit výzkumu a vývoje (VaV) a/nebo zaváděním inovací (produktových, procesních, organizačních či marketingových). Jednotlivé aktivity se nicméně výrazně liší v míře rizika, návratnosti a cash-flow.</w:t>
      </w:r>
    </w:p>
    <w:p w:rsidR="006D67F1" w:rsidRPr="009973DB" w:rsidRDefault="006D67F1" w:rsidP="008074B1"/>
    <w:p w:rsidR="006D67F1" w:rsidRPr="009973DB" w:rsidRDefault="006D67F1" w:rsidP="008074B1">
      <w:pPr>
        <w:pStyle w:val="Heading3"/>
      </w:pPr>
      <w:bookmarkStart w:id="16" w:name="_Toc417682889"/>
      <w:r w:rsidRPr="009973DB">
        <w:t>Analýza selhání trhu</w:t>
      </w:r>
      <w:bookmarkEnd w:id="16"/>
    </w:p>
    <w:p w:rsidR="006D67F1" w:rsidRPr="009973DB" w:rsidRDefault="006D67F1" w:rsidP="00C72C85">
      <w:pPr>
        <w:pStyle w:val="Heading4"/>
      </w:pPr>
      <w:r w:rsidRPr="009973DB">
        <w:t>Tržní analýza</w:t>
      </w:r>
    </w:p>
    <w:p w:rsidR="006D67F1" w:rsidRPr="009973DB" w:rsidDel="002E0758" w:rsidRDefault="006D67F1" w:rsidP="008074B1"/>
    <w:p w:rsidR="006D67F1" w:rsidRPr="009973DB" w:rsidRDefault="006D67F1" w:rsidP="008074B1">
      <w:r w:rsidRPr="009973DB">
        <w:rPr>
          <w:b/>
        </w:rPr>
        <w:t>V České republice byl dle údajů ČSÚ v roce 2012 VaV prováděn ve 2 311 podnicích na 2 334 pracovištích</w:t>
      </w:r>
      <w:r w:rsidRPr="009973DB">
        <w:t xml:space="preserve">, z nichž přibližně </w:t>
      </w:r>
      <w:r w:rsidRPr="009973DB">
        <w:rPr>
          <w:b/>
        </w:rPr>
        <w:t>polovina se věnuje VaV činnosti v posledních pěti letech soustavně</w:t>
      </w:r>
      <w:r w:rsidRPr="009973DB">
        <w:t xml:space="preserve">. Především u menších ekonomických subjektů je vyšší zastoupení podniků, jež neprováděly VaV po celé sledované období. Z výše uvedených 2 334 pracovišť VaV v podnikatelském sektoru pouze ve čtvrtině z nich bylo v roce 2012 za VaV utraceno více jak </w:t>
      </w:r>
      <w:smartTag w:uri="urn:schemas-microsoft-com:office:smarttags" w:element="metricconverter">
        <w:smartTagPr>
          <w:attr w:name="ProductID" w:val="10 mil"/>
        </w:smartTagPr>
        <w:r w:rsidRPr="009973DB">
          <w:t>10 mil</w:t>
        </w:r>
      </w:smartTag>
      <w:r w:rsidRPr="009973DB">
        <w:t xml:space="preserve">. Kč a pouze ve třech ze sta více jak </w:t>
      </w:r>
      <w:smartTag w:uri="urn:schemas-microsoft-com:office:smarttags" w:element="metricconverter">
        <w:smartTagPr>
          <w:attr w:name="ProductID" w:val="100 mil"/>
        </w:smartTagPr>
        <w:r w:rsidRPr="009973DB">
          <w:t>100 mil</w:t>
        </w:r>
      </w:smartTag>
      <w:r w:rsidRPr="009973DB">
        <w:t xml:space="preserve">. Kč. Naopak </w:t>
      </w:r>
      <w:r w:rsidRPr="009973DB">
        <w:rPr>
          <w:b/>
        </w:rPr>
        <w:t>téměř čtvrtina z těchto pracovišť uváděla, že za provedený VaV v roce 2012 utratila méně než milion korun a ve třech čtvrtinách pracovalo méně než 10 přepočtených osob ve VaV</w:t>
      </w:r>
      <w:r w:rsidRPr="009973DB">
        <w:t>.</w:t>
      </w:r>
    </w:p>
    <w:p w:rsidR="006D67F1" w:rsidRPr="009973DB" w:rsidRDefault="006D67F1" w:rsidP="008074B1"/>
    <w:p w:rsidR="006D67F1" w:rsidRPr="009973DB" w:rsidRDefault="006D67F1" w:rsidP="008074B1">
      <w:r w:rsidRPr="009973DB">
        <w:t>Pokud jde o vlastnictví sledovaných podniků, přibližně tři čtvrtiny tvoří soukromé domácí podniky (1 710), necelá čtvrtina (549) připadá na podniky pod zahraniční kontrolou a 2,5 % na veřejné podniky. Pokud jde o velikost sledovaných ekonomických subjektů provádějících VaV podnikatelském sektoru, ve třetině z nich jde o střední podniky s 50 až 249 zaměstnanci, tři z deseti se nacházejí mezi malými podniky s 10 až 49 zaměstnanci a necelá pětina pak připadá na mikropodniky (0–9 zaměstnanci) a na velké podniky s 250 a více zaměstnanci.</w:t>
      </w:r>
    </w:p>
    <w:p w:rsidR="006D67F1" w:rsidRPr="009973DB" w:rsidRDefault="006D67F1" w:rsidP="002E0758"/>
    <w:p w:rsidR="006D67F1" w:rsidRPr="009973DB" w:rsidRDefault="006D67F1" w:rsidP="002E0758">
      <w:r w:rsidRPr="009973DB">
        <w:t>Hodnocení Innovation Union Scoreboard 2014 podle dat Eurostatu indikuje, že výdaje českých podniků na inovace dosahují 122 % průměru EU. Ve struktuře výdajů na inovace hrají v ČR dlouhodobě nejvýznamnější roli investice do pořízení strojů, zařízení a softwaru, které tvoří více než polovinu celkových výdajů. Naopak výdaje na podnikové VaV v ČR tvoří dle těchto dat jen 77 % průměru EU.</w:t>
      </w:r>
    </w:p>
    <w:p w:rsidR="006D67F1" w:rsidRPr="009973DB" w:rsidRDefault="006D67F1" w:rsidP="002E0758"/>
    <w:p w:rsidR="006D67F1" w:rsidRPr="009973DB" w:rsidRDefault="006D67F1" w:rsidP="002E0758">
      <w:r w:rsidRPr="009973DB">
        <w:rPr>
          <w:b/>
        </w:rPr>
        <w:t>To značí poměrně velkou difůzi technologií ze zahraničí a spíše adaptivní charakter českých inovací, kdy podniky v ČR přejímají vyspělé technologie a výrobní procesy a zavádějí je ve svých výrobách.Tyto výsledky zapadají do obecné kategorizace průmyslu ČR jako</w:t>
      </w:r>
      <w:r>
        <w:rPr>
          <w:b/>
        </w:rPr>
        <w:t xml:space="preserve"> </w:t>
      </w:r>
      <w:r w:rsidRPr="009973DB">
        <w:rPr>
          <w:b/>
        </w:rPr>
        <w:t>inovačního následovníka s omezenou aktivitou firem v oblasti vlastního VaV.</w:t>
      </w:r>
      <w:r w:rsidRPr="009973DB">
        <w:t xml:space="preserve"> Určitý rozdíl ve struktuře nákladů na inovace je u podniků pod zahraniční kontrolou, které vynakládají výrazně vyšší objem prostředků na VaVaI za nákup externích služeb (zejména patrně od mateřských společností či podniků ve skupině).</w:t>
      </w:r>
    </w:p>
    <w:p w:rsidR="006D67F1" w:rsidRPr="009973DB" w:rsidRDefault="006D67F1" w:rsidP="002E0758"/>
    <w:p w:rsidR="006D67F1" w:rsidRPr="009973DB" w:rsidRDefault="006D67F1" w:rsidP="002E0758">
      <w:r w:rsidRPr="009973DB">
        <w:t>V celkovém hodnocení žebříčku Innovation Union 2014 je ČR zařazována do skupiny mírných inovátorů. Jedná se však o agregovaný index s širším spektrem parametrů.</w:t>
      </w:r>
    </w:p>
    <w:p w:rsidR="006D67F1" w:rsidRPr="009973DB" w:rsidRDefault="006D67F1" w:rsidP="008074B1"/>
    <w:p w:rsidR="006D67F1" w:rsidRPr="009973DB" w:rsidRDefault="006D67F1" w:rsidP="008074B1">
      <w:pPr>
        <w:keepNext/>
      </w:pPr>
      <w:r>
        <w:rPr>
          <w:noProof/>
        </w:rPr>
        <w:pict>
          <v:shape id="Obrázek 7179" o:spid="_x0000_i1028" type="#_x0000_t75" style="width:406.5pt;height:169.5pt;visibility:visible">
            <v:imagedata r:id="rId10" o:title=""/>
          </v:shape>
        </w:pict>
      </w:r>
    </w:p>
    <w:p w:rsidR="006D67F1" w:rsidRPr="009973DB" w:rsidRDefault="006D67F1" w:rsidP="008074B1">
      <w:pPr>
        <w:pStyle w:val="Caption"/>
        <w:rPr>
          <w:noProof/>
        </w:rPr>
      </w:pPr>
      <w:r w:rsidRPr="009973DB">
        <w:t xml:space="preserve">Obrázek </w:t>
      </w:r>
      <w:fldSimple w:instr=" SEQ Obrázek \* ARABIC ">
        <w:r w:rsidRPr="009973DB">
          <w:rPr>
            <w:noProof/>
          </w:rPr>
          <w:t>4</w:t>
        </w:r>
      </w:fldSimple>
      <w:r w:rsidRPr="009973DB">
        <w:t xml:space="preserve"> - Inovační</w:t>
      </w:r>
      <w:r w:rsidRPr="009973DB">
        <w:rPr>
          <w:noProof/>
        </w:rPr>
        <w:t xml:space="preserve"> výkonnost členských zemí EU,</w:t>
      </w:r>
    </w:p>
    <w:p w:rsidR="006D67F1" w:rsidRPr="009973DB" w:rsidRDefault="006D67F1" w:rsidP="008074B1">
      <w:pPr>
        <w:pStyle w:val="Caption"/>
      </w:pPr>
      <w:r w:rsidRPr="009973DB">
        <w:rPr>
          <w:noProof/>
        </w:rPr>
        <w:t>Zdroj: Inovation Union Scoreboard 2014</w:t>
      </w:r>
    </w:p>
    <w:p w:rsidR="006D67F1" w:rsidRPr="009973DB" w:rsidRDefault="006D67F1" w:rsidP="008074B1"/>
    <w:p w:rsidR="006D67F1" w:rsidRPr="009973DB" w:rsidRDefault="006D67F1" w:rsidP="008074B1">
      <w:pPr>
        <w:pStyle w:val="Neslovannadpisy"/>
      </w:pPr>
      <w:r w:rsidRPr="009973DB">
        <w:t>Soukromé a veřejné zdroje financování</w:t>
      </w:r>
    </w:p>
    <w:p w:rsidR="006D67F1" w:rsidRPr="009973DB" w:rsidRDefault="006D67F1" w:rsidP="008074B1">
      <w:pPr>
        <w:rPr>
          <w:b/>
        </w:rPr>
      </w:pPr>
      <w:r w:rsidRPr="009973DB">
        <w:rPr>
          <w:b/>
        </w:rPr>
        <w:t>Výzkum a vývoj</w:t>
      </w:r>
    </w:p>
    <w:p w:rsidR="006D67F1" w:rsidRPr="009973DB" w:rsidRDefault="006D67F1" w:rsidP="008074B1">
      <w:r w:rsidRPr="009973DB">
        <w:t>Celkové výdaje na VaV zahrnující veškeré neinvestiční a investiční výdaje vynaložené ve sledovaném roce na VaV prováděný na území ČR činily v roce 2013 77,9 mld. Kč, což odpovídalo 1,91% podílu na HDP</w:t>
      </w:r>
      <w:r w:rsidRPr="009973DB">
        <w:rPr>
          <w:rStyle w:val="FootnoteReference"/>
        </w:rPr>
        <w:footnoteReference w:id="11"/>
      </w:r>
      <w:r w:rsidRPr="009973DB">
        <w:t>. V obou případech jde o nejvyšší zaznamenané hodnoty za celé sledované období. Mezi lety 2010-2013 došlo ke značnému nárůstu těchto výdajů, a to téměř o 25 mld. Kč.</w:t>
      </w:r>
      <w:r w:rsidRPr="009973DB">
        <w:rPr>
          <w:b/>
        </w:rPr>
        <w:t>Největším dílem se na nárůstu výdajů, který v posledním roce činil 5,5 mld. Kč, podílely domácí podnikatelské zdroje</w:t>
      </w:r>
      <w:r w:rsidRPr="009973DB">
        <w:t>.</w:t>
      </w:r>
      <w:r w:rsidRPr="009973DB">
        <w:rPr>
          <w:b/>
        </w:rPr>
        <w:t xml:space="preserve"> Meziročně vzrostly o 3 mld. Kč</w:t>
      </w:r>
      <w:r w:rsidRPr="009973DB">
        <w:t>. V posledních pěti letech se nicméně celkové veřejné zdroje na financování VaV provedeného v ČR stále podílejí těsnou nadpoloviční většinou, a to především díky narůstajícím zdrojům z EU.Podíl aplikovaného výzkumu, resp. experimentálního vývoje se na celkových výdajích na VaV v roce 2013 pohyboval na úrovni 32, resp. 35 %. Zbytek připadal na základní výzkum. Výdaje na inovace nejsou ČSÚ evidovány.</w:t>
      </w:r>
    </w:p>
    <w:p w:rsidR="006D67F1" w:rsidRPr="009973DB" w:rsidRDefault="006D67F1" w:rsidP="008074B1"/>
    <w:p w:rsidR="006D67F1" w:rsidRPr="009973DB" w:rsidRDefault="006D67F1" w:rsidP="008074B1">
      <w:r w:rsidRPr="009973DB">
        <w:t>Na VaV se nejvíce peněz vynaložilo v podnikatelském sektoru (42,1 mld. Kč v roce 2013).</w:t>
      </w:r>
      <w:r w:rsidRPr="009973DB">
        <w:rPr>
          <w:b/>
        </w:rPr>
        <w:t xml:space="preserve">Na financování výzkumu v tomto sektoru se podílejí především podniky svými vlastními zdroji </w:t>
      </w:r>
      <w:r w:rsidRPr="009973DB">
        <w:t>a dále pak účelová podpora státního rozpočtu a Evropské unie,</w:t>
      </w:r>
      <w:r w:rsidRPr="009973DB">
        <w:rPr>
          <w:b/>
        </w:rPr>
        <w:t xml:space="preserve"> především ze strukturálních fondů EU (v minulém období OP PI).</w:t>
      </w:r>
    </w:p>
    <w:p w:rsidR="006D67F1" w:rsidRPr="009973DB" w:rsidDel="00613E20" w:rsidRDefault="006D67F1" w:rsidP="008074B1"/>
    <w:p w:rsidR="006D67F1" w:rsidRPr="009973DB" w:rsidRDefault="006D67F1" w:rsidP="008074B1">
      <w:r w:rsidRPr="009973DB">
        <w:t xml:space="preserve">Většinu peněz vynakládají podniky na vlastní výzkum, největší obnos tak očekávaně putuje do VaV v oblasti technických věd. </w:t>
      </w:r>
      <w:r w:rsidRPr="009973DB">
        <w:rPr>
          <w:b/>
        </w:rPr>
        <w:t>Technické vědy mají výrazný 73% podíl na podnikatelských zdrojích vynaložených na VaV</w:t>
      </w:r>
      <w:r w:rsidRPr="009973DB">
        <w:t>.Velmi málo prostředků naopak ve srovnání s dalšími zeměmi OECD vynakládají české podniky na spolupráci s vysokými školami a pracovišti vládního sektoru. Z podnikatelských zdrojů putovaly v roce 2013 do VaV v těchto dvou sektorech necelé 2,5 mld. Kč, což tvořilo pouhých 6 % podnikatelských zdrojů vynaložených na VaV provedený na území ČR</w:t>
      </w:r>
      <w:r w:rsidRPr="009973DB">
        <w:rPr>
          <w:rStyle w:val="FootnoteReference"/>
        </w:rPr>
        <w:footnoteReference w:id="12"/>
      </w:r>
      <w:r w:rsidRPr="009973DB">
        <w:t>.Většinu toho tvořily licenční poplatky AVČR.</w:t>
      </w:r>
    </w:p>
    <w:p w:rsidR="006D67F1" w:rsidRPr="009973DB" w:rsidRDefault="006D67F1" w:rsidP="008074B1"/>
    <w:p w:rsidR="006D67F1" w:rsidRPr="009973DB" w:rsidRDefault="006D67F1" w:rsidP="008074B1">
      <w:r w:rsidRPr="009973DB">
        <w:t>Nejvíce peněz z podnikatelských zdrojů se vynakládá na VaV ve zpracovatelském průmyslu, v roce 2013 to bylo 22,4 mld. Kč. Z ostatních odvětví ekonomické činnosti byly z podnikatelských zdrojů značné částky vynaloženy na VaV v informačních a komunikačních činnostech (4,9 mld. Kč) a v odvětví výzkumu a vývoje (3,8 mld. Kč).</w:t>
      </w:r>
    </w:p>
    <w:p w:rsidR="006D67F1" w:rsidRPr="009973DB" w:rsidRDefault="006D67F1" w:rsidP="008074B1"/>
    <w:p w:rsidR="006D67F1" w:rsidRPr="009973DB" w:rsidRDefault="006D67F1" w:rsidP="008074B1">
      <w:pPr>
        <w:keepNext/>
      </w:pPr>
      <w:r>
        <w:rPr>
          <w:noProof/>
        </w:rPr>
        <w:pict>
          <v:shape id="Obrázek 7178" o:spid="_x0000_i1029" type="#_x0000_t75" style="width:447pt;height:131.25pt;visibility:visible">
            <v:imagedata r:id="rId11" o:title=""/>
          </v:shape>
        </w:pict>
      </w:r>
    </w:p>
    <w:p w:rsidR="006D67F1" w:rsidRPr="009973DB" w:rsidRDefault="006D67F1" w:rsidP="008074B1">
      <w:pPr>
        <w:pStyle w:val="Caption"/>
      </w:pPr>
      <w:r w:rsidRPr="009973DB">
        <w:t xml:space="preserve">Graf </w:t>
      </w:r>
      <w:fldSimple w:instr=" SEQ Graf_č._1: \* ARABIC ">
        <w:r w:rsidRPr="009973DB">
          <w:rPr>
            <w:noProof/>
          </w:rPr>
          <w:t>1</w:t>
        </w:r>
      </w:fldSimple>
      <w:r w:rsidRPr="009973DB">
        <w:t>: Výdaje na VaV financované z podnikatelských zdrojů podle sektorů provádění VaV (mld.  Kč)</w:t>
      </w:r>
    </w:p>
    <w:p w:rsidR="006D67F1" w:rsidRPr="009973DB" w:rsidRDefault="006D67F1" w:rsidP="008074B1">
      <w:pPr>
        <w:pStyle w:val="Caption"/>
      </w:pPr>
      <w:r w:rsidRPr="009973DB">
        <w:t>Zdroj: ČSÚ</w:t>
      </w:r>
    </w:p>
    <w:p w:rsidR="006D67F1" w:rsidRPr="009973DB" w:rsidRDefault="006D67F1" w:rsidP="008074B1">
      <w:r w:rsidRPr="009973DB">
        <w:t>V cílovém segmentu SC 1.1 průmyslového výzkumu a vývoje se tedy na financování významně podílí jak soukromé, tak z velké části i veřejné zdroje, které jsou poskytovány téměř výlučně formou nenávratných dotací.</w:t>
      </w:r>
    </w:p>
    <w:p w:rsidR="006D67F1" w:rsidRPr="009973DB" w:rsidRDefault="006D67F1" w:rsidP="008074B1"/>
    <w:p w:rsidR="006D67F1" w:rsidRPr="009973DB" w:rsidRDefault="006D67F1" w:rsidP="008C61FF">
      <w:pPr>
        <w:rPr>
          <w:b/>
        </w:rPr>
      </w:pPr>
      <w:r w:rsidRPr="009973DB">
        <w:rPr>
          <w:b/>
        </w:rPr>
        <w:t>Inovace</w:t>
      </w:r>
    </w:p>
    <w:p w:rsidR="006D67F1" w:rsidRPr="009973DB" w:rsidRDefault="006D67F1" w:rsidP="008074B1">
      <w:r w:rsidRPr="009973DB">
        <w:rPr>
          <w:b/>
        </w:rPr>
        <w:t>Financování inovací není v přehledech ČSÚ sledováno, i zde jsou však zapojeny obě výše zmíněné složky – soukromý sektor i veřejné zdroje (v tomto případě především evropské z OP PI – viz dále).</w:t>
      </w:r>
    </w:p>
    <w:p w:rsidR="006D67F1" w:rsidRPr="009973DB" w:rsidRDefault="006D67F1" w:rsidP="008074B1"/>
    <w:p w:rsidR="006D67F1" w:rsidRPr="009973DB" w:rsidRDefault="006D67F1" w:rsidP="008074B1">
      <w:pPr>
        <w:rPr>
          <w:b/>
        </w:rPr>
      </w:pPr>
      <w:r w:rsidRPr="009973DB">
        <w:t xml:space="preserve">U soukromých podnikatelských zdrojů se dá předpokládat vysoký podíl externího bankovního financování, byť se jedná o projekty značně rizikové a tedy s potřebou vysokého zajištění.Soukromé finanční instituce v Česku realizovaly v období 2007-2013 inovační úvěry prostřednictvím tzv. </w:t>
      </w:r>
      <w:r w:rsidRPr="009973DB">
        <w:rPr>
          <w:b/>
        </w:rPr>
        <w:t xml:space="preserve">Risk Sharing Instrument (RSI) Evropského investičního fondu (EIF) </w:t>
      </w:r>
      <w:r w:rsidRPr="009973DB">
        <w:t xml:space="preserve">v rámci 7. rámcového programu pro výzkum a technologický rozvoj. </w:t>
      </w:r>
      <w:r w:rsidRPr="009973DB">
        <w:rPr>
          <w:b/>
        </w:rPr>
        <w:t>Nabízeným bankovním produktem byly zvýhodněné úvěry na inovační projekty, případně i VaV inovativních podniků i soukromých VO se zajištěním od EIF</w:t>
      </w:r>
      <w:r w:rsidRPr="009973DB">
        <w:t>. Tyto úvěry nabízely v ČR čtyři banky – UniCredit Bank, Česká spořitelna, Komerční banka a GE Money Bank.</w:t>
      </w:r>
    </w:p>
    <w:p w:rsidR="006D67F1" w:rsidRPr="009973DB" w:rsidRDefault="006D67F1" w:rsidP="008074B1">
      <w:pPr>
        <w:rPr>
          <w:b/>
        </w:rPr>
      </w:pPr>
    </w:p>
    <w:p w:rsidR="006D67F1" w:rsidRPr="009973DB" w:rsidRDefault="006D67F1" w:rsidP="008074B1">
      <w:pPr>
        <w:rPr>
          <w:b/>
        </w:rPr>
      </w:pPr>
      <w:r w:rsidRPr="009973DB">
        <w:t xml:space="preserve">Nástupcem nástroje RSI pro období 2014-2020 je </w:t>
      </w:r>
      <w:r w:rsidRPr="009973DB">
        <w:rPr>
          <w:b/>
        </w:rPr>
        <w:t>InnovFin SME Guarantee</w:t>
      </w:r>
      <w:r>
        <w:rPr>
          <w:b/>
        </w:rPr>
        <w:t xml:space="preserve"> </w:t>
      </w:r>
      <w:r w:rsidRPr="009973DB">
        <w:rPr>
          <w:b/>
        </w:rPr>
        <w:t>Facility</w:t>
      </w:r>
      <w:r w:rsidRPr="009973DB">
        <w:t xml:space="preserve"> EIF z evropského programu HORIZONT 2020. Na výzkumné a inovační projekty je vyčleněno na evropské úrovni24 mld. EUR v zárukách i přímých úvěrech, což je více jak dvojnásobek prostředků v RSI. Tímto způsobem se dá očekávat významný přesah opět i do českého bankovního sektoru. V roce 2015 uzavřel EIF smlouvy o poskytování zaručených úvěrů s Českou spořitelnou a Komerční bankou.</w:t>
      </w:r>
    </w:p>
    <w:p w:rsidR="006D67F1" w:rsidRPr="009973DB" w:rsidRDefault="006D67F1" w:rsidP="008074B1">
      <w:pPr>
        <w:rPr>
          <w:b/>
        </w:rPr>
      </w:pPr>
    </w:p>
    <w:p w:rsidR="006D67F1" w:rsidRPr="009973DB" w:rsidRDefault="006D67F1" w:rsidP="008074B1">
      <w:pPr>
        <w:rPr>
          <w:b/>
        </w:rPr>
      </w:pPr>
      <w:r w:rsidRPr="009973DB">
        <w:t>Česká spořitelna kromě toho nabízí též inovační úvěry prostřednictvím programu INOSTART, zaměřeného na inovační podniky do 3 let.</w:t>
      </w:r>
    </w:p>
    <w:p w:rsidR="006D67F1" w:rsidRPr="009973DB" w:rsidRDefault="006D67F1" w:rsidP="008074B1">
      <w:pPr>
        <w:pStyle w:val="Neslovannadpisy"/>
      </w:pPr>
    </w:p>
    <w:p w:rsidR="006D67F1" w:rsidRPr="009973DB" w:rsidRDefault="006D67F1" w:rsidP="008074B1">
      <w:pPr>
        <w:rPr>
          <w:b/>
        </w:rPr>
      </w:pPr>
      <w:r w:rsidRPr="009973DB">
        <w:rPr>
          <w:b/>
        </w:rPr>
        <w:t>Programy veřejné podpory</w:t>
      </w:r>
    </w:p>
    <w:p w:rsidR="006D67F1" w:rsidRPr="009973DB" w:rsidRDefault="006D67F1" w:rsidP="008074B1">
      <w:r w:rsidRPr="009973DB">
        <w:t>Programy veřejné podpory výzkumu, vývoje a inovací (VaVaI) z národních a evropských zdrojů tvořily významný podíl celkové nabídky zdrojů dostupných podnikům na jejich VaVaI aktivity, oslovily též valnou část způsobilé poptávky –velká část podniků s výzkumnými a inovačními aktivitami recipuje dotační programy a uchází se o jejich podporu. Níže jsou detailněji uvedeny statistiky ke dvěma hlavním programům MPO pro podporu podnikového VaVaI, které dotačně financovaly v minulém období analyzované oblasti SC 1.1 – průmyslový VaV a inovace soukromých podniků – a programu Inostart, který reprezentuje poptávku po podpoře návratného financování inovací.</w:t>
      </w:r>
    </w:p>
    <w:p w:rsidR="006D67F1" w:rsidRPr="009973DB" w:rsidRDefault="006D67F1" w:rsidP="008074B1"/>
    <w:p w:rsidR="006D67F1" w:rsidRPr="009973DB" w:rsidRDefault="006D67F1" w:rsidP="008074B1">
      <w:r w:rsidRPr="009973DB">
        <w:rPr>
          <w:b/>
        </w:rPr>
        <w:t xml:space="preserve">OPPI Inovace – </w:t>
      </w:r>
      <w:r w:rsidRPr="009973DB">
        <w:t>Cílem programu bylo zvýšení inovačního potenciálu podnikatelského sektoru prostřednictvím dotací na realizaci inovačních projektů podniků (zejména MSP) a na projekty veřejných výzkumných institucí, vysokých škol, fyzických osob a MSP směřující k ochraně práv průmyslového vlastnictví.V oblasti inovačních projektů podniků bylo do konce roku 2014 přijato MPO 4335registračních žádostí o celkových uznatelných nákladech158 mld. Kč a 65,4 mld. Kč požadované dotace. Podpořeno bylo 1643 projektů (38 %)v objemu 51 mld. uznatelných nákladů a požadovanou dotací 22,3 mld. Kč.</w:t>
      </w:r>
    </w:p>
    <w:p w:rsidR="006D67F1" w:rsidRPr="009973DB" w:rsidRDefault="006D67F1" w:rsidP="008074B1"/>
    <w:p w:rsidR="006D67F1" w:rsidRPr="009973DB" w:rsidRDefault="006D67F1" w:rsidP="008074B1">
      <w:r w:rsidRPr="009973DB">
        <w:rPr>
          <w:b/>
        </w:rPr>
        <w:t>TIP</w:t>
      </w:r>
      <w:r w:rsidRPr="009973DB">
        <w:t xml:space="preserve"> - Cílem programu bylo poskytovat dotační podporu z prostředků státního rozpočtu České republiky výzkumným a vývojovým projektům pro aplikaci v průmyslu. Příjemci byly podniky i výzkumné instituce. V letech 2009-2012 proběhly 4 veřejné soutěže, z 3029 projektů odpovídalo kritériím 86,7 % a podpořeno 28,7 %. Celkové uznatelné náklady projektů podpořených v programu budou za celou dobu jejich řešení činit cca 21,5 mld. Kč. Na jejich řešení byla poskytnuta podpora v celkovém objemu cca 12,5 mld. Kč (z toho 9 mld. Kč bylo poskytnuto do konce roku 2012), průměrná dosažená míra podpory činila 58 %. Lze tak odvodit hrubou neuspokojenou poptávku odmítnutých žadatelů ve výši 43 mld. způsobilých nákladů, avšak s přihlédnutím k tomu, že některé neúspěšné projekty byly podány v následné výzvě, případně podniky podávaly více žádostí naráz s reálnou uskutečnitelností pouze jednoho. Hodnota neuspokojené poptávky tak bude ve skutečnosti znatelně nižší.</w:t>
      </w:r>
    </w:p>
    <w:p w:rsidR="006D67F1" w:rsidRPr="009973DB" w:rsidRDefault="006D67F1" w:rsidP="008074B1"/>
    <w:p w:rsidR="006D67F1" w:rsidRPr="009973DB" w:rsidRDefault="006D67F1" w:rsidP="008074B1">
      <w:r w:rsidRPr="009973DB">
        <w:rPr>
          <w:b/>
        </w:rPr>
        <w:t>Inostart</w:t>
      </w:r>
      <w:r w:rsidRPr="009973DB">
        <w:t xml:space="preserve"> - MPO ve spolupráci s  ČMZRB a Českou spořitelnou realizuje od roku 2012 finanční nástroj na podporu inovativních podnikatelských záměrů program INOSTART ze zdrojů Programu švýcarsko-české spolupráce. Cílem programu INOSTART je podpora projektů začínajících inovativních MSP (do 3 let) z celé České republiky. Česká spořitelna vysoutěžená v rámci programu jako finanční zprostředkovatel zajišťuje odborné poradenské služby a poskytování zvýhodněných úvěrů zaručených ČMZRB. Podpora probíhá ve formě záruky za 60 % jistiny úvěru v rozmezí 0,5 – </w:t>
      </w:r>
      <w:smartTag w:uri="urn:schemas-microsoft-com:office:smarttags" w:element="metricconverter">
        <w:smartTagPr>
          <w:attr w:name="ProductID" w:val="15 mil"/>
        </w:smartTagPr>
        <w:r w:rsidRPr="009973DB">
          <w:t>15 mil</w:t>
        </w:r>
      </w:smartTag>
      <w:r w:rsidRPr="009973DB">
        <w:t xml:space="preserve">. Kč a částečně dotovaných nákladů na poradenské služby. Celková alokace činí </w:t>
      </w:r>
      <w:smartTag w:uri="urn:schemas-microsoft-com:office:smarttags" w:element="metricconverter">
        <w:smartTagPr>
          <w:attr w:name="ProductID" w:val="10 mil"/>
        </w:smartTagPr>
        <w:r w:rsidRPr="009973DB">
          <w:t>10 mil</w:t>
        </w:r>
      </w:smartTag>
      <w:r w:rsidRPr="009973DB">
        <w:t xml:space="preserve">. CHF (cca </w:t>
      </w:r>
      <w:smartTag w:uri="urn:schemas-microsoft-com:office:smarttags" w:element="metricconverter">
        <w:smartTagPr>
          <w:attr w:name="ProductID" w:val="250 mil"/>
        </w:smartTagPr>
        <w:r w:rsidRPr="009973DB">
          <w:t>250 mil</w:t>
        </w:r>
      </w:smartTag>
      <w:r w:rsidRPr="009973DB">
        <w:t xml:space="preserve">. Kč) Po vyhlášení v roce </w:t>
      </w:r>
      <w:smartTag w:uri="urn:schemas-microsoft-com:office:smarttags" w:element="metricconverter">
        <w:smartTagPr>
          <w:attr w:name="ProductID" w:val="2012 a"/>
        </w:smartTagPr>
        <w:r w:rsidRPr="009973DB">
          <w:t>2012 a</w:t>
        </w:r>
      </w:smartTag>
      <w:r w:rsidRPr="009973DB">
        <w:t xml:space="preserve"> pilotním spuštění v roce 2013 v Olomouckém a Moravskoslezském kraji (MSK a OK), kde byly poskytnuty první dva úvěry v souhrnné výši </w:t>
      </w:r>
      <w:smartTag w:uri="urn:schemas-microsoft-com:office:smarttags" w:element="metricconverter">
        <w:smartTagPr>
          <w:attr w:name="ProductID" w:val="8 mil"/>
        </w:smartTagPr>
        <w:r w:rsidRPr="009973DB">
          <w:t>8 mil</w:t>
        </w:r>
      </w:smartTag>
      <w:r w:rsidRPr="009973DB">
        <w:t>. Kč, byla působnost programu rozšířena na celou ČR kvůli nedostatečné absorpční kapacitě.  Velký zájem žadatelů v OK a MSK většinou ztroskotal na požadovaném inovačním zaměření.</w:t>
      </w:r>
      <w:r w:rsidRPr="009973DB">
        <w:rPr>
          <w:b/>
        </w:rPr>
        <w:t xml:space="preserve">K 31.12. 2014 byly poskytnuty záruky v celkové výši </w:t>
      </w:r>
      <w:smartTag w:uri="urn:schemas-microsoft-com:office:smarttags" w:element="metricconverter">
        <w:smartTagPr>
          <w:attr w:name="ProductID" w:val="52 mil"/>
        </w:smartTagPr>
        <w:r w:rsidRPr="009973DB">
          <w:rPr>
            <w:b/>
          </w:rPr>
          <w:t>52 mil</w:t>
        </w:r>
      </w:smartTag>
      <w:r w:rsidRPr="009973DB">
        <w:rPr>
          <w:b/>
        </w:rPr>
        <w:t>. Kč za úvěry ve výši  87mil. Kč</w:t>
      </w:r>
      <w:r w:rsidRPr="009973DB">
        <w:t>(podáno 39 žádostí, podepsáno 16 úvěrových smluv, dalších 8 schválených žádostí v jednání). Program potrvá do roku 2016</w:t>
      </w:r>
    </w:p>
    <w:p w:rsidR="006D67F1" w:rsidRPr="009973DB" w:rsidRDefault="006D67F1" w:rsidP="008074B1"/>
    <w:p w:rsidR="006D67F1" w:rsidRPr="009973DB" w:rsidRDefault="006D67F1" w:rsidP="008074B1">
      <w:r w:rsidRPr="009973DB">
        <w:t xml:space="preserve">V uvedeném segmentu byly v průběhu minulého programovacího období spuštěny též </w:t>
      </w:r>
      <w:r w:rsidRPr="009973DB">
        <w:rPr>
          <w:b/>
        </w:rPr>
        <w:t xml:space="preserve">národní programy TAČR, </w:t>
      </w:r>
      <w:r w:rsidRPr="009973DB">
        <w:t>které dále významně doplnily veřejné zdroje financování. Jednalo se zejména o program TAČR ALFA ( tři výzvy v letech 2010-2012, prodloužení do roku 2019) v oblasti průmyslového VaV,který má být od roku 2015 doplněn také programem TAČR EPSILON, opět zaměřeném na průmyslové VaV s výrazným potenciálem tržního uplatnění.</w:t>
      </w:r>
    </w:p>
    <w:p w:rsidR="006D67F1" w:rsidRPr="009973DB" w:rsidRDefault="006D67F1" w:rsidP="008074B1"/>
    <w:p w:rsidR="006D67F1" w:rsidRPr="009973DB" w:rsidRDefault="006D67F1" w:rsidP="008074B1">
      <w:pPr>
        <w:pStyle w:val="Heading4"/>
      </w:pPr>
      <w:r w:rsidRPr="009973DB">
        <w:t>Identifikace selhání trhu a suboptimálních investičních situací</w:t>
      </w:r>
    </w:p>
    <w:p w:rsidR="006D67F1" w:rsidRPr="009973DB" w:rsidRDefault="006D67F1" w:rsidP="008074B1"/>
    <w:p w:rsidR="006D67F1" w:rsidRPr="009973DB" w:rsidRDefault="006D67F1" w:rsidP="008074B1">
      <w:r w:rsidRPr="009973DB">
        <w:t xml:space="preserve">Výše uvedené statistiky Innovation Union ukazují na poměrně vysoké inovační aktivity českých podniků z hlediska pořizování strojů a zařízení, živené i veřejnou podporou.Aktivity podniků v oblasti VaV jsou ve srovnání výrazně nižší, přestože i zde je dotační podpora poměrně masivní. Data mezinárodního srovnání Globální index konkurenceschopnosti Světového ekonomického fóra ukazují na </w:t>
      </w:r>
      <w:r w:rsidRPr="009973DB">
        <w:rPr>
          <w:b/>
        </w:rPr>
        <w:t>doposud nízké postavení českých MSP v mezinárodních hodnotových řetězcích</w:t>
      </w:r>
      <w:r w:rsidRPr="009973DB">
        <w:t>. S tím jsou spojené i nižší aktivity v oblasti inovací a VaV, které jde nad rámec zefektivňování stávající výroby. Skutečně výzkumně aktivní a průkopnické firmy zde jsou, nicméně je jich relativně málo.</w:t>
      </w:r>
    </w:p>
    <w:p w:rsidR="006D67F1" w:rsidRPr="009973DB" w:rsidRDefault="006D67F1" w:rsidP="008074B1"/>
    <w:p w:rsidR="006D67F1" w:rsidRPr="009973DB" w:rsidRDefault="006D67F1" w:rsidP="008074B1">
      <w:pPr>
        <w:rPr>
          <w:color w:val="FF0000"/>
        </w:rPr>
      </w:pPr>
      <w:r w:rsidRPr="009973DB">
        <w:rPr>
          <w:b/>
        </w:rPr>
        <w:t xml:space="preserve">Tyto závěry potvrzuje i poptávka podniků po službách VO, která je nadále velmi omezená </w:t>
      </w:r>
      <w:r w:rsidRPr="009973DB">
        <w:t>a i u aktivních firem je z velké části orientována na krátkodobé technické činnosti rutinnějšího charakteru (měření, testování), případně na projekty s podporou veřejných peněz – jak vyplývá i z provedeného dotazníku MPO mezi firmami a VO v roce 2014. Nejčastěji se nejedná o strategický výzkum, ale spíše o dílčí testování některých inovativních prvků a nápravu nedostatků současného technologického řešení.</w:t>
      </w:r>
    </w:p>
    <w:p w:rsidR="006D67F1" w:rsidRPr="009973DB" w:rsidRDefault="006D67F1" w:rsidP="008074B1"/>
    <w:p w:rsidR="006D67F1" w:rsidRPr="009973DB" w:rsidRDefault="006D67F1" w:rsidP="008074B1">
      <w:r w:rsidRPr="009973DB">
        <w:rPr>
          <w:b/>
        </w:rPr>
        <w:t>Přirozenou bariérou průmyslového výzkumu a vývoje i pokročilých inovací v podnikatelském sektoru je finanční náročnost, obtížná ocenitelnost a celkově rizika s ním spojená</w:t>
      </w:r>
      <w:r w:rsidRPr="009973DB">
        <w:t>. Nedostatečné rozpočty na VaVaI aktivity firmy v ČR neřeší poolingem, jako například v Německu, kde některé konkurenční podniky řeší výzkumné problémy společně a vytvářejí tak koncentrovanou poptávku po výzkumných službách.</w:t>
      </w:r>
    </w:p>
    <w:p w:rsidR="006D67F1" w:rsidRPr="009973DB" w:rsidRDefault="006D67F1" w:rsidP="008074B1"/>
    <w:p w:rsidR="006D67F1" w:rsidRPr="009973DB" w:rsidRDefault="006D67F1" w:rsidP="008074B1">
      <w:r w:rsidRPr="009973DB">
        <w:t>Podniky, které podnikají v odvětvích vysoce citlivých na technologický náskok oproti konkurenci, musí nicméně od samého začátku s kontinuálními výdaji na další výzkum a vývoj počítat. Nehledě na dotační nabídku jsou tedy nuceny k těmto investicím, které činí s jednoznačně ziskovým záměrem, a tvoří odpovídající fondy a rezervy na jeho financování.Ostatní podniky se k vlastnímu výzkumu a inovacím uchylují zejména v případě, kdy inovativní konkurence vytváří tlak na jejich postavení na trhu, případně v momentě, kdy ucítí příležitost k zásadnímu posílení své pozice na trhu a k zaplnění mezery, která byla dosud vyplňovaná např. pouze zahraničními importy. Typické inovace míří k nákupu technologií, které podniku umožní vhodné doplnění výrobního sortimentu, případně výrazné zefektivnění výrobního procesu. Takové aktivity mají výrazně předvídatelnější výhled, než projekty výzkumu a vývoje, byť i s nimi se pojí řada nejistot a podnikatelských rizik.</w:t>
      </w:r>
    </w:p>
    <w:p w:rsidR="006D67F1" w:rsidRPr="009973DB" w:rsidRDefault="006D67F1" w:rsidP="008074B1"/>
    <w:p w:rsidR="006D67F1" w:rsidRPr="009973DB" w:rsidRDefault="006D67F1" w:rsidP="008074B1">
      <w:pPr>
        <w:rPr>
          <w:b/>
        </w:rPr>
      </w:pPr>
      <w:r w:rsidRPr="009973DB">
        <w:t xml:space="preserve">V tomto případě každopádně hovoříme většinou o stabilizovaných podnicích, které principiálně nebudou mít zájem o kapitálový vstup, a rovněž by neměly mít zásadní problém s přístupem k bankovnímu financování, k čemuž ovšem musí poskytnout odpovídající krytí dalšími aktivy. </w:t>
      </w:r>
      <w:r w:rsidRPr="009973DB">
        <w:rPr>
          <w:b/>
        </w:rPr>
        <w:t>Riziko inovačních projektů je pro banky jako tradiční poskytovatele financování pro investice podniků</w:t>
      </w:r>
      <w:r>
        <w:rPr>
          <w:b/>
        </w:rPr>
        <w:t xml:space="preserve"> </w:t>
      </w:r>
      <w:r w:rsidRPr="009973DB">
        <w:rPr>
          <w:b/>
        </w:rPr>
        <w:t>značně vysoké a omezuje úvěrovatelnost projektů. V případě průmyslového VaV je toto riziko a ocenitelnost ještě složitější a projektové investiční financování přes komerční banky je zde prakticky neprůchozí. Potíže s přístupem k financování inovačních projektů mají zejména malé a střední podniky, velké podniky se mohou i v případě obecně rizikovějších VaVaI projektů spolehnout na relativně snazší přístup k financování.</w:t>
      </w:r>
    </w:p>
    <w:p w:rsidR="006D67F1" w:rsidRPr="009973DB" w:rsidRDefault="006D67F1" w:rsidP="008074B1"/>
    <w:p w:rsidR="006D67F1" w:rsidRPr="009973DB" w:rsidRDefault="006D67F1" w:rsidP="008074B1">
      <w:r w:rsidRPr="009973DB">
        <w:t xml:space="preserve">Hloubkové šetření realizované mezi 138 firmami provádějícími VaV v rámci projektu INKA TAČR svými dosavadními výsledky indikuje, že </w:t>
      </w:r>
      <w:r w:rsidRPr="009973DB">
        <w:rPr>
          <w:b/>
        </w:rPr>
        <w:t>samotná dostupnost financování není jedinou překážkou správně fungujícímu systému VaV aktivit</w:t>
      </w:r>
      <w:r w:rsidRPr="009973DB">
        <w:t xml:space="preserve">. Zdaleka největší bariéru vytváří </w:t>
      </w:r>
      <w:r w:rsidRPr="009973DB">
        <w:rPr>
          <w:b/>
        </w:rPr>
        <w:t>nedostatek kvalitních lidských zdrojů</w:t>
      </w:r>
      <w:r w:rsidRPr="009973DB">
        <w:t xml:space="preserve"> v technických či přírodovědeckých profesích, což je do značné míry problém i českého školství a jeho propojenosti s podnikovou praxí.</w:t>
      </w:r>
    </w:p>
    <w:p w:rsidR="006D67F1" w:rsidRPr="009973DB" w:rsidRDefault="006D67F1" w:rsidP="008074B1"/>
    <w:p w:rsidR="006D67F1" w:rsidRPr="009973DB" w:rsidRDefault="006D67F1" w:rsidP="008074B1">
      <w:r w:rsidRPr="009973DB">
        <w:t>Na druhou stranu lze důvodně předpokládat, že zvýšení kapitálové vybavenosti českého sektoru VaVaI a zvýšení mezinárodního povědomí o něm v důsledku medializace komerčně úspěšných projektů jej zatraktivní v očích výzkumných pracovníků, odborníků i nových studentů a přispěje alespoň částečně k řešení i tohoto problému.</w:t>
      </w:r>
    </w:p>
    <w:p w:rsidR="006D67F1" w:rsidRPr="009973DB" w:rsidRDefault="006D67F1" w:rsidP="008074B1"/>
    <w:p w:rsidR="006D67F1" w:rsidRPr="009973DB" w:rsidRDefault="006D67F1" w:rsidP="008074B1">
      <w:pPr>
        <w:keepNext/>
      </w:pPr>
      <w:r>
        <w:rPr>
          <w:noProof/>
        </w:rPr>
        <w:pict>
          <v:shape id="Obrázek 7176" o:spid="_x0000_i1030" type="#_x0000_t75" style="width:440.25pt;height:233.25pt;visibility:visible">
            <v:imagedata r:id="rId12" o:title=""/>
          </v:shape>
        </w:pict>
      </w:r>
    </w:p>
    <w:p w:rsidR="006D67F1" w:rsidRPr="009973DB" w:rsidRDefault="006D67F1" w:rsidP="008074B1">
      <w:pPr>
        <w:pStyle w:val="Caption"/>
      </w:pPr>
      <w:r w:rsidRPr="009973DB">
        <w:t xml:space="preserve">Graf </w:t>
      </w:r>
      <w:fldSimple w:instr=" SEQ Graf \* ARABIC ">
        <w:r w:rsidRPr="009973DB">
          <w:rPr>
            <w:noProof/>
          </w:rPr>
          <w:t>1</w:t>
        </w:r>
      </w:fldSimple>
      <w:r w:rsidRPr="009973DB">
        <w:t xml:space="preserve"> - Bariéry VaV</w:t>
      </w:r>
    </w:p>
    <w:p w:rsidR="006D67F1" w:rsidRPr="009973DB" w:rsidRDefault="006D67F1" w:rsidP="008074B1">
      <w:pPr>
        <w:pStyle w:val="Caption"/>
      </w:pPr>
      <w:r w:rsidRPr="009973DB">
        <w:t>(Zdroj: Šetření INKA – předběžné výstupy)</w:t>
      </w:r>
    </w:p>
    <w:p w:rsidR="006D67F1" w:rsidRPr="009973DB" w:rsidRDefault="006D67F1" w:rsidP="008074B1">
      <w:pPr>
        <w:rPr>
          <w:lang w:eastAsia="en-US"/>
        </w:rPr>
      </w:pPr>
    </w:p>
    <w:p w:rsidR="006D67F1" w:rsidRPr="009973DB" w:rsidRDefault="006D67F1" w:rsidP="008074B1">
      <w:pPr>
        <w:spacing w:line="300" w:lineRule="exact"/>
      </w:pPr>
      <w:r w:rsidRPr="009973DB">
        <w:t>Systémové potíže s prosazováním VaVaI aktivit vytváří i zmíněná nedostatečná spolupráce podniků s výzkumnými organizacemi (VO). Nedochází zde tak ve větší míře k potřebné synergii, která by snižovala náklady podniků na výzkum částečným outsourcováním a využitím odborných kapacit VO.Je tedy třeba nadále kultivovat prostředí ke vzájemné spolupráci a v případě společných projektů VaV VO a podniků je na místě dotační podpora, která může k této spolupráci tvořit impuls. Bez efektivní spolupráce na obou stranách ale sama o sobě nemůže stačit.</w:t>
      </w:r>
    </w:p>
    <w:p w:rsidR="006D67F1" w:rsidRPr="009973DB" w:rsidRDefault="006D67F1" w:rsidP="008074B1">
      <w:pPr>
        <w:spacing w:line="300" w:lineRule="exact"/>
      </w:pPr>
    </w:p>
    <w:p w:rsidR="006D67F1" w:rsidRPr="009973DB" w:rsidRDefault="006D67F1" w:rsidP="008074B1">
      <w:pPr>
        <w:pStyle w:val="Heading4"/>
      </w:pPr>
      <w:r w:rsidRPr="009973DB">
        <w:t>Odhad absorpční kapacity veřejné podpory a finančního nástroje</w:t>
      </w:r>
    </w:p>
    <w:p w:rsidR="006D67F1" w:rsidRPr="009973DB" w:rsidRDefault="006D67F1" w:rsidP="008074B1"/>
    <w:p w:rsidR="006D67F1" w:rsidRPr="009973DB" w:rsidRDefault="006D67F1" w:rsidP="00813D55">
      <w:pPr>
        <w:pStyle w:val="Neslovannadpisy"/>
      </w:pPr>
      <w:r w:rsidRPr="009973DB">
        <w:t>Závěry dotazníkového šetření</w:t>
      </w:r>
    </w:p>
    <w:p w:rsidR="006D67F1" w:rsidRPr="009973DB" w:rsidRDefault="006D67F1" w:rsidP="00813D55">
      <w:r w:rsidRPr="009973DB">
        <w:t xml:space="preserve">Dotazníkové šetření provedené v rámci předběžného posouzení mezi více než 15 000 podnikatelskými subjekty ukázalo značný zájem podniků o investice do VaVaI v příštích třech letech, konkrétně v případě 384 z 1077 došlých odpovědí. Přes 82 % firem s plánem na investice do vlastního VaVaI tvořily malé a střední podniky. Jednalo se zejména o zavedené společnosti s mediánem stáří 18 let. </w:t>
      </w:r>
    </w:p>
    <w:p w:rsidR="006D67F1" w:rsidRPr="009973DB" w:rsidRDefault="006D67F1" w:rsidP="00813D55"/>
    <w:p w:rsidR="006D67F1" w:rsidRPr="009973DB" w:rsidRDefault="006D67F1" w:rsidP="00813D55">
      <w:r w:rsidRPr="009973DB">
        <w:t>Následující tabulka podrobně mapuje dostupnost financování pro tyto podniky v období posledních tří let.</w:t>
      </w:r>
    </w:p>
    <w:p w:rsidR="006D67F1" w:rsidRPr="009973DB" w:rsidRDefault="006D67F1" w:rsidP="00813D55"/>
    <w:tbl>
      <w:tblPr>
        <w:tblW w:w="8695" w:type="dxa"/>
        <w:tblLook w:val="0000"/>
      </w:tblPr>
      <w:tblGrid>
        <w:gridCol w:w="3404"/>
        <w:gridCol w:w="995"/>
        <w:gridCol w:w="1636"/>
        <w:gridCol w:w="1417"/>
        <w:gridCol w:w="1395"/>
      </w:tblGrid>
      <w:tr w:rsidR="006D67F1" w:rsidRPr="009973DB" w:rsidTr="00C72FA0">
        <w:trPr>
          <w:trHeight w:val="255"/>
        </w:trPr>
        <w:tc>
          <w:tcPr>
            <w:tcW w:w="8695" w:type="dxa"/>
            <w:gridSpan w:val="5"/>
            <w:noWrap/>
          </w:tcPr>
          <w:p w:rsidR="006D67F1" w:rsidRPr="009973DB" w:rsidRDefault="006D67F1" w:rsidP="00813D55">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19"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Úspěšný (počet)</w:t>
            </w:r>
          </w:p>
        </w:tc>
        <w:tc>
          <w:tcPr>
            <w:tcW w:w="1636"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Neúspěšný nebo částečně úspěšný (počet)</w:t>
            </w:r>
          </w:p>
        </w:tc>
        <w:tc>
          <w:tcPr>
            <w:tcW w:w="1417"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Celkem počet</w:t>
            </w:r>
          </w:p>
        </w:tc>
        <w:tc>
          <w:tcPr>
            <w:tcW w:w="1319"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Podíl neúspěšných</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Krátkodobé půjčky</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191</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34</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225</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15,1%</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Dlouhodobé a střednědobé půjčky</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167</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54</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221</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24,4%</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Záruky</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64</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14</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78</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17,9%</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Dotace nebo jiná veřejná podpora</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203</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89</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292</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30,5%</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Rizikový kapitál</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80,0%</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Private equity</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40,0%</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Leasing</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134</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11</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145</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7,6%</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Faktoring</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26</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34</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23,5%</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Mezzaninové financování</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50,0%</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Firemní dluhopisy</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0,0%</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Mikropůjčky</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100,0%</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Emise akcií na veřejně obchodovaném trhu</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100,0%</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Rodina, přátelé a známí</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32</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36</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11,1%</w:t>
            </w:r>
          </w:p>
        </w:tc>
      </w:tr>
      <w:tr w:rsidR="006D67F1" w:rsidRPr="009973DB" w:rsidTr="00C72FA0">
        <w:trPr>
          <w:trHeight w:val="255"/>
        </w:trPr>
        <w:tc>
          <w:tcPr>
            <w:tcW w:w="3404" w:type="dxa"/>
            <w:noWrap/>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Vlastní zdroje financování</w:t>
            </w:r>
          </w:p>
        </w:tc>
        <w:tc>
          <w:tcPr>
            <w:tcW w:w="9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215</w:t>
            </w:r>
          </w:p>
        </w:tc>
        <w:tc>
          <w:tcPr>
            <w:tcW w:w="1636"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25</w:t>
            </w:r>
          </w:p>
        </w:tc>
        <w:tc>
          <w:tcPr>
            <w:tcW w:w="1417"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240</w:t>
            </w:r>
          </w:p>
        </w:tc>
        <w:tc>
          <w:tcPr>
            <w:tcW w:w="1319" w:type="dxa"/>
            <w:noWrap/>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10,4%</w:t>
            </w:r>
          </w:p>
        </w:tc>
      </w:tr>
    </w:tbl>
    <w:p w:rsidR="006D67F1" w:rsidRPr="009973DB" w:rsidRDefault="006D67F1" w:rsidP="00813D55"/>
    <w:p w:rsidR="006D67F1" w:rsidRPr="009973DB" w:rsidRDefault="006D67F1" w:rsidP="00813D55">
      <w:r w:rsidRPr="009973DB">
        <w:t>Společnosti, které v příštích třech letech chtějí investovat do VaVaI, usilovaly v minulých letech zejména o financování prostřednictvím půjček, kde jejich úspěšnost dosahovala v případě středně a dlouhodobých úvěrů 75,6 %. Nejlépe dostupným běžným zdrojem financování byl leasing s podílem neúspěšných žadatelů o financování 7,6 %. Naopak nejsložitější přístup zaznamenaly tyto firmy k rizikovému kapitálu a dalším alternativním formám financování (private equity, veřejná emise akcií, korporátní dluhopisy, mikropůjčky včetně crowdfundingu a P2P lendingu), o tyto formy financování zároveň vykazovaly zájem jen velmi zřídka.</w:t>
      </w:r>
    </w:p>
    <w:p w:rsidR="006D67F1" w:rsidRPr="009973DB" w:rsidRDefault="006D67F1" w:rsidP="00813D55"/>
    <w:tbl>
      <w:tblPr>
        <w:tblW w:w="9416" w:type="dxa"/>
        <w:tblInd w:w="65" w:type="dxa"/>
        <w:tblCellMar>
          <w:left w:w="70" w:type="dxa"/>
          <w:right w:w="70" w:type="dxa"/>
        </w:tblCellMar>
        <w:tblLook w:val="0000"/>
      </w:tblPr>
      <w:tblGrid>
        <w:gridCol w:w="7826"/>
        <w:gridCol w:w="963"/>
        <w:gridCol w:w="795"/>
      </w:tblGrid>
      <w:tr w:rsidR="006D67F1" w:rsidRPr="009973DB" w:rsidTr="00813D55">
        <w:trPr>
          <w:trHeight w:val="255"/>
        </w:trPr>
        <w:tc>
          <w:tcPr>
            <w:tcW w:w="7826"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c>
          <w:tcPr>
            <w:tcW w:w="795" w:type="dxa"/>
            <w:tcBorders>
              <w:top w:val="single" w:sz="4" w:space="0" w:color="auto"/>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Počet odpovědí</w:t>
            </w:r>
          </w:p>
        </w:tc>
        <w:tc>
          <w:tcPr>
            <w:tcW w:w="795" w:type="dxa"/>
            <w:tcBorders>
              <w:top w:val="single" w:sz="4" w:space="0" w:color="auto"/>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Podíl</w:t>
            </w:r>
          </w:p>
        </w:tc>
      </w:tr>
      <w:tr w:rsidR="006D67F1" w:rsidRPr="009973DB"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Bezproblémová – zdroje získáváme poměrně rychle a jednoduše, jednání bývají efektivní a úspěšná</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155</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45,3%</w:t>
            </w:r>
          </w:p>
        </w:tc>
      </w:tr>
      <w:tr w:rsidR="006D67F1" w:rsidRPr="009973DB"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S menšími problémy – informací je dostatek a lze nalézt financující subjekt po vícekolovém vyjednávání</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81</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23,7%</w:t>
            </w:r>
          </w:p>
        </w:tc>
      </w:tr>
      <w:tr w:rsidR="006D67F1" w:rsidRPr="009973DB"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Dostupnost je pouze dobrá – finanční zdroje zde jsou, ale je obtížně možné je získat</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48</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14,0%</w:t>
            </w:r>
          </w:p>
        </w:tc>
      </w:tr>
      <w:tr w:rsidR="006D67F1" w:rsidRPr="009973DB" w:rsidTr="00813D55">
        <w:trPr>
          <w:trHeight w:val="255"/>
        </w:trPr>
        <w:tc>
          <w:tcPr>
            <w:tcW w:w="782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Dostupnost je špatná – existuje informační bariéra, banky mají velké požadavky na hodnotu zástavy, apod.</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58</w:t>
            </w:r>
          </w:p>
        </w:tc>
        <w:tc>
          <w:tcPr>
            <w:tcW w:w="795"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17,0%</w:t>
            </w:r>
          </w:p>
        </w:tc>
      </w:tr>
      <w:tr w:rsidR="006D67F1" w:rsidRPr="009973DB" w:rsidTr="00813D55">
        <w:trPr>
          <w:trHeight w:val="255"/>
        </w:trPr>
        <w:tc>
          <w:tcPr>
            <w:tcW w:w="7826"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n=342</w:t>
            </w:r>
          </w:p>
        </w:tc>
        <w:tc>
          <w:tcPr>
            <w:tcW w:w="795"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p>
        </w:tc>
        <w:tc>
          <w:tcPr>
            <w:tcW w:w="795"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p>
        </w:tc>
      </w:tr>
    </w:tbl>
    <w:p w:rsidR="006D67F1" w:rsidRPr="009973DB" w:rsidRDefault="006D67F1" w:rsidP="00813D55"/>
    <w:p w:rsidR="006D67F1" w:rsidRPr="009973DB" w:rsidRDefault="006D67F1" w:rsidP="00813D55">
      <w:r w:rsidRPr="009973DB">
        <w:t>Celkově proto respondenti hodnotili svůj přístup k financování jako ztížený v 31 % případů.</w:t>
      </w:r>
    </w:p>
    <w:p w:rsidR="006D67F1" w:rsidRPr="009973DB" w:rsidRDefault="006D67F1" w:rsidP="00813D55"/>
    <w:tbl>
      <w:tblPr>
        <w:tblW w:w="3906" w:type="dxa"/>
        <w:tblInd w:w="65" w:type="dxa"/>
        <w:tblCellMar>
          <w:left w:w="70" w:type="dxa"/>
          <w:right w:w="70" w:type="dxa"/>
        </w:tblCellMar>
        <w:tblLook w:val="0000"/>
      </w:tblPr>
      <w:tblGrid>
        <w:gridCol w:w="2946"/>
        <w:gridCol w:w="963"/>
      </w:tblGrid>
      <w:tr w:rsidR="006D67F1" w:rsidRPr="009973DB" w:rsidTr="00813D55">
        <w:trPr>
          <w:trHeight w:val="255"/>
        </w:trPr>
        <w:tc>
          <w:tcPr>
            <w:tcW w:w="2946"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b/>
                <w:bCs/>
                <w:sz w:val="20"/>
              </w:rPr>
            </w:pPr>
            <w:r w:rsidRPr="009973DB">
              <w:rPr>
                <w:rFonts w:ascii="Arial" w:hAnsi="Arial"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Počet odpovědí</w:t>
            </w:r>
          </w:p>
        </w:tc>
      </w:tr>
      <w:tr w:rsidR="006D67F1" w:rsidRPr="009973DB"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31</w:t>
            </w:r>
          </w:p>
        </w:tc>
      </w:tr>
      <w:tr w:rsidR="006D67F1" w:rsidRPr="009973DB"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57</w:t>
            </w:r>
          </w:p>
        </w:tc>
      </w:tr>
      <w:tr w:rsidR="006D67F1" w:rsidRPr="009973DB"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54</w:t>
            </w:r>
          </w:p>
        </w:tc>
      </w:tr>
      <w:tr w:rsidR="006D67F1" w:rsidRPr="009973DB"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31</w:t>
            </w:r>
          </w:p>
        </w:tc>
      </w:tr>
      <w:tr w:rsidR="006D67F1" w:rsidRPr="009973DB"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25</w:t>
            </w:r>
          </w:p>
        </w:tc>
      </w:tr>
      <w:tr w:rsidR="006D67F1" w:rsidRPr="009973DB" w:rsidTr="00813D55">
        <w:trPr>
          <w:trHeight w:val="255"/>
        </w:trPr>
        <w:tc>
          <w:tcPr>
            <w:tcW w:w="2946"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14</w:t>
            </w:r>
          </w:p>
        </w:tc>
      </w:tr>
      <w:tr w:rsidR="006D67F1" w:rsidRPr="009973DB" w:rsidTr="00813D55">
        <w:trPr>
          <w:trHeight w:val="255"/>
        </w:trPr>
        <w:tc>
          <w:tcPr>
            <w:tcW w:w="2946"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n=123</w:t>
            </w:r>
          </w:p>
        </w:tc>
        <w:tc>
          <w:tcPr>
            <w:tcW w:w="960"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p>
        </w:tc>
      </w:tr>
    </w:tbl>
    <w:p w:rsidR="006D67F1" w:rsidRPr="009973DB" w:rsidRDefault="006D67F1" w:rsidP="00813D55"/>
    <w:p w:rsidR="006D67F1" w:rsidRPr="009973DB" w:rsidRDefault="006D67F1" w:rsidP="00813D55">
      <w:r w:rsidRPr="009973DB">
        <w:t>Mezi hlavní důvody ztíženého přístupu k financování uvedli tito respondenti zejména krátkou podnikatelskou historii a možnosti zajištění. Tyto důvody spolu typicky při získávání financování MSP úzce souvisí. Začínající společnosti mají většinou mnohem nižší hodnotu investičního majetku než je jejich potřeba investic pro další rozvoj, zvláště v případě firem investujících do inovací a VaV.</w:t>
      </w:r>
    </w:p>
    <w:p w:rsidR="006D67F1" w:rsidRPr="009973DB" w:rsidRDefault="006D67F1" w:rsidP="00813D55"/>
    <w:p w:rsidR="006D67F1" w:rsidRPr="009973DB" w:rsidRDefault="006D67F1" w:rsidP="00813D55">
      <w:pPr>
        <w:pStyle w:val="Caption"/>
        <w:keepNext/>
      </w:pPr>
      <w:r w:rsidRPr="009973DB">
        <w:t xml:space="preserve">Obrázek </w:t>
      </w:r>
      <w:fldSimple w:instr=" SEQ Obrázek \* ARABIC ">
        <w:r w:rsidRPr="009973DB">
          <w:rPr>
            <w:noProof/>
          </w:rPr>
          <w:t>5</w:t>
        </w:r>
      </w:fldSimple>
      <w:r w:rsidRPr="009973DB">
        <w:t>: Hlavní důvody ztíženého přístupu k financování</w:t>
      </w:r>
    </w:p>
    <w:p w:rsidR="006D67F1" w:rsidRPr="009973DB" w:rsidRDefault="006D67F1" w:rsidP="00813D55">
      <w:r>
        <w:rPr>
          <w:noProof/>
        </w:rPr>
        <w:pict>
          <v:shape id="Obrázek 2" o:spid="_x0000_i1031" type="#_x0000_t75" style="width:363pt;height:168.75pt;visibility:visible">
            <v:imagedata r:id="rId13" o:title=""/>
          </v:shape>
        </w:pict>
      </w:r>
    </w:p>
    <w:p w:rsidR="006D67F1" w:rsidRPr="009973DB" w:rsidRDefault="006D67F1" w:rsidP="00813D55">
      <w:r w:rsidRPr="009973DB">
        <w:t xml:space="preserve"> </w:t>
      </w:r>
    </w:p>
    <w:p w:rsidR="006D67F1" w:rsidRPr="009973DB" w:rsidRDefault="006D67F1" w:rsidP="00813D55">
      <w:r w:rsidRPr="009973DB">
        <w:t>Aby mohly být společnosti se ztíženým přístupem k financování identifikovány pro možnou absorpční kapacitu finančního nástroje, měly by zároveň být dle metodiky EK životaschopné. Za neživotaschopné považujeme pro účely tohoto předběžného posouzení společnosti, které jako důvod ztíženého přístupu k financování uvedly vysokou zadluženost nebo nízký ekonomický potenciál projektu.</w:t>
      </w:r>
    </w:p>
    <w:p w:rsidR="006D67F1" w:rsidRPr="009973DB" w:rsidRDefault="006D67F1" w:rsidP="00813D55"/>
    <w:tbl>
      <w:tblPr>
        <w:tblW w:w="9416" w:type="dxa"/>
        <w:tblInd w:w="65" w:type="dxa"/>
        <w:tblCellMar>
          <w:left w:w="70" w:type="dxa"/>
          <w:right w:w="70" w:type="dxa"/>
        </w:tblCellMar>
        <w:tblLook w:val="0000"/>
      </w:tblPr>
      <w:tblGrid>
        <w:gridCol w:w="5824"/>
        <w:gridCol w:w="2709"/>
        <w:gridCol w:w="1197"/>
      </w:tblGrid>
      <w:tr w:rsidR="006D67F1" w:rsidRPr="009973DB" w:rsidTr="00813D55">
        <w:trPr>
          <w:trHeight w:val="255"/>
        </w:trPr>
        <w:tc>
          <w:tcPr>
            <w:tcW w:w="5824"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b/>
                <w:bCs/>
                <w:sz w:val="20"/>
              </w:rPr>
            </w:pPr>
            <w:r w:rsidRPr="009973DB">
              <w:rPr>
                <w:rFonts w:ascii="Arial" w:hAnsi="Arial" w:cs="Arial"/>
                <w:b/>
                <w:bCs/>
                <w:sz w:val="20"/>
              </w:rPr>
              <w:t>Potenciálně ekonomicky životaschopné projekty se zhoršeným přístupem k financování</w:t>
            </w:r>
          </w:p>
        </w:tc>
        <w:tc>
          <w:tcPr>
            <w:tcW w:w="2709" w:type="dxa"/>
            <w:tcBorders>
              <w:top w:val="single" w:sz="4" w:space="0" w:color="auto"/>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883" w:type="dxa"/>
            <w:tcBorders>
              <w:top w:val="single" w:sz="4" w:space="0" w:color="auto"/>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Podíl/počet odpovědí</w:t>
            </w:r>
          </w:p>
        </w:tc>
      </w:tr>
      <w:tr w:rsidR="006D67F1" w:rsidRPr="009973DB" w:rsidTr="00813D55">
        <w:trPr>
          <w:trHeight w:val="255"/>
        </w:trPr>
        <w:tc>
          <w:tcPr>
            <w:tcW w:w="5824"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Podíl na podnicích plánujících investice do VaVaI v příštích třech letech</w:t>
            </w:r>
          </w:p>
        </w:tc>
        <w:tc>
          <w:tcPr>
            <w:tcW w:w="2709"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883"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19,3%</w:t>
            </w:r>
          </w:p>
        </w:tc>
      </w:tr>
      <w:tr w:rsidR="006D67F1" w:rsidRPr="009973DB" w:rsidTr="00813D55">
        <w:trPr>
          <w:trHeight w:val="255"/>
        </w:trPr>
        <w:tc>
          <w:tcPr>
            <w:tcW w:w="5824" w:type="dxa"/>
            <w:tcBorders>
              <w:top w:val="nil"/>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Podíl na projektech se zhoršeným přístupem k financování</w:t>
            </w:r>
          </w:p>
        </w:tc>
        <w:tc>
          <w:tcPr>
            <w:tcW w:w="2709"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883"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60,2%</w:t>
            </w:r>
          </w:p>
        </w:tc>
      </w:tr>
      <w:tr w:rsidR="006D67F1" w:rsidRPr="009973DB" w:rsidTr="00813D55">
        <w:trPr>
          <w:trHeight w:val="255"/>
        </w:trPr>
        <w:tc>
          <w:tcPr>
            <w:tcW w:w="5824" w:type="dxa"/>
            <w:vMerge w:val="restart"/>
            <w:tcBorders>
              <w:top w:val="nil"/>
              <w:left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Hlavní identifikované bariéry</w:t>
            </w:r>
          </w:p>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w:t>
            </w:r>
          </w:p>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 </w:t>
            </w:r>
          </w:p>
          <w:p w:rsidR="006D67F1" w:rsidRPr="009973DB" w:rsidRDefault="006D67F1" w:rsidP="00813D55">
            <w:pPr>
              <w:jc w:val="left"/>
              <w:rPr>
                <w:rFonts w:ascii="Arial" w:hAnsi="Arial" w:cs="Arial"/>
                <w:sz w:val="20"/>
              </w:rPr>
            </w:pPr>
            <w:r w:rsidRPr="009973DB">
              <w:rPr>
                <w:rFonts w:ascii="Arial" w:hAnsi="Arial" w:cs="Arial"/>
                <w:sz w:val="20"/>
              </w:rPr>
              <w:t> </w:t>
            </w:r>
          </w:p>
        </w:tc>
        <w:tc>
          <w:tcPr>
            <w:tcW w:w="2709"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883"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8</w:t>
            </w:r>
          </w:p>
        </w:tc>
      </w:tr>
      <w:tr w:rsidR="006D67F1" w:rsidRPr="009973DB" w:rsidTr="00813D55">
        <w:trPr>
          <w:trHeight w:val="255"/>
        </w:trPr>
        <w:tc>
          <w:tcPr>
            <w:tcW w:w="5824" w:type="dxa"/>
            <w:vMerge/>
            <w:tcBorders>
              <w:left w:val="single" w:sz="4" w:space="0" w:color="auto"/>
              <w:right w:val="single" w:sz="4" w:space="0" w:color="auto"/>
            </w:tcBorders>
            <w:noWrap/>
            <w:vAlign w:val="bottom"/>
          </w:tcPr>
          <w:p w:rsidR="006D67F1" w:rsidRPr="009973DB" w:rsidRDefault="006D67F1" w:rsidP="00813D55">
            <w:pPr>
              <w:jc w:val="left"/>
              <w:rPr>
                <w:rFonts w:ascii="Arial" w:hAnsi="Arial" w:cs="Arial"/>
                <w:sz w:val="20"/>
              </w:rPr>
            </w:pPr>
          </w:p>
        </w:tc>
        <w:tc>
          <w:tcPr>
            <w:tcW w:w="2709"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883"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35</w:t>
            </w:r>
          </w:p>
        </w:tc>
      </w:tr>
      <w:tr w:rsidR="006D67F1" w:rsidRPr="009973DB" w:rsidTr="00813D55">
        <w:trPr>
          <w:trHeight w:val="255"/>
        </w:trPr>
        <w:tc>
          <w:tcPr>
            <w:tcW w:w="5824" w:type="dxa"/>
            <w:vMerge/>
            <w:tcBorders>
              <w:left w:val="single" w:sz="4" w:space="0" w:color="auto"/>
              <w:right w:val="single" w:sz="4" w:space="0" w:color="auto"/>
            </w:tcBorders>
            <w:noWrap/>
            <w:vAlign w:val="bottom"/>
          </w:tcPr>
          <w:p w:rsidR="006D67F1" w:rsidRPr="009973DB" w:rsidRDefault="006D67F1" w:rsidP="00813D55">
            <w:pPr>
              <w:jc w:val="left"/>
              <w:rPr>
                <w:rFonts w:ascii="Arial" w:hAnsi="Arial" w:cs="Arial"/>
                <w:sz w:val="20"/>
              </w:rPr>
            </w:pPr>
          </w:p>
        </w:tc>
        <w:tc>
          <w:tcPr>
            <w:tcW w:w="2709"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883"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41</w:t>
            </w:r>
          </w:p>
        </w:tc>
      </w:tr>
      <w:tr w:rsidR="006D67F1" w:rsidRPr="009973DB" w:rsidTr="00813D55">
        <w:trPr>
          <w:trHeight w:val="255"/>
        </w:trPr>
        <w:tc>
          <w:tcPr>
            <w:tcW w:w="5824" w:type="dxa"/>
            <w:vMerge/>
            <w:tcBorders>
              <w:left w:val="single" w:sz="4" w:space="0" w:color="auto"/>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p>
        </w:tc>
        <w:tc>
          <w:tcPr>
            <w:tcW w:w="2709"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883" w:type="dxa"/>
            <w:tcBorders>
              <w:top w:val="nil"/>
              <w:left w:val="nil"/>
              <w:bottom w:val="single" w:sz="4" w:space="0" w:color="auto"/>
              <w:right w:val="single" w:sz="4" w:space="0" w:color="auto"/>
            </w:tcBorders>
            <w:noWrap/>
            <w:vAlign w:val="bottom"/>
          </w:tcPr>
          <w:p w:rsidR="006D67F1" w:rsidRPr="009973DB" w:rsidRDefault="006D67F1" w:rsidP="00813D55">
            <w:pPr>
              <w:overflowPunct/>
              <w:autoSpaceDE/>
              <w:autoSpaceDN/>
              <w:adjustRightInd/>
              <w:jc w:val="right"/>
              <w:textAlignment w:val="auto"/>
              <w:rPr>
                <w:rFonts w:ascii="Arial" w:hAnsi="Arial" w:cs="Arial"/>
                <w:sz w:val="20"/>
              </w:rPr>
            </w:pPr>
            <w:r w:rsidRPr="009973DB">
              <w:rPr>
                <w:rFonts w:ascii="Arial" w:hAnsi="Arial" w:cs="Arial"/>
                <w:sz w:val="20"/>
              </w:rPr>
              <w:t>25</w:t>
            </w:r>
          </w:p>
        </w:tc>
      </w:tr>
      <w:tr w:rsidR="006D67F1" w:rsidRPr="009973DB" w:rsidTr="00813D55">
        <w:trPr>
          <w:trHeight w:val="255"/>
        </w:trPr>
        <w:tc>
          <w:tcPr>
            <w:tcW w:w="5824"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r w:rsidRPr="009973DB">
              <w:rPr>
                <w:rFonts w:ascii="Arial" w:hAnsi="Arial" w:cs="Arial"/>
                <w:sz w:val="20"/>
              </w:rPr>
              <w:t>n=74</w:t>
            </w:r>
          </w:p>
          <w:p w:rsidR="006D67F1" w:rsidRPr="009973DB" w:rsidRDefault="006D67F1" w:rsidP="00813D55">
            <w:pPr>
              <w:overflowPunct/>
              <w:autoSpaceDE/>
              <w:autoSpaceDN/>
              <w:adjustRightInd/>
              <w:jc w:val="left"/>
              <w:textAlignment w:val="auto"/>
              <w:rPr>
                <w:rFonts w:ascii="Arial" w:hAnsi="Arial" w:cs="Arial"/>
                <w:sz w:val="20"/>
              </w:rPr>
            </w:pPr>
          </w:p>
          <w:p w:rsidR="006D67F1" w:rsidRPr="009973DB" w:rsidRDefault="006D67F1" w:rsidP="00813D55">
            <w:pPr>
              <w:overflowPunct/>
              <w:autoSpaceDE/>
              <w:autoSpaceDN/>
              <w:adjustRightInd/>
              <w:jc w:val="left"/>
              <w:textAlignment w:val="auto"/>
              <w:rPr>
                <w:rFonts w:ascii="Arial" w:hAnsi="Arial" w:cs="Arial"/>
                <w:sz w:val="20"/>
              </w:rPr>
            </w:pPr>
          </w:p>
        </w:tc>
        <w:tc>
          <w:tcPr>
            <w:tcW w:w="2709"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p>
        </w:tc>
        <w:tc>
          <w:tcPr>
            <w:tcW w:w="883" w:type="dxa"/>
            <w:tcBorders>
              <w:top w:val="nil"/>
              <w:left w:val="nil"/>
              <w:bottom w:val="nil"/>
              <w:right w:val="nil"/>
            </w:tcBorders>
            <w:noWrap/>
            <w:vAlign w:val="bottom"/>
          </w:tcPr>
          <w:p w:rsidR="006D67F1" w:rsidRPr="009973DB" w:rsidRDefault="006D67F1" w:rsidP="00813D55">
            <w:pPr>
              <w:overflowPunct/>
              <w:autoSpaceDE/>
              <w:autoSpaceDN/>
              <w:adjustRightInd/>
              <w:jc w:val="left"/>
              <w:textAlignment w:val="auto"/>
              <w:rPr>
                <w:rFonts w:ascii="Arial" w:hAnsi="Arial" w:cs="Arial"/>
                <w:sz w:val="20"/>
              </w:rPr>
            </w:pPr>
          </w:p>
        </w:tc>
      </w:tr>
    </w:tbl>
    <w:p w:rsidR="006D67F1" w:rsidRPr="009973DB" w:rsidRDefault="006D67F1" w:rsidP="00813D55">
      <w:r w:rsidRPr="009973DB">
        <w:t>Celkový podíl potenciálně životaschopných firem se ztíženým přístupem financování na počtu respondentů tvořil 19,3 %. Více než 55 % z nich uvedlo, že jejich hlavním problémem jsou omezené možnosti zajištění. Řešením této suboptimální investiční situace proto může být finanční nástroj kapitálových vstupů (viz dále SC 2.1) nebo též záruční finanční nástroj.</w:t>
      </w:r>
    </w:p>
    <w:p w:rsidR="006D67F1" w:rsidRPr="009973DB" w:rsidRDefault="006D67F1" w:rsidP="00813D55"/>
    <w:p w:rsidR="006D67F1" w:rsidRPr="009973DB" w:rsidRDefault="006D67F1" w:rsidP="00813D55">
      <w:pPr>
        <w:pStyle w:val="Caption"/>
        <w:keepNext/>
      </w:pPr>
      <w:r w:rsidRPr="009973DB">
        <w:t xml:space="preserve">Obrázek </w:t>
      </w:r>
      <w:fldSimple w:instr=" SEQ Obrázek \* ARABIC ">
        <w:r w:rsidRPr="009973DB">
          <w:rPr>
            <w:noProof/>
          </w:rPr>
          <w:t>6</w:t>
        </w:r>
      </w:fldSimple>
      <w:r w:rsidRPr="009973DB">
        <w:t>: Ekonomicky životaschopné podniky se zhoršeným přístupem k financování a specifikace hlavních důvodů ztíženého přístupu (bylo možné uvést více odpovědí)</w:t>
      </w:r>
    </w:p>
    <w:p w:rsidR="006D67F1" w:rsidRPr="009973DB" w:rsidRDefault="006D67F1" w:rsidP="00813D55">
      <w:pPr>
        <w:rPr>
          <w:sz w:val="24"/>
        </w:rPr>
      </w:pPr>
      <w:r>
        <w:rPr>
          <w:noProof/>
        </w:rPr>
        <w:pict>
          <v:shape id="Obrázek 1" o:spid="_x0000_i1032" type="#_x0000_t75" style="width:446.25pt;height:207pt;visibility:visible">
            <v:imagedata r:id="rId14" o:title=""/>
          </v:shape>
        </w:pict>
      </w:r>
    </w:p>
    <w:p w:rsidR="006D67F1" w:rsidRPr="009973DB" w:rsidRDefault="006D67F1" w:rsidP="00813D55">
      <w:pPr>
        <w:rPr>
          <w:sz w:val="24"/>
        </w:rPr>
      </w:pPr>
    </w:p>
    <w:p w:rsidR="006D67F1" w:rsidRPr="009973DB" w:rsidRDefault="006D67F1" w:rsidP="003A092C">
      <w:pPr>
        <w:rPr>
          <w:b/>
        </w:rPr>
      </w:pPr>
    </w:p>
    <w:p w:rsidR="006D67F1" w:rsidRPr="009973DB" w:rsidRDefault="006D67F1">
      <w:pPr>
        <w:pStyle w:val="Neslovannadpisy"/>
      </w:pPr>
      <w:r w:rsidRPr="009973DB">
        <w:t>Kvantitativní analýza</w:t>
      </w:r>
    </w:p>
    <w:p w:rsidR="006D67F1" w:rsidRPr="009973DB" w:rsidRDefault="006D67F1" w:rsidP="008074B1">
      <w:r w:rsidRPr="009973DB">
        <w:t>Absorpční kapacitu investic do průmyslového VaVaI v podnikatelském sektoru lze předpovědět pouze velmi omezeně, především na základě minulých výdajů na VaV a dosavadní poptávky po podpoře v minulém období, která reprezentovala pravděpodobně významnou část celkové poptávky.S ohledem na statistiky VaVaI ČSÚ je stanoven je modelový předpoklad, že 80 % projektů aplikovaného průmyslového VaV podniků žádalo o podporu v programu TIP a 60 % projektů podnikových inovací vyšších řádů žádalo v programu Inovace OP PI (vzhledem k rozdílné míře nákladnosti a komerční realizovatelnosti obou oblastí) a naopak překryv mezi jednotlivými výzvami obou programů umenšil počet unikátních projektů o 20 %. Obecný trend růstu podnikových výdajů na VaVaI a současný mírný růst ekonomiky by měly přispět k dalšímu rozvoji VaVaI aktivit v novém programovém období.</w:t>
      </w:r>
    </w:p>
    <w:p w:rsidR="006D67F1" w:rsidRPr="009973DB" w:rsidRDefault="006D67F1" w:rsidP="008074B1"/>
    <w:p w:rsidR="006D67F1" w:rsidRPr="009973DB" w:rsidRDefault="006D67F1" w:rsidP="008074B1">
      <w:r w:rsidRPr="009973DB">
        <w:t>V novém období lze tedy tímto způsobem předpokládat projekty v hodnotě80-120 mld. Kč v oblasti podnikových inovací vyšších řádů a170-250 mld. Kč v oblasti aplikovaného průmyslového VaV podniků (i za účasti výzkumných organizací). Je však třeba jedním dechem dodat, že takto vyčíslená investiční kapacita vychází z předpokladu užití dotací v míře minulého období, které výrazným způsobem aktivity firem stimulují. V případě užití pouze podpory finančním nástrojem se dá v této oblasti předpokládat výrazné snížení absorpční kapacity.</w:t>
      </w:r>
    </w:p>
    <w:p w:rsidR="006D67F1" w:rsidRPr="009973DB" w:rsidRDefault="006D67F1" w:rsidP="008074B1"/>
    <w:p w:rsidR="006D67F1" w:rsidRPr="009973DB" w:rsidRDefault="006D67F1" w:rsidP="008074B1">
      <w:r w:rsidRPr="009973DB">
        <w:t>Jak ukazují i zkušenosti z programu Inostart (ač specificky zaměřeného na podniky do 3 let existence), projektů výrazně inovačního charakteru, které se ucházejí o měkčí podporu formou finančních nástrojů, nemusí být mnoho. To samé platí ještě více u projektů průmyslového VaV, kde jsou riziko, návratnost a náklady projektů umístěny zpravidla ještě o řád výše.</w:t>
      </w:r>
    </w:p>
    <w:p w:rsidR="006D67F1" w:rsidRPr="009973DB" w:rsidRDefault="006D67F1" w:rsidP="008074B1"/>
    <w:p w:rsidR="006D67F1" w:rsidRPr="009973DB" w:rsidRDefault="006D67F1" w:rsidP="008074B1">
      <w:pPr>
        <w:pStyle w:val="Heading4"/>
      </w:pPr>
      <w:r w:rsidRPr="009973DB">
        <w:t>Návrh řešení identifikovaných tržních selhání</w:t>
      </w:r>
    </w:p>
    <w:p w:rsidR="006D67F1" w:rsidRPr="009973DB" w:rsidRDefault="006D67F1" w:rsidP="008074B1"/>
    <w:p w:rsidR="006D67F1" w:rsidRPr="009973DB" w:rsidRDefault="006D67F1" w:rsidP="008074B1">
      <w:r w:rsidRPr="009973DB">
        <w:t>V případě průmyslového VaVaI v podnikatelském sektoru se jedná o investice, u kterých by měly být podniky schopny vyhodnotit jejich potenciální ekonomický přínos a činit je s jednoznačně ziskovým záměrem, k posílení vlastní konkurenceschopnosti. Z tohoto ohledu jsou tedy tyto aktivity potenciálně vhodné pro použití finančního nástroje.</w:t>
      </w:r>
    </w:p>
    <w:p w:rsidR="006D67F1" w:rsidRPr="009973DB" w:rsidRDefault="006D67F1" w:rsidP="008074B1"/>
    <w:p w:rsidR="006D67F1" w:rsidRPr="009973DB" w:rsidRDefault="006D67F1" w:rsidP="008074B1">
      <w:pPr>
        <w:rPr>
          <w:color w:val="FF0000"/>
        </w:rPr>
      </w:pPr>
      <w:r w:rsidRPr="009973DB">
        <w:t>Reálně se však ukazují výrazné bariéry, které se s užitím klasického zvýhodněného financování pojí. V oblasti průmyslového VaV jsou tyto aktivity příliš rizikové a bez jasné perspektivy výsledku a změřitelné hodnoty. Úvěrování bankou je samozřejmě možné, ale na bázi úvěrovatelnosti podniku samotného a poskytnutých zástav. Při obecně slabé aktivitě podniků v oblasti VaV jeví jako účelnější spíše podpora dotační, která vytváří silnější impulsy a částečně vynahrazuje riziko. Dalším argumentem pro ni je žádaný výsledek vyšší spolupráce firem s veřejnými výzkumnými institucemi, které nejsou k využívání úvěrů způsobilé.Využívání finančních nástrojů v oblasti firemních aktivit není vyloučené, pro potenciální poptávku je zde alternativa evropských nástrojů HORIZONT 2020 INNOVFIN, které doplňují dotační podporu.</w:t>
      </w:r>
    </w:p>
    <w:p w:rsidR="006D67F1" w:rsidRPr="009973DB" w:rsidRDefault="006D67F1" w:rsidP="008074B1"/>
    <w:p w:rsidR="006D67F1" w:rsidRPr="009973DB" w:rsidRDefault="006D67F1" w:rsidP="008074B1">
      <w:r w:rsidRPr="009973DB">
        <w:t>Vhodnější oblastí pro aplikaci finančních nástrojů se jeví inovace, které jsou více spjaty s generováním předvídatelných příjmů, jsou obecně o něco méně rizikové a nástroj ve formě záruky může u některých projektů výrazně usnadnit přístup k tržnímu financování, což platí zejména pro MSP.</w:t>
      </w:r>
    </w:p>
    <w:p w:rsidR="006D67F1" w:rsidRPr="009973DB" w:rsidRDefault="006D67F1" w:rsidP="008074B1"/>
    <w:p w:rsidR="006D67F1" w:rsidRPr="009973DB" w:rsidRDefault="006D67F1" w:rsidP="008074B1">
      <w:r w:rsidRPr="009973DB">
        <w:rPr>
          <w:b/>
        </w:rPr>
        <w:t>Zpřístupnění financování formou záručního nástroje je tedy vhodné primárně pro inovační projekty, kde výrazně sníží bankám rizika z úvěrování a rozšíří portfolio úvěrovatelných projektů.</w:t>
      </w:r>
      <w:r w:rsidRPr="009973DB">
        <w:t>Povědomí o dostupnosti financí by pak měla podniky motivovat k tomu, aby se inovacím věnovaly kontinuálně a nečekaly na bezprostřední ohrožení tržních pozic.</w:t>
      </w:r>
    </w:p>
    <w:p w:rsidR="006D67F1" w:rsidRPr="009973DB" w:rsidRDefault="006D67F1" w:rsidP="008074B1"/>
    <w:p w:rsidR="006D67F1" w:rsidRPr="009973DB" w:rsidRDefault="006D67F1" w:rsidP="008074B1">
      <w:r w:rsidRPr="009973DB">
        <w:t>Intervence OP PIK by měly být zaměřeny zejména na obory s vysokou přidanou hodnotou a potenciálem posunu v globálních hodnotových řetězcích v souladu se strategií RIS3. Zvýšený důraz doporučujeme klást na projekty zakládající spolupráci mezi firemními a vědeckovýzkumnou sférou.</w:t>
      </w:r>
    </w:p>
    <w:p w:rsidR="006D67F1" w:rsidRPr="009973DB" w:rsidRDefault="006D67F1" w:rsidP="008074B1">
      <w:pPr>
        <w:pStyle w:val="Heading3"/>
      </w:pPr>
      <w:bookmarkStart w:id="17" w:name="_Toc417682890"/>
      <w:r w:rsidRPr="009973DB">
        <w:t>Posouzení přidané hodnoty finančních nástrojů</w:t>
      </w:r>
      <w:bookmarkEnd w:id="17"/>
    </w:p>
    <w:p w:rsidR="006D67F1" w:rsidRPr="009973DB" w:rsidRDefault="006D67F1" w:rsidP="001B3BC6">
      <w:pPr>
        <w:pStyle w:val="Heading4"/>
      </w:pPr>
      <w:r w:rsidRPr="009973DB">
        <w:t>Představení typových projektů</w:t>
      </w:r>
    </w:p>
    <w:p w:rsidR="006D67F1" w:rsidRPr="009973DB" w:rsidRDefault="006D67F1" w:rsidP="001B3BC6">
      <w:r w:rsidRPr="009973DB">
        <w:t xml:space="preserve">Typovým projektem pro podporu inovací je společnost patřící mezi střední podniky se sídlem ve Zlínském kraji. Nové nebo inovační výrobky tvoří ve sledovaném roce přes polovinu z jejího celkového obratu. Předmětem investičního projektu je pořízení technologie pro hromadnou výrobu nových produktů, které jsou výsledkem vlastního výzkumu a jejich uvedení na trh ČR a EU. Celkové náklady projektu jsou </w:t>
      </w:r>
      <w:smartTag w:uri="urn:schemas-microsoft-com:office:smarttags" w:element="metricconverter">
        <w:smartTagPr>
          <w:attr w:name="ProductID" w:val="45 mil"/>
        </w:smartTagPr>
        <w:r w:rsidRPr="009973DB">
          <w:t>45 mil</w:t>
        </w:r>
      </w:smartTag>
      <w:r w:rsidRPr="009973DB">
        <w:t>. Kč. Ekonomickým cílem projektu je zvýšení obratu alespoň o 30 % a zvýšení marže alespoň o 20 %. V tabulce níže lze vidět vliv různých forem podpory na ekonomiku projektu.</w:t>
      </w:r>
    </w:p>
    <w:p w:rsidR="006D67F1" w:rsidRPr="009973DB" w:rsidRDefault="006D67F1" w:rsidP="001B3BC6">
      <w:pPr>
        <w:pStyle w:val="BodyText1"/>
        <w:jc w:val="both"/>
      </w:pPr>
    </w:p>
    <w:tbl>
      <w:tblPr>
        <w:tblW w:w="8834" w:type="dxa"/>
        <w:tblInd w:w="55" w:type="dxa"/>
        <w:tblCellMar>
          <w:left w:w="0" w:type="dxa"/>
          <w:right w:w="0" w:type="dxa"/>
        </w:tblCellMar>
        <w:tblLook w:val="00A0"/>
      </w:tblPr>
      <w:tblGrid>
        <w:gridCol w:w="2372"/>
        <w:gridCol w:w="1554"/>
        <w:gridCol w:w="1554"/>
        <w:gridCol w:w="1724"/>
        <w:gridCol w:w="1694"/>
      </w:tblGrid>
      <w:tr w:rsidR="006D67F1" w:rsidRPr="009973DB" w:rsidTr="00D352F3">
        <w:trPr>
          <w:trHeight w:val="20"/>
        </w:trPr>
        <w:tc>
          <w:tcPr>
            <w:tcW w:w="2364" w:type="dxa"/>
            <w:tcBorders>
              <w:top w:val="single" w:sz="4" w:space="0" w:color="002776"/>
              <w:left w:val="single" w:sz="4" w:space="0" w:color="002776"/>
              <w:bottom w:val="nil"/>
              <w:right w:val="nil"/>
            </w:tcBorders>
            <w:shd w:val="clear" w:color="auto" w:fill="002776"/>
            <w:noWrap/>
            <w:vAlign w:val="center"/>
          </w:tcPr>
          <w:p w:rsidR="006D67F1" w:rsidRPr="009973DB" w:rsidRDefault="006D67F1" w:rsidP="00D352F3">
            <w:pPr>
              <w:jc w:val="center"/>
              <w:rPr>
                <w:rFonts w:ascii="Arial" w:hAnsi="Arial" w:cs="Arial"/>
                <w:b/>
                <w:bCs/>
                <w:color w:val="FFFFFF"/>
                <w:sz w:val="18"/>
                <w:szCs w:val="18"/>
              </w:rPr>
            </w:pPr>
            <w:r w:rsidRPr="009973DB">
              <w:rPr>
                <w:b/>
                <w:bCs/>
                <w:color w:val="FFFFFF"/>
                <w:sz w:val="18"/>
                <w:szCs w:val="18"/>
              </w:rPr>
              <w:t>Inovační výkonnost</w:t>
            </w:r>
          </w:p>
        </w:tc>
        <w:tc>
          <w:tcPr>
            <w:tcW w:w="1538" w:type="dxa"/>
            <w:tcBorders>
              <w:top w:val="single" w:sz="4" w:space="0" w:color="002776"/>
              <w:left w:val="nil"/>
              <w:bottom w:val="nil"/>
              <w:right w:val="nil"/>
            </w:tcBorders>
            <w:shd w:val="clear" w:color="auto" w:fill="002776"/>
            <w:noWrap/>
            <w:vAlign w:val="bottom"/>
          </w:tcPr>
          <w:p w:rsidR="006D67F1" w:rsidRPr="009973DB" w:rsidRDefault="006D67F1" w:rsidP="00D352F3">
            <w:pPr>
              <w:jc w:val="left"/>
              <w:rPr>
                <w:rFonts w:ascii="Arial" w:hAnsi="Arial" w:cs="Arial"/>
                <w:b/>
                <w:bCs/>
                <w:color w:val="FFFFFF"/>
                <w:sz w:val="18"/>
                <w:szCs w:val="18"/>
              </w:rPr>
            </w:pPr>
            <w:r w:rsidRPr="009973DB">
              <w:rPr>
                <w:b/>
                <w:bCs/>
                <w:color w:val="FFFFFF"/>
                <w:sz w:val="18"/>
                <w:szCs w:val="18"/>
              </w:rPr>
              <w:t> </w:t>
            </w:r>
          </w:p>
        </w:tc>
        <w:tc>
          <w:tcPr>
            <w:tcW w:w="4932" w:type="dxa"/>
            <w:gridSpan w:val="3"/>
            <w:tcBorders>
              <w:top w:val="single" w:sz="4" w:space="0" w:color="002776"/>
              <w:left w:val="nil"/>
              <w:bottom w:val="nil"/>
              <w:right w:val="single" w:sz="4" w:space="0" w:color="002776"/>
            </w:tcBorders>
            <w:shd w:val="clear" w:color="auto" w:fill="002776"/>
            <w:noWrap/>
            <w:vAlign w:val="bottom"/>
          </w:tcPr>
          <w:p w:rsidR="006D67F1" w:rsidRPr="009973DB" w:rsidRDefault="006D67F1" w:rsidP="00D352F3">
            <w:pPr>
              <w:jc w:val="left"/>
              <w:rPr>
                <w:rFonts w:ascii="Arial" w:hAnsi="Arial" w:cs="Arial"/>
                <w:b/>
                <w:bCs/>
                <w:color w:val="FFFFFF"/>
                <w:sz w:val="18"/>
                <w:szCs w:val="18"/>
              </w:rPr>
            </w:pPr>
            <w:r w:rsidRPr="009973DB">
              <w:rPr>
                <w:b/>
                <w:bCs/>
                <w:color w:val="FFFFFF"/>
                <w:sz w:val="18"/>
                <w:szCs w:val="18"/>
              </w:rPr>
              <w:t> </w:t>
            </w:r>
          </w:p>
          <w:p w:rsidR="006D67F1" w:rsidRPr="009973DB" w:rsidRDefault="006D67F1" w:rsidP="00D352F3">
            <w:pPr>
              <w:jc w:val="right"/>
              <w:rPr>
                <w:b/>
                <w:bCs/>
                <w:i/>
                <w:iCs/>
                <w:color w:val="FFFFFF"/>
                <w:sz w:val="18"/>
                <w:szCs w:val="18"/>
              </w:rPr>
            </w:pPr>
            <w:r w:rsidRPr="009973DB">
              <w:rPr>
                <w:b/>
                <w:bCs/>
                <w:i/>
                <w:iCs/>
                <w:color w:val="FFFFFF"/>
                <w:sz w:val="18"/>
                <w:szCs w:val="18"/>
              </w:rPr>
              <w:t xml:space="preserve">Investice: 45 000 000 Kč </w:t>
            </w:r>
            <w:r w:rsidRPr="009973DB">
              <w:rPr>
                <w:b/>
                <w:bCs/>
                <w:i/>
                <w:iCs/>
                <w:color w:val="FFFFFF"/>
                <w:sz w:val="18"/>
                <w:szCs w:val="18"/>
              </w:rPr>
              <w:br/>
              <w:t>Roční provozní výnos/úspora: 5 281 900 Kč</w:t>
            </w:r>
            <w:r w:rsidRPr="009973DB">
              <w:rPr>
                <w:b/>
                <w:bCs/>
                <w:i/>
                <w:iCs/>
                <w:color w:val="FFFFFF"/>
                <w:sz w:val="18"/>
                <w:szCs w:val="18"/>
              </w:rPr>
              <w:br/>
              <w:t>Komerční úvěr - úroková sazba: 4,0%</w:t>
            </w:r>
          </w:p>
          <w:p w:rsidR="006D67F1" w:rsidRPr="009973DB" w:rsidRDefault="006D67F1" w:rsidP="00D352F3">
            <w:pPr>
              <w:jc w:val="right"/>
              <w:rPr>
                <w:rFonts w:ascii="Arial" w:hAnsi="Arial" w:cs="Arial"/>
                <w:b/>
                <w:bCs/>
                <w:i/>
                <w:iCs/>
                <w:color w:val="FFFFFF"/>
                <w:sz w:val="18"/>
                <w:szCs w:val="18"/>
              </w:rPr>
            </w:pPr>
            <w:r w:rsidRPr="009973DB">
              <w:rPr>
                <w:b/>
                <w:bCs/>
                <w:i/>
                <w:iCs/>
                <w:color w:val="FFFFFF"/>
                <w:sz w:val="18"/>
                <w:szCs w:val="18"/>
              </w:rPr>
              <w:t xml:space="preserve">Zvýhodněný úvěr: úroková sazba: 1,0%  </w:t>
            </w:r>
          </w:p>
        </w:tc>
      </w:tr>
      <w:tr w:rsidR="006D67F1" w:rsidRPr="009973DB" w:rsidTr="00D352F3">
        <w:trPr>
          <w:trHeight w:val="20"/>
        </w:trPr>
        <w:tc>
          <w:tcPr>
            <w:tcW w:w="2364" w:type="dxa"/>
            <w:tcBorders>
              <w:top w:val="nil"/>
              <w:left w:val="single" w:sz="4" w:space="0" w:color="002776"/>
              <w:bottom w:val="single" w:sz="4" w:space="0" w:color="002776"/>
              <w:right w:val="nil"/>
            </w:tcBorders>
            <w:shd w:val="clear" w:color="auto" w:fill="002776"/>
            <w:noWrap/>
            <w:vAlign w:val="center"/>
          </w:tcPr>
          <w:p w:rsidR="006D67F1" w:rsidRPr="009973DB" w:rsidRDefault="006D67F1" w:rsidP="00D352F3">
            <w:pPr>
              <w:jc w:val="left"/>
              <w:rPr>
                <w:rFonts w:ascii="Arial" w:hAnsi="Arial" w:cs="Arial"/>
                <w:b/>
                <w:bCs/>
                <w:color w:val="FFFFFF"/>
                <w:sz w:val="18"/>
                <w:szCs w:val="18"/>
              </w:rPr>
            </w:pPr>
            <w:r w:rsidRPr="009973DB">
              <w:rPr>
                <w:b/>
                <w:bCs/>
                <w:color w:val="FFFFFF"/>
                <w:sz w:val="18"/>
                <w:szCs w:val="18"/>
              </w:rPr>
              <w:t> </w:t>
            </w:r>
          </w:p>
        </w:tc>
        <w:tc>
          <w:tcPr>
            <w:tcW w:w="1538" w:type="dxa"/>
            <w:tcBorders>
              <w:top w:val="single" w:sz="4" w:space="0" w:color="FFFFFF"/>
              <w:left w:val="nil"/>
              <w:bottom w:val="single" w:sz="4" w:space="0" w:color="002776"/>
              <w:right w:val="nil"/>
            </w:tcBorders>
            <w:shd w:val="clear" w:color="auto" w:fill="002776"/>
            <w:noWrap/>
            <w:vAlign w:val="center"/>
          </w:tcPr>
          <w:p w:rsidR="006D67F1" w:rsidRPr="009973DB" w:rsidRDefault="006D67F1" w:rsidP="00D352F3">
            <w:pPr>
              <w:jc w:val="center"/>
              <w:rPr>
                <w:rFonts w:ascii="Arial" w:hAnsi="Arial" w:cs="Arial"/>
                <w:b/>
                <w:bCs/>
                <w:color w:val="FFFFFF"/>
                <w:sz w:val="18"/>
                <w:szCs w:val="18"/>
              </w:rPr>
            </w:pPr>
            <w:r w:rsidRPr="009973DB">
              <w:rPr>
                <w:b/>
                <w:bCs/>
                <w:color w:val="FFFFFF"/>
                <w:sz w:val="18"/>
                <w:szCs w:val="18"/>
              </w:rPr>
              <w:t>100 % tržní úvěr</w:t>
            </w:r>
          </w:p>
        </w:tc>
        <w:tc>
          <w:tcPr>
            <w:tcW w:w="1538" w:type="dxa"/>
            <w:tcBorders>
              <w:top w:val="single" w:sz="4" w:space="0" w:color="FFFFFF"/>
              <w:left w:val="nil"/>
              <w:bottom w:val="single" w:sz="4" w:space="0" w:color="002776"/>
              <w:right w:val="nil"/>
            </w:tcBorders>
            <w:shd w:val="clear" w:color="auto" w:fill="002776"/>
            <w:vAlign w:val="center"/>
          </w:tcPr>
          <w:p w:rsidR="006D67F1" w:rsidRPr="009973DB" w:rsidRDefault="006D67F1" w:rsidP="00D352F3">
            <w:pPr>
              <w:jc w:val="center"/>
              <w:rPr>
                <w:rFonts w:ascii="Arial" w:hAnsi="Arial" w:cs="Arial"/>
                <w:b/>
                <w:bCs/>
                <w:color w:val="FFFFFF"/>
                <w:sz w:val="18"/>
                <w:szCs w:val="18"/>
              </w:rPr>
            </w:pPr>
            <w:r w:rsidRPr="009973DB">
              <w:rPr>
                <w:b/>
                <w:bCs/>
                <w:color w:val="FFFFFF"/>
                <w:sz w:val="18"/>
                <w:szCs w:val="18"/>
              </w:rPr>
              <w:t>50 % tržní úvěr, 50 % dotace</w:t>
            </w:r>
          </w:p>
        </w:tc>
        <w:tc>
          <w:tcPr>
            <w:tcW w:w="1708" w:type="dxa"/>
            <w:tcBorders>
              <w:top w:val="single" w:sz="4" w:space="0" w:color="FFFFFF"/>
              <w:left w:val="nil"/>
              <w:bottom w:val="single" w:sz="4" w:space="0" w:color="002776"/>
              <w:right w:val="nil"/>
            </w:tcBorders>
            <w:shd w:val="clear" w:color="auto" w:fill="002776"/>
            <w:vAlign w:val="center"/>
          </w:tcPr>
          <w:p w:rsidR="006D67F1" w:rsidRPr="009973DB" w:rsidRDefault="006D67F1" w:rsidP="00D352F3">
            <w:pPr>
              <w:jc w:val="center"/>
              <w:rPr>
                <w:rFonts w:ascii="Arial" w:hAnsi="Arial" w:cs="Arial"/>
                <w:b/>
                <w:bCs/>
                <w:color w:val="FFFFFF"/>
                <w:sz w:val="18"/>
                <w:szCs w:val="18"/>
              </w:rPr>
            </w:pPr>
            <w:r w:rsidRPr="009973DB">
              <w:rPr>
                <w:b/>
                <w:bCs/>
                <w:color w:val="FFFFFF"/>
                <w:sz w:val="18"/>
                <w:szCs w:val="18"/>
              </w:rPr>
              <w:t>20 % dotace, 80 % zvýhodněný úvěr</w:t>
            </w:r>
          </w:p>
        </w:tc>
        <w:tc>
          <w:tcPr>
            <w:tcW w:w="1686" w:type="dxa"/>
            <w:tcBorders>
              <w:top w:val="single" w:sz="4" w:space="0" w:color="FFFFFF"/>
              <w:left w:val="nil"/>
              <w:bottom w:val="single" w:sz="4" w:space="0" w:color="002776"/>
              <w:right w:val="single" w:sz="4" w:space="0" w:color="002776"/>
            </w:tcBorders>
            <w:shd w:val="clear" w:color="auto" w:fill="002776"/>
            <w:vAlign w:val="center"/>
          </w:tcPr>
          <w:p w:rsidR="006D67F1" w:rsidRPr="009973DB" w:rsidRDefault="006D67F1" w:rsidP="00D352F3">
            <w:pPr>
              <w:jc w:val="center"/>
              <w:rPr>
                <w:rFonts w:ascii="Arial" w:hAnsi="Arial" w:cs="Arial"/>
                <w:b/>
                <w:bCs/>
                <w:color w:val="FFFFFF"/>
                <w:sz w:val="18"/>
                <w:szCs w:val="18"/>
              </w:rPr>
            </w:pPr>
            <w:r w:rsidRPr="009973DB">
              <w:rPr>
                <w:b/>
                <w:bCs/>
                <w:color w:val="FFFFFF"/>
                <w:sz w:val="18"/>
                <w:szCs w:val="18"/>
              </w:rPr>
              <w:t>100 % zvýhodněný úvěr</w:t>
            </w:r>
          </w:p>
        </w:tc>
      </w:tr>
      <w:tr w:rsidR="006D67F1" w:rsidRPr="009973DB" w:rsidTr="00D352F3">
        <w:trPr>
          <w:trHeight w:val="20"/>
        </w:trPr>
        <w:tc>
          <w:tcPr>
            <w:tcW w:w="2364" w:type="dxa"/>
            <w:tcBorders>
              <w:top w:val="nil"/>
              <w:left w:val="single" w:sz="4" w:space="0" w:color="002776"/>
              <w:bottom w:val="single" w:sz="4" w:space="0" w:color="002776"/>
              <w:right w:val="nil"/>
            </w:tcBorders>
            <w:noWrap/>
            <w:vAlign w:val="center"/>
          </w:tcPr>
          <w:p w:rsidR="006D67F1" w:rsidRPr="009973DB" w:rsidRDefault="006D67F1" w:rsidP="00D352F3">
            <w:pPr>
              <w:jc w:val="left"/>
              <w:rPr>
                <w:rFonts w:ascii="Arial" w:hAnsi="Arial" w:cs="Arial"/>
                <w:color w:val="000000"/>
                <w:sz w:val="18"/>
                <w:szCs w:val="18"/>
              </w:rPr>
            </w:pPr>
            <w:r w:rsidRPr="009973DB">
              <w:rPr>
                <w:color w:val="000000"/>
                <w:sz w:val="18"/>
                <w:szCs w:val="18"/>
              </w:rPr>
              <w:t>Vnitřní výnosové procento (IRR)</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9,72%</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23,02%</w:t>
            </w:r>
          </w:p>
        </w:tc>
        <w:tc>
          <w:tcPr>
            <w:tcW w:w="170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13,30%</w:t>
            </w:r>
          </w:p>
        </w:tc>
        <w:tc>
          <w:tcPr>
            <w:tcW w:w="1686" w:type="dxa"/>
            <w:tcBorders>
              <w:top w:val="nil"/>
              <w:left w:val="nil"/>
              <w:bottom w:val="single" w:sz="4" w:space="0" w:color="002776"/>
              <w:right w:val="single" w:sz="4" w:space="0" w:color="002776"/>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9,72%</w:t>
            </w:r>
          </w:p>
        </w:tc>
      </w:tr>
      <w:tr w:rsidR="006D67F1" w:rsidRPr="009973DB" w:rsidTr="00D352F3">
        <w:trPr>
          <w:trHeight w:val="20"/>
        </w:trPr>
        <w:tc>
          <w:tcPr>
            <w:tcW w:w="2364" w:type="dxa"/>
            <w:tcBorders>
              <w:top w:val="nil"/>
              <w:left w:val="single" w:sz="4" w:space="0" w:color="002776"/>
              <w:bottom w:val="single" w:sz="4" w:space="0" w:color="002776"/>
              <w:right w:val="nil"/>
            </w:tcBorders>
            <w:noWrap/>
            <w:vAlign w:val="center"/>
          </w:tcPr>
          <w:p w:rsidR="006D67F1" w:rsidRPr="009973DB" w:rsidRDefault="006D67F1" w:rsidP="00D352F3">
            <w:pPr>
              <w:jc w:val="left"/>
              <w:rPr>
                <w:rFonts w:ascii="Arial" w:hAnsi="Arial" w:cs="Arial"/>
                <w:color w:val="000000"/>
                <w:sz w:val="18"/>
                <w:szCs w:val="18"/>
              </w:rPr>
            </w:pPr>
            <w:r w:rsidRPr="009973DB">
              <w:rPr>
                <w:color w:val="000000"/>
                <w:sz w:val="18"/>
                <w:szCs w:val="18"/>
              </w:rPr>
              <w:t>Čistá současná hodnota (NPV v Kč)</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23 434 764</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45 069 379</w:t>
            </w:r>
          </w:p>
        </w:tc>
        <w:tc>
          <w:tcPr>
            <w:tcW w:w="170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54 441 638</w:t>
            </w:r>
          </w:p>
        </w:tc>
        <w:tc>
          <w:tcPr>
            <w:tcW w:w="1686" w:type="dxa"/>
            <w:tcBorders>
              <w:top w:val="nil"/>
              <w:left w:val="nil"/>
              <w:bottom w:val="single" w:sz="4" w:space="0" w:color="002776"/>
              <w:right w:val="single" w:sz="4" w:space="0" w:color="002776"/>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45 530 747</w:t>
            </w:r>
          </w:p>
        </w:tc>
      </w:tr>
      <w:tr w:rsidR="006D67F1" w:rsidRPr="009973DB" w:rsidTr="00D352F3">
        <w:trPr>
          <w:trHeight w:val="20"/>
        </w:trPr>
        <w:tc>
          <w:tcPr>
            <w:tcW w:w="2364" w:type="dxa"/>
            <w:tcBorders>
              <w:top w:val="nil"/>
              <w:left w:val="single" w:sz="4" w:space="0" w:color="002776"/>
              <w:bottom w:val="single" w:sz="4" w:space="0" w:color="002776"/>
              <w:right w:val="nil"/>
            </w:tcBorders>
            <w:noWrap/>
            <w:vAlign w:val="center"/>
          </w:tcPr>
          <w:p w:rsidR="006D67F1" w:rsidRPr="009973DB" w:rsidRDefault="006D67F1" w:rsidP="00D352F3">
            <w:pPr>
              <w:jc w:val="left"/>
              <w:rPr>
                <w:rFonts w:ascii="Arial" w:hAnsi="Arial" w:cs="Arial"/>
                <w:color w:val="000000"/>
                <w:sz w:val="18"/>
                <w:szCs w:val="18"/>
              </w:rPr>
            </w:pPr>
            <w:r w:rsidRPr="009973DB">
              <w:rPr>
                <w:color w:val="000000"/>
                <w:sz w:val="18"/>
                <w:szCs w:val="18"/>
              </w:rPr>
              <w:t>Prostá doba návratnosti (roky)</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8,52</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4,26</w:t>
            </w:r>
          </w:p>
        </w:tc>
        <w:tc>
          <w:tcPr>
            <w:tcW w:w="170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6,82</w:t>
            </w:r>
          </w:p>
        </w:tc>
        <w:tc>
          <w:tcPr>
            <w:tcW w:w="1686" w:type="dxa"/>
            <w:tcBorders>
              <w:top w:val="nil"/>
              <w:left w:val="nil"/>
              <w:bottom w:val="single" w:sz="4" w:space="0" w:color="002776"/>
              <w:right w:val="single" w:sz="4" w:space="0" w:color="002776"/>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8,52</w:t>
            </w:r>
          </w:p>
        </w:tc>
      </w:tr>
      <w:tr w:rsidR="006D67F1" w:rsidRPr="009973DB" w:rsidTr="00D352F3">
        <w:trPr>
          <w:trHeight w:val="20"/>
        </w:trPr>
        <w:tc>
          <w:tcPr>
            <w:tcW w:w="2364" w:type="dxa"/>
            <w:tcBorders>
              <w:top w:val="nil"/>
              <w:left w:val="single" w:sz="4" w:space="0" w:color="002776"/>
              <w:bottom w:val="single" w:sz="4" w:space="0" w:color="002776"/>
              <w:right w:val="nil"/>
            </w:tcBorders>
            <w:noWrap/>
            <w:vAlign w:val="center"/>
          </w:tcPr>
          <w:p w:rsidR="006D67F1" w:rsidRPr="009973DB" w:rsidRDefault="006D67F1" w:rsidP="00D352F3">
            <w:pPr>
              <w:jc w:val="left"/>
              <w:rPr>
                <w:rFonts w:ascii="Arial" w:hAnsi="Arial" w:cs="Arial"/>
                <w:color w:val="000000"/>
                <w:sz w:val="18"/>
                <w:szCs w:val="18"/>
              </w:rPr>
            </w:pPr>
            <w:r w:rsidRPr="009973DB">
              <w:rPr>
                <w:color w:val="000000"/>
                <w:sz w:val="18"/>
                <w:szCs w:val="18"/>
              </w:rPr>
              <w:t>Diskontovaná doba návratnosti (roky)</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11,6</w:t>
            </w:r>
          </w:p>
        </w:tc>
        <w:tc>
          <w:tcPr>
            <w:tcW w:w="153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5,8</w:t>
            </w:r>
          </w:p>
        </w:tc>
        <w:tc>
          <w:tcPr>
            <w:tcW w:w="1708" w:type="dxa"/>
            <w:tcBorders>
              <w:top w:val="nil"/>
              <w:left w:val="nil"/>
              <w:bottom w:val="single" w:sz="4" w:space="0" w:color="002776"/>
              <w:right w:val="nil"/>
            </w:tcBorders>
            <w:noWrap/>
            <w:vAlign w:val="center"/>
          </w:tcPr>
          <w:p w:rsidR="006D67F1" w:rsidRPr="009973DB" w:rsidRDefault="006D67F1" w:rsidP="00D352F3">
            <w:pPr>
              <w:jc w:val="right"/>
              <w:rPr>
                <w:rFonts w:ascii="Arial" w:hAnsi="Arial" w:cs="Arial"/>
                <w:color w:val="000000"/>
                <w:sz w:val="18"/>
                <w:szCs w:val="18"/>
              </w:rPr>
            </w:pPr>
            <w:r w:rsidRPr="009973DB">
              <w:rPr>
                <w:sz w:val="18"/>
                <w:szCs w:val="18"/>
              </w:rPr>
              <w:t>8,1</w:t>
            </w:r>
          </w:p>
        </w:tc>
        <w:tc>
          <w:tcPr>
            <w:tcW w:w="1686" w:type="dxa"/>
            <w:tcBorders>
              <w:top w:val="nil"/>
              <w:left w:val="nil"/>
              <w:bottom w:val="single" w:sz="4" w:space="0" w:color="002776"/>
              <w:right w:val="single" w:sz="4" w:space="0" w:color="002776"/>
            </w:tcBorders>
            <w:noWrap/>
            <w:vAlign w:val="center"/>
          </w:tcPr>
          <w:p w:rsidR="006D67F1" w:rsidRPr="009973DB" w:rsidRDefault="006D67F1" w:rsidP="00D352F3">
            <w:pPr>
              <w:keepNext/>
              <w:jc w:val="right"/>
              <w:rPr>
                <w:rFonts w:ascii="Arial" w:hAnsi="Arial" w:cs="Arial"/>
                <w:color w:val="000000"/>
                <w:sz w:val="18"/>
                <w:szCs w:val="18"/>
              </w:rPr>
            </w:pPr>
            <w:r w:rsidRPr="009973DB">
              <w:rPr>
                <w:sz w:val="18"/>
                <w:szCs w:val="18"/>
              </w:rPr>
              <w:t>9,9</w:t>
            </w:r>
          </w:p>
        </w:tc>
      </w:tr>
    </w:tbl>
    <w:p w:rsidR="006D67F1" w:rsidRPr="009973DB" w:rsidRDefault="006D67F1" w:rsidP="001B3BC6">
      <w:pPr>
        <w:pStyle w:val="Caption"/>
        <w:jc w:val="center"/>
      </w:pPr>
      <w:r w:rsidRPr="009973DB">
        <w:t xml:space="preserve">Tabulka </w:t>
      </w:r>
      <w:fldSimple w:instr=" SEQ Tabulka \* ARABIC ">
        <w:r w:rsidRPr="009973DB">
          <w:rPr>
            <w:noProof/>
          </w:rPr>
          <w:t>1</w:t>
        </w:r>
      </w:fldSimple>
      <w:r w:rsidRPr="009973DB">
        <w:t>: vliv podpory na ekonomiku projektu</w:t>
      </w:r>
    </w:p>
    <w:p w:rsidR="006D67F1" w:rsidRPr="009973DB" w:rsidRDefault="006D67F1" w:rsidP="001B3BC6">
      <w:pPr>
        <w:pStyle w:val="BodyText1"/>
      </w:pPr>
    </w:p>
    <w:p w:rsidR="006D67F1" w:rsidRPr="009973DB" w:rsidRDefault="006D67F1" w:rsidP="001B3BC6">
      <w:pPr>
        <w:jc w:val="left"/>
      </w:pPr>
      <w:r w:rsidRPr="009973DB">
        <w:t>Poskytnutí dotace ve výši 50 % ze způsobilých výdajů by vedlo k významnému zvýšení výnosnosti, které je při použití zvýhodněného úvěru pouze mírné. Obdobně bude působit na ekonomiku i záruka s částečnou podmíněnou úhradou úrokových poplatků.</w:t>
      </w:r>
    </w:p>
    <w:p w:rsidR="006D67F1" w:rsidRPr="009973DB" w:rsidRDefault="006D67F1" w:rsidP="001B3BC6"/>
    <w:p w:rsidR="006D67F1" w:rsidRPr="009973DB" w:rsidRDefault="006D67F1" w:rsidP="001B3BC6">
      <w:r w:rsidRPr="009973DB">
        <w:t>Pro ilustraci je uveden též příklad projektu z programu INOSTART, který je v rámci podpory inovací v SC 1.1 atypický vzhledem ke stáří podniku do 3 let od založení. Jedná se o malý podnik z odvětví potravinářského průmyslu.Investice zahrnovala provedení stavebních úprav a instalaci odpovídající inovativní technologie. Část úvěru byla použita na zajištění materiálových zásob nutných ke spuštění zkušebního a následně běžného provozu</w:t>
      </w:r>
    </w:p>
    <w:p w:rsidR="006D67F1" w:rsidRPr="009973DB" w:rsidRDefault="006D67F1" w:rsidP="001B3BC6"/>
    <w:tbl>
      <w:tblPr>
        <w:tblpPr w:leftFromText="141" w:rightFromText="141" w:vertAnchor="text" w:horzAnchor="margin" w:tblpY="-50"/>
        <w:tblW w:w="8962" w:type="dxa"/>
        <w:tblCellMar>
          <w:left w:w="0" w:type="dxa"/>
          <w:right w:w="0" w:type="dxa"/>
        </w:tblCellMar>
        <w:tblLook w:val="00A0"/>
      </w:tblPr>
      <w:tblGrid>
        <w:gridCol w:w="2396"/>
        <w:gridCol w:w="1578"/>
        <w:gridCol w:w="1586"/>
        <w:gridCol w:w="1748"/>
        <w:gridCol w:w="1718"/>
      </w:tblGrid>
      <w:tr w:rsidR="006D67F1" w:rsidRPr="009973DB" w:rsidTr="00D352F3">
        <w:trPr>
          <w:trHeight w:val="20"/>
        </w:trPr>
        <w:tc>
          <w:tcPr>
            <w:tcW w:w="2388" w:type="dxa"/>
            <w:tcBorders>
              <w:top w:val="single" w:sz="4" w:space="0" w:color="002776"/>
              <w:left w:val="single" w:sz="4" w:space="0" w:color="002776"/>
              <w:bottom w:val="nil"/>
              <w:right w:val="nil"/>
            </w:tcBorders>
            <w:shd w:val="clear" w:color="000000" w:fill="002776"/>
            <w:noWrap/>
            <w:vAlign w:val="center"/>
          </w:tcPr>
          <w:p w:rsidR="006D67F1" w:rsidRPr="009973DB" w:rsidRDefault="006D67F1" w:rsidP="00D352F3">
            <w:pPr>
              <w:jc w:val="center"/>
              <w:rPr>
                <w:b/>
                <w:bCs/>
                <w:color w:val="FFFFFF"/>
                <w:sz w:val="18"/>
                <w:szCs w:val="18"/>
              </w:rPr>
            </w:pPr>
            <w:r w:rsidRPr="009973DB">
              <w:rPr>
                <w:b/>
                <w:bCs/>
                <w:color w:val="FFFFFF"/>
                <w:sz w:val="18"/>
                <w:szCs w:val="18"/>
              </w:rPr>
              <w:t>SC 1.1, program INOVACE OPPIK</w:t>
            </w:r>
          </w:p>
        </w:tc>
        <w:tc>
          <w:tcPr>
            <w:tcW w:w="1562" w:type="dxa"/>
            <w:tcBorders>
              <w:top w:val="single" w:sz="4" w:space="0" w:color="002776"/>
              <w:left w:val="nil"/>
              <w:bottom w:val="nil"/>
              <w:right w:val="nil"/>
            </w:tcBorders>
            <w:shd w:val="clear" w:color="000000" w:fill="002776"/>
            <w:noWrap/>
            <w:vAlign w:val="bottom"/>
          </w:tcPr>
          <w:p w:rsidR="006D67F1" w:rsidRPr="009973DB" w:rsidRDefault="006D67F1" w:rsidP="00D352F3">
            <w:pPr>
              <w:jc w:val="left"/>
              <w:rPr>
                <w:b/>
                <w:bCs/>
                <w:color w:val="FFFFFF"/>
                <w:sz w:val="18"/>
                <w:szCs w:val="18"/>
              </w:rPr>
            </w:pPr>
            <w:r w:rsidRPr="009973DB">
              <w:rPr>
                <w:b/>
                <w:bCs/>
                <w:color w:val="FFFFFF"/>
                <w:sz w:val="18"/>
                <w:szCs w:val="18"/>
              </w:rPr>
              <w:t> </w:t>
            </w:r>
          </w:p>
        </w:tc>
        <w:tc>
          <w:tcPr>
            <w:tcW w:w="1570" w:type="dxa"/>
            <w:tcBorders>
              <w:top w:val="single" w:sz="4" w:space="0" w:color="002776"/>
              <w:left w:val="nil"/>
              <w:bottom w:val="nil"/>
              <w:right w:val="nil"/>
            </w:tcBorders>
            <w:shd w:val="clear" w:color="000000" w:fill="002776"/>
            <w:noWrap/>
            <w:vAlign w:val="bottom"/>
          </w:tcPr>
          <w:p w:rsidR="006D67F1" w:rsidRPr="009973DB" w:rsidRDefault="006D67F1" w:rsidP="00D352F3">
            <w:pPr>
              <w:jc w:val="left"/>
              <w:rPr>
                <w:b/>
                <w:bCs/>
                <w:color w:val="FFFFFF"/>
                <w:sz w:val="18"/>
                <w:szCs w:val="18"/>
              </w:rPr>
            </w:pPr>
            <w:r w:rsidRPr="009973DB">
              <w:rPr>
                <w:b/>
                <w:bCs/>
                <w:color w:val="FFFFFF"/>
                <w:sz w:val="18"/>
                <w:szCs w:val="18"/>
              </w:rPr>
              <w:t> </w:t>
            </w:r>
          </w:p>
        </w:tc>
        <w:tc>
          <w:tcPr>
            <w:tcW w:w="3442" w:type="dxa"/>
            <w:gridSpan w:val="2"/>
            <w:tcBorders>
              <w:top w:val="single" w:sz="4" w:space="0" w:color="002776"/>
              <w:left w:val="nil"/>
              <w:bottom w:val="single" w:sz="4" w:space="0" w:color="FFFFFF"/>
              <w:right w:val="single" w:sz="4" w:space="0" w:color="002776"/>
            </w:tcBorders>
            <w:shd w:val="clear" w:color="000000" w:fill="002776"/>
            <w:vAlign w:val="bottom"/>
          </w:tcPr>
          <w:p w:rsidR="006D67F1" w:rsidRPr="009973DB" w:rsidRDefault="006D67F1" w:rsidP="00D352F3">
            <w:pPr>
              <w:ind w:left="-678"/>
              <w:jc w:val="right"/>
              <w:rPr>
                <w:b/>
                <w:bCs/>
                <w:i/>
                <w:iCs/>
                <w:color w:val="FFFFFF"/>
                <w:sz w:val="18"/>
                <w:szCs w:val="18"/>
              </w:rPr>
            </w:pPr>
            <w:r w:rsidRPr="009973DB">
              <w:rPr>
                <w:b/>
                <w:bCs/>
                <w:i/>
                <w:iCs/>
                <w:color w:val="FFFFFF"/>
                <w:sz w:val="18"/>
                <w:szCs w:val="18"/>
              </w:rPr>
              <w:t xml:space="preserve">Investice: 12 500 000 Kč </w:t>
            </w:r>
            <w:r w:rsidRPr="009973DB">
              <w:rPr>
                <w:b/>
                <w:bCs/>
                <w:i/>
                <w:iCs/>
                <w:color w:val="FFFFFF"/>
                <w:sz w:val="18"/>
                <w:szCs w:val="18"/>
              </w:rPr>
              <w:br/>
              <w:t>Roční výnos/úspora: 2 733 031 Kč</w:t>
            </w:r>
            <w:r w:rsidRPr="009973DB">
              <w:rPr>
                <w:b/>
                <w:bCs/>
                <w:i/>
                <w:iCs/>
                <w:color w:val="FFFFFF"/>
                <w:sz w:val="18"/>
                <w:szCs w:val="18"/>
              </w:rPr>
              <w:br/>
              <w:t xml:space="preserve">Komerční úvěr - úroková sazba: 4,0 % Zvýhodněný úvěr- úroková sazba: 2,0 % </w:t>
            </w:r>
          </w:p>
        </w:tc>
      </w:tr>
      <w:tr w:rsidR="006D67F1" w:rsidRPr="009973DB" w:rsidTr="00D352F3">
        <w:trPr>
          <w:trHeight w:val="20"/>
        </w:trPr>
        <w:tc>
          <w:tcPr>
            <w:tcW w:w="2388" w:type="dxa"/>
            <w:tcBorders>
              <w:top w:val="nil"/>
              <w:left w:val="single" w:sz="4" w:space="0" w:color="002776"/>
              <w:bottom w:val="single" w:sz="4" w:space="0" w:color="002776"/>
              <w:right w:val="nil"/>
            </w:tcBorders>
            <w:shd w:val="clear" w:color="000000" w:fill="002776"/>
            <w:noWrap/>
            <w:vAlign w:val="center"/>
          </w:tcPr>
          <w:p w:rsidR="006D67F1" w:rsidRPr="009973DB" w:rsidRDefault="006D67F1" w:rsidP="00D352F3">
            <w:pPr>
              <w:jc w:val="left"/>
              <w:rPr>
                <w:b/>
                <w:bCs/>
                <w:color w:val="FFFFFF"/>
                <w:sz w:val="18"/>
                <w:szCs w:val="18"/>
              </w:rPr>
            </w:pPr>
            <w:r w:rsidRPr="009973DB">
              <w:rPr>
                <w:b/>
                <w:bCs/>
                <w:color w:val="FFFFFF"/>
                <w:sz w:val="18"/>
                <w:szCs w:val="18"/>
              </w:rPr>
              <w:t> </w:t>
            </w:r>
          </w:p>
        </w:tc>
        <w:tc>
          <w:tcPr>
            <w:tcW w:w="1562" w:type="dxa"/>
            <w:tcBorders>
              <w:top w:val="single" w:sz="4" w:space="0" w:color="FFFFFF"/>
              <w:left w:val="nil"/>
              <w:bottom w:val="single" w:sz="4" w:space="0" w:color="002776"/>
              <w:right w:val="nil"/>
            </w:tcBorders>
            <w:shd w:val="clear" w:color="000000" w:fill="002776"/>
            <w:noWrap/>
            <w:vAlign w:val="center"/>
          </w:tcPr>
          <w:p w:rsidR="006D67F1" w:rsidRPr="009973DB" w:rsidRDefault="006D67F1" w:rsidP="00D352F3">
            <w:pPr>
              <w:jc w:val="center"/>
              <w:rPr>
                <w:b/>
                <w:bCs/>
                <w:color w:val="FFFFFF"/>
                <w:sz w:val="18"/>
                <w:szCs w:val="18"/>
              </w:rPr>
            </w:pPr>
            <w:r w:rsidRPr="009973DB">
              <w:rPr>
                <w:b/>
                <w:bCs/>
                <w:color w:val="FFFFFF"/>
                <w:sz w:val="18"/>
                <w:szCs w:val="18"/>
              </w:rPr>
              <w:t>100 % tržní úvěr</w:t>
            </w:r>
          </w:p>
        </w:tc>
        <w:tc>
          <w:tcPr>
            <w:tcW w:w="1570" w:type="dxa"/>
            <w:tcBorders>
              <w:top w:val="single" w:sz="4" w:space="0" w:color="FFFFFF"/>
              <w:left w:val="nil"/>
              <w:bottom w:val="single" w:sz="4" w:space="0" w:color="002776"/>
              <w:right w:val="nil"/>
            </w:tcBorders>
            <w:shd w:val="clear" w:color="000000" w:fill="002776"/>
            <w:vAlign w:val="center"/>
          </w:tcPr>
          <w:p w:rsidR="006D67F1" w:rsidRPr="009973DB" w:rsidRDefault="006D67F1" w:rsidP="00D352F3">
            <w:pPr>
              <w:jc w:val="center"/>
              <w:rPr>
                <w:b/>
                <w:bCs/>
                <w:color w:val="FFFFFF"/>
                <w:sz w:val="18"/>
                <w:szCs w:val="18"/>
              </w:rPr>
            </w:pPr>
            <w:r w:rsidRPr="009973DB">
              <w:rPr>
                <w:b/>
                <w:bCs/>
                <w:color w:val="FFFFFF"/>
                <w:sz w:val="18"/>
                <w:szCs w:val="18"/>
              </w:rPr>
              <w:t>50 % tržní úvěr, 50 % dotace</w:t>
            </w:r>
          </w:p>
        </w:tc>
        <w:tc>
          <w:tcPr>
            <w:tcW w:w="1732" w:type="dxa"/>
            <w:tcBorders>
              <w:top w:val="nil"/>
              <w:left w:val="nil"/>
              <w:bottom w:val="single" w:sz="4" w:space="0" w:color="002776"/>
              <w:right w:val="nil"/>
            </w:tcBorders>
            <w:shd w:val="clear" w:color="000000" w:fill="002776"/>
            <w:vAlign w:val="center"/>
          </w:tcPr>
          <w:p w:rsidR="006D67F1" w:rsidRPr="009973DB" w:rsidRDefault="006D67F1" w:rsidP="00D352F3">
            <w:pPr>
              <w:jc w:val="center"/>
              <w:rPr>
                <w:b/>
                <w:bCs/>
                <w:color w:val="FFFFFF"/>
                <w:sz w:val="18"/>
                <w:szCs w:val="18"/>
              </w:rPr>
            </w:pPr>
            <w:r w:rsidRPr="009973DB">
              <w:rPr>
                <w:b/>
                <w:bCs/>
                <w:color w:val="FFFFFF"/>
                <w:sz w:val="18"/>
                <w:szCs w:val="18"/>
              </w:rPr>
              <w:t>20 % dotace, 80 % zvýhodněný úvěr</w:t>
            </w:r>
          </w:p>
        </w:tc>
        <w:tc>
          <w:tcPr>
            <w:tcW w:w="1710" w:type="dxa"/>
            <w:tcBorders>
              <w:top w:val="nil"/>
              <w:left w:val="nil"/>
              <w:bottom w:val="single" w:sz="4" w:space="0" w:color="002776"/>
              <w:right w:val="single" w:sz="4" w:space="0" w:color="002776"/>
            </w:tcBorders>
            <w:shd w:val="clear" w:color="000000" w:fill="002776"/>
            <w:vAlign w:val="center"/>
          </w:tcPr>
          <w:p w:rsidR="006D67F1" w:rsidRPr="009973DB" w:rsidRDefault="006D67F1" w:rsidP="00D352F3">
            <w:pPr>
              <w:jc w:val="center"/>
              <w:rPr>
                <w:b/>
                <w:bCs/>
                <w:color w:val="FFFFFF"/>
                <w:sz w:val="18"/>
                <w:szCs w:val="18"/>
              </w:rPr>
            </w:pPr>
            <w:r w:rsidRPr="009973DB">
              <w:rPr>
                <w:b/>
                <w:bCs/>
                <w:color w:val="FFFFFF"/>
                <w:sz w:val="18"/>
                <w:szCs w:val="18"/>
              </w:rPr>
              <w:t>100 % zvýhodněný úvěr</w:t>
            </w:r>
          </w:p>
        </w:tc>
      </w:tr>
      <w:tr w:rsidR="006D67F1" w:rsidRPr="009973DB" w:rsidTr="00D352F3">
        <w:trPr>
          <w:trHeight w:val="20"/>
        </w:trPr>
        <w:tc>
          <w:tcPr>
            <w:tcW w:w="2388" w:type="dxa"/>
            <w:tcBorders>
              <w:top w:val="nil"/>
              <w:left w:val="single" w:sz="4" w:space="0" w:color="002776"/>
              <w:bottom w:val="single" w:sz="4" w:space="0" w:color="002776"/>
              <w:right w:val="nil"/>
            </w:tcBorders>
            <w:noWrap/>
            <w:vAlign w:val="center"/>
          </w:tcPr>
          <w:p w:rsidR="006D67F1" w:rsidRPr="009973DB" w:rsidRDefault="006D67F1" w:rsidP="00D352F3">
            <w:pPr>
              <w:jc w:val="left"/>
              <w:rPr>
                <w:color w:val="000000"/>
                <w:sz w:val="18"/>
                <w:szCs w:val="18"/>
              </w:rPr>
            </w:pPr>
            <w:r w:rsidRPr="009973DB">
              <w:rPr>
                <w:color w:val="000000"/>
                <w:sz w:val="18"/>
                <w:szCs w:val="18"/>
              </w:rPr>
              <w:t>Vnitřní výnosové procento (IRR)</w:t>
            </w:r>
          </w:p>
        </w:tc>
        <w:tc>
          <w:tcPr>
            <w:tcW w:w="156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11,93%</w:t>
            </w:r>
          </w:p>
        </w:tc>
        <w:tc>
          <w:tcPr>
            <w:tcW w:w="1570"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39,47%</w:t>
            </w:r>
          </w:p>
        </w:tc>
        <w:tc>
          <w:tcPr>
            <w:tcW w:w="173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19,46%</w:t>
            </w:r>
          </w:p>
        </w:tc>
        <w:tc>
          <w:tcPr>
            <w:tcW w:w="1710" w:type="dxa"/>
            <w:tcBorders>
              <w:top w:val="nil"/>
              <w:left w:val="nil"/>
              <w:bottom w:val="single" w:sz="4" w:space="0" w:color="002776"/>
              <w:right w:val="single" w:sz="4" w:space="0" w:color="002776"/>
            </w:tcBorders>
            <w:noWrap/>
            <w:vAlign w:val="center"/>
          </w:tcPr>
          <w:p w:rsidR="006D67F1" w:rsidRPr="009973DB" w:rsidRDefault="006D67F1" w:rsidP="00D352F3">
            <w:pPr>
              <w:jc w:val="center"/>
              <w:rPr>
                <w:color w:val="000000"/>
                <w:sz w:val="18"/>
                <w:szCs w:val="18"/>
              </w:rPr>
            </w:pPr>
            <w:r w:rsidRPr="009973DB">
              <w:t>11,93%</w:t>
            </w:r>
          </w:p>
        </w:tc>
      </w:tr>
      <w:tr w:rsidR="006D67F1" w:rsidRPr="009973DB" w:rsidTr="00D352F3">
        <w:trPr>
          <w:trHeight w:val="20"/>
        </w:trPr>
        <w:tc>
          <w:tcPr>
            <w:tcW w:w="2388" w:type="dxa"/>
            <w:tcBorders>
              <w:top w:val="nil"/>
              <w:left w:val="single" w:sz="4" w:space="0" w:color="002776"/>
              <w:bottom w:val="single" w:sz="4" w:space="0" w:color="002776"/>
              <w:right w:val="nil"/>
            </w:tcBorders>
            <w:noWrap/>
            <w:vAlign w:val="center"/>
          </w:tcPr>
          <w:p w:rsidR="006D67F1" w:rsidRPr="009973DB" w:rsidRDefault="006D67F1" w:rsidP="00D352F3">
            <w:pPr>
              <w:jc w:val="left"/>
              <w:rPr>
                <w:color w:val="000000"/>
                <w:sz w:val="18"/>
                <w:szCs w:val="18"/>
              </w:rPr>
            </w:pPr>
            <w:r w:rsidRPr="009973DB">
              <w:rPr>
                <w:color w:val="000000"/>
                <w:sz w:val="18"/>
                <w:szCs w:val="18"/>
              </w:rPr>
              <w:t>Čistá současná hodnota (NPV v Kč)</w:t>
            </w:r>
          </w:p>
        </w:tc>
        <w:tc>
          <w:tcPr>
            <w:tcW w:w="156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3 753 655</w:t>
            </w:r>
          </w:p>
        </w:tc>
        <w:tc>
          <w:tcPr>
            <w:tcW w:w="1570"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9 763 271</w:t>
            </w:r>
          </w:p>
        </w:tc>
        <w:tc>
          <w:tcPr>
            <w:tcW w:w="173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7 537 404</w:t>
            </w:r>
          </w:p>
        </w:tc>
        <w:tc>
          <w:tcPr>
            <w:tcW w:w="1710" w:type="dxa"/>
            <w:tcBorders>
              <w:top w:val="nil"/>
              <w:left w:val="nil"/>
              <w:bottom w:val="single" w:sz="4" w:space="0" w:color="002776"/>
              <w:right w:val="single" w:sz="4" w:space="0" w:color="002776"/>
            </w:tcBorders>
            <w:noWrap/>
            <w:vAlign w:val="center"/>
          </w:tcPr>
          <w:p w:rsidR="006D67F1" w:rsidRPr="009973DB" w:rsidRDefault="006D67F1" w:rsidP="00D352F3">
            <w:pPr>
              <w:jc w:val="center"/>
              <w:rPr>
                <w:color w:val="000000"/>
                <w:sz w:val="18"/>
                <w:szCs w:val="18"/>
              </w:rPr>
            </w:pPr>
            <w:r w:rsidRPr="009973DB">
              <w:t>5 086 424</w:t>
            </w:r>
          </w:p>
        </w:tc>
      </w:tr>
      <w:tr w:rsidR="006D67F1" w:rsidRPr="009973DB" w:rsidTr="00D352F3">
        <w:trPr>
          <w:trHeight w:val="20"/>
        </w:trPr>
        <w:tc>
          <w:tcPr>
            <w:tcW w:w="2388" w:type="dxa"/>
            <w:tcBorders>
              <w:top w:val="nil"/>
              <w:left w:val="single" w:sz="4" w:space="0" w:color="002776"/>
              <w:bottom w:val="single" w:sz="4" w:space="0" w:color="002776"/>
              <w:right w:val="nil"/>
            </w:tcBorders>
            <w:noWrap/>
            <w:vAlign w:val="center"/>
          </w:tcPr>
          <w:p w:rsidR="006D67F1" w:rsidRPr="009973DB" w:rsidRDefault="006D67F1" w:rsidP="00D352F3">
            <w:pPr>
              <w:jc w:val="left"/>
              <w:rPr>
                <w:color w:val="000000"/>
                <w:sz w:val="18"/>
                <w:szCs w:val="18"/>
              </w:rPr>
            </w:pPr>
            <w:r w:rsidRPr="009973DB">
              <w:rPr>
                <w:color w:val="000000"/>
                <w:sz w:val="18"/>
                <w:szCs w:val="18"/>
              </w:rPr>
              <w:t>Prostá doba návratnosti (roky)</w:t>
            </w:r>
          </w:p>
        </w:tc>
        <w:tc>
          <w:tcPr>
            <w:tcW w:w="156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4,57</w:t>
            </w:r>
          </w:p>
        </w:tc>
        <w:tc>
          <w:tcPr>
            <w:tcW w:w="1570"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2,29</w:t>
            </w:r>
          </w:p>
        </w:tc>
        <w:tc>
          <w:tcPr>
            <w:tcW w:w="173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3,66</w:t>
            </w:r>
          </w:p>
        </w:tc>
        <w:tc>
          <w:tcPr>
            <w:tcW w:w="1710" w:type="dxa"/>
            <w:tcBorders>
              <w:top w:val="nil"/>
              <w:left w:val="nil"/>
              <w:bottom w:val="single" w:sz="4" w:space="0" w:color="002776"/>
              <w:right w:val="single" w:sz="4" w:space="0" w:color="002776"/>
            </w:tcBorders>
            <w:noWrap/>
            <w:vAlign w:val="center"/>
          </w:tcPr>
          <w:p w:rsidR="006D67F1" w:rsidRPr="009973DB" w:rsidRDefault="006D67F1" w:rsidP="00D352F3">
            <w:pPr>
              <w:jc w:val="center"/>
              <w:rPr>
                <w:color w:val="000000"/>
                <w:sz w:val="18"/>
                <w:szCs w:val="18"/>
              </w:rPr>
            </w:pPr>
            <w:r w:rsidRPr="009973DB">
              <w:t>4,57</w:t>
            </w:r>
          </w:p>
        </w:tc>
      </w:tr>
      <w:tr w:rsidR="006D67F1" w:rsidRPr="009973DB" w:rsidTr="00D352F3">
        <w:trPr>
          <w:trHeight w:val="20"/>
        </w:trPr>
        <w:tc>
          <w:tcPr>
            <w:tcW w:w="2388" w:type="dxa"/>
            <w:tcBorders>
              <w:top w:val="nil"/>
              <w:left w:val="single" w:sz="4" w:space="0" w:color="002776"/>
              <w:bottom w:val="single" w:sz="4" w:space="0" w:color="002776"/>
              <w:right w:val="nil"/>
            </w:tcBorders>
            <w:noWrap/>
            <w:vAlign w:val="center"/>
          </w:tcPr>
          <w:p w:rsidR="006D67F1" w:rsidRPr="009973DB" w:rsidRDefault="006D67F1" w:rsidP="00D352F3">
            <w:pPr>
              <w:jc w:val="left"/>
              <w:rPr>
                <w:color w:val="000000"/>
                <w:sz w:val="18"/>
                <w:szCs w:val="18"/>
              </w:rPr>
            </w:pPr>
            <w:r w:rsidRPr="009973DB">
              <w:rPr>
                <w:color w:val="000000"/>
                <w:sz w:val="18"/>
                <w:szCs w:val="18"/>
              </w:rPr>
              <w:t>Diskontovaná doba návratnosti (roky)</w:t>
            </w:r>
          </w:p>
        </w:tc>
        <w:tc>
          <w:tcPr>
            <w:tcW w:w="156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5,2</w:t>
            </w:r>
          </w:p>
        </w:tc>
        <w:tc>
          <w:tcPr>
            <w:tcW w:w="1570"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2,5</w:t>
            </w:r>
          </w:p>
        </w:tc>
        <w:tc>
          <w:tcPr>
            <w:tcW w:w="1732" w:type="dxa"/>
            <w:tcBorders>
              <w:top w:val="nil"/>
              <w:left w:val="nil"/>
              <w:bottom w:val="single" w:sz="4" w:space="0" w:color="002776"/>
              <w:right w:val="nil"/>
            </w:tcBorders>
            <w:noWrap/>
            <w:vAlign w:val="center"/>
          </w:tcPr>
          <w:p w:rsidR="006D67F1" w:rsidRPr="009973DB" w:rsidRDefault="006D67F1" w:rsidP="00D352F3">
            <w:pPr>
              <w:jc w:val="center"/>
              <w:rPr>
                <w:color w:val="000000"/>
                <w:sz w:val="18"/>
                <w:szCs w:val="18"/>
              </w:rPr>
            </w:pPr>
            <w:r w:rsidRPr="009973DB">
              <w:t>3,8</w:t>
            </w:r>
          </w:p>
        </w:tc>
        <w:tc>
          <w:tcPr>
            <w:tcW w:w="1710" w:type="dxa"/>
            <w:tcBorders>
              <w:top w:val="nil"/>
              <w:left w:val="nil"/>
              <w:bottom w:val="single" w:sz="4" w:space="0" w:color="002776"/>
              <w:right w:val="single" w:sz="4" w:space="0" w:color="002776"/>
            </w:tcBorders>
            <w:noWrap/>
            <w:vAlign w:val="center"/>
          </w:tcPr>
          <w:p w:rsidR="006D67F1" w:rsidRPr="009973DB" w:rsidRDefault="006D67F1" w:rsidP="00D352F3">
            <w:pPr>
              <w:keepNext/>
              <w:jc w:val="center"/>
              <w:rPr>
                <w:color w:val="000000"/>
                <w:sz w:val="18"/>
                <w:szCs w:val="18"/>
              </w:rPr>
            </w:pPr>
            <w:r w:rsidRPr="009973DB">
              <w:t>4,85</w:t>
            </w:r>
          </w:p>
        </w:tc>
      </w:tr>
    </w:tbl>
    <w:p w:rsidR="006D67F1" w:rsidRPr="009973DB" w:rsidRDefault="006D67F1" w:rsidP="001B3BC6">
      <w:pPr>
        <w:pStyle w:val="Caption"/>
        <w:jc w:val="center"/>
      </w:pPr>
      <w:r w:rsidRPr="009973DB">
        <w:t xml:space="preserve">Tabulka </w:t>
      </w:r>
      <w:fldSimple w:instr=" SEQ Tabulka \* ARABIC ">
        <w:r w:rsidRPr="009973DB">
          <w:rPr>
            <w:noProof/>
          </w:rPr>
          <w:t>2</w:t>
        </w:r>
      </w:fldSimple>
      <w:r w:rsidRPr="009973DB">
        <w:t xml:space="preserve"> - Vliv podpory na ekonomiku projektu</w:t>
      </w:r>
    </w:p>
    <w:p w:rsidR="006D67F1" w:rsidRPr="009973DB" w:rsidRDefault="006D67F1" w:rsidP="001B3BC6"/>
    <w:p w:rsidR="006D67F1" w:rsidRPr="009973DB" w:rsidRDefault="006D67F1" w:rsidP="001B3BC6">
      <w:r w:rsidRPr="009973DB">
        <w:t>Projekt vykazuje nízkou návratnost a relativně vysokou výnosnost, dotační podpora se tedy nejeví neadekvátní. Záruční podpora s částečnou podmíněnou úhradou úrokových poplatků je zde z hlediska rizika projektu a zpřístupnění financování účinná. Úspěch je však závislí na generovaných výnosech v několika příštích letech a splácení úvěru. Pro mladý podnik tak může znamenat značnou zátěž. Na zvážení je zde alternativa kapitálových vstupů.</w:t>
      </w:r>
    </w:p>
    <w:p w:rsidR="006D67F1" w:rsidRPr="009973DB" w:rsidRDefault="006D67F1" w:rsidP="008074B1">
      <w:pPr>
        <w:pStyle w:val="Heading4"/>
      </w:pPr>
      <w:r w:rsidRPr="009973DB">
        <w:t>Přidaná hodnota finančního nástroje, problémy, rizika a srovnání s jinými formami podpory</w:t>
      </w:r>
    </w:p>
    <w:p w:rsidR="006D67F1" w:rsidRPr="009973DB" w:rsidRDefault="006D67F1" w:rsidP="008074B1">
      <w:r w:rsidRPr="009973DB">
        <w:t>V rámci tabulek níže je uveden přehled přidané hodnoty, problémů a rizik z pohledu konečného příjemce a ŘO (tabulka č. 2) a z pohledu celkového dopadu na absorpční kapacitu a dosažení cílů SC 1.1, se zohledněním dopadů na tržní prostředí. Porovnány jsou zvažované nástroje formou záruk, zvýhodněných úvěrů a dotace.</w:t>
      </w:r>
    </w:p>
    <w:p w:rsidR="006D67F1" w:rsidRPr="009973DB" w:rsidRDefault="006D67F1" w:rsidP="008074B1"/>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960"/>
        <w:gridCol w:w="2414"/>
        <w:gridCol w:w="2330"/>
        <w:gridCol w:w="2330"/>
      </w:tblGrid>
      <w:tr w:rsidR="006D67F1" w:rsidRPr="009973DB" w:rsidTr="00EF4DC5">
        <w:trPr>
          <w:trHeight w:val="315"/>
        </w:trPr>
        <w:tc>
          <w:tcPr>
            <w:tcW w:w="960" w:type="dxa"/>
            <w:shd w:val="clear" w:color="auto" w:fill="365F91"/>
            <w:noWrap/>
          </w:tcPr>
          <w:p w:rsidR="006D67F1" w:rsidRPr="009973DB" w:rsidRDefault="006D67F1" w:rsidP="00EF4DC5">
            <w:pPr>
              <w:jc w:val="left"/>
              <w:rPr>
                <w:rFonts w:ascii="Times New Roman" w:hAnsi="Times New Roman"/>
                <w:sz w:val="24"/>
                <w:szCs w:val="24"/>
              </w:rPr>
            </w:pPr>
          </w:p>
        </w:tc>
        <w:tc>
          <w:tcPr>
            <w:tcW w:w="960" w:type="dxa"/>
            <w:shd w:val="clear" w:color="auto" w:fill="365F91"/>
            <w:noWrap/>
          </w:tcPr>
          <w:p w:rsidR="006D67F1" w:rsidRPr="009973DB" w:rsidRDefault="006D67F1" w:rsidP="00EF4DC5">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4744" w:type="dxa"/>
            <w:gridSpan w:val="2"/>
            <w:shd w:val="clear" w:color="auto" w:fill="365F91"/>
            <w:noWrap/>
          </w:tcPr>
          <w:p w:rsidR="006D67F1" w:rsidRPr="009973DB" w:rsidRDefault="006D67F1" w:rsidP="00EF4DC5">
            <w:pPr>
              <w:jc w:val="center"/>
              <w:rPr>
                <w:b/>
                <w:bCs/>
                <w:color w:val="FFFFFF"/>
                <w:sz w:val="24"/>
                <w:szCs w:val="24"/>
              </w:rPr>
            </w:pPr>
            <w:r w:rsidRPr="009973DB">
              <w:rPr>
                <w:b/>
                <w:bCs/>
                <w:color w:val="FFFFFF"/>
                <w:sz w:val="24"/>
                <w:szCs w:val="24"/>
              </w:rPr>
              <w:t>Finanční nástroj</w:t>
            </w:r>
          </w:p>
        </w:tc>
        <w:tc>
          <w:tcPr>
            <w:tcW w:w="2330" w:type="dxa"/>
            <w:shd w:val="clear" w:color="auto" w:fill="365F91"/>
          </w:tcPr>
          <w:p w:rsidR="006D67F1" w:rsidRPr="009973DB" w:rsidRDefault="006D67F1" w:rsidP="00EF4DC5">
            <w:pPr>
              <w:jc w:val="center"/>
              <w:rPr>
                <w:b/>
                <w:bCs/>
                <w:color w:val="FFFFFF"/>
                <w:sz w:val="24"/>
                <w:szCs w:val="24"/>
              </w:rPr>
            </w:pPr>
            <w:r w:rsidRPr="009973DB">
              <w:rPr>
                <w:b/>
                <w:bCs/>
                <w:color w:val="FFFFFF"/>
                <w:sz w:val="24"/>
                <w:szCs w:val="24"/>
              </w:rPr>
              <w:t>Dotace</w:t>
            </w:r>
          </w:p>
        </w:tc>
      </w:tr>
      <w:tr w:rsidR="006D67F1" w:rsidRPr="009973DB" w:rsidTr="00EF4DC5">
        <w:trPr>
          <w:trHeight w:val="315"/>
        </w:trPr>
        <w:tc>
          <w:tcPr>
            <w:tcW w:w="960" w:type="dxa"/>
            <w:shd w:val="clear" w:color="auto" w:fill="365F91"/>
            <w:noWrap/>
          </w:tcPr>
          <w:p w:rsidR="006D67F1" w:rsidRPr="009973DB" w:rsidRDefault="006D67F1" w:rsidP="00EF4DC5">
            <w:pPr>
              <w:jc w:val="center"/>
              <w:rPr>
                <w:b/>
                <w:bCs/>
                <w:color w:val="000000"/>
                <w:sz w:val="24"/>
                <w:szCs w:val="24"/>
              </w:rPr>
            </w:pPr>
          </w:p>
        </w:tc>
        <w:tc>
          <w:tcPr>
            <w:tcW w:w="960" w:type="dxa"/>
            <w:shd w:val="clear" w:color="auto" w:fill="365F91"/>
            <w:noWrap/>
          </w:tcPr>
          <w:p w:rsidR="006D67F1" w:rsidRPr="009973DB" w:rsidRDefault="006D67F1" w:rsidP="00EF4DC5">
            <w:pPr>
              <w:jc w:val="left"/>
              <w:rPr>
                <w:color w:val="000000"/>
                <w:sz w:val="24"/>
                <w:szCs w:val="24"/>
              </w:rPr>
            </w:pPr>
            <w:r w:rsidRPr="009973DB">
              <w:rPr>
                <w:color w:val="000000"/>
                <w:sz w:val="24"/>
                <w:szCs w:val="24"/>
              </w:rPr>
              <w:t> </w:t>
            </w:r>
          </w:p>
        </w:tc>
        <w:tc>
          <w:tcPr>
            <w:tcW w:w="2414" w:type="dxa"/>
            <w:shd w:val="clear" w:color="auto" w:fill="365F91"/>
          </w:tcPr>
          <w:p w:rsidR="006D67F1" w:rsidRPr="009973DB" w:rsidRDefault="006D67F1" w:rsidP="00EF4DC5">
            <w:pPr>
              <w:jc w:val="center"/>
              <w:rPr>
                <w:b/>
                <w:bCs/>
                <w:color w:val="FFFFFF"/>
                <w:sz w:val="24"/>
                <w:szCs w:val="24"/>
              </w:rPr>
            </w:pPr>
            <w:r w:rsidRPr="009973DB">
              <w:rPr>
                <w:b/>
                <w:bCs/>
                <w:color w:val="FFFFFF"/>
                <w:sz w:val="24"/>
                <w:szCs w:val="24"/>
              </w:rPr>
              <w:t>Záruční nástroj</w:t>
            </w:r>
          </w:p>
        </w:tc>
        <w:tc>
          <w:tcPr>
            <w:tcW w:w="2330" w:type="dxa"/>
            <w:shd w:val="clear" w:color="auto" w:fill="365F91"/>
          </w:tcPr>
          <w:p w:rsidR="006D67F1" w:rsidRPr="009973DB" w:rsidRDefault="006D67F1" w:rsidP="00EF4DC5">
            <w:pPr>
              <w:jc w:val="center"/>
              <w:rPr>
                <w:b/>
                <w:bCs/>
                <w:color w:val="FFFFFF"/>
                <w:sz w:val="24"/>
                <w:szCs w:val="24"/>
              </w:rPr>
            </w:pPr>
            <w:r w:rsidRPr="009973DB">
              <w:rPr>
                <w:b/>
                <w:bCs/>
                <w:color w:val="FFFFFF"/>
                <w:sz w:val="24"/>
                <w:szCs w:val="24"/>
              </w:rPr>
              <w:t>Zvýhodněný úvěr</w:t>
            </w:r>
          </w:p>
        </w:tc>
        <w:tc>
          <w:tcPr>
            <w:tcW w:w="2330" w:type="dxa"/>
            <w:shd w:val="clear" w:color="auto" w:fill="365F91"/>
          </w:tcPr>
          <w:p w:rsidR="006D67F1" w:rsidRPr="009973DB" w:rsidRDefault="006D67F1" w:rsidP="00EF4DC5">
            <w:pPr>
              <w:jc w:val="center"/>
              <w:rPr>
                <w:b/>
                <w:bCs/>
                <w:color w:val="FFFFFF"/>
                <w:sz w:val="24"/>
                <w:szCs w:val="24"/>
              </w:rPr>
            </w:pPr>
          </w:p>
        </w:tc>
      </w:tr>
      <w:tr w:rsidR="006D67F1" w:rsidRPr="009973DB" w:rsidTr="00EF4DC5">
        <w:trPr>
          <w:trHeight w:val="720"/>
        </w:trPr>
        <w:tc>
          <w:tcPr>
            <w:tcW w:w="960" w:type="dxa"/>
            <w:vMerge w:val="restart"/>
            <w:shd w:val="clear" w:color="auto" w:fill="8DB3E2"/>
            <w:noWrap/>
            <w:textDirection w:val="btLr"/>
          </w:tcPr>
          <w:p w:rsidR="006D67F1" w:rsidRPr="009973DB" w:rsidRDefault="006D67F1" w:rsidP="00EF4DC5">
            <w:pPr>
              <w:jc w:val="center"/>
              <w:rPr>
                <w:b/>
                <w:bCs/>
                <w:color w:val="FFFFFF"/>
                <w:sz w:val="24"/>
                <w:szCs w:val="24"/>
              </w:rPr>
            </w:pPr>
            <w:r w:rsidRPr="009973DB">
              <w:rPr>
                <w:b/>
                <w:bCs/>
                <w:color w:val="FFFFFF"/>
                <w:sz w:val="24"/>
                <w:szCs w:val="24"/>
              </w:rPr>
              <w:t>Přidaná hodnota veřejné podpory pro příjemce a ŘO</w:t>
            </w:r>
          </w:p>
        </w:tc>
        <w:tc>
          <w:tcPr>
            <w:tcW w:w="960" w:type="dxa"/>
            <w:vMerge w:val="restart"/>
            <w:shd w:val="clear" w:color="auto" w:fill="8DB3E2"/>
            <w:noWrap/>
            <w:textDirection w:val="btLr"/>
          </w:tcPr>
          <w:p w:rsidR="006D67F1" w:rsidRPr="009973DB" w:rsidRDefault="006D67F1" w:rsidP="00EF4DC5">
            <w:pPr>
              <w:jc w:val="center"/>
              <w:rPr>
                <w:b/>
                <w:bCs/>
                <w:color w:val="FFFFFF"/>
                <w:sz w:val="24"/>
                <w:szCs w:val="24"/>
              </w:rPr>
            </w:pPr>
            <w:r w:rsidRPr="009973DB">
              <w:rPr>
                <w:b/>
                <w:bCs/>
                <w:color w:val="FFFFFF"/>
                <w:sz w:val="24"/>
                <w:szCs w:val="24"/>
              </w:rPr>
              <w:t>Konečný příjemce</w:t>
            </w: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Zpřístupnění jinak nedosažitelného financování</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Zpřístupnění vyšší míry externího financování</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Nevratný příspěvek na projekt</w:t>
            </w:r>
          </w:p>
        </w:tc>
      </w:tr>
      <w:tr w:rsidR="006D67F1" w:rsidRPr="009973DB" w:rsidTr="00EF4DC5">
        <w:trPr>
          <w:trHeight w:val="480"/>
        </w:trPr>
        <w:tc>
          <w:tcPr>
            <w:tcW w:w="960" w:type="dxa"/>
            <w:vMerge/>
            <w:shd w:val="clear" w:color="auto" w:fill="8DB3E2"/>
          </w:tcPr>
          <w:p w:rsidR="006D67F1" w:rsidRPr="009973DB" w:rsidRDefault="006D67F1" w:rsidP="00EF4DC5">
            <w:pPr>
              <w:jc w:val="left"/>
              <w:rPr>
                <w:b/>
                <w:bCs/>
                <w:color w:val="FFFFFF"/>
                <w:sz w:val="24"/>
                <w:szCs w:val="24"/>
              </w:rPr>
            </w:pPr>
          </w:p>
        </w:tc>
        <w:tc>
          <w:tcPr>
            <w:tcW w:w="960" w:type="dxa"/>
            <w:vMerge/>
            <w:shd w:val="clear" w:color="auto" w:fill="8DB3E2"/>
          </w:tcPr>
          <w:p w:rsidR="006D67F1" w:rsidRPr="009973DB" w:rsidRDefault="006D67F1" w:rsidP="00EF4DC5">
            <w:pPr>
              <w:jc w:val="left"/>
              <w:rPr>
                <w:b/>
                <w:bCs/>
                <w:color w:val="FFFFFF"/>
                <w:sz w:val="24"/>
                <w:szCs w:val="24"/>
              </w:rPr>
            </w:pP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Částečné snížení úrokové sazby snížením rizikové přirážky</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Snížení úrokové sazby</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Vysoce snížená doba návratnosti</w:t>
            </w:r>
          </w:p>
        </w:tc>
      </w:tr>
      <w:tr w:rsidR="006D67F1" w:rsidRPr="009973DB" w:rsidTr="00EF4DC5">
        <w:trPr>
          <w:trHeight w:val="720"/>
        </w:trPr>
        <w:tc>
          <w:tcPr>
            <w:tcW w:w="960" w:type="dxa"/>
            <w:vMerge/>
            <w:shd w:val="clear" w:color="auto" w:fill="8DB3E2"/>
          </w:tcPr>
          <w:p w:rsidR="006D67F1" w:rsidRPr="009973DB" w:rsidRDefault="006D67F1" w:rsidP="00EF4DC5">
            <w:pPr>
              <w:jc w:val="left"/>
              <w:rPr>
                <w:b/>
                <w:bCs/>
                <w:color w:val="FFFFFF"/>
                <w:sz w:val="24"/>
                <w:szCs w:val="24"/>
              </w:rPr>
            </w:pPr>
          </w:p>
        </w:tc>
        <w:tc>
          <w:tcPr>
            <w:tcW w:w="960" w:type="dxa"/>
            <w:vMerge/>
            <w:shd w:val="clear" w:color="auto" w:fill="8DB3E2"/>
          </w:tcPr>
          <w:p w:rsidR="006D67F1" w:rsidRPr="009973DB" w:rsidRDefault="006D67F1" w:rsidP="00EF4DC5">
            <w:pPr>
              <w:jc w:val="left"/>
              <w:rPr>
                <w:b/>
                <w:bCs/>
                <w:color w:val="FFFFFF"/>
                <w:sz w:val="24"/>
                <w:szCs w:val="24"/>
              </w:rPr>
            </w:pP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Snížení nároků na zástavu podniku</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Delší doba splatnosti</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Snazší opatření úvěru na zbytek nákladů projektu</w:t>
            </w:r>
          </w:p>
        </w:tc>
      </w:tr>
      <w:tr w:rsidR="006D67F1" w:rsidRPr="009973DB" w:rsidTr="00EF4DC5">
        <w:trPr>
          <w:trHeight w:val="478"/>
        </w:trPr>
        <w:tc>
          <w:tcPr>
            <w:tcW w:w="960" w:type="dxa"/>
            <w:vMerge/>
            <w:shd w:val="clear" w:color="auto" w:fill="8DB3E2"/>
          </w:tcPr>
          <w:p w:rsidR="006D67F1" w:rsidRPr="009973DB" w:rsidRDefault="006D67F1" w:rsidP="00EF4DC5">
            <w:pPr>
              <w:jc w:val="left"/>
              <w:rPr>
                <w:b/>
                <w:bCs/>
                <w:color w:val="FFFFFF"/>
                <w:sz w:val="24"/>
                <w:szCs w:val="24"/>
              </w:rPr>
            </w:pPr>
          </w:p>
        </w:tc>
        <w:tc>
          <w:tcPr>
            <w:tcW w:w="960" w:type="dxa"/>
            <w:vMerge/>
            <w:shd w:val="clear" w:color="auto" w:fill="8DB3E2"/>
          </w:tcPr>
          <w:p w:rsidR="006D67F1" w:rsidRPr="009973DB" w:rsidRDefault="006D67F1" w:rsidP="00EF4DC5">
            <w:pPr>
              <w:jc w:val="left"/>
              <w:rPr>
                <w:b/>
                <w:bCs/>
                <w:color w:val="FFFFFF"/>
                <w:sz w:val="24"/>
                <w:szCs w:val="24"/>
              </w:rPr>
            </w:pPr>
          </w:p>
        </w:tc>
        <w:tc>
          <w:tcPr>
            <w:tcW w:w="2414" w:type="dxa"/>
            <w:shd w:val="clear" w:color="auto" w:fill="8DB3E2"/>
            <w:noWrap/>
          </w:tcPr>
          <w:p w:rsidR="006D67F1" w:rsidRPr="009973DB" w:rsidRDefault="006D67F1" w:rsidP="00EF4DC5">
            <w:pPr>
              <w:jc w:val="center"/>
              <w:rPr>
                <w:b/>
                <w:color w:val="FFFFFF"/>
                <w:sz w:val="20"/>
              </w:rPr>
            </w:pP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Snížená doba návratnosti</w:t>
            </w:r>
          </w:p>
        </w:tc>
        <w:tc>
          <w:tcPr>
            <w:tcW w:w="2330" w:type="dxa"/>
            <w:shd w:val="clear" w:color="auto" w:fill="8DB3E2"/>
          </w:tcPr>
          <w:p w:rsidR="006D67F1" w:rsidRPr="009973DB" w:rsidRDefault="006D67F1" w:rsidP="00EF4DC5">
            <w:pPr>
              <w:jc w:val="center"/>
              <w:rPr>
                <w:b/>
                <w:color w:val="FFFFFF"/>
                <w:sz w:val="20"/>
              </w:rPr>
            </w:pPr>
          </w:p>
        </w:tc>
      </w:tr>
      <w:tr w:rsidR="006D67F1" w:rsidRPr="009973DB" w:rsidTr="00EF4DC5">
        <w:trPr>
          <w:trHeight w:val="680"/>
        </w:trPr>
        <w:tc>
          <w:tcPr>
            <w:tcW w:w="960" w:type="dxa"/>
            <w:vMerge/>
            <w:shd w:val="clear" w:color="auto" w:fill="8DB3E2"/>
          </w:tcPr>
          <w:p w:rsidR="006D67F1" w:rsidRPr="009973DB" w:rsidRDefault="006D67F1" w:rsidP="00EF4DC5">
            <w:pPr>
              <w:jc w:val="left"/>
              <w:rPr>
                <w:b/>
                <w:bCs/>
                <w:color w:val="FFFFFF"/>
                <w:sz w:val="24"/>
                <w:szCs w:val="24"/>
              </w:rPr>
            </w:pPr>
          </w:p>
        </w:tc>
        <w:tc>
          <w:tcPr>
            <w:tcW w:w="960" w:type="dxa"/>
            <w:vMerge/>
            <w:shd w:val="clear" w:color="auto" w:fill="8DB3E2"/>
          </w:tcPr>
          <w:p w:rsidR="006D67F1" w:rsidRPr="009973DB" w:rsidRDefault="006D67F1" w:rsidP="00EF4DC5">
            <w:pPr>
              <w:jc w:val="left"/>
              <w:rPr>
                <w:b/>
                <w:bCs/>
                <w:color w:val="FFFFFF"/>
                <w:sz w:val="24"/>
                <w:szCs w:val="24"/>
              </w:rPr>
            </w:pP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EF4DC5">
            <w:pPr>
              <w:jc w:val="center"/>
              <w:rPr>
                <w:b/>
                <w:color w:val="FFFFFF"/>
                <w:sz w:val="20"/>
              </w:rPr>
            </w:pPr>
          </w:p>
        </w:tc>
      </w:tr>
      <w:tr w:rsidR="006D67F1" w:rsidRPr="009973DB" w:rsidTr="00EF4DC5">
        <w:trPr>
          <w:trHeight w:val="690"/>
        </w:trPr>
        <w:tc>
          <w:tcPr>
            <w:tcW w:w="960" w:type="dxa"/>
            <w:vMerge/>
            <w:shd w:val="clear" w:color="auto" w:fill="8DB3E2"/>
          </w:tcPr>
          <w:p w:rsidR="006D67F1" w:rsidRPr="009973DB" w:rsidRDefault="006D67F1" w:rsidP="00EF4DC5">
            <w:pPr>
              <w:jc w:val="left"/>
              <w:rPr>
                <w:b/>
                <w:bCs/>
                <w:color w:val="FFFFFF"/>
                <w:sz w:val="24"/>
                <w:szCs w:val="24"/>
              </w:rPr>
            </w:pPr>
          </w:p>
        </w:tc>
        <w:tc>
          <w:tcPr>
            <w:tcW w:w="960" w:type="dxa"/>
            <w:vMerge/>
            <w:shd w:val="clear" w:color="auto" w:fill="8DB3E2"/>
          </w:tcPr>
          <w:p w:rsidR="006D67F1" w:rsidRPr="009973DB" w:rsidRDefault="006D67F1" w:rsidP="00EF4DC5">
            <w:pPr>
              <w:jc w:val="left"/>
              <w:rPr>
                <w:b/>
                <w:bCs/>
                <w:color w:val="FFFFFF"/>
                <w:sz w:val="24"/>
                <w:szCs w:val="24"/>
              </w:rPr>
            </w:pP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EF4DC5">
            <w:pPr>
              <w:jc w:val="left"/>
              <w:rPr>
                <w:rFonts w:ascii="Times New Roman" w:hAnsi="Times New Roman"/>
                <w:b/>
                <w:color w:val="FFFFFF"/>
                <w:sz w:val="20"/>
              </w:rPr>
            </w:pPr>
          </w:p>
        </w:tc>
      </w:tr>
      <w:tr w:rsidR="006D67F1" w:rsidRPr="009973DB" w:rsidTr="00EF4DC5">
        <w:trPr>
          <w:trHeight w:val="735"/>
        </w:trPr>
        <w:tc>
          <w:tcPr>
            <w:tcW w:w="960" w:type="dxa"/>
            <w:vMerge/>
            <w:shd w:val="clear" w:color="auto" w:fill="8DB3E2"/>
          </w:tcPr>
          <w:p w:rsidR="006D67F1" w:rsidRPr="009973DB" w:rsidRDefault="006D67F1" w:rsidP="00EF4DC5">
            <w:pPr>
              <w:jc w:val="left"/>
              <w:rPr>
                <w:b/>
                <w:bCs/>
                <w:color w:val="FFFFFF"/>
                <w:sz w:val="24"/>
                <w:szCs w:val="24"/>
              </w:rPr>
            </w:pPr>
          </w:p>
        </w:tc>
        <w:tc>
          <w:tcPr>
            <w:tcW w:w="960" w:type="dxa"/>
            <w:vMerge w:val="restart"/>
            <w:shd w:val="clear" w:color="auto" w:fill="8DB3E2"/>
            <w:noWrap/>
            <w:textDirection w:val="btLr"/>
          </w:tcPr>
          <w:p w:rsidR="006D67F1" w:rsidRPr="009973DB" w:rsidRDefault="006D67F1" w:rsidP="00EF4DC5">
            <w:pPr>
              <w:jc w:val="center"/>
              <w:rPr>
                <w:b/>
                <w:bCs/>
                <w:color w:val="FFFFFF"/>
                <w:sz w:val="24"/>
                <w:szCs w:val="24"/>
              </w:rPr>
            </w:pPr>
            <w:r w:rsidRPr="009973DB">
              <w:rPr>
                <w:b/>
                <w:bCs/>
                <w:color w:val="FFFFFF"/>
                <w:sz w:val="24"/>
                <w:szCs w:val="24"/>
              </w:rPr>
              <w:t>ŘO</w:t>
            </w: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Vysoký pákový efekt a širší objem podpořených projektů a investic</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Vysoký revolvingový efekt a podpoření projektů v dalších cyklech</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Motivační efekt aktivizující investice v soukromém sektoru</w:t>
            </w:r>
          </w:p>
        </w:tc>
      </w:tr>
      <w:tr w:rsidR="006D67F1" w:rsidRPr="009973DB" w:rsidTr="00EF4DC5">
        <w:trPr>
          <w:trHeight w:val="735"/>
        </w:trPr>
        <w:tc>
          <w:tcPr>
            <w:tcW w:w="960" w:type="dxa"/>
            <w:vMerge/>
            <w:shd w:val="clear" w:color="auto" w:fill="8DB3E2"/>
          </w:tcPr>
          <w:p w:rsidR="006D67F1" w:rsidRPr="009973DB" w:rsidRDefault="006D67F1" w:rsidP="00EF4DC5">
            <w:pPr>
              <w:jc w:val="left"/>
              <w:rPr>
                <w:b/>
                <w:bCs/>
                <w:color w:val="FFFFFF"/>
                <w:sz w:val="18"/>
                <w:szCs w:val="18"/>
              </w:rPr>
            </w:pPr>
          </w:p>
        </w:tc>
        <w:tc>
          <w:tcPr>
            <w:tcW w:w="960" w:type="dxa"/>
            <w:vMerge/>
            <w:shd w:val="clear" w:color="auto" w:fill="8DB3E2"/>
            <w:noWrap/>
            <w:textDirection w:val="btLr"/>
          </w:tcPr>
          <w:p w:rsidR="006D67F1" w:rsidRPr="009973DB" w:rsidRDefault="006D67F1" w:rsidP="00EF4DC5">
            <w:pPr>
              <w:jc w:val="center"/>
              <w:rPr>
                <w:b/>
                <w:bCs/>
                <w:color w:val="FFFFFF"/>
                <w:sz w:val="18"/>
                <w:szCs w:val="18"/>
              </w:rPr>
            </w:pP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Možnost revolvingu v závislosti na rizikové strategii</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Predikovatelné splátky</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Vysoká absorpční kapacita</w:t>
            </w:r>
          </w:p>
        </w:tc>
      </w:tr>
      <w:tr w:rsidR="006D67F1" w:rsidRPr="009973DB" w:rsidTr="00EF4DC5">
        <w:trPr>
          <w:trHeight w:val="311"/>
        </w:trPr>
        <w:tc>
          <w:tcPr>
            <w:tcW w:w="960" w:type="dxa"/>
            <w:vMerge/>
            <w:shd w:val="clear" w:color="auto" w:fill="8DB3E2"/>
          </w:tcPr>
          <w:p w:rsidR="006D67F1" w:rsidRPr="009973DB" w:rsidRDefault="006D67F1" w:rsidP="00EF4DC5">
            <w:pPr>
              <w:jc w:val="left"/>
              <w:rPr>
                <w:b/>
                <w:bCs/>
                <w:color w:val="FFFFFF"/>
                <w:sz w:val="18"/>
                <w:szCs w:val="18"/>
              </w:rPr>
            </w:pPr>
          </w:p>
        </w:tc>
        <w:tc>
          <w:tcPr>
            <w:tcW w:w="960" w:type="dxa"/>
            <w:vMerge/>
            <w:shd w:val="clear" w:color="auto" w:fill="8DB3E2"/>
            <w:noWrap/>
            <w:textDirection w:val="btLr"/>
          </w:tcPr>
          <w:p w:rsidR="006D67F1" w:rsidRPr="009973DB" w:rsidRDefault="006D67F1" w:rsidP="00EF4DC5">
            <w:pPr>
              <w:jc w:val="center"/>
              <w:rPr>
                <w:b/>
                <w:bCs/>
                <w:color w:val="FFFFFF"/>
                <w:sz w:val="18"/>
                <w:szCs w:val="18"/>
              </w:rPr>
            </w:pPr>
          </w:p>
        </w:tc>
        <w:tc>
          <w:tcPr>
            <w:tcW w:w="2414" w:type="dxa"/>
            <w:shd w:val="clear" w:color="auto" w:fill="8DB3E2"/>
          </w:tcPr>
          <w:p w:rsidR="006D67F1" w:rsidRPr="009973DB" w:rsidRDefault="006D67F1" w:rsidP="00EF4DC5">
            <w:pPr>
              <w:jc w:val="center"/>
              <w:rPr>
                <w:b/>
                <w:color w:val="FFFFFF"/>
                <w:sz w:val="20"/>
              </w:rPr>
            </w:pPr>
            <w:r w:rsidRPr="009973DB">
              <w:rPr>
                <w:b/>
                <w:color w:val="FFFFFF"/>
                <w:sz w:val="20"/>
              </w:rPr>
              <w:t>Rychlé čerpání a nižší administrativní náročnost</w:t>
            </w:r>
          </w:p>
        </w:tc>
        <w:tc>
          <w:tcPr>
            <w:tcW w:w="2330" w:type="dxa"/>
            <w:shd w:val="clear" w:color="auto" w:fill="8DB3E2"/>
          </w:tcPr>
          <w:p w:rsidR="006D67F1" w:rsidRPr="009973DB" w:rsidRDefault="006D67F1" w:rsidP="00EF4DC5">
            <w:pPr>
              <w:jc w:val="center"/>
              <w:rPr>
                <w:b/>
                <w:color w:val="FFFFFF"/>
                <w:sz w:val="20"/>
              </w:rPr>
            </w:pPr>
            <w:r w:rsidRPr="009973DB">
              <w:rPr>
                <w:b/>
                <w:color w:val="FFFFFF"/>
                <w:sz w:val="20"/>
              </w:rPr>
              <w:t>Rychlé čerpání a nižší administrativní náročnost</w:t>
            </w:r>
          </w:p>
        </w:tc>
        <w:tc>
          <w:tcPr>
            <w:tcW w:w="2330" w:type="dxa"/>
            <w:shd w:val="clear" w:color="auto" w:fill="8DB3E2"/>
          </w:tcPr>
          <w:p w:rsidR="006D67F1" w:rsidRPr="009973DB" w:rsidRDefault="006D67F1" w:rsidP="00EF4DC5">
            <w:pPr>
              <w:jc w:val="center"/>
              <w:rPr>
                <w:b/>
                <w:color w:val="FFFFFF"/>
                <w:sz w:val="20"/>
              </w:rPr>
            </w:pPr>
          </w:p>
        </w:tc>
      </w:tr>
      <w:tr w:rsidR="006D67F1" w:rsidRPr="009973DB" w:rsidTr="00EF4DC5">
        <w:trPr>
          <w:trHeight w:val="735"/>
        </w:trPr>
        <w:tc>
          <w:tcPr>
            <w:tcW w:w="960" w:type="dxa"/>
            <w:vMerge w:val="restart"/>
            <w:shd w:val="clear" w:color="auto" w:fill="FF0000"/>
            <w:textDirection w:val="btLr"/>
          </w:tcPr>
          <w:p w:rsidR="006D67F1" w:rsidRPr="009973DB" w:rsidRDefault="006D67F1" w:rsidP="00EF4DC5">
            <w:pPr>
              <w:ind w:left="113" w:right="113"/>
              <w:jc w:val="center"/>
              <w:rPr>
                <w:b/>
                <w:bCs/>
                <w:color w:val="FFFFFF"/>
                <w:sz w:val="24"/>
                <w:szCs w:val="24"/>
              </w:rPr>
            </w:pPr>
            <w:r w:rsidRPr="009973DB">
              <w:rPr>
                <w:b/>
                <w:bCs/>
                <w:color w:val="FFFFFF"/>
                <w:sz w:val="24"/>
                <w:szCs w:val="24"/>
              </w:rPr>
              <w:t>Nevýhody, problémy a rizika</w:t>
            </w:r>
          </w:p>
        </w:tc>
        <w:tc>
          <w:tcPr>
            <w:tcW w:w="960" w:type="dxa"/>
            <w:vMerge w:val="restart"/>
            <w:shd w:val="clear" w:color="auto" w:fill="FF0000"/>
            <w:noWrap/>
            <w:textDirection w:val="btLr"/>
          </w:tcPr>
          <w:p w:rsidR="006D67F1" w:rsidRPr="009973DB" w:rsidRDefault="006D67F1" w:rsidP="00EF4DC5">
            <w:pPr>
              <w:jc w:val="center"/>
              <w:rPr>
                <w:b/>
                <w:bCs/>
                <w:color w:val="FFFFFF"/>
                <w:sz w:val="24"/>
                <w:szCs w:val="24"/>
              </w:rPr>
            </w:pPr>
            <w:r w:rsidRPr="009973DB">
              <w:rPr>
                <w:b/>
                <w:bCs/>
                <w:color w:val="FFFFFF"/>
                <w:sz w:val="24"/>
                <w:szCs w:val="24"/>
              </w:rPr>
              <w:t>Konečný příjemce</w:t>
            </w:r>
          </w:p>
        </w:tc>
        <w:tc>
          <w:tcPr>
            <w:tcW w:w="2414" w:type="dxa"/>
            <w:shd w:val="clear" w:color="auto" w:fill="FF0000"/>
          </w:tcPr>
          <w:p w:rsidR="006D67F1" w:rsidRPr="009973DB" w:rsidRDefault="006D67F1" w:rsidP="00EF4DC5">
            <w:pPr>
              <w:jc w:val="center"/>
              <w:rPr>
                <w:b/>
                <w:color w:val="FFFFFF"/>
                <w:sz w:val="20"/>
              </w:rPr>
            </w:pPr>
            <w:r w:rsidRPr="009973DB">
              <w:rPr>
                <w:b/>
                <w:color w:val="FFFFFF"/>
                <w:sz w:val="20"/>
              </w:rPr>
              <w:t>Malý efekt na návratnost projektu</w:t>
            </w: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Nižší efekt na návratnost projektu v porovnání s dotací</w:t>
            </w: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Vysoká administrativní náročnost</w:t>
            </w:r>
          </w:p>
        </w:tc>
      </w:tr>
      <w:tr w:rsidR="006D67F1" w:rsidRPr="009973DB" w:rsidTr="00EF4DC5">
        <w:trPr>
          <w:trHeight w:val="735"/>
        </w:trPr>
        <w:tc>
          <w:tcPr>
            <w:tcW w:w="960" w:type="dxa"/>
            <w:vMerge/>
            <w:shd w:val="clear" w:color="auto" w:fill="FF0000"/>
          </w:tcPr>
          <w:p w:rsidR="006D67F1" w:rsidRPr="009973DB" w:rsidRDefault="006D67F1" w:rsidP="00EF4DC5">
            <w:pPr>
              <w:jc w:val="left"/>
              <w:rPr>
                <w:b/>
                <w:bCs/>
                <w:color w:val="000000"/>
                <w:sz w:val="24"/>
                <w:szCs w:val="24"/>
              </w:rPr>
            </w:pPr>
          </w:p>
        </w:tc>
        <w:tc>
          <w:tcPr>
            <w:tcW w:w="960" w:type="dxa"/>
            <w:vMerge/>
            <w:shd w:val="clear" w:color="auto" w:fill="FF0000"/>
            <w:noWrap/>
            <w:textDirection w:val="btLr"/>
          </w:tcPr>
          <w:p w:rsidR="006D67F1" w:rsidRPr="009973DB" w:rsidRDefault="006D67F1" w:rsidP="00EF4DC5">
            <w:pPr>
              <w:jc w:val="center"/>
              <w:rPr>
                <w:b/>
                <w:bCs/>
                <w:color w:val="000000"/>
                <w:sz w:val="24"/>
                <w:szCs w:val="24"/>
              </w:rPr>
            </w:pPr>
          </w:p>
        </w:tc>
        <w:tc>
          <w:tcPr>
            <w:tcW w:w="2414" w:type="dxa"/>
            <w:shd w:val="clear" w:color="auto" w:fill="FF0000"/>
          </w:tcPr>
          <w:p w:rsidR="006D67F1" w:rsidRPr="009973DB" w:rsidRDefault="006D67F1" w:rsidP="00EF4DC5">
            <w:pPr>
              <w:jc w:val="center"/>
              <w:rPr>
                <w:b/>
                <w:color w:val="FFFFFF"/>
                <w:sz w:val="20"/>
              </w:rPr>
            </w:pP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Nižší efekt zpřístupnění financování pro velmi rizikové projekty</w:t>
            </w: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Regulovaná výběrová řízení na dodavatele – vyšší náklady</w:t>
            </w:r>
          </w:p>
        </w:tc>
      </w:tr>
      <w:tr w:rsidR="006D67F1" w:rsidRPr="009973DB" w:rsidTr="00EF4DC5">
        <w:trPr>
          <w:trHeight w:val="456"/>
        </w:trPr>
        <w:tc>
          <w:tcPr>
            <w:tcW w:w="960" w:type="dxa"/>
            <w:vMerge/>
            <w:shd w:val="clear" w:color="auto" w:fill="FF0000"/>
          </w:tcPr>
          <w:p w:rsidR="006D67F1" w:rsidRPr="009973DB" w:rsidRDefault="006D67F1" w:rsidP="00EF4DC5">
            <w:pPr>
              <w:jc w:val="left"/>
              <w:rPr>
                <w:b/>
                <w:bCs/>
                <w:color w:val="000000"/>
                <w:sz w:val="24"/>
                <w:szCs w:val="24"/>
              </w:rPr>
            </w:pPr>
          </w:p>
        </w:tc>
        <w:tc>
          <w:tcPr>
            <w:tcW w:w="960" w:type="dxa"/>
            <w:vMerge/>
            <w:shd w:val="clear" w:color="auto" w:fill="FF0000"/>
            <w:noWrap/>
            <w:textDirection w:val="btLr"/>
          </w:tcPr>
          <w:p w:rsidR="006D67F1" w:rsidRPr="009973DB" w:rsidRDefault="006D67F1" w:rsidP="00EF4DC5">
            <w:pPr>
              <w:jc w:val="center"/>
              <w:rPr>
                <w:b/>
                <w:bCs/>
                <w:color w:val="000000"/>
                <w:sz w:val="24"/>
                <w:szCs w:val="24"/>
              </w:rPr>
            </w:pPr>
          </w:p>
        </w:tc>
        <w:tc>
          <w:tcPr>
            <w:tcW w:w="2414" w:type="dxa"/>
            <w:shd w:val="clear" w:color="auto" w:fill="FF0000"/>
          </w:tcPr>
          <w:p w:rsidR="006D67F1" w:rsidRPr="009973DB" w:rsidRDefault="006D67F1" w:rsidP="00EF4DC5">
            <w:pPr>
              <w:jc w:val="center"/>
              <w:rPr>
                <w:b/>
                <w:color w:val="FFFFFF"/>
                <w:sz w:val="20"/>
              </w:rPr>
            </w:pPr>
          </w:p>
        </w:tc>
        <w:tc>
          <w:tcPr>
            <w:tcW w:w="2330" w:type="dxa"/>
            <w:shd w:val="clear" w:color="auto" w:fill="FF0000"/>
          </w:tcPr>
          <w:p w:rsidR="006D67F1" w:rsidRPr="009973DB" w:rsidRDefault="006D67F1" w:rsidP="00EF4DC5">
            <w:pPr>
              <w:jc w:val="center"/>
              <w:rPr>
                <w:b/>
                <w:color w:val="FFFFFF"/>
                <w:sz w:val="20"/>
              </w:rPr>
            </w:pP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Nutnost předfinancování – platba ex post  po dokončení realizace projektu nebo etapy</w:t>
            </w:r>
          </w:p>
        </w:tc>
      </w:tr>
      <w:tr w:rsidR="006D67F1" w:rsidRPr="009973DB" w:rsidTr="00EF4DC5">
        <w:trPr>
          <w:trHeight w:val="735"/>
        </w:trPr>
        <w:tc>
          <w:tcPr>
            <w:tcW w:w="960" w:type="dxa"/>
            <w:vMerge/>
            <w:shd w:val="clear" w:color="auto" w:fill="FF0000"/>
          </w:tcPr>
          <w:p w:rsidR="006D67F1" w:rsidRPr="009973DB" w:rsidRDefault="006D67F1" w:rsidP="00EF4DC5">
            <w:pPr>
              <w:jc w:val="left"/>
              <w:rPr>
                <w:b/>
                <w:bCs/>
                <w:color w:val="000000"/>
                <w:sz w:val="24"/>
                <w:szCs w:val="24"/>
              </w:rPr>
            </w:pPr>
          </w:p>
        </w:tc>
        <w:tc>
          <w:tcPr>
            <w:tcW w:w="960" w:type="dxa"/>
            <w:vMerge/>
            <w:shd w:val="clear" w:color="auto" w:fill="FF0000"/>
            <w:noWrap/>
            <w:textDirection w:val="btLr"/>
          </w:tcPr>
          <w:p w:rsidR="006D67F1" w:rsidRPr="009973DB" w:rsidRDefault="006D67F1" w:rsidP="00EF4DC5">
            <w:pPr>
              <w:jc w:val="center"/>
              <w:rPr>
                <w:b/>
                <w:bCs/>
                <w:color w:val="000000"/>
                <w:sz w:val="24"/>
                <w:szCs w:val="24"/>
              </w:rPr>
            </w:pPr>
          </w:p>
        </w:tc>
        <w:tc>
          <w:tcPr>
            <w:tcW w:w="2414" w:type="dxa"/>
            <w:shd w:val="clear" w:color="auto" w:fill="FF0000"/>
          </w:tcPr>
          <w:p w:rsidR="006D67F1" w:rsidRPr="009973DB" w:rsidRDefault="006D67F1" w:rsidP="00EF4DC5">
            <w:pPr>
              <w:jc w:val="center"/>
              <w:rPr>
                <w:b/>
                <w:color w:val="FFFFFF"/>
                <w:sz w:val="20"/>
              </w:rPr>
            </w:pPr>
          </w:p>
        </w:tc>
        <w:tc>
          <w:tcPr>
            <w:tcW w:w="2330" w:type="dxa"/>
            <w:shd w:val="clear" w:color="auto" w:fill="FF0000"/>
          </w:tcPr>
          <w:p w:rsidR="006D67F1" w:rsidRPr="009973DB" w:rsidRDefault="006D67F1" w:rsidP="00EF4DC5">
            <w:pPr>
              <w:jc w:val="center"/>
              <w:rPr>
                <w:b/>
                <w:color w:val="FFFFFF"/>
                <w:sz w:val="20"/>
              </w:rPr>
            </w:pP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Riziko dodatečného odebrání dotace z důvodu chyb v projektu</w:t>
            </w:r>
          </w:p>
        </w:tc>
      </w:tr>
      <w:tr w:rsidR="006D67F1" w:rsidRPr="009973DB" w:rsidTr="00EF4DC5">
        <w:trPr>
          <w:trHeight w:val="735"/>
        </w:trPr>
        <w:tc>
          <w:tcPr>
            <w:tcW w:w="960" w:type="dxa"/>
            <w:vMerge/>
            <w:shd w:val="clear" w:color="auto" w:fill="FF0000"/>
          </w:tcPr>
          <w:p w:rsidR="006D67F1" w:rsidRPr="009973DB" w:rsidRDefault="006D67F1" w:rsidP="00EF4DC5">
            <w:pPr>
              <w:jc w:val="left"/>
              <w:rPr>
                <w:b/>
                <w:bCs/>
                <w:color w:val="000000"/>
                <w:sz w:val="24"/>
                <w:szCs w:val="24"/>
              </w:rPr>
            </w:pPr>
          </w:p>
        </w:tc>
        <w:tc>
          <w:tcPr>
            <w:tcW w:w="960" w:type="dxa"/>
            <w:vMerge w:val="restart"/>
            <w:shd w:val="clear" w:color="auto" w:fill="FF0000"/>
            <w:noWrap/>
            <w:textDirection w:val="btLr"/>
          </w:tcPr>
          <w:p w:rsidR="006D67F1" w:rsidRPr="009973DB" w:rsidRDefault="006D67F1" w:rsidP="00EF4DC5">
            <w:pPr>
              <w:jc w:val="center"/>
              <w:rPr>
                <w:b/>
                <w:bCs/>
                <w:color w:val="FFFFFF"/>
                <w:sz w:val="24"/>
                <w:szCs w:val="24"/>
              </w:rPr>
            </w:pPr>
            <w:r w:rsidRPr="009973DB">
              <w:rPr>
                <w:b/>
                <w:bCs/>
                <w:color w:val="FFFFFF"/>
                <w:sz w:val="24"/>
                <w:szCs w:val="24"/>
              </w:rPr>
              <w:t>ŘO</w:t>
            </w:r>
          </w:p>
        </w:tc>
        <w:tc>
          <w:tcPr>
            <w:tcW w:w="2414" w:type="dxa"/>
            <w:shd w:val="clear" w:color="auto" w:fill="FF0000"/>
          </w:tcPr>
          <w:p w:rsidR="006D67F1" w:rsidRPr="009973DB" w:rsidRDefault="006D67F1" w:rsidP="00EF4DC5">
            <w:pPr>
              <w:jc w:val="center"/>
              <w:rPr>
                <w:b/>
                <w:color w:val="FFFFFF"/>
                <w:sz w:val="20"/>
              </w:rPr>
            </w:pPr>
            <w:r w:rsidRPr="009973DB">
              <w:rPr>
                <w:b/>
                <w:color w:val="FFFFFF"/>
                <w:sz w:val="20"/>
              </w:rPr>
              <w:t>Snížení absorpční kapacity v porovnání s dotací</w:t>
            </w: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Snížení absorpční kapacity v porovnání s dotací</w:t>
            </w: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Nenávratné výdaje</w:t>
            </w:r>
          </w:p>
        </w:tc>
      </w:tr>
      <w:tr w:rsidR="006D67F1" w:rsidRPr="009973DB" w:rsidTr="00EF4DC5">
        <w:trPr>
          <w:trHeight w:val="566"/>
        </w:trPr>
        <w:tc>
          <w:tcPr>
            <w:tcW w:w="960" w:type="dxa"/>
            <w:vMerge/>
            <w:shd w:val="clear" w:color="auto" w:fill="FF0000"/>
          </w:tcPr>
          <w:p w:rsidR="006D67F1" w:rsidRPr="009973DB" w:rsidRDefault="006D67F1" w:rsidP="00EF4DC5">
            <w:pPr>
              <w:jc w:val="left"/>
              <w:rPr>
                <w:b/>
                <w:bCs/>
                <w:color w:val="000000"/>
                <w:sz w:val="18"/>
                <w:szCs w:val="18"/>
              </w:rPr>
            </w:pPr>
          </w:p>
        </w:tc>
        <w:tc>
          <w:tcPr>
            <w:tcW w:w="960" w:type="dxa"/>
            <w:vMerge/>
            <w:shd w:val="clear" w:color="auto" w:fill="FF0000"/>
            <w:noWrap/>
            <w:textDirection w:val="btLr"/>
          </w:tcPr>
          <w:p w:rsidR="006D67F1" w:rsidRPr="009973DB" w:rsidRDefault="006D67F1" w:rsidP="00EF4DC5">
            <w:pPr>
              <w:jc w:val="center"/>
              <w:rPr>
                <w:b/>
                <w:bCs/>
                <w:color w:val="000000"/>
                <w:sz w:val="18"/>
                <w:szCs w:val="18"/>
              </w:rPr>
            </w:pPr>
          </w:p>
        </w:tc>
        <w:tc>
          <w:tcPr>
            <w:tcW w:w="2414" w:type="dxa"/>
            <w:shd w:val="clear" w:color="auto" w:fill="FF0000"/>
          </w:tcPr>
          <w:p w:rsidR="006D67F1" w:rsidRPr="009973DB" w:rsidRDefault="006D67F1" w:rsidP="00EF4DC5">
            <w:pPr>
              <w:jc w:val="center"/>
              <w:rPr>
                <w:b/>
                <w:color w:val="FFFFFF"/>
                <w:sz w:val="20"/>
              </w:rPr>
            </w:pPr>
            <w:r w:rsidRPr="009973DB">
              <w:rPr>
                <w:b/>
                <w:color w:val="FFFFFF"/>
                <w:sz w:val="20"/>
              </w:rPr>
              <w:t>Velmi nízký revolvingový efekt</w:t>
            </w: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Nižší pákový efekt</w:t>
            </w:r>
          </w:p>
        </w:tc>
        <w:tc>
          <w:tcPr>
            <w:tcW w:w="2330" w:type="dxa"/>
            <w:shd w:val="clear" w:color="auto" w:fill="FF0000"/>
          </w:tcPr>
          <w:p w:rsidR="006D67F1" w:rsidRPr="009973DB" w:rsidRDefault="006D67F1" w:rsidP="00EF4DC5">
            <w:pPr>
              <w:jc w:val="center"/>
              <w:rPr>
                <w:b/>
                <w:color w:val="FFFFFF"/>
                <w:sz w:val="20"/>
              </w:rPr>
            </w:pPr>
            <w:r w:rsidRPr="009973DB">
              <w:rPr>
                <w:b/>
                <w:color w:val="FFFFFF"/>
                <w:sz w:val="20"/>
              </w:rPr>
              <w:t>Nižší počet podpořených projektů</w:t>
            </w:r>
          </w:p>
        </w:tc>
      </w:tr>
      <w:tr w:rsidR="006D67F1" w:rsidRPr="009973DB" w:rsidTr="00EF4DC5">
        <w:trPr>
          <w:trHeight w:val="264"/>
        </w:trPr>
        <w:tc>
          <w:tcPr>
            <w:tcW w:w="960" w:type="dxa"/>
            <w:vMerge/>
            <w:shd w:val="clear" w:color="auto" w:fill="FF0000"/>
          </w:tcPr>
          <w:p w:rsidR="006D67F1" w:rsidRPr="009973DB" w:rsidRDefault="006D67F1" w:rsidP="00EF4DC5">
            <w:pPr>
              <w:jc w:val="left"/>
              <w:rPr>
                <w:b/>
                <w:bCs/>
                <w:color w:val="000000"/>
                <w:sz w:val="18"/>
                <w:szCs w:val="18"/>
              </w:rPr>
            </w:pPr>
          </w:p>
        </w:tc>
        <w:tc>
          <w:tcPr>
            <w:tcW w:w="960" w:type="dxa"/>
            <w:vMerge/>
            <w:shd w:val="clear" w:color="auto" w:fill="FF0000"/>
            <w:noWrap/>
            <w:textDirection w:val="btLr"/>
          </w:tcPr>
          <w:p w:rsidR="006D67F1" w:rsidRPr="009973DB" w:rsidRDefault="006D67F1" w:rsidP="00EF4DC5">
            <w:pPr>
              <w:jc w:val="center"/>
              <w:rPr>
                <w:b/>
                <w:bCs/>
                <w:color w:val="000000"/>
                <w:sz w:val="18"/>
                <w:szCs w:val="18"/>
              </w:rPr>
            </w:pPr>
          </w:p>
        </w:tc>
        <w:tc>
          <w:tcPr>
            <w:tcW w:w="2414" w:type="dxa"/>
            <w:shd w:val="clear" w:color="auto" w:fill="FF0000"/>
          </w:tcPr>
          <w:p w:rsidR="006D67F1" w:rsidRPr="009973DB" w:rsidRDefault="006D67F1" w:rsidP="00EF4DC5">
            <w:pPr>
              <w:jc w:val="center"/>
              <w:rPr>
                <w:b/>
                <w:color w:val="FFFFFF"/>
                <w:sz w:val="20"/>
              </w:rPr>
            </w:pPr>
            <w:r w:rsidRPr="009973DB">
              <w:rPr>
                <w:b/>
                <w:color w:val="FFFFFF"/>
                <w:sz w:val="20"/>
              </w:rPr>
              <w:t>Hrazení poplatků příjemci</w:t>
            </w:r>
          </w:p>
        </w:tc>
        <w:tc>
          <w:tcPr>
            <w:tcW w:w="2330" w:type="dxa"/>
            <w:shd w:val="clear" w:color="auto" w:fill="FF0000"/>
          </w:tcPr>
          <w:p w:rsidR="006D67F1" w:rsidRPr="009973DB" w:rsidRDefault="006D67F1" w:rsidP="00EF4DC5">
            <w:pPr>
              <w:jc w:val="center"/>
              <w:rPr>
                <w:b/>
                <w:color w:val="FFFFFF"/>
                <w:sz w:val="20"/>
              </w:rPr>
            </w:pPr>
          </w:p>
        </w:tc>
        <w:tc>
          <w:tcPr>
            <w:tcW w:w="2330" w:type="dxa"/>
            <w:shd w:val="clear" w:color="auto" w:fill="FF0000"/>
          </w:tcPr>
          <w:p w:rsidR="006D67F1" w:rsidRPr="009973DB" w:rsidRDefault="006D67F1" w:rsidP="00EF4DC5">
            <w:pPr>
              <w:keepNext/>
              <w:jc w:val="center"/>
              <w:rPr>
                <w:b/>
                <w:color w:val="FFFFFF"/>
                <w:sz w:val="20"/>
              </w:rPr>
            </w:pPr>
            <w:r w:rsidRPr="009973DB">
              <w:rPr>
                <w:b/>
                <w:color w:val="FFFFFF"/>
                <w:sz w:val="20"/>
              </w:rPr>
              <w:t>Pomalejší čerpání</w:t>
            </w:r>
          </w:p>
        </w:tc>
      </w:tr>
    </w:tbl>
    <w:p w:rsidR="006D67F1" w:rsidRPr="009973DB" w:rsidRDefault="006D67F1" w:rsidP="008074B1">
      <w:pPr>
        <w:pStyle w:val="Caption"/>
        <w:framePr w:hSpace="141" w:wrap="around" w:vAnchor="text" w:hAnchor="margin" w:y="-23"/>
      </w:pPr>
      <w:r w:rsidRPr="009973DB">
        <w:t xml:space="preserve">Tabulka </w:t>
      </w:r>
      <w:fldSimple w:instr=" SEQ Tabulka \* ARABIC ">
        <w:r w:rsidRPr="009973DB">
          <w:rPr>
            <w:noProof/>
          </w:rPr>
          <w:t>3</w:t>
        </w:r>
      </w:fldSimple>
      <w:r w:rsidRPr="009973DB">
        <w:t xml:space="preserve">:  </w:t>
      </w:r>
    </w:p>
    <w:p w:rsidR="006D67F1" w:rsidRPr="009973DB" w:rsidRDefault="006D67F1" w:rsidP="008074B1">
      <w:pPr>
        <w:pStyle w:val="Caption"/>
      </w:pPr>
      <w:r w:rsidRPr="009973DB">
        <w:t>Přidaná hodnota, Nevýhody, problémy a rizika vybraných forem podpory pro příjemce a ŘO</w:t>
      </w:r>
    </w:p>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tblPr>
      <w:tblGrid>
        <w:gridCol w:w="1729"/>
        <w:gridCol w:w="2694"/>
        <w:gridCol w:w="2126"/>
        <w:gridCol w:w="2126"/>
      </w:tblGrid>
      <w:tr w:rsidR="006D67F1" w:rsidRPr="009973DB" w:rsidTr="00EF4DC5">
        <w:tc>
          <w:tcPr>
            <w:tcW w:w="1729" w:type="dxa"/>
            <w:shd w:val="clear" w:color="auto" w:fill="548DD4"/>
            <w:vAlign w:val="center"/>
          </w:tcPr>
          <w:p w:rsidR="006D67F1" w:rsidRPr="009973DB" w:rsidRDefault="006D67F1" w:rsidP="00EF4DC5">
            <w:pPr>
              <w:pStyle w:val="Highlight2"/>
              <w:jc w:val="center"/>
              <w:rPr>
                <w:rFonts w:ascii="Calibri" w:hAnsi="Calibri" w:cs="Calibri"/>
                <w:color w:val="FFFFFF"/>
                <w:sz w:val="22"/>
                <w:szCs w:val="22"/>
              </w:rPr>
            </w:pPr>
            <w:r w:rsidRPr="009973DB">
              <w:rPr>
                <w:rFonts w:ascii="Calibri" w:hAnsi="Calibri" w:cs="Calibri"/>
                <w:color w:val="FFFFFF"/>
                <w:sz w:val="22"/>
                <w:szCs w:val="22"/>
                <w:lang w:eastAsia="cs-CZ"/>
              </w:rPr>
              <w:t>Tržní selhání a suboptimální</w:t>
            </w:r>
            <w:r>
              <w:rPr>
                <w:rFonts w:ascii="Calibri" w:hAnsi="Calibri" w:cs="Calibri"/>
                <w:color w:val="FFFFFF"/>
                <w:sz w:val="22"/>
                <w:szCs w:val="22"/>
                <w:lang w:eastAsia="cs-CZ"/>
              </w:rPr>
              <w:t xml:space="preserve"> </w:t>
            </w:r>
            <w:r w:rsidRPr="009973DB">
              <w:rPr>
                <w:rFonts w:ascii="Calibri" w:hAnsi="Calibri" w:cs="Calibri"/>
                <w:color w:val="FFFFFF"/>
                <w:sz w:val="22"/>
                <w:szCs w:val="22"/>
                <w:lang w:eastAsia="cs-CZ"/>
              </w:rPr>
              <w:t>investiční situace</w:t>
            </w:r>
          </w:p>
        </w:tc>
        <w:tc>
          <w:tcPr>
            <w:tcW w:w="2694" w:type="dxa"/>
            <w:shd w:val="clear" w:color="auto" w:fill="548DD4"/>
            <w:vAlign w:val="center"/>
          </w:tcPr>
          <w:p w:rsidR="006D67F1" w:rsidRPr="009973DB" w:rsidRDefault="006D67F1" w:rsidP="00EF4DC5">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Záruční nástroj</w:t>
            </w:r>
          </w:p>
        </w:tc>
        <w:tc>
          <w:tcPr>
            <w:tcW w:w="2126" w:type="dxa"/>
            <w:shd w:val="clear" w:color="auto" w:fill="548DD4"/>
            <w:vAlign w:val="center"/>
          </w:tcPr>
          <w:p w:rsidR="006D67F1" w:rsidRPr="009973DB" w:rsidRDefault="006D67F1" w:rsidP="00EF4DC5">
            <w:pPr>
              <w:pStyle w:val="Highlight2"/>
              <w:jc w:val="center"/>
              <w:rPr>
                <w:rFonts w:ascii="Calibri" w:hAnsi="Calibri" w:cs="Calibri"/>
                <w:color w:val="FFFFFF"/>
                <w:sz w:val="22"/>
                <w:szCs w:val="22"/>
              </w:rPr>
            </w:pPr>
            <w:r w:rsidRPr="009973DB">
              <w:rPr>
                <w:rFonts w:ascii="Calibri" w:hAnsi="Calibri" w:cs="Calibri"/>
                <w:bCs/>
                <w:color w:val="FFFFFF"/>
                <w:sz w:val="22"/>
                <w:szCs w:val="22"/>
                <w:lang w:eastAsia="cs-CZ"/>
              </w:rPr>
              <w:t>Zvýhodněný úvěr</w:t>
            </w:r>
          </w:p>
        </w:tc>
        <w:tc>
          <w:tcPr>
            <w:tcW w:w="2126" w:type="dxa"/>
            <w:shd w:val="clear" w:color="auto" w:fill="548DD4"/>
            <w:vAlign w:val="center"/>
          </w:tcPr>
          <w:p w:rsidR="006D67F1" w:rsidRPr="009973DB" w:rsidRDefault="006D67F1" w:rsidP="00EF4DC5">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EF4DC5">
        <w:trPr>
          <w:trHeight w:val="793"/>
        </w:trPr>
        <w:tc>
          <w:tcPr>
            <w:tcW w:w="1729" w:type="dxa"/>
            <w:shd w:val="clear" w:color="auto" w:fill="FFFFFF"/>
            <w:vAlign w:val="center"/>
          </w:tcPr>
          <w:p w:rsidR="006D67F1" w:rsidRPr="009973DB" w:rsidRDefault="006D67F1" w:rsidP="00EF4DC5">
            <w:pPr>
              <w:pStyle w:val="Highlight2"/>
              <w:jc w:val="left"/>
              <w:rPr>
                <w:rFonts w:ascii="Calibri" w:hAnsi="Calibri" w:cs="Calibri"/>
              </w:rPr>
            </w:pPr>
            <w:r w:rsidRPr="009973DB">
              <w:rPr>
                <w:rFonts w:ascii="Calibri" w:hAnsi="Calibri" w:cs="Calibri"/>
                <w:bCs/>
                <w:color w:val="000000"/>
                <w:lang w:eastAsia="cs-CZ"/>
              </w:rPr>
              <w:t xml:space="preserve">Vysoké požadavky na zajištění </w:t>
            </w:r>
          </w:p>
        </w:tc>
        <w:tc>
          <w:tcPr>
            <w:tcW w:w="2694" w:type="dxa"/>
            <w:shd w:val="clear" w:color="auto" w:fill="FFFFFF"/>
            <w:vAlign w:val="center"/>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Řeší problém zajištění až do výše záruky, zpřístupňuje financování projektům s menšími možnostmi vlastního zajištění</w:t>
            </w:r>
          </w:p>
        </w:tc>
        <w:tc>
          <w:tcPr>
            <w:tcW w:w="2126" w:type="dxa"/>
            <w:shd w:val="clear" w:color="auto" w:fill="FFFFFF"/>
            <w:vAlign w:val="center"/>
          </w:tcPr>
          <w:p w:rsidR="006D67F1" w:rsidRPr="009973DB" w:rsidRDefault="006D67F1" w:rsidP="00EF4DC5">
            <w:pPr>
              <w:pStyle w:val="Highlight2"/>
              <w:jc w:val="center"/>
              <w:rPr>
                <w:rFonts w:ascii="Calibri" w:hAnsi="Calibri" w:cs="Calibri"/>
                <w:b w:val="0"/>
              </w:rPr>
            </w:pPr>
            <w:r w:rsidRPr="009973DB">
              <w:rPr>
                <w:rFonts w:ascii="Calibri" w:hAnsi="Calibri" w:cs="Calibri"/>
                <w:b w:val="0"/>
                <w:color w:val="000000"/>
                <w:lang w:eastAsia="cs-CZ"/>
              </w:rPr>
              <w:t>Nutnost zajištění úvěru zůstává, možnost užití zástavy na komerční i zvýhodněný úvěr</w:t>
            </w:r>
          </w:p>
        </w:tc>
        <w:tc>
          <w:tcPr>
            <w:tcW w:w="2126" w:type="dxa"/>
            <w:shd w:val="clear" w:color="auto" w:fill="FFFFFF"/>
            <w:vAlign w:val="center"/>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Neřeší přímo zajištění, dotuje část investice,problém zajištění v případě úvěru na předfinancování a spoluúčast zůstává</w:t>
            </w:r>
          </w:p>
        </w:tc>
      </w:tr>
      <w:tr w:rsidR="006D67F1" w:rsidRPr="009973DB" w:rsidTr="00EF4DC5">
        <w:tblPrEx>
          <w:tblCellMar>
            <w:top w:w="0" w:type="dxa"/>
            <w:left w:w="108" w:type="dxa"/>
            <w:bottom w:w="0" w:type="dxa"/>
            <w:right w:w="108" w:type="dxa"/>
          </w:tblCellMar>
        </w:tblPrEx>
        <w:trPr>
          <w:trHeight w:val="1521"/>
        </w:trPr>
        <w:tc>
          <w:tcPr>
            <w:tcW w:w="1729" w:type="dxa"/>
          </w:tcPr>
          <w:p w:rsidR="006D67F1" w:rsidRPr="009973DB" w:rsidRDefault="006D67F1" w:rsidP="00EF4DC5">
            <w:pPr>
              <w:pStyle w:val="Highlight2"/>
              <w:jc w:val="left"/>
              <w:rPr>
                <w:rFonts w:ascii="Calibri" w:hAnsi="Calibri" w:cs="Calibri"/>
                <w:bCs/>
                <w:color w:val="000000"/>
                <w:lang w:eastAsia="cs-CZ"/>
              </w:rPr>
            </w:pPr>
            <w:r w:rsidRPr="009973DB">
              <w:rPr>
                <w:rFonts w:ascii="Calibri" w:hAnsi="Calibri" w:cs="Calibri"/>
                <w:bCs/>
                <w:color w:val="000000"/>
                <w:lang w:eastAsia="cs-CZ"/>
              </w:rPr>
              <w:t>Riziko</w:t>
            </w:r>
          </w:p>
        </w:tc>
        <w:tc>
          <w:tcPr>
            <w:tcW w:w="2694"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 Likvidnější zástava, výrazné snížení rizika pro úvěrující instituci</w:t>
            </w:r>
          </w:p>
          <w:p w:rsidR="006D67F1" w:rsidRPr="009973DB" w:rsidRDefault="006D67F1" w:rsidP="00EF4DC5">
            <w:pPr>
              <w:pStyle w:val="Highlight2"/>
              <w:jc w:val="center"/>
              <w:rPr>
                <w:rFonts w:ascii="Calibri" w:hAnsi="Calibri" w:cs="Calibri"/>
                <w:b w:val="0"/>
                <w:color w:val="000000"/>
                <w:lang w:eastAsia="cs-CZ"/>
              </w:rPr>
            </w:pPr>
          </w:p>
          <w:p w:rsidR="006D67F1" w:rsidRPr="009973DB" w:rsidRDefault="006D67F1" w:rsidP="00EF4DC5">
            <w:pPr>
              <w:pStyle w:val="Highlight2"/>
              <w:jc w:val="center"/>
              <w:rPr>
                <w:rFonts w:ascii="Calibri" w:hAnsi="Calibri" w:cs="Calibri"/>
                <w:b w:val="0"/>
                <w:color w:val="000000"/>
                <w:lang w:eastAsia="cs-CZ"/>
              </w:rPr>
            </w:pPr>
          </w:p>
        </w:tc>
        <w:tc>
          <w:tcPr>
            <w:tcW w:w="2126"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w:t>
            </w:r>
          </w:p>
          <w:p w:rsidR="006D67F1" w:rsidRPr="009973DB" w:rsidRDefault="006D67F1" w:rsidP="00EF4DC5">
            <w:pPr>
              <w:pStyle w:val="Highlight2"/>
              <w:jc w:val="center"/>
              <w:rPr>
                <w:rFonts w:ascii="Calibri" w:hAnsi="Calibri" w:cs="Calibri"/>
                <w:b w:val="0"/>
                <w:color w:val="000000"/>
                <w:lang w:eastAsia="cs-CZ"/>
              </w:rPr>
            </w:pPr>
          </w:p>
        </w:tc>
        <w:tc>
          <w:tcPr>
            <w:tcW w:w="2126" w:type="dxa"/>
          </w:tcPr>
          <w:p w:rsidR="006D67F1" w:rsidRPr="009973DB" w:rsidRDefault="006D67F1" w:rsidP="00EF4DC5">
            <w:pPr>
              <w:jc w:val="center"/>
              <w:rPr>
                <w:sz w:val="20"/>
              </w:rPr>
            </w:pPr>
            <w:r w:rsidRPr="009973DB">
              <w:rPr>
                <w:sz w:val="20"/>
              </w:rPr>
              <w:t>Zlepšením ekonomických parametrů projektu snižuje riziko defaultu. Zlepšená úvěrovatelnost dotovaných projektů</w:t>
            </w:r>
          </w:p>
          <w:p w:rsidR="006D67F1" w:rsidRPr="009973DB" w:rsidRDefault="006D67F1" w:rsidP="00EF4DC5">
            <w:pPr>
              <w:jc w:val="center"/>
              <w:rPr>
                <w:sz w:val="20"/>
              </w:rPr>
            </w:pPr>
            <w:r w:rsidRPr="009973DB">
              <w:rPr>
                <w:sz w:val="20"/>
              </w:rPr>
              <w:t>Příjemce přebírá riziko jen do výše spoluúčasti způsobilých a nezpůsobilých nákladů.</w:t>
            </w:r>
          </w:p>
          <w:p w:rsidR="006D67F1" w:rsidRPr="009973DB" w:rsidRDefault="006D67F1" w:rsidP="00EF4DC5">
            <w:pPr>
              <w:jc w:val="center"/>
              <w:rPr>
                <w:sz w:val="20"/>
              </w:rPr>
            </w:pPr>
            <w:r w:rsidRPr="009973DB">
              <w:rPr>
                <w:sz w:val="20"/>
              </w:rPr>
              <w:t>Avšak nedochází k podpoře rizikovějších projektů z důvodu minimalizace selhání projektu.</w:t>
            </w:r>
          </w:p>
          <w:p w:rsidR="006D67F1" w:rsidRPr="009973DB" w:rsidRDefault="006D67F1" w:rsidP="00EF4DC5">
            <w:pPr>
              <w:jc w:val="center"/>
              <w:rPr>
                <w:sz w:val="20"/>
              </w:rPr>
            </w:pPr>
          </w:p>
          <w:p w:rsidR="006D67F1" w:rsidRPr="009973DB" w:rsidRDefault="006D67F1" w:rsidP="00EF4DC5">
            <w:pPr>
              <w:jc w:val="center"/>
              <w:rPr>
                <w:sz w:val="20"/>
              </w:rPr>
            </w:pPr>
            <w:r w:rsidRPr="009973DB">
              <w:rPr>
                <w:sz w:val="20"/>
              </w:rPr>
              <w:t>Efekt limitován rizikem odebrání dotace</w:t>
            </w:r>
          </w:p>
          <w:p w:rsidR="006D67F1" w:rsidRPr="009973DB" w:rsidRDefault="006D67F1" w:rsidP="00EF4DC5">
            <w:pPr>
              <w:pStyle w:val="Highlight2"/>
              <w:jc w:val="center"/>
              <w:rPr>
                <w:rFonts w:ascii="Calibri" w:hAnsi="Calibri" w:cs="Calibri"/>
                <w:b w:val="0"/>
                <w:color w:val="000000"/>
                <w:lang w:eastAsia="cs-CZ"/>
              </w:rPr>
            </w:pPr>
          </w:p>
        </w:tc>
      </w:tr>
      <w:tr w:rsidR="006D67F1" w:rsidRPr="009973DB" w:rsidTr="00EF4DC5">
        <w:tblPrEx>
          <w:tblCellMar>
            <w:top w:w="0" w:type="dxa"/>
            <w:left w:w="108" w:type="dxa"/>
            <w:bottom w:w="0" w:type="dxa"/>
            <w:right w:w="108" w:type="dxa"/>
          </w:tblCellMar>
        </w:tblPrEx>
        <w:tc>
          <w:tcPr>
            <w:tcW w:w="1729" w:type="dxa"/>
          </w:tcPr>
          <w:p w:rsidR="006D67F1" w:rsidRPr="009973DB" w:rsidRDefault="006D67F1" w:rsidP="00EF4DC5">
            <w:pPr>
              <w:pStyle w:val="Highlight2"/>
              <w:jc w:val="left"/>
              <w:rPr>
                <w:rFonts w:ascii="Calibri" w:hAnsi="Calibri" w:cs="Calibri"/>
                <w:color w:val="auto"/>
                <w:szCs w:val="20"/>
              </w:rPr>
            </w:pPr>
            <w:r w:rsidRPr="009973DB">
              <w:rPr>
                <w:rFonts w:ascii="Calibri" w:hAnsi="Calibri" w:cs="Calibri"/>
                <w:color w:val="auto"/>
                <w:szCs w:val="20"/>
              </w:rPr>
              <w:t>Náklady projektu a návratnost</w:t>
            </w:r>
          </w:p>
        </w:tc>
        <w:tc>
          <w:tcPr>
            <w:tcW w:w="2694" w:type="dxa"/>
          </w:tcPr>
          <w:p w:rsidR="006D67F1" w:rsidRPr="009973DB" w:rsidRDefault="006D67F1" w:rsidP="00EF4DC5">
            <w:pPr>
              <w:pStyle w:val="Highlight2"/>
              <w:jc w:val="center"/>
              <w:rPr>
                <w:rFonts w:ascii="Calibri" w:hAnsi="Calibri" w:cs="Calibri"/>
                <w:b w:val="0"/>
                <w:color w:val="auto"/>
                <w:szCs w:val="20"/>
              </w:rPr>
            </w:pPr>
            <w:r w:rsidRPr="009973DB">
              <w:rPr>
                <w:rFonts w:ascii="Calibri" w:hAnsi="Calibri" w:cs="Calibri"/>
                <w:b w:val="0"/>
                <w:color w:val="auto"/>
                <w:szCs w:val="20"/>
              </w:rPr>
              <w:t>Nemá velký vliv na snížení nákladů projektu a jeho návratnost</w:t>
            </w:r>
          </w:p>
        </w:tc>
        <w:tc>
          <w:tcPr>
            <w:tcW w:w="2126" w:type="dxa"/>
          </w:tcPr>
          <w:p w:rsidR="006D67F1" w:rsidRPr="009973DB" w:rsidRDefault="006D67F1" w:rsidP="00EF4DC5">
            <w:pPr>
              <w:pStyle w:val="Highlight2"/>
              <w:jc w:val="center"/>
              <w:rPr>
                <w:rFonts w:ascii="Calibri" w:hAnsi="Calibri" w:cs="Calibri"/>
                <w:b w:val="0"/>
                <w:color w:val="auto"/>
                <w:szCs w:val="20"/>
              </w:rPr>
            </w:pPr>
            <w:r w:rsidRPr="009973DB">
              <w:rPr>
                <w:rFonts w:ascii="Calibri" w:hAnsi="Calibri" w:cs="Calibri"/>
                <w:b w:val="0"/>
                <w:color w:val="auto"/>
                <w:szCs w:val="20"/>
              </w:rPr>
              <w:t>Částečně snižuje úrokové náklady a počáteční náklady na přípravu, radikálně však nemění parametry návratnosti</w:t>
            </w:r>
          </w:p>
        </w:tc>
        <w:tc>
          <w:tcPr>
            <w:tcW w:w="2126" w:type="dxa"/>
          </w:tcPr>
          <w:p w:rsidR="006D67F1" w:rsidRPr="009973DB" w:rsidRDefault="006D67F1" w:rsidP="00EF4DC5">
            <w:pPr>
              <w:pStyle w:val="Highlight2"/>
              <w:jc w:val="center"/>
              <w:rPr>
                <w:rFonts w:ascii="Calibri" w:hAnsi="Calibri" w:cs="Calibri"/>
                <w:b w:val="0"/>
                <w:color w:val="auto"/>
                <w:szCs w:val="20"/>
              </w:rPr>
            </w:pPr>
            <w:r w:rsidRPr="009973DB">
              <w:rPr>
                <w:rFonts w:ascii="Calibri" w:hAnsi="Calibri" w:cs="Calibri"/>
                <w:b w:val="0"/>
                <w:color w:val="auto"/>
                <w:szCs w:val="20"/>
              </w:rPr>
              <w:t>Výrazně snižuje náklady pro žadatele a tedy výrazně vylepšuje návratnost projektu.</w:t>
            </w:r>
          </w:p>
        </w:tc>
      </w:tr>
      <w:tr w:rsidR="006D67F1" w:rsidRPr="009973DB" w:rsidTr="00EF4DC5">
        <w:tblPrEx>
          <w:tblCellMar>
            <w:top w:w="0" w:type="dxa"/>
            <w:left w:w="108" w:type="dxa"/>
            <w:bottom w:w="0" w:type="dxa"/>
            <w:right w:w="108" w:type="dxa"/>
          </w:tblCellMar>
        </w:tblPrEx>
        <w:tc>
          <w:tcPr>
            <w:tcW w:w="1729" w:type="dxa"/>
          </w:tcPr>
          <w:p w:rsidR="006D67F1" w:rsidRPr="009973DB" w:rsidRDefault="006D67F1" w:rsidP="00EF4DC5">
            <w:pPr>
              <w:pStyle w:val="Highlight2"/>
              <w:jc w:val="left"/>
              <w:rPr>
                <w:rFonts w:ascii="Calibri" w:hAnsi="Calibri" w:cs="Calibri"/>
              </w:rPr>
            </w:pPr>
            <w:r w:rsidRPr="009973DB">
              <w:rPr>
                <w:rFonts w:ascii="Calibri" w:hAnsi="Calibri" w:cs="Calibri"/>
                <w:bCs/>
                <w:color w:val="000000"/>
                <w:lang w:eastAsia="cs-CZ"/>
              </w:rPr>
              <w:t>Administrativní zátěž</w:t>
            </w:r>
          </w:p>
        </w:tc>
        <w:tc>
          <w:tcPr>
            <w:tcW w:w="2694"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Jednodušší administrace, bez rizika odebrání podpory z důvodu technických chyb</w:t>
            </w:r>
          </w:p>
          <w:p w:rsidR="006D67F1" w:rsidRPr="009973DB" w:rsidRDefault="006D67F1" w:rsidP="00EF4DC5">
            <w:pPr>
              <w:pStyle w:val="Highlight2"/>
              <w:jc w:val="center"/>
              <w:rPr>
                <w:rFonts w:ascii="Calibri" w:hAnsi="Calibri" w:cs="Calibri"/>
                <w:b w:val="0"/>
                <w:color w:val="000000"/>
                <w:lang w:eastAsia="cs-CZ"/>
              </w:rPr>
            </w:pPr>
          </w:p>
        </w:tc>
        <w:tc>
          <w:tcPr>
            <w:tcW w:w="2126" w:type="dxa"/>
          </w:tcPr>
          <w:p w:rsidR="006D67F1" w:rsidRPr="009973DB" w:rsidRDefault="006D67F1" w:rsidP="00EF4DC5">
            <w:pPr>
              <w:pStyle w:val="Highlight2"/>
              <w:jc w:val="center"/>
              <w:rPr>
                <w:rFonts w:ascii="Calibri" w:hAnsi="Calibri" w:cs="Calibri"/>
                <w:b w:val="0"/>
              </w:rPr>
            </w:pPr>
            <w:r w:rsidRPr="009973DB">
              <w:rPr>
                <w:rFonts w:ascii="Calibri" w:hAnsi="Calibri" w:cs="Calibri"/>
                <w:b w:val="0"/>
                <w:color w:val="000000"/>
                <w:lang w:eastAsia="cs-CZ"/>
              </w:rPr>
              <w:t>Jednodušší administrace, bez rizika odebrání podpory z důvodu technických chyb</w:t>
            </w:r>
          </w:p>
        </w:tc>
        <w:tc>
          <w:tcPr>
            <w:tcW w:w="2126"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Vysoká administrativní zátěž omezuje příjemce, zvyšuje náklady a přináší riziko odebrání dotace, což omezuje absorpční kapacitu podpory</w:t>
            </w:r>
          </w:p>
        </w:tc>
      </w:tr>
      <w:tr w:rsidR="006D67F1" w:rsidRPr="009973DB" w:rsidTr="00EF4DC5">
        <w:trPr>
          <w:trHeight w:val="1474"/>
        </w:trPr>
        <w:tc>
          <w:tcPr>
            <w:tcW w:w="1729" w:type="dxa"/>
            <w:shd w:val="clear" w:color="auto" w:fill="FFFFFF"/>
            <w:vAlign w:val="center"/>
          </w:tcPr>
          <w:p w:rsidR="006D67F1" w:rsidRPr="009973DB" w:rsidRDefault="006D67F1" w:rsidP="00EF4DC5">
            <w:pPr>
              <w:rPr>
                <w:sz w:val="19"/>
              </w:rPr>
            </w:pPr>
            <w:r w:rsidRPr="009973DB">
              <w:rPr>
                <w:b/>
                <w:sz w:val="20"/>
              </w:rPr>
              <w:t>Celkový efekt na Investiční aktivitu a absorpci v SC</w:t>
            </w:r>
          </w:p>
        </w:tc>
        <w:tc>
          <w:tcPr>
            <w:tcW w:w="2694" w:type="dxa"/>
            <w:shd w:val="clear" w:color="auto" w:fill="FFFFFF"/>
            <w:vAlign w:val="center"/>
          </w:tcPr>
          <w:p w:rsidR="006D67F1" w:rsidRPr="009973DB" w:rsidRDefault="006D67F1" w:rsidP="00EF4DC5">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Pozitivní efekt zpřístupnění externího financování a snížení míry ručení</w:t>
            </w:r>
          </w:p>
          <w:p w:rsidR="006D67F1" w:rsidRPr="009973DB" w:rsidRDefault="006D67F1" w:rsidP="00EF4DC5">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 zvýšení absorpční kapacity pro menší a rizikovější subjekty s ekonomicky racionálními projekty, vysoký pákový efekt</w:t>
            </w:r>
          </w:p>
        </w:tc>
        <w:tc>
          <w:tcPr>
            <w:tcW w:w="2126" w:type="dxa"/>
            <w:shd w:val="clear" w:color="auto" w:fill="FFFFFF"/>
            <w:vAlign w:val="center"/>
          </w:tcPr>
          <w:p w:rsidR="006D67F1" w:rsidRPr="009973DB" w:rsidRDefault="006D67F1" w:rsidP="00EF4DC5">
            <w:pPr>
              <w:jc w:val="center"/>
              <w:rPr>
                <w:sz w:val="19"/>
              </w:rPr>
            </w:pPr>
            <w:r w:rsidRPr="009973DB">
              <w:rPr>
                <w:sz w:val="20"/>
              </w:rPr>
              <w:t>Mírné zkrácení doby návratnosti, přístup k vyššímu externímu financování, příspěvek na projektovou přípravu</w:t>
            </w:r>
          </w:p>
          <w:p w:rsidR="006D67F1" w:rsidRPr="009973DB" w:rsidRDefault="006D67F1" w:rsidP="00EF4DC5">
            <w:pPr>
              <w:jc w:val="center"/>
              <w:rPr>
                <w:b/>
                <w:sz w:val="19"/>
              </w:rPr>
            </w:pPr>
            <w:r w:rsidRPr="009973DB">
              <w:rPr>
                <w:rFonts w:cs="Calibri"/>
                <w:bCs/>
                <w:color w:val="000000"/>
                <w:sz w:val="20"/>
              </w:rPr>
              <w:t>– částečné zvýšení absorpční kapacity pro menší subjekty a projekty na hranici tržní návratnosti, avšak pouze omezená schopnost snížení nákladů projektu. Díky revolvingu možnost podpoření více projektů</w:t>
            </w:r>
          </w:p>
        </w:tc>
        <w:tc>
          <w:tcPr>
            <w:tcW w:w="2126" w:type="dxa"/>
            <w:shd w:val="clear" w:color="auto" w:fill="FFFFFF"/>
            <w:vAlign w:val="center"/>
          </w:tcPr>
          <w:p w:rsidR="006D67F1" w:rsidRPr="009973DB" w:rsidRDefault="006D67F1" w:rsidP="00EF4DC5">
            <w:pPr>
              <w:jc w:val="center"/>
              <w:rPr>
                <w:color w:val="000000"/>
                <w:sz w:val="19"/>
              </w:rPr>
            </w:pPr>
            <w:r w:rsidRPr="009973DB">
              <w:rPr>
                <w:color w:val="000000"/>
                <w:sz w:val="20"/>
              </w:rPr>
              <w:t>Výrazný efekt na nákladovost a návratnost projektu výrazně zvyšuje absorpci i pro tržně nerealizovatelné projekty. Částečné omezení kvůli administrativní složitosti.</w:t>
            </w:r>
          </w:p>
          <w:p w:rsidR="006D67F1" w:rsidRPr="009973DB" w:rsidRDefault="006D67F1" w:rsidP="00EF4DC5">
            <w:pPr>
              <w:jc w:val="center"/>
              <w:rPr>
                <w:color w:val="000000"/>
                <w:sz w:val="19"/>
              </w:rPr>
            </w:pPr>
            <w:r w:rsidRPr="009973DB">
              <w:rPr>
                <w:color w:val="000000"/>
                <w:sz w:val="20"/>
              </w:rPr>
              <w:t>Omezení dané nedostatkem disponibilních zdrojů na plošnou podporu</w:t>
            </w:r>
          </w:p>
          <w:p w:rsidR="006D67F1" w:rsidRPr="009973DB" w:rsidRDefault="006D67F1" w:rsidP="00EF4DC5">
            <w:pPr>
              <w:rPr>
                <w:b/>
                <w:color w:val="000000"/>
                <w:sz w:val="19"/>
              </w:rPr>
            </w:pPr>
          </w:p>
        </w:tc>
      </w:tr>
      <w:tr w:rsidR="006D67F1" w:rsidRPr="009973DB" w:rsidTr="00EF4DC5">
        <w:tblPrEx>
          <w:tblCellMar>
            <w:top w:w="0" w:type="dxa"/>
            <w:left w:w="108" w:type="dxa"/>
            <w:bottom w:w="0" w:type="dxa"/>
            <w:right w:w="108" w:type="dxa"/>
          </w:tblCellMar>
        </w:tblPrEx>
        <w:tc>
          <w:tcPr>
            <w:tcW w:w="1729" w:type="dxa"/>
          </w:tcPr>
          <w:p w:rsidR="006D67F1" w:rsidRPr="009973DB" w:rsidRDefault="006D67F1" w:rsidP="00EF4DC5">
            <w:pPr>
              <w:pStyle w:val="Highlight2"/>
              <w:jc w:val="left"/>
              <w:rPr>
                <w:rFonts w:ascii="Calibri" w:hAnsi="Calibri" w:cs="Calibri"/>
                <w:bCs/>
                <w:color w:val="000000"/>
                <w:lang w:eastAsia="cs-CZ"/>
              </w:rPr>
            </w:pPr>
            <w:r w:rsidRPr="009973DB">
              <w:rPr>
                <w:rFonts w:ascii="Calibri" w:hAnsi="Calibri" w:cs="Calibri"/>
                <w:bCs/>
                <w:color w:val="000000"/>
                <w:lang w:eastAsia="cs-CZ"/>
              </w:rPr>
              <w:t>Efekt na narušení tržního prostředí</w:t>
            </w:r>
          </w:p>
        </w:tc>
        <w:tc>
          <w:tcPr>
            <w:tcW w:w="2694"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Minimální vliv na tržní prostředí, zvyšují konkurenci odstraněním finanční bariéry pro menší subjekty</w:t>
            </w:r>
          </w:p>
        </w:tc>
        <w:tc>
          <w:tcPr>
            <w:tcW w:w="2126"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Malý vliv na tržní prostředí, návratná podpora motivuje ekonomicky efektivní počínání subjektů</w:t>
            </w:r>
          </w:p>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Doplnění soukromého finančního trhu</w:t>
            </w:r>
          </w:p>
        </w:tc>
        <w:tc>
          <w:tcPr>
            <w:tcW w:w="2126" w:type="dxa"/>
          </w:tcPr>
          <w:p w:rsidR="006D67F1" w:rsidRPr="009973DB" w:rsidRDefault="006D67F1" w:rsidP="00EF4DC5">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Výrazné finanční zvýhodnění pro příjemce, omezená spoluúčast vytváří nižší tlak na ekonomické výsledky projektu</w:t>
            </w:r>
          </w:p>
          <w:p w:rsidR="006D67F1" w:rsidRPr="009973DB" w:rsidRDefault="006D67F1" w:rsidP="00EF4DC5">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Podpoření i méně kvalitních projektů bez potenciálu dlouhodobé udržitelnosti a ziskovosti – omezení efektivnosti trhu</w:t>
            </w:r>
          </w:p>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bCs/>
                <w:color w:val="000000"/>
                <w:lang w:eastAsia="cs-CZ"/>
              </w:rPr>
              <w:t>Částečné vytlačení soukromých prostředků</w:t>
            </w:r>
          </w:p>
        </w:tc>
      </w:tr>
    </w:tbl>
    <w:p w:rsidR="006D67F1" w:rsidRPr="009973DB" w:rsidRDefault="006D67F1" w:rsidP="008074B1">
      <w:pPr>
        <w:pStyle w:val="Caption"/>
      </w:pPr>
      <w:r w:rsidRPr="009973DB">
        <w:t xml:space="preserve">Tabulka </w:t>
      </w:r>
      <w:fldSimple w:instr=" SEQ Tabulka \* ARABIC ">
        <w:r w:rsidRPr="009973DB">
          <w:rPr>
            <w:noProof/>
          </w:rPr>
          <w:t>4</w:t>
        </w:r>
      </w:fldSimple>
      <w:r w:rsidRPr="009973DB">
        <w:t xml:space="preserve"> – Přidaná hodnota podpory pro cíle SC 1.1 OP PIK a vliv na tržní prostředí</w:t>
      </w:r>
    </w:p>
    <w:p w:rsidR="006D67F1" w:rsidRPr="009973DB" w:rsidRDefault="006D67F1" w:rsidP="008074B1">
      <w:pPr>
        <w:pStyle w:val="Highlight3"/>
      </w:pPr>
    </w:p>
    <w:p w:rsidR="006D67F1" w:rsidRPr="009973DB" w:rsidRDefault="006D67F1" w:rsidP="008074B1">
      <w:r w:rsidRPr="009973DB">
        <w:t xml:space="preserve">Na základě tohoto porovnání docházíme k názoru, že v rámci cílů SC </w:t>
      </w:r>
      <w:smartTag w:uri="urn:schemas-microsoft-com:office:smarttags" w:element="metricconverter">
        <w:smartTagPr>
          <w:attr w:name="ProductID" w:val="1.1 a"/>
        </w:smartTagPr>
        <w:r w:rsidRPr="009973DB">
          <w:t>1.1 a</w:t>
        </w:r>
      </w:smartTag>
      <w:r w:rsidRPr="009973DB">
        <w:t xml:space="preserve"> identifikovaných bariér inovační aktivity podniků – riziko, náklady projektu, nejistota výsledku a obtížný přístup k externímu financování – se jako vhodné nástroje jeví primárně záruky a dotace. Záruky řeší problém omezeného přístupu k úvěrovému financování z hlediska velkého rizika a nedostačující zástavy a mohou podpořit jinak tržně životaschopné projekty. Dotace umožní inovační aktivity, které svou návratností, rizikem a náklady přesahují hranici tržní realizovatelnosti a mají vyšší motivační efekt na změnu inovační politiky podniků – i přes negativní dopady na nákladově efektivní vynaložení alokace a tržní fungování podniků.</w:t>
      </w:r>
    </w:p>
    <w:p w:rsidR="006D67F1" w:rsidRPr="009973DB" w:rsidRDefault="006D67F1" w:rsidP="008074B1"/>
    <w:p w:rsidR="006D67F1" w:rsidRPr="009973DB" w:rsidRDefault="006D67F1" w:rsidP="008074B1">
      <w:pPr>
        <w:pStyle w:val="Heading4"/>
      </w:pPr>
      <w:r w:rsidRPr="009973DB">
        <w:t>Soulad s jinými formami veřejných intervencí</w:t>
      </w:r>
    </w:p>
    <w:p w:rsidR="006D67F1" w:rsidRPr="009973DB" w:rsidRDefault="006D67F1" w:rsidP="008074B1">
      <w:r w:rsidRPr="009973DB">
        <w:t>V rámci operačních programů je důležitá komplementarita a synergie</w:t>
      </w:r>
      <w:r>
        <w:t xml:space="preserve"> </w:t>
      </w:r>
      <w:r w:rsidRPr="009973DB">
        <w:t>jak s dalšími aktivitami podpory VaVaI v OP PIK, tak i s podporou VaVaI v OP PPR, která se bude týkat regionu Prahy, který není pro podporu z OP PIK dostupný. V implementaci obou programů by se mělo postupovat maximálně společnou cestou, i za účelem nákladové synergie.</w:t>
      </w:r>
    </w:p>
    <w:p w:rsidR="006D67F1" w:rsidRPr="009973DB" w:rsidRDefault="006D67F1" w:rsidP="008074B1"/>
    <w:p w:rsidR="006D67F1" w:rsidRPr="009973DB" w:rsidRDefault="006D67F1" w:rsidP="008074B1">
      <w:r w:rsidRPr="009973DB">
        <w:t xml:space="preserve">Veřejná podpora v rámci OP PIK bude fungovat komplementárně s nástroji evropského rámcového programu HORIZONT 2020. Záruční nástroj InnovFin, který bude poskytován také prostřednictvím českých bank, bude moci být kombinován s dotační podporou i finančními nástroji OP PIK, použitelný bude na projekty inovací i podnikového VaV. </w:t>
      </w:r>
    </w:p>
    <w:p w:rsidR="006D67F1" w:rsidRPr="009973DB" w:rsidRDefault="006D67F1" w:rsidP="008074B1"/>
    <w:p w:rsidR="006D67F1" w:rsidRPr="009973DB" w:rsidRDefault="006D67F1" w:rsidP="008074B1">
      <w:r w:rsidRPr="009973DB">
        <w:t>V detailním nastavení finančních produktů záručního nástroje bude proto potřeba řešit návaznost na InnovFin z hlediska odladění parametrů podmínek pro konečné příjemce. Detailní nastavení finančních produktů není součástí předběžného posouzení finančních nástrojů.</w:t>
      </w:r>
    </w:p>
    <w:p w:rsidR="006D67F1" w:rsidRPr="009973DB" w:rsidRDefault="006D67F1" w:rsidP="008074B1"/>
    <w:p w:rsidR="006D67F1" w:rsidRPr="009973DB" w:rsidRDefault="006D67F1" w:rsidP="008074B1">
      <w:r w:rsidRPr="009973DB">
        <w:t>Kromě možnosti financování z ESIF bude vhodné uvážit financování nástroje na podporu investic do inovací prostřednictvím Investičního plánu pro Evropu nebo propojení obou zdrojů (poskytnutí protizáruky z Evropského fondu pro strategické investice).</w:t>
      </w:r>
    </w:p>
    <w:p w:rsidR="006D67F1" w:rsidRPr="009973DB" w:rsidRDefault="006D67F1" w:rsidP="008074B1"/>
    <w:p w:rsidR="006D67F1" w:rsidRPr="009973DB" w:rsidRDefault="006D67F1" w:rsidP="008074B1">
      <w:r w:rsidRPr="009973DB">
        <w:t>Dílčí překryvy lze očekávat v</w:t>
      </w:r>
      <w:r>
        <w:t> </w:t>
      </w:r>
      <w:r w:rsidRPr="009973DB">
        <w:t>oblasti</w:t>
      </w:r>
      <w:r>
        <w:t xml:space="preserve"> </w:t>
      </w:r>
      <w:r w:rsidRPr="009973DB">
        <w:t>národní podpory VaV, kde je nutné dořešit vzájemný soulad výzev programu OP PIK Aplikace a národních programů MPO a TAČR ve stejné oblasti (TAČR ALFA a EPSILON, MPO TRIO), což nicméně nebude případ navrhovaného finančního nástroje.</w:t>
      </w:r>
    </w:p>
    <w:p w:rsidR="006D67F1" w:rsidRPr="009973DB" w:rsidRDefault="006D67F1" w:rsidP="008074B1"/>
    <w:p w:rsidR="006D67F1" w:rsidRPr="009973DB" w:rsidRDefault="006D67F1" w:rsidP="008074B1">
      <w:pPr>
        <w:pStyle w:val="Heading4"/>
      </w:pPr>
      <w:r w:rsidRPr="009973DB">
        <w:t>Možné řešení veřejné podpory</w:t>
      </w:r>
    </w:p>
    <w:p w:rsidR="006D67F1" w:rsidRPr="009973DB" w:rsidRDefault="006D67F1" w:rsidP="008074B1"/>
    <w:p w:rsidR="006D67F1" w:rsidRPr="009973DB" w:rsidRDefault="006D67F1" w:rsidP="008074B1">
      <w:r w:rsidRPr="009973DB">
        <w:t>Záruky za investiční úvěry a dotaci úrokové sazby pro inovační projekty lze řešit zejména poskytnutím podpory de minimis nebo podpory podle Obecného nařízení o blokových výjimkách č. 651/2014</w:t>
      </w:r>
      <w:r w:rsidRPr="009973DB">
        <w:rPr>
          <w:rStyle w:val="FootnoteReference"/>
        </w:rPr>
        <w:footnoteReference w:id="13"/>
      </w:r>
      <w:r w:rsidRPr="009973DB">
        <w:t>.</w:t>
      </w:r>
    </w:p>
    <w:p w:rsidR="006D67F1" w:rsidRPr="009973DB" w:rsidRDefault="006D67F1" w:rsidP="008074B1"/>
    <w:p w:rsidR="006D67F1" w:rsidRPr="009973DB" w:rsidRDefault="006D67F1" w:rsidP="008074B1">
      <w:pPr>
        <w:pStyle w:val="Heading3"/>
      </w:pPr>
      <w:bookmarkStart w:id="18" w:name="_Toc417682891"/>
      <w:r w:rsidRPr="009973DB">
        <w:t>Odhad dodatečných veřejných a soukromých zdrojů</w:t>
      </w:r>
      <w:bookmarkEnd w:id="18"/>
    </w:p>
    <w:p w:rsidR="006D67F1" w:rsidRPr="009973DB" w:rsidRDefault="006D67F1" w:rsidP="008074B1">
      <w:pPr>
        <w:pStyle w:val="Heading4"/>
      </w:pPr>
      <w:r w:rsidRPr="009973DB">
        <w:t>Spolufinancování ze soukromých zdrojů až na úroveň konečného příjemce</w:t>
      </w:r>
    </w:p>
    <w:p w:rsidR="006D67F1" w:rsidRPr="009973DB" w:rsidRDefault="006D67F1" w:rsidP="008074B1">
      <w:r w:rsidRPr="009973DB">
        <w:t>Nástroj ve formě záruk předpokládá zapojení soukromých zdrojů ve formě zaručených komerčních úvěrů.</w:t>
      </w:r>
    </w:p>
    <w:p w:rsidR="006D67F1" w:rsidRPr="009973DB" w:rsidRDefault="006D67F1" w:rsidP="008074B1"/>
    <w:p w:rsidR="006D67F1" w:rsidRPr="009973DB" w:rsidRDefault="006D67F1" w:rsidP="008074B1">
      <w:r w:rsidRPr="009973DB">
        <w:t>Předpokladem je též zapojení vlastních zdrojů konečného příjemce na dofinancování zbylých nákladů projektu nepokrytých úvěrem. Na základě dosavadních zkušeností MPO s prováděním finančních nástrojů a zvyklosti finančního trhu lze očekávat vlastní zdroje žadatele na úrovni 10-30 % nákladů projektu. Minimální podíl by měl činit 10 %.</w:t>
      </w:r>
    </w:p>
    <w:p w:rsidR="006D67F1" w:rsidRPr="009973DB" w:rsidRDefault="006D67F1" w:rsidP="008074B1">
      <w:pPr>
        <w:pStyle w:val="Heading4"/>
      </w:pPr>
      <w:r w:rsidRPr="009973DB">
        <w:t>Identifikace klíčových subjektů</w:t>
      </w:r>
    </w:p>
    <w:p w:rsidR="006D67F1" w:rsidRPr="009973DB" w:rsidRDefault="006D67F1" w:rsidP="008074B1"/>
    <w:p w:rsidR="006D67F1" w:rsidRPr="009973DB" w:rsidRDefault="006D67F1" w:rsidP="008074B1">
      <w:r w:rsidRPr="009973DB">
        <w:t>Klíčovým soukromým subjektem pro záruční nástroj jsou úvěrující instituce – komerční banky. FN bude implementován skrze záruční fond s vybraných správcem.</w:t>
      </w:r>
    </w:p>
    <w:p w:rsidR="006D67F1" w:rsidRPr="009973DB" w:rsidRDefault="006D67F1" w:rsidP="008074B1">
      <w:pPr>
        <w:pStyle w:val="Heading4"/>
      </w:pPr>
      <w:r w:rsidRPr="009973DB">
        <w:t>Odhad dodatečných zdrojů, který potenciálně finanční nástroj přiláká – očekávaný pákový efekt</w:t>
      </w:r>
    </w:p>
    <w:p w:rsidR="006D67F1" w:rsidRPr="009973DB" w:rsidRDefault="006D67F1" w:rsidP="008074B1"/>
    <w:p w:rsidR="006D67F1" w:rsidRPr="009973DB" w:rsidRDefault="006D67F1" w:rsidP="008074B1">
      <w:r w:rsidRPr="009973DB">
        <w:t>Dodatečné zdroje aktivované finančním nástrojem a tedy i výsledný pákový efekt jsou vždy závislé na konkrétním nastavení investiční strategie z hlediska požadovaného soukromého spolufinancování a dělby rizika.</w:t>
      </w:r>
    </w:p>
    <w:p w:rsidR="006D67F1" w:rsidRPr="009973DB" w:rsidRDefault="006D67F1" w:rsidP="008074B1"/>
    <w:p w:rsidR="006D67F1" w:rsidRPr="009973DB" w:rsidRDefault="006D67F1" w:rsidP="008074B1">
      <w:r w:rsidRPr="009973DB">
        <w:t>Pákový efekt v rámci záručního nástroje je dosažen formou snížení rizika úvěrujících institucí a zpřístupnění jejich úvěrů rizikovějšímu segmentu MSP. Výsledný pákový efekt je závislý na míře poskytovaných záruk a zprostředkovanému hrazení ztrát bank finančním nástrojem. Bude se tedy měnit v závislosti na konkrétním nastavení ŘO, které je vhodné ponechat flexibilním úpravám reflektujícím výsledky nástroje. Na základě zkušeností ze záručních programů OP PI a předpokládanému menšímu portfoliu, vyšším investicím a vyššímu riziku způsobilých projektů v oblasti inovací lze očekávat rozpětí pákového efektu v relaci 4-7, odpovídající hrazení 25-10 % ztrát financující úvěrové instituci.</w:t>
      </w:r>
    </w:p>
    <w:p w:rsidR="006D67F1" w:rsidRPr="009973DB" w:rsidRDefault="006D67F1" w:rsidP="008074B1"/>
    <w:p w:rsidR="006D67F1" w:rsidRPr="009973DB" w:rsidRDefault="006D67F1" w:rsidP="008074B1">
      <w:pPr>
        <w:pStyle w:val="Heading4"/>
      </w:pPr>
      <w:r w:rsidRPr="009973DB">
        <w:t>Posouzení potřeby a úroveň preferenčního odměňování</w:t>
      </w:r>
    </w:p>
    <w:p w:rsidR="006D67F1" w:rsidRPr="009973DB" w:rsidRDefault="006D67F1" w:rsidP="008074B1"/>
    <w:p w:rsidR="006D67F1" w:rsidRPr="009973DB" w:rsidRDefault="006D67F1" w:rsidP="008074B1">
      <w:r w:rsidRPr="009973DB">
        <w:t>V rámci záručního nástroje je motivace soukromých úvěrujících institucí zajištěna výrazným umenšením rizika na zaručených úvěrech, které jim umožňuje rozšířit úvěrovací aktivitu bez zvýšení rizika. V případě portfoliových záruk navrhujeme obvyklé zastropování ztrát pokrytých záručním nástrojem na dohodnuté procento portfolia projektů. Preferenční odměňování proto není potřebné.</w:t>
      </w:r>
    </w:p>
    <w:p w:rsidR="006D67F1" w:rsidRPr="009973DB" w:rsidRDefault="006D67F1" w:rsidP="008074B1">
      <w:pPr>
        <w:pStyle w:val="Vtneslovannadpis"/>
      </w:pPr>
      <w:r w:rsidRPr="009973DB">
        <w:br w:type="page"/>
      </w:r>
    </w:p>
    <w:p w:rsidR="006D67F1" w:rsidRPr="009973DB" w:rsidRDefault="006D67F1" w:rsidP="008074B1">
      <w:pPr>
        <w:pStyle w:val="Heading2"/>
      </w:pPr>
      <w:bookmarkStart w:id="19" w:name="_Toc417682892"/>
      <w:r w:rsidRPr="009973DB">
        <w:t>Specifický cíl 1.2 – Zvýšit intenzitu a účinnost spolupráce ve výzkumu, vývoji a inovacích</w:t>
      </w:r>
      <w:bookmarkEnd w:id="19"/>
    </w:p>
    <w:p w:rsidR="006D67F1" w:rsidRPr="009973DB" w:rsidRDefault="006D67F1" w:rsidP="008074B1">
      <w:pPr>
        <w:pStyle w:val="Heading3"/>
      </w:pPr>
      <w:bookmarkStart w:id="20" w:name="_Toc417682893"/>
      <w:r w:rsidRPr="009973DB">
        <w:t>Zaměření specifického cíle</w:t>
      </w:r>
      <w:bookmarkEnd w:id="20"/>
    </w:p>
    <w:p w:rsidR="006D67F1" w:rsidRPr="009973DB" w:rsidRDefault="006D67F1" w:rsidP="008074B1">
      <w:pPr>
        <w:pStyle w:val="Neslovannadpisy"/>
      </w:pPr>
      <w:r w:rsidRPr="009973DB">
        <w:t xml:space="preserve">Podporované aktivity: </w:t>
      </w:r>
    </w:p>
    <w:p w:rsidR="006D67F1" w:rsidRPr="009973DB" w:rsidRDefault="006D67F1" w:rsidP="008074B1">
      <w:pPr>
        <w:pStyle w:val="ListParagraph"/>
        <w:numPr>
          <w:ilvl w:val="0"/>
          <w:numId w:val="6"/>
        </w:numPr>
      </w:pPr>
      <w:r w:rsidRPr="009973DB">
        <w:t>Tvorba nových a rozšiřování a zvyšování kvality současných služeb podpůrné infrastruktury, tj. vědecko-technických parků, podnikatelských inovačních center, podnikatelských inkubátorů</w:t>
      </w:r>
    </w:p>
    <w:p w:rsidR="006D67F1" w:rsidRPr="009973DB" w:rsidRDefault="006D67F1" w:rsidP="008074B1">
      <w:pPr>
        <w:pStyle w:val="ListParagraph"/>
        <w:numPr>
          <w:ilvl w:val="0"/>
          <w:numId w:val="6"/>
        </w:numPr>
      </w:pPr>
      <w:r w:rsidRPr="009973DB">
        <w:t>Rozvoj sítí spolupráce, vč. klastrů a technologických platforem (zejména kolektivní výzkum, založený na potřebách většího počtu MSP i větších firem, rozvoj mezisektorové spolupráce a internacionalizace)</w:t>
      </w:r>
    </w:p>
    <w:p w:rsidR="006D67F1" w:rsidRPr="009973DB" w:rsidRDefault="006D67F1" w:rsidP="008074B1">
      <w:pPr>
        <w:pStyle w:val="ListParagraph"/>
        <w:numPr>
          <w:ilvl w:val="0"/>
          <w:numId w:val="6"/>
        </w:numPr>
      </w:pPr>
      <w:r w:rsidRPr="009973DB">
        <w:t xml:space="preserve">Vytváření partnerství pro znalostní transfer mezi podniky a univerzitami </w:t>
      </w:r>
    </w:p>
    <w:p w:rsidR="006D67F1" w:rsidRPr="009973DB" w:rsidRDefault="006D67F1" w:rsidP="008074B1">
      <w:pPr>
        <w:pStyle w:val="ListParagraph"/>
        <w:numPr>
          <w:ilvl w:val="0"/>
          <w:numId w:val="6"/>
        </w:numPr>
      </w:pPr>
      <w:r w:rsidRPr="009973DB">
        <w:t>Rozvoj komunikace a sdílení poznatků mezi podnikovou a výzkumnou sférou</w:t>
      </w:r>
    </w:p>
    <w:p w:rsidR="006D67F1" w:rsidRPr="009973DB" w:rsidRDefault="006D67F1" w:rsidP="008074B1">
      <w:pPr>
        <w:pStyle w:val="ListParagraph"/>
        <w:numPr>
          <w:ilvl w:val="0"/>
          <w:numId w:val="6"/>
        </w:numPr>
      </w:pPr>
      <w:r w:rsidRPr="009973DB">
        <w:t>Rozšiřování/výstavba sdílené infrastruktury pro průmyslový výzkum</w:t>
      </w:r>
    </w:p>
    <w:p w:rsidR="006D67F1" w:rsidRPr="009973DB" w:rsidRDefault="006D67F1" w:rsidP="008074B1">
      <w:pPr>
        <w:pStyle w:val="ListParagraph"/>
        <w:numPr>
          <w:ilvl w:val="0"/>
          <w:numId w:val="6"/>
        </w:numPr>
      </w:pPr>
      <w:r w:rsidRPr="009973DB">
        <w:t>Aktivity vedoucí ke komercializaci výsledků výzkumu pomocí aktivit ověření proveditelnosti („proof-of-concept“)</w:t>
      </w:r>
    </w:p>
    <w:p w:rsidR="006D67F1" w:rsidRPr="009973DB" w:rsidRDefault="006D67F1" w:rsidP="008074B1">
      <w:pPr>
        <w:pStyle w:val="Neslovannadpisy"/>
      </w:pPr>
    </w:p>
    <w:p w:rsidR="006D67F1" w:rsidRPr="009973DB" w:rsidRDefault="006D67F1" w:rsidP="008074B1">
      <w:pPr>
        <w:pStyle w:val="Neslovannadpisy"/>
      </w:pPr>
      <w:r w:rsidRPr="009973DB">
        <w:t xml:space="preserve">Cílová skupina konečných příjemců: </w:t>
      </w:r>
    </w:p>
    <w:p w:rsidR="006D67F1" w:rsidRPr="009973DB" w:rsidRDefault="006D67F1" w:rsidP="008074B1">
      <w:r w:rsidRPr="009973DB">
        <w:t>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p>
    <w:p w:rsidR="006D67F1" w:rsidRPr="009973DB" w:rsidRDefault="006D67F1" w:rsidP="008074B1"/>
    <w:p w:rsidR="006D67F1" w:rsidRPr="009973DB" w:rsidRDefault="006D67F1" w:rsidP="008074B1">
      <w:pPr>
        <w:pStyle w:val="Neslovannadpisy"/>
      </w:pPr>
      <w:r w:rsidRPr="009973DB">
        <w:t xml:space="preserve">Cílové území: </w:t>
      </w:r>
    </w:p>
    <w:p w:rsidR="006D67F1" w:rsidRPr="009973DB" w:rsidRDefault="006D67F1" w:rsidP="00C72C85">
      <w:pPr>
        <w:rPr>
          <w:b/>
        </w:rPr>
      </w:pPr>
      <w:r w:rsidRPr="009973DB">
        <w:t>Území České republiky, mimo území hl. města Prahy.</w:t>
      </w:r>
    </w:p>
    <w:p w:rsidR="006D67F1" w:rsidRPr="009973DB" w:rsidRDefault="006D67F1" w:rsidP="00C72C85">
      <w:pPr>
        <w:rPr>
          <w:b/>
        </w:rPr>
      </w:pPr>
    </w:p>
    <w:p w:rsidR="006D67F1" w:rsidRPr="009973DB" w:rsidRDefault="006D67F1" w:rsidP="008074B1">
      <w:pPr>
        <w:pStyle w:val="Neslovannadpisy"/>
      </w:pPr>
      <w:r w:rsidRPr="009973DB">
        <w:t>Výběr aktivit k posouzení vhodnosti finančního nástroje</w:t>
      </w:r>
    </w:p>
    <w:p w:rsidR="006D67F1" w:rsidRPr="009973DB" w:rsidRDefault="006D67F1" w:rsidP="008074B1">
      <w:r w:rsidRPr="009973DB">
        <w:t>Na základě screeningu a vstupní analýzy byla pro bližší posouzení vybrána zejména aktivita proof-of-concept/pre-seed s ohledem na její cíl komercializace výsledků VaV a propojení s rizikovým kapitálem.</w:t>
      </w:r>
    </w:p>
    <w:p w:rsidR="006D67F1" w:rsidRPr="009973DB" w:rsidRDefault="006D67F1" w:rsidP="008074B1"/>
    <w:p w:rsidR="006D67F1" w:rsidRPr="009973DB" w:rsidRDefault="006D67F1" w:rsidP="008074B1">
      <w:r w:rsidRPr="009973DB">
        <w:t>Aktivity v oblastech infrastruktury, spolupráce a znalostního transferu ve VaVaI nepovažujeme vzhledem k jejich omezenému bezprostředně ziskovému potenciálu, způsobu financování a komerčnímu riziku v současné době za vhodné k širší aplikaci finančních nástrojů.</w:t>
      </w:r>
    </w:p>
    <w:p w:rsidR="006D67F1" w:rsidRPr="009973DB" w:rsidRDefault="006D67F1" w:rsidP="008074B1"/>
    <w:p w:rsidR="006D67F1" w:rsidRPr="009973DB" w:rsidRDefault="006D67F1" w:rsidP="008074B1">
      <w:pPr>
        <w:pStyle w:val="Heading3"/>
      </w:pPr>
      <w:bookmarkStart w:id="21" w:name="_Toc417682894"/>
      <w:r w:rsidRPr="009973DB">
        <w:t>Analýza selhání trhu</w:t>
      </w:r>
      <w:bookmarkEnd w:id="21"/>
    </w:p>
    <w:p w:rsidR="006D67F1" w:rsidRPr="009973DB" w:rsidRDefault="006D67F1" w:rsidP="008074B1">
      <w:pPr>
        <w:pStyle w:val="Heading4"/>
      </w:pPr>
      <w:r w:rsidRPr="009973DB">
        <w:t>Tržní analýza</w:t>
      </w:r>
    </w:p>
    <w:p w:rsidR="006D67F1" w:rsidRPr="009973DB" w:rsidRDefault="006D67F1" w:rsidP="008074B1"/>
    <w:p w:rsidR="006D67F1" w:rsidRPr="009973DB" w:rsidRDefault="006D67F1" w:rsidP="008074B1">
      <w:r w:rsidRPr="009973DB">
        <w:t>Sledovaná oblast komercializace výsledků VaV bude analyzována zejména z pohledu výzkumných organizací (VO). Výzkumná pracoviště v rámci výrobních podniků realizují komercializaci svých výsledků z definice svého podnikání. Tento problém je tedy otázkou především veřejných institucí – vysokých škol, Akademie věd a dalších výzkumných pracovišť ve vládním sektoru.</w:t>
      </w:r>
    </w:p>
    <w:p w:rsidR="006D67F1" w:rsidRPr="009973DB" w:rsidRDefault="006D67F1" w:rsidP="008074B1"/>
    <w:p w:rsidR="006D67F1" w:rsidRPr="009973DB" w:rsidRDefault="006D67F1" w:rsidP="008074B1">
      <w:r w:rsidRPr="009973DB">
        <w:t>Komercializace výsledků VaV je v podmínkách českých VO stále poměrně okrajovou disciplínou výzkumných aktivit. K jejímu posilování v českém prostředí došlo v rámci některých aktivit v minulém období, zejména podpory vzniku center pro transfer technologií (CTT) při jednotlivých výzkumných pracovištích a organizacích, které se těmto aktivitám mají systematicky věnovat.Zájem o další rozvoj těchto aktivit je u některých úspěšných pracovišť velký, jak dokládají řízené rozhovory se stakeholdery v této oblasti v rámci zpracovávání předběžného posouzení.</w:t>
      </w:r>
    </w:p>
    <w:p w:rsidR="006D67F1" w:rsidRPr="009973DB" w:rsidRDefault="006D67F1" w:rsidP="008074B1"/>
    <w:p w:rsidR="006D67F1" w:rsidRPr="009973DB" w:rsidRDefault="006D67F1" w:rsidP="008074B1">
      <w:pPr>
        <w:pStyle w:val="Neslovannadpisy"/>
      </w:pPr>
      <w:r w:rsidRPr="009973DB">
        <w:t>Soukromé a veřejné zdroje financování</w:t>
      </w:r>
    </w:p>
    <w:p w:rsidR="006D67F1" w:rsidRPr="009973DB" w:rsidRDefault="006D67F1" w:rsidP="008074B1">
      <w:r w:rsidRPr="009973DB">
        <w:t>Výdaje na VaV prochází v ČR poměrně dynamickým vývojem díky prostředkům ze strukturálních fondů EU v minulém období. Výdaje na VaV ve vysokoškolském sektoru se podle ČSÚ od roku 2010 zdvojnásobily na 21 mld. Kč v roce 2013, ve vládním sektoru rostou výrazně nižším tempem, ve srovnání s rokem 2008 zde však bylo v roce 2013 vydáno o 3 mld. Kč více, celkem 14 mld. Kč</w:t>
      </w:r>
      <w:r w:rsidRPr="009973DB">
        <w:rPr>
          <w:rStyle w:val="FootnoteReference"/>
        </w:rPr>
        <w:footnoteReference w:id="14"/>
      </w:r>
      <w:r w:rsidRPr="009973DB">
        <w:t>.</w:t>
      </w:r>
    </w:p>
    <w:p w:rsidR="006D67F1" w:rsidRPr="009973DB" w:rsidRDefault="006D67F1" w:rsidP="008074B1"/>
    <w:p w:rsidR="006D67F1" w:rsidRPr="009973DB" w:rsidRDefault="006D67F1" w:rsidP="008074B1">
      <w:r w:rsidRPr="009973DB">
        <w:t>Růst těchto prostředků vytváří určitý potenciál k vyšším výsledkům VaV, které by byly uplatnitelné v praxi, byť zde nelze očekávat žádnou přímou úměru – zejména u základního výzkumu a v oblasti společenských věd.</w:t>
      </w:r>
    </w:p>
    <w:p w:rsidR="006D67F1" w:rsidRPr="009973DB" w:rsidRDefault="006D67F1" w:rsidP="008074B1"/>
    <w:p w:rsidR="006D67F1" w:rsidRPr="009973DB" w:rsidRDefault="006D67F1" w:rsidP="008074B1">
      <w:r w:rsidRPr="009973DB">
        <w:t>Na podporu komercializačních aktivit šlo v minulém období vzhledem k jejich omezenému rozsahu řádově méně peněz než je udávaný celkový rozpočet VaV aktivit. Pomineme-li podporu zakládání institucionální infrastruktury (Centra transferu a technologií apod.), byly na tyto aktivity zaměřeny dva programy Ministerstva školství, mládeže a tělovýchovy (MŠMT), resp.Technologické agentury ČR(TAČR).</w:t>
      </w:r>
    </w:p>
    <w:p w:rsidR="006D67F1" w:rsidRPr="009973DB" w:rsidRDefault="006D67F1" w:rsidP="008074B1"/>
    <w:p w:rsidR="006D67F1" w:rsidRPr="009973DB" w:rsidRDefault="006D67F1" w:rsidP="008074B1">
      <w:r w:rsidRPr="009973DB">
        <w:rPr>
          <w:b/>
        </w:rPr>
        <w:t xml:space="preserve">MŠMT Pre-seed – výzvy </w:t>
      </w:r>
      <w:smartTag w:uri="urn:schemas-microsoft-com:office:smarttags" w:element="metricconverter">
        <w:smartTagPr>
          <w:attr w:name="ProductID" w:val="6.3 a"/>
        </w:smartTagPr>
        <w:r w:rsidRPr="009973DB">
          <w:rPr>
            <w:b/>
          </w:rPr>
          <w:t>6.3 a</w:t>
        </w:r>
      </w:smartTag>
      <w:r w:rsidRPr="009973DB">
        <w:rPr>
          <w:b/>
        </w:rPr>
        <w:t xml:space="preserve"> 7.3 OP VaVpI</w:t>
      </w:r>
      <w:r w:rsidRPr="009973DB">
        <w:t xml:space="preserve">– V rámci těchto výzev byly podpořeny konkrétní projekty v oblasti Proof-of-concept (POC) a fázi přípravy komercializace. Z OP VaVpI mohlo být financováno maximálně 50 % úspěšných aktivit po fázi Proof of Concept, počítáno z objemu způsobilých finančních prostředků plánovaných pro jednotlivé aktivity pro fázi Přípravy komercializace.Dotačně podpořeny byly projekty vysokých škol a výzkumných organizací. </w:t>
      </w:r>
      <w:r w:rsidRPr="009973DB">
        <w:rPr>
          <w:b/>
        </w:rPr>
        <w:t xml:space="preserve">Celková alokace v těchto výzvách za roky 2012-2013 byla </w:t>
      </w:r>
      <w:smartTag w:uri="urn:schemas-microsoft-com:office:smarttags" w:element="metricconverter">
        <w:smartTagPr>
          <w:attr w:name="ProductID" w:val="980 mil"/>
        </w:smartTagPr>
        <w:r w:rsidRPr="009973DB">
          <w:rPr>
            <w:b/>
          </w:rPr>
          <w:t>980 mil</w:t>
        </w:r>
      </w:smartTag>
      <w:r w:rsidRPr="009973DB">
        <w:rPr>
          <w:b/>
        </w:rPr>
        <w:t>. Kč</w:t>
      </w:r>
      <w:r w:rsidRPr="009973DB">
        <w:t>. Poptávka po podpoře výrazně převyšovala nabídku, viz statistiky obou výzev. Tyto aktivity nebudou mír v rámci nového operačního programu MŠMT přímé pokračování.</w:t>
      </w:r>
    </w:p>
    <w:p w:rsidR="006D67F1" w:rsidRPr="009973DB" w:rsidRDefault="006D67F1" w:rsidP="008074B1"/>
    <w:p w:rsidR="006D67F1" w:rsidRPr="009973DB" w:rsidRDefault="006D67F1" w:rsidP="008074B1">
      <w:pPr>
        <w:rPr>
          <w:color w:val="000000"/>
          <w:szCs w:val="22"/>
        </w:rPr>
      </w:pPr>
      <w:r w:rsidRPr="009973DB">
        <w:t xml:space="preserve">V rámci výzvy 6.3 bylo zaregistrováno 29 projektových žádostí s celkovou požadovanou výší dotace 1 271 294 374 Kč. Procesem hodnocení do fáze realizace postoupilo 9 projektů. Alokace výzvy 6.3 byla </w:t>
      </w:r>
      <w:smartTag w:uri="urn:schemas-microsoft-com:office:smarttags" w:element="metricconverter">
        <w:smartTagPr>
          <w:attr w:name="ProductID" w:val="380 mil"/>
        </w:smartTagPr>
        <w:r w:rsidRPr="009973DB">
          <w:t>380 mil</w:t>
        </w:r>
      </w:smartTag>
      <w:r w:rsidRPr="009973DB">
        <w:t xml:space="preserve">. Kč. </w:t>
      </w:r>
      <w:r w:rsidRPr="009973DB">
        <w:rPr>
          <w:color w:val="000000"/>
          <w:szCs w:val="22"/>
        </w:rPr>
        <w:t xml:space="preserve">Výše způsobilých nákladů jednotlivých projektových žádostí se pohybovala mezi </w:t>
      </w:r>
      <w:smartTag w:uri="urn:schemas-microsoft-com:office:smarttags" w:element="metricconverter">
        <w:smartTagPr>
          <w:attr w:name="ProductID" w:val="6 405 136 a"/>
        </w:smartTagPr>
        <w:r w:rsidRPr="009973DB">
          <w:rPr>
            <w:color w:val="000000"/>
            <w:szCs w:val="22"/>
          </w:rPr>
          <w:t>6 405 136 a</w:t>
        </w:r>
      </w:smartTag>
      <w:r w:rsidRPr="009973DB">
        <w:rPr>
          <w:color w:val="000000"/>
          <w:szCs w:val="22"/>
        </w:rPr>
        <w:t xml:space="preserve"> 59 932 593. Průměrná výše způsobilých výdajů na projekt byla 43 837 737 Kč. Výše způsobilých nákladů jednotlivých projektů v realizaci se pohybovala mezi 15 327432 a 41047 533 Kč. Průměrná výše způsobilých výdajů na projekt byla 30 588 215 Kč.</w:t>
      </w:r>
    </w:p>
    <w:p w:rsidR="006D67F1" w:rsidRPr="009973DB" w:rsidRDefault="006D67F1" w:rsidP="008074B1">
      <w:pPr>
        <w:rPr>
          <w:color w:val="000000"/>
          <w:szCs w:val="22"/>
        </w:rPr>
      </w:pPr>
    </w:p>
    <w:p w:rsidR="006D67F1" w:rsidRPr="009973DB" w:rsidRDefault="006D67F1" w:rsidP="008074B1">
      <w:r w:rsidRPr="009973DB">
        <w:rPr>
          <w:color w:val="000000"/>
          <w:szCs w:val="22"/>
        </w:rPr>
        <w:t xml:space="preserve">V rámci výzvy 7.3 bylo zaregistrováno 36 projektových žádostí </w:t>
      </w:r>
      <w:r w:rsidRPr="009973DB">
        <w:t xml:space="preserve">s celkovou požadovanou výší dotace 1 349 361 895 Kč.Procesem hodnocení do fáze realizace postoupilo 22 projektů. </w:t>
      </w:r>
      <w:r w:rsidRPr="009973DB">
        <w:rPr>
          <w:color w:val="000000"/>
          <w:szCs w:val="22"/>
        </w:rPr>
        <w:t xml:space="preserve">Alokace výzvy 7.3 byla </w:t>
      </w:r>
      <w:smartTag w:uri="urn:schemas-microsoft-com:office:smarttags" w:element="metricconverter">
        <w:smartTagPr>
          <w:attr w:name="ProductID" w:val="600 mil"/>
        </w:smartTagPr>
        <w:r w:rsidRPr="009973DB">
          <w:rPr>
            <w:color w:val="000000"/>
            <w:szCs w:val="22"/>
          </w:rPr>
          <w:t>600 mil</w:t>
        </w:r>
      </w:smartTag>
      <w:r w:rsidRPr="009973DB">
        <w:rPr>
          <w:color w:val="000000"/>
          <w:szCs w:val="22"/>
        </w:rPr>
        <w:t xml:space="preserve">. Kč. Byly přijaty projektové žádosti v celkové výši způsobilých výdajů 1 349 361 985 Kč. Procesem hodnocení úspěšně prošly žádosti ve finanční výši 829 478 782 Kč.  Po redukci výše způsobilých výdajů pro fázi Příprava komercializace byla celková částka finančních prostředků v RoPD připadající na způsobilé výdaje za schválených 22 projektů ve výši 562 391 722 Kč.  Výše způsobilých nákladů jednotlivých projektových žádostí se pohybovala mezi </w:t>
      </w:r>
      <w:smartTag w:uri="urn:schemas-microsoft-com:office:smarttags" w:element="metricconverter">
        <w:smartTagPr>
          <w:attr w:name="ProductID" w:val="8 093 060 a"/>
        </w:smartTagPr>
        <w:r w:rsidRPr="009973DB">
          <w:rPr>
            <w:color w:val="000000"/>
            <w:szCs w:val="22"/>
          </w:rPr>
          <w:t>8 093 060 a</w:t>
        </w:r>
      </w:smartTag>
      <w:r w:rsidRPr="009973DB">
        <w:rPr>
          <w:color w:val="000000"/>
          <w:szCs w:val="22"/>
        </w:rPr>
        <w:t xml:space="preserve"> 49 992 831 Kč. Průměrná výše způsobilých výdajů na projekt byla 37 482 274 Kč.</w:t>
      </w:r>
    </w:p>
    <w:p w:rsidR="006D67F1" w:rsidRPr="009973DB" w:rsidRDefault="006D67F1" w:rsidP="008074B1"/>
    <w:p w:rsidR="006D67F1" w:rsidRPr="009973DB" w:rsidRDefault="006D67F1" w:rsidP="008074B1">
      <w:r w:rsidRPr="009973DB">
        <w:rPr>
          <w:b/>
        </w:rPr>
        <w:t>TAČR GAMA</w:t>
      </w:r>
      <w:r w:rsidRPr="009973DB">
        <w:t>–Národní program TAČR je zaměřen na podporu ověření výsledků výzkumu a vývoje z hlediska jejich praktického uplatnění a na přípravu jejich následného komerčního využití. Podpora v první veřejné soutěži byla poskytnutá na bázi výběru výzkumných institucí, nikoli konkrétních projektů. Výzkumné instituce byly vybrány na základě nastavení jejich vnitřních hodnotících procesů (ustavení rad pro komercializaci) s následnou svobodou alokace přidělené podpory na vnitřní projekty. Tímto způsobem mělo být především přispěno k nastavení institucionálního prostředí pro komercializační aktivity.</w:t>
      </w:r>
    </w:p>
    <w:p w:rsidR="006D67F1" w:rsidRPr="009973DB" w:rsidRDefault="006D67F1" w:rsidP="008074B1"/>
    <w:p w:rsidR="006D67F1" w:rsidRPr="009973DB" w:rsidRDefault="006D67F1" w:rsidP="008074B1">
      <w:r w:rsidRPr="009973DB">
        <w:t xml:space="preserve">Program GAMA byl spuštěn v roce 2013, zatím proběhla první veřejná soutěž pro výzkumné instituce. Celková alokace pro roky 2014-2019 </w:t>
      </w:r>
      <w:smartTag w:uri="urn:schemas-microsoft-com:office:smarttags" w:element="metricconverter">
        <w:smartTagPr>
          <w:attr w:name="ProductID" w:val="2 770 mil"/>
        </w:smartTagPr>
        <w:r w:rsidRPr="009973DB">
          <w:t>2 770 mil</w:t>
        </w:r>
      </w:smartTag>
      <w:r w:rsidRPr="009973DB">
        <w:t xml:space="preserve">. Kč. </w:t>
      </w:r>
      <w:r w:rsidRPr="009973DB">
        <w:rPr>
          <w:b/>
        </w:rPr>
        <w:t xml:space="preserve">V první veřejné soutěži bylo podpořeno 10 projektů výzkumných institucí z 31 podaných o úhrnné výši dotace </w:t>
      </w:r>
      <w:smartTag w:uri="urn:schemas-microsoft-com:office:smarttags" w:element="metricconverter">
        <w:smartTagPr>
          <w:attr w:name="ProductID" w:val="194 mil"/>
        </w:smartTagPr>
        <w:r w:rsidRPr="009973DB">
          <w:rPr>
            <w:b/>
          </w:rPr>
          <w:t>194 mil</w:t>
        </w:r>
      </w:smartTag>
      <w:r w:rsidRPr="009973DB">
        <w:rPr>
          <w:b/>
        </w:rPr>
        <w:t>. Kč</w:t>
      </w:r>
      <w:r w:rsidRPr="009973DB">
        <w:t xml:space="preserve"> (v průměru </w:t>
      </w:r>
      <w:smartTag w:uri="urn:schemas-microsoft-com:office:smarttags" w:element="metricconverter">
        <w:smartTagPr>
          <w:attr w:name="ProductID" w:val="19,4 mil"/>
        </w:smartTagPr>
        <w:r w:rsidRPr="009973DB">
          <w:t>19,4 mil</w:t>
        </w:r>
      </w:smartTag>
      <w:r w:rsidRPr="009973DB">
        <w:t xml:space="preserve">. Kč na projekt při maximální výši </w:t>
      </w:r>
      <w:smartTag w:uri="urn:schemas-microsoft-com:office:smarttags" w:element="metricconverter">
        <w:smartTagPr>
          <w:attr w:name="ProductID" w:val="21 mil"/>
        </w:smartTagPr>
        <w:r w:rsidRPr="009973DB">
          <w:t>21 mil</w:t>
        </w:r>
      </w:smartTag>
      <w:r w:rsidRPr="009973DB">
        <w:t>. Kč). Z 21 nepodpořených projektů bylo 6 doporučeno, avšak odmítnuto z důvodu nedostatku disponibilních prostředků.</w:t>
      </w:r>
    </w:p>
    <w:p w:rsidR="006D67F1" w:rsidRPr="009973DB" w:rsidRDefault="006D67F1" w:rsidP="008074B1"/>
    <w:p w:rsidR="006D67F1" w:rsidRPr="009973DB" w:rsidRDefault="006D67F1" w:rsidP="008074B1">
      <w:r w:rsidRPr="009973DB">
        <w:t>Soukromé financování v této oblasti nehraje v ČR větší úlohu. Podniky se zaměřují na výzkumné aktivity ve své režii. Existuje poměrně slabá poptávka po výsledcích VaV veřejného sektoru ve formě nehmotného vlastnictví. Z výdajů vynaložených na veřejných vysokých školách byla pouhá 2 % (</w:t>
      </w:r>
      <w:smartTag w:uri="urn:schemas-microsoft-com:office:smarttags" w:element="metricconverter">
        <w:smartTagPr>
          <w:attr w:name="ProductID" w:val="400 mil"/>
        </w:smartTagPr>
        <w:r w:rsidRPr="009973DB">
          <w:t>400 mil</w:t>
        </w:r>
      </w:smartTag>
      <w:r w:rsidRPr="009973DB">
        <w:t>.) financována ze soukromých zdrojů. Pro oblast komercializace je důležitý také rizikový kapitál určený pro rozvoj spin-off společností. V této oblasti je však aktivita soukromých investorů v ČR velmi slabá (viz tržní selhání SC 2.1)</w:t>
      </w:r>
    </w:p>
    <w:p w:rsidR="006D67F1" w:rsidRPr="009973DB" w:rsidRDefault="006D67F1" w:rsidP="008074B1">
      <w:pPr>
        <w:pStyle w:val="Neslovannadpisy"/>
      </w:pPr>
    </w:p>
    <w:p w:rsidR="006D67F1" w:rsidRPr="009973DB" w:rsidRDefault="006D67F1" w:rsidP="008074B1">
      <w:r w:rsidRPr="009973DB">
        <w:t xml:space="preserve">Rozsah komercializovatelných projektů a poptávku po pre-seed financování lze částečně odvozovat i od výsledků výzkumné aktivity v podobě požadovaných a přiznaných patentů a užitných vzorů – byť se jedná jen o jeden z možných výstupů a samotná podpora ochrany duševního vlastnictví není předmětem SC 1.2. Výstupy veřejného výzkumu v podobě udělených patentů zaznamenaly v posledních letech poměrně rychlý nárůst. Zatímco ještě v roce 2008 bylo vysokým školám a veřejným výzkumným institucím uděleno nebo validováno Úřadem průmyslového vlastnictví ČR jen 47 patentů pro území ČR, v roce 2011 to již bylo 144 udělených patentů a v roce 2012 dokonce 190. </w:t>
      </w:r>
      <w:r w:rsidRPr="009973DB">
        <w:rPr>
          <w:b/>
        </w:rPr>
        <w:t>Enormně rychle rostly patenty udělené pro ČR vysokým školám, konkrétně z 19 v roce 2008 na 142 v roce 2012</w:t>
      </w:r>
      <w:r w:rsidRPr="009973DB">
        <w:t>. Nutno říci, že nárůst patentní aktivity ve veřejném výzkumu v posledních letech je především důsledkem současně platné metodiky hodnocení výsledků vědy a výzkumu. Reálné komercializační příležitosti jsou tedy až druhotnou záležitostí.</w:t>
      </w:r>
    </w:p>
    <w:p w:rsidR="006D67F1" w:rsidRPr="009973DB" w:rsidRDefault="006D67F1" w:rsidP="008074B1"/>
    <w:p w:rsidR="006D67F1" w:rsidRPr="009973DB" w:rsidRDefault="006D67F1" w:rsidP="008074B1">
      <w:r w:rsidRPr="009973DB">
        <w:t xml:space="preserve">Stále zaostává patentová aktivita českých subjektů v zahraničí a na evropské úrovni, která je podmínkou pro komercializaci na mezinárodní úrovni. Žebříček Innovation Union Scoreboard udává, že ČR je v tomto ohledu na 42 % průměru EU. Zatímco v EU bylo v roce 2012 podáno v průměru 129 přihlášek vynálezů u Evropského patentového úřadu na jeden milion obyvatel v ČR to bylo pouze 13 přihlášek. </w:t>
      </w:r>
    </w:p>
    <w:p w:rsidR="006D67F1" w:rsidRPr="009973DB" w:rsidRDefault="006D67F1" w:rsidP="00F94BE6">
      <w:pPr>
        <w:pStyle w:val="Heading4"/>
      </w:pPr>
      <w:r w:rsidRPr="009973DB">
        <w:t>Odhad absorpční kapacity veřejné podpory a finančního nástroje</w:t>
      </w:r>
    </w:p>
    <w:p w:rsidR="006D67F1" w:rsidRPr="009973DB" w:rsidRDefault="006D67F1" w:rsidP="00C72C85">
      <w:pPr>
        <w:rPr>
          <w:b/>
          <w:bCs/>
          <w:i/>
          <w:iCs/>
        </w:rPr>
      </w:pPr>
      <w:r w:rsidRPr="009973DB">
        <w:t>Rozhovory vedené v rámci zpracování Předběžného posouzení se zástupci VO a profesních asociací ukazují velkou poptávku minimálně části komercializačních pracovišť veřejných VO po nových zdrojích financování, které by byly odlišné od stávajících dotací a více by vyhovovaly flexibilním potřebám projektů. Přerozdělování finančních prostředků v rámci VO a výsledný nedostatek prostředků na komercializaci a fungování zřízených infrastruktur (CTT)</w:t>
      </w:r>
      <w:r w:rsidRPr="009973DB">
        <w:rPr>
          <w:rStyle w:val="FootnoteReference"/>
        </w:rPr>
        <w:footnoteReference w:id="15"/>
      </w:r>
      <w:r w:rsidRPr="009973DB">
        <w:t xml:space="preserve"> vytváří poptávku po dodatečných zdrojích určených specificky na projekty pre-seed a POC aktivit. S ohledem na pozitivní reakce stakeholderů na rámcový návrh FN v oblasti pre-seed odhadujeme, že zájem v první fázi bude více než dostatečný pro realizování pilotního projektu Pre-seed fondu OP PIK. Po vytvoření fungující spolupráce a realizaci prvních úspěšných projektů lze očekávat plošný zájem ze strany veřejných VO.Poptávku po financování tohoto druhu projektů dokládá též vysoký počet neuspokojených žádostí v programech GAMA a pre-seed OPVaVpI.</w:t>
      </w:r>
    </w:p>
    <w:p w:rsidR="006D67F1" w:rsidRPr="009973DB" w:rsidRDefault="006D67F1" w:rsidP="008074B1">
      <w:pPr>
        <w:pStyle w:val="Heading4"/>
      </w:pPr>
      <w:r w:rsidRPr="009973DB">
        <w:t>Identifikace selhání trhu a suboptimálních investičních situací</w:t>
      </w:r>
    </w:p>
    <w:p w:rsidR="006D67F1" w:rsidRPr="009973DB" w:rsidRDefault="006D67F1" w:rsidP="008074B1"/>
    <w:p w:rsidR="006D67F1" w:rsidRPr="009973DB" w:rsidRDefault="006D67F1" w:rsidP="008074B1">
      <w:r w:rsidRPr="009973DB">
        <w:t xml:space="preserve">V oblasti komercializace výsledků VaV vysokých škol a veřejných VO pozorujeme </w:t>
      </w:r>
      <w:r w:rsidRPr="009973DB">
        <w:rPr>
          <w:b/>
        </w:rPr>
        <w:t>výrazné tržní selhání ve fázi pre-seed/proof-of-concept</w:t>
      </w:r>
      <w:r w:rsidRPr="009973DB">
        <w:t xml:space="preserve"> – tedy v momentě, kdy mají být prakticky hotové výsledky VaV převedeny do funkčních prototypů, má být ověřena jejich komercializovatelnost, resp.komerční využití na trhu a přistupuje se k samotnému vytvoření a realizování plánu komerčního využití, přípravy pro investora, založení spin-off, potažmo odprodeji licence apod.</w:t>
      </w:r>
    </w:p>
    <w:p w:rsidR="006D67F1" w:rsidRPr="009973DB" w:rsidRDefault="006D67F1" w:rsidP="008074B1"/>
    <w:p w:rsidR="006D67F1" w:rsidRPr="009973DB" w:rsidRDefault="006D67F1" w:rsidP="008074B1">
      <w:r w:rsidRPr="009973DB">
        <w:t xml:space="preserve">Tato fáze je extrémně důležitá, protože </w:t>
      </w:r>
      <w:r w:rsidRPr="009973DB">
        <w:rPr>
          <w:b/>
        </w:rPr>
        <w:t>přemosťuje výsledky VaV na veřejných institucích a využití na komerčním trhu, jež přináší finanční výsledky</w:t>
      </w:r>
      <w:r w:rsidRPr="009973DB">
        <w:t>. Právě v tomto ohledu se doposavad příliš nedařilo nadějné výsledky VaV dotahovat do konce, mimo rámec klasického zaměření VO.V současné době sice existuje zvýšená aktivita některých pracovišť v tomto směru, i v návaznosti na fungování CTT a některé programy podpory, často však stojí na aktivitě individuálních jedinců. Realizace projektů je celkově nadále nedostatečná a brání jí řada bariér.</w:t>
      </w:r>
    </w:p>
    <w:p w:rsidR="006D67F1" w:rsidRPr="009973DB" w:rsidRDefault="006D67F1" w:rsidP="008074B1"/>
    <w:p w:rsidR="006D67F1" w:rsidRPr="009973DB" w:rsidRDefault="006D67F1" w:rsidP="008074B1">
      <w:r w:rsidRPr="009973DB">
        <w:t xml:space="preserve">Perspektivní projekty narážejí na problémy v několika směrech. Tím základním je, že </w:t>
      </w:r>
      <w:r w:rsidRPr="009973DB">
        <w:rPr>
          <w:b/>
        </w:rPr>
        <w:t>vysoké</w:t>
      </w:r>
      <w:r>
        <w:rPr>
          <w:b/>
        </w:rPr>
        <w:t xml:space="preserve"> </w:t>
      </w:r>
      <w:r w:rsidRPr="009973DB">
        <w:rPr>
          <w:b/>
        </w:rPr>
        <w:t>školy a veřejné VO</w:t>
      </w:r>
      <w:r>
        <w:rPr>
          <w:b/>
        </w:rPr>
        <w:t xml:space="preserve"> </w:t>
      </w:r>
      <w:r w:rsidRPr="009973DB">
        <w:rPr>
          <w:b/>
        </w:rPr>
        <w:t>nejsou primárně organizace, které by byly nastaveny na zhodnocování svých výsledků</w:t>
      </w:r>
      <w:r>
        <w:rPr>
          <w:b/>
        </w:rPr>
        <w:t xml:space="preserve"> </w:t>
      </w:r>
      <w:r w:rsidRPr="009973DB">
        <w:rPr>
          <w:b/>
        </w:rPr>
        <w:t>a tržní působení</w:t>
      </w:r>
      <w:r w:rsidRPr="009973DB">
        <w:t>. Základním smyslem těchto institucí je výzkum a vývoj a drtivou část zdrojů získávají z veřejných prostředků v rámci jeho hodnocení. To samé platí pro jednotlivé výzkumné pracovníky, jejichž zájem často končí dokončením výzkumu a už nepokračuje do oblasti jeho komercializaci, na což ani nemají tito úzce profilovaní specialisté odbornost a podnikatelské dovednosti. VO nejsou ochotny podstupovat riziko investováním vlastního kapitálu, v rámci přerozdělování financí na VO a vysokých školách jsou tedy tyto aktivity upozaděny.</w:t>
      </w:r>
    </w:p>
    <w:p w:rsidR="006D67F1" w:rsidRPr="009973DB" w:rsidRDefault="006D67F1" w:rsidP="008074B1"/>
    <w:p w:rsidR="006D67F1" w:rsidRPr="009973DB" w:rsidRDefault="006D67F1" w:rsidP="008074B1">
      <w:r w:rsidRPr="009973DB">
        <w:rPr>
          <w:b/>
        </w:rPr>
        <w:t>Pro veřejné VO je charakteristická řada institucionálních bariér, které znesnadňují změny</w:t>
      </w:r>
      <w:r w:rsidRPr="009973DB">
        <w:t>.Sítě osobních kontaktů a vazeb a zdeformování systému jejich fungování aktuálním nastavením hodnocení a odměňování výsledků VaV jsou jedny z nich.Vysoké školy a veřejné VO jsou navíc výrazně autonomními institucemi, i na úrovni fakulty či ústavu, čili není snadné tento systém centrálně změnit.</w:t>
      </w:r>
    </w:p>
    <w:p w:rsidR="006D67F1" w:rsidRPr="009973DB" w:rsidRDefault="006D67F1" w:rsidP="008074B1"/>
    <w:p w:rsidR="006D67F1" w:rsidRPr="009973DB" w:rsidRDefault="006D67F1" w:rsidP="008074B1">
      <w:r w:rsidRPr="009973DB">
        <w:t xml:space="preserve">Příkladem deformačního působení nevhodně nastavených procesů je i zmíněný rozvoj podávání patentů na vysokých školách. Podání patentu je jedním z nastavených kritérií hodnocení výsledků VaV, nehodnotí se však již jeho následná komerční úspěšnost. Ve výsledku jsou tak často podávány předčasné,často ekonomicky nevyužitelné patenty. Při abstrahování od licenčních příjmů Ústavu organické chemie a biochemie Akademie věd ČR, který má v tomto ohledu výjimečné postavení, získaly vysoké školy a veřejné výzkumné instituce v roce 2012 necelých </w:t>
      </w:r>
      <w:smartTag w:uri="urn:schemas-microsoft-com:office:smarttags" w:element="metricconverter">
        <w:smartTagPr>
          <w:attr w:name="ProductID" w:val="19 mil"/>
        </w:smartTagPr>
        <w:r w:rsidRPr="009973DB">
          <w:t>19 mil</w:t>
        </w:r>
      </w:smartTag>
      <w:r w:rsidRPr="009973DB">
        <w:t xml:space="preserve">. Kč z licenčních poplatků za poskytnuté právo využívat vynálezy či technická řešení chráněná patentem nebo užitným vzorem, přičemž pouze </w:t>
      </w:r>
      <w:smartTag w:uri="urn:schemas-microsoft-com:office:smarttags" w:element="metricconverter">
        <w:smartTagPr>
          <w:attr w:name="ProductID" w:val="1,2 mil"/>
        </w:smartTagPr>
        <w:r w:rsidRPr="009973DB">
          <w:t>1,2 mil</w:t>
        </w:r>
      </w:smartTag>
      <w:r w:rsidRPr="009973DB">
        <w:t>. Kč pocházelo z nových smluv.</w:t>
      </w:r>
    </w:p>
    <w:p w:rsidR="006D67F1" w:rsidRPr="009973DB" w:rsidRDefault="006D67F1" w:rsidP="008074B1"/>
    <w:p w:rsidR="006D67F1" w:rsidRPr="009973DB" w:rsidRDefault="006D67F1" w:rsidP="008074B1">
      <w:r w:rsidRPr="009973DB">
        <w:rPr>
          <w:b/>
        </w:rPr>
        <w:t>Klíčové je tedy správné nastavení procesů a motivačních prvků, identifikování potenciálně úspěšných projektů a zapojení odborníků s ekonomickým a podnikatelským know-how v této rané fázi</w:t>
      </w:r>
      <w:r w:rsidRPr="009973DB">
        <w:t xml:space="preserve"> – např. na úrovni CTT nebo přímo soukromého investora. V tomto ohledu je však problém jak u nedostatečných kapacit CTT a dostatku zdrojů VO, tak se zapojením soukromého kapitálu.</w:t>
      </w:r>
    </w:p>
    <w:p w:rsidR="006D67F1" w:rsidRPr="009973DB" w:rsidRDefault="006D67F1" w:rsidP="008074B1"/>
    <w:p w:rsidR="006D67F1" w:rsidRPr="009973DB" w:rsidRDefault="006D67F1" w:rsidP="008074B1">
      <w:r w:rsidRPr="009973DB">
        <w:t xml:space="preserve">Základem suboptimální investiční situace v oblasti financování komercializace výsledků VaV veřejných VO ve fázi pre-seed je </w:t>
      </w:r>
      <w:r w:rsidRPr="009973DB">
        <w:rPr>
          <w:b/>
        </w:rPr>
        <w:t>velké riziko, náklady i informační bariéra pro potenciální soukromé investory</w:t>
      </w:r>
      <w:r w:rsidRPr="009973DB">
        <w:t>. Perspektivní výzkumníci se ne vždy obklopí osobami kompetentními ke komercializaci výstupu. Výsledkem může být v některých případech nedostatečná připravenost záměrů, schopnost prezentovat zájem investorům</w:t>
      </w:r>
      <w:r>
        <w:t xml:space="preserve"> </w:t>
      </w:r>
      <w:r w:rsidRPr="009973DB">
        <w:t>či oboustranná informační asymetrie, kdy autoři projektů nemají dostatečné informace o dostupnosti financování a potenciální investoři jsou nedůvěřiví vůči projektům, jejichž nosná činnost leží mimo hranice jejich chápání. Z podobných důvodů se k dotažení a realizaci nemusí dostat ani jinak velmi nadějné projekty. Podstatná míra rizika je navíc v této oblasti inherentně přítomna i u kvalitně zpracovaných projektů s potenciálem.</w:t>
      </w:r>
      <w:r w:rsidRPr="009973DB">
        <w:rPr>
          <w:b/>
        </w:rPr>
        <w:t>Potřeba financování tak prakticky nemůže být pokryta soukromými zdroji alokovanými na tržním principu.</w:t>
      </w:r>
      <w:r w:rsidRPr="009973DB">
        <w:t>V řadě odvětví (např. biochemie, medicína a další) je tato fáze též příliš dlouhá. Míra rizika ve fázi pre-seed dalece překračuje obvykle akceptovatelné hodnoty pro investory v českém prostředí.I v řadě vyspělých zemí je proto řešena zapojením veřejné intervence.</w:t>
      </w:r>
    </w:p>
    <w:p w:rsidR="006D67F1" w:rsidRPr="009973DB" w:rsidRDefault="006D67F1" w:rsidP="008074B1"/>
    <w:p w:rsidR="006D67F1" w:rsidRPr="009973DB" w:rsidRDefault="006D67F1" w:rsidP="008074B1">
      <w:r w:rsidRPr="009973DB">
        <w:t>Dostatečná aktivita v pre-seed fázi komercionaliz</w:t>
      </w:r>
      <w:r>
        <w:t>ac</w:t>
      </w:r>
      <w:r w:rsidRPr="009973DB">
        <w:t>e je předpokladem úspěšného uplatnění výsledků VaV a jejich rozvoj v rámci nových inovativních firem. Životní cyklus typických cílových spin-off firem a jednotlivé fáze jejich rozvoje jsou znázorněny na obrázku níže.</w:t>
      </w:r>
    </w:p>
    <w:p w:rsidR="006D67F1" w:rsidRPr="009973DB" w:rsidRDefault="006D67F1" w:rsidP="008074B1">
      <w:pPr>
        <w:keepNext/>
      </w:pPr>
      <w:r>
        <w:rPr>
          <w:noProof/>
        </w:rPr>
        <w:pict>
          <v:shape id="Obrázek 7175" o:spid="_x0000_i1033" type="#_x0000_t75" style="width:447pt;height:280.5pt;visibility:visible">
            <v:imagedata r:id="rId15" o:title=""/>
          </v:shape>
        </w:pict>
      </w:r>
    </w:p>
    <w:p w:rsidR="006D67F1" w:rsidRPr="009973DB" w:rsidRDefault="006D67F1" w:rsidP="008074B1">
      <w:pPr>
        <w:pStyle w:val="Caption"/>
      </w:pPr>
      <w:r w:rsidRPr="009973DB">
        <w:t xml:space="preserve">Graf </w:t>
      </w:r>
      <w:fldSimple w:instr=" SEQ Graf \* ARABIC ">
        <w:r w:rsidRPr="009973DB">
          <w:rPr>
            <w:noProof/>
          </w:rPr>
          <w:t>2</w:t>
        </w:r>
      </w:fldSimple>
      <w:r w:rsidRPr="009973DB">
        <w:t xml:space="preserve"> - Životní cyklus firmy</w:t>
      </w:r>
    </w:p>
    <w:p w:rsidR="006D67F1" w:rsidRPr="009973DB" w:rsidRDefault="006D67F1" w:rsidP="008074B1">
      <w:pPr>
        <w:pStyle w:val="Heading4"/>
      </w:pPr>
      <w:r w:rsidRPr="009973DB">
        <w:t>Návrh řešení identifikovaných tržních selhání</w:t>
      </w:r>
    </w:p>
    <w:p w:rsidR="006D67F1" w:rsidRPr="009973DB" w:rsidRDefault="006D67F1" w:rsidP="008074B1"/>
    <w:p w:rsidR="006D67F1" w:rsidRPr="009973DB" w:rsidRDefault="006D67F1" w:rsidP="008074B1">
      <w:r w:rsidRPr="009973DB">
        <w:t>Pro překlenutí propasti mezi výsledky VaV a trhem je v rámci komercializačních aktivit (marketingové studie, prototypy, testování, ověřování, certifikace, příprava založení spin-off aj.) nezbytné použít takovou formu podpory, která na jedné straně přinese projektům nutné finanční prostředky bez zbytečných průtahů a tehdy, kdy jsou potřeba, na straně druhé pak bude motivovat vysoké školy a veřejné VO k nastavení odpovídajících procesů a výběru skutečně nadějných projektů, stejně jako k jejich dotažení do reálného výstupu. Významným elementem je přechod na trh, nalezení vhodného investora či partnerské společnosti a navázání partnerství výzkumníků s lidmi s ekonomickým a podnikatelským zázemím. Z těchto všech důvodů se nám jeví jako nejvhodnější alternativou forma nástroje kapitálových vstupů.</w:t>
      </w:r>
    </w:p>
    <w:p w:rsidR="006D67F1" w:rsidRPr="009973DB" w:rsidRDefault="006D67F1" w:rsidP="008074B1"/>
    <w:p w:rsidR="006D67F1" w:rsidRPr="009973DB" w:rsidRDefault="006D67F1" w:rsidP="008074B1">
      <w:r w:rsidRPr="009973DB">
        <w:t>Finanční nástroj bude mít podobu investičního fondu zřízeného pod kontrolou ŘO, který se bude řídit danou investiční strategií. Pre-seed fond OP PIK bude poskytovat cílovým projektům prostředky formou kapitálového vstupu do fondů zřízených jednotlivými konečnými příjemci (vysoké školy, veřejné VO), které do nich vloží vklad v převážně nehmotné formě cílových projektů. Alternativou může být centrální fond, který bude přímo soustřeďovat veškeré vložené projekty, opět na bázi podílu obou stran.</w:t>
      </w:r>
    </w:p>
    <w:p w:rsidR="006D67F1" w:rsidRPr="009973DB" w:rsidRDefault="006D67F1" w:rsidP="008074B1"/>
    <w:p w:rsidR="006D67F1" w:rsidRPr="009973DB" w:rsidRDefault="006D67F1" w:rsidP="008074B1">
      <w:r w:rsidRPr="009973DB">
        <w:t>Povaha tohoto vztahu bude vyvíjet tlak na správce fondu jednat s péčí řádného hospodáře, přičemž bude mít řídící orgán detailní přehled nejen o činnosti jednotlivých fondů (případně centrálního fondu), ale z pozice podílníka též o hospodaření jednotlivých investičních cílů. Exit v dohledném investičním horizontu zajistí přísun zhodnocených zdrojů k reinvestování.</w:t>
      </w:r>
    </w:p>
    <w:p w:rsidR="006D67F1" w:rsidRPr="009973DB" w:rsidRDefault="006D67F1" w:rsidP="008074B1"/>
    <w:p w:rsidR="006D67F1" w:rsidRPr="009973DB" w:rsidRDefault="006D67F1" w:rsidP="008074B1">
      <w:r w:rsidRPr="009973DB">
        <w:t>Cílem FN v podobě pre-seed fondu OP PIK bude komercializace formou úspěšného exitu ve formě vstupu investora do nově založené spin-off firmy, případně odprodeje připraveného duševního vlastnictví strategickému investorovi z výrobního odvětví.</w:t>
      </w:r>
    </w:p>
    <w:p w:rsidR="006D67F1" w:rsidRPr="009973DB" w:rsidRDefault="006D67F1" w:rsidP="008074B1"/>
    <w:p w:rsidR="006D67F1" w:rsidRPr="009973DB" w:rsidRDefault="006D67F1" w:rsidP="008074B1">
      <w:r w:rsidRPr="009973DB">
        <w:t>Zamýšlená struktura</w:t>
      </w:r>
      <w:r>
        <w:t xml:space="preserve"> </w:t>
      </w:r>
      <w:r w:rsidRPr="009973DB">
        <w:t>přepokládá podílnictví výzkumných organizací prostřednictvím primárně nepeněžních vkladů do základního kapitálu v podobě duševního vlastnictví. Takto bude respektován regulatorní požadavek na zapojení národních zdrojů do finančních nástrojů.</w:t>
      </w:r>
    </w:p>
    <w:p w:rsidR="006D67F1" w:rsidRPr="009973DB" w:rsidDel="00331B25" w:rsidRDefault="006D67F1" w:rsidP="008074B1">
      <w:pPr>
        <w:rPr>
          <w:b/>
        </w:rPr>
      </w:pPr>
    </w:p>
    <w:p w:rsidR="006D67F1" w:rsidRPr="009973DB" w:rsidRDefault="006D67F1" w:rsidP="008074B1">
      <w:r w:rsidRPr="009973DB">
        <w:t>Následníkem navrhovaného pre-seed fondu OP PIK by měl být fond zaměřený na early stage investice zřízený rovněž v gesci MPO v rámci SC 2.1. Tento fond bude vytvářet jednu z možností exitu projektů z pre-seed fondu.</w:t>
      </w:r>
    </w:p>
    <w:p w:rsidR="006D67F1" w:rsidRPr="009973DB" w:rsidRDefault="006D67F1" w:rsidP="008074B1"/>
    <w:p w:rsidR="006D67F1" w:rsidRPr="009973DB" w:rsidRDefault="006D67F1" w:rsidP="008074B1">
      <w:r w:rsidRPr="009973DB">
        <w:t>Ke úspěšnému fungování nástroje je nezbytné propojit kapitálovou podporu s dalšími podpůrnými nástroji, které do projektů budou přinášet komercializační know-how – zejména v rámci CTT a poradenských služeb agentury CzechInvest.</w:t>
      </w:r>
    </w:p>
    <w:p w:rsidR="006D67F1" w:rsidRPr="009973DB" w:rsidRDefault="006D67F1" w:rsidP="008074B1"/>
    <w:p w:rsidR="006D67F1" w:rsidRPr="009973DB" w:rsidRDefault="006D67F1" w:rsidP="008074B1">
      <w:pPr>
        <w:pStyle w:val="Heading3"/>
      </w:pPr>
      <w:bookmarkStart w:id="22" w:name="_Toc417682895"/>
      <w:r w:rsidRPr="009973DB">
        <w:t>Posouzení přidané hodnoty finančních nástrojů</w:t>
      </w:r>
      <w:bookmarkEnd w:id="22"/>
    </w:p>
    <w:p w:rsidR="006D67F1" w:rsidRPr="009973DB" w:rsidRDefault="006D67F1" w:rsidP="008074B1">
      <w:pPr>
        <w:pStyle w:val="Heading4"/>
      </w:pPr>
      <w:r w:rsidRPr="009973DB">
        <w:t>Přidaná hodnota finančního nástroje, problémy, rizika a srovnání s jinými formami podpory</w:t>
      </w:r>
    </w:p>
    <w:p w:rsidR="006D67F1" w:rsidRPr="009973DB" w:rsidRDefault="006D67F1" w:rsidP="008074B1"/>
    <w:p w:rsidR="006D67F1" w:rsidRPr="009973DB" w:rsidRDefault="006D67F1" w:rsidP="008074B1">
      <w:r w:rsidRPr="009973DB">
        <w:t>V rámci tabulek níže je uveden přehled přidané hodnoty, problémů a rizik z pohledu konečného příjemce a ŘO (tabulka č. 2) a z pohledu celkového dopadu na absorpční kapacitu a dosažení cílů SC 1.2, se zohledněním dopadů na tržní prostředí. Porovnány jsou zvažované nástroje formou kapitálových vstupů a dotací.</w:t>
      </w:r>
    </w:p>
    <w:tbl>
      <w:tblPr>
        <w:tblpPr w:leftFromText="141" w:rightFromText="141" w:vertAnchor="text" w:horzAnchor="page" w:tblpX="1986" w:tblpY="138"/>
        <w:tblW w:w="7968" w:type="dxa"/>
        <w:tblLook w:val="00A0"/>
      </w:tblPr>
      <w:tblGrid>
        <w:gridCol w:w="972"/>
        <w:gridCol w:w="972"/>
        <w:gridCol w:w="3439"/>
        <w:gridCol w:w="2585"/>
      </w:tblGrid>
      <w:tr w:rsidR="006D67F1" w:rsidRPr="009973DB" w:rsidTr="00C72C85">
        <w:trPr>
          <w:trHeight w:val="319"/>
        </w:trPr>
        <w:tc>
          <w:tcPr>
            <w:tcW w:w="972" w:type="dxa"/>
            <w:noWrap/>
          </w:tcPr>
          <w:p w:rsidR="006D67F1" w:rsidRPr="009973DB" w:rsidRDefault="006D67F1" w:rsidP="00EF4DC5">
            <w:pPr>
              <w:jc w:val="left"/>
              <w:rPr>
                <w:rFonts w:ascii="Times New Roman" w:hAnsi="Times New Roman"/>
                <w:sz w:val="24"/>
                <w:szCs w:val="24"/>
              </w:rPr>
            </w:pPr>
          </w:p>
        </w:tc>
        <w:tc>
          <w:tcPr>
            <w:tcW w:w="972" w:type="dxa"/>
            <w:noWrap/>
          </w:tcPr>
          <w:p w:rsidR="006D67F1" w:rsidRPr="009973DB" w:rsidRDefault="006D67F1" w:rsidP="00EF4DC5">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3439" w:type="dxa"/>
            <w:noWrap/>
          </w:tcPr>
          <w:p w:rsidR="006D67F1" w:rsidRPr="009973DB" w:rsidRDefault="006D67F1" w:rsidP="00EF4DC5">
            <w:pPr>
              <w:jc w:val="center"/>
              <w:rPr>
                <w:b/>
                <w:bCs/>
                <w:color w:val="FFFFFF"/>
                <w:sz w:val="24"/>
                <w:szCs w:val="24"/>
              </w:rPr>
            </w:pPr>
            <w:r w:rsidRPr="009973DB">
              <w:rPr>
                <w:b/>
                <w:bCs/>
                <w:color w:val="FFFFFF"/>
                <w:sz w:val="24"/>
                <w:szCs w:val="24"/>
              </w:rPr>
              <w:t>Finanční nástroj</w:t>
            </w:r>
          </w:p>
        </w:tc>
        <w:tc>
          <w:tcPr>
            <w:tcW w:w="2585" w:type="dxa"/>
          </w:tcPr>
          <w:p w:rsidR="006D67F1" w:rsidRPr="009973DB" w:rsidRDefault="006D67F1" w:rsidP="00EF4DC5">
            <w:pPr>
              <w:jc w:val="center"/>
              <w:rPr>
                <w:b/>
                <w:bCs/>
                <w:color w:val="FFFFFF"/>
                <w:sz w:val="24"/>
                <w:szCs w:val="24"/>
              </w:rPr>
            </w:pPr>
            <w:r w:rsidRPr="009973DB">
              <w:rPr>
                <w:b/>
                <w:bCs/>
                <w:color w:val="FFFFFF"/>
                <w:sz w:val="24"/>
                <w:szCs w:val="24"/>
              </w:rPr>
              <w:t>Dotace</w:t>
            </w:r>
          </w:p>
        </w:tc>
      </w:tr>
      <w:tr w:rsidR="006D67F1" w:rsidRPr="009973DB" w:rsidTr="00C72C85">
        <w:trPr>
          <w:trHeight w:val="319"/>
        </w:trPr>
        <w:tc>
          <w:tcPr>
            <w:tcW w:w="972" w:type="dxa"/>
            <w:noWrap/>
          </w:tcPr>
          <w:p w:rsidR="006D67F1" w:rsidRPr="009973DB" w:rsidRDefault="006D67F1" w:rsidP="00EF4DC5">
            <w:pPr>
              <w:jc w:val="center"/>
              <w:rPr>
                <w:b/>
                <w:bCs/>
                <w:color w:val="000000"/>
                <w:sz w:val="24"/>
                <w:szCs w:val="24"/>
              </w:rPr>
            </w:pPr>
          </w:p>
        </w:tc>
        <w:tc>
          <w:tcPr>
            <w:tcW w:w="972" w:type="dxa"/>
            <w:noWrap/>
          </w:tcPr>
          <w:p w:rsidR="006D67F1" w:rsidRPr="009973DB" w:rsidRDefault="006D67F1" w:rsidP="00EF4DC5">
            <w:pPr>
              <w:jc w:val="left"/>
              <w:rPr>
                <w:color w:val="000000"/>
                <w:sz w:val="24"/>
                <w:szCs w:val="24"/>
              </w:rPr>
            </w:pPr>
            <w:r w:rsidRPr="009973DB">
              <w:rPr>
                <w:color w:val="000000"/>
                <w:sz w:val="24"/>
                <w:szCs w:val="24"/>
              </w:rPr>
              <w:t> </w:t>
            </w:r>
          </w:p>
        </w:tc>
        <w:tc>
          <w:tcPr>
            <w:tcW w:w="3439" w:type="dxa"/>
          </w:tcPr>
          <w:p w:rsidR="006D67F1" w:rsidRPr="009973DB" w:rsidRDefault="006D67F1" w:rsidP="00EF4DC5">
            <w:pPr>
              <w:jc w:val="center"/>
              <w:rPr>
                <w:b/>
                <w:bCs/>
                <w:color w:val="FFFFFF"/>
                <w:sz w:val="24"/>
                <w:szCs w:val="24"/>
              </w:rPr>
            </w:pPr>
            <w:r w:rsidRPr="009973DB">
              <w:rPr>
                <w:b/>
                <w:bCs/>
                <w:color w:val="FFFFFF"/>
                <w:sz w:val="24"/>
                <w:szCs w:val="24"/>
              </w:rPr>
              <w:t>Kapitálové vstupy</w:t>
            </w:r>
          </w:p>
        </w:tc>
        <w:tc>
          <w:tcPr>
            <w:tcW w:w="2585" w:type="dxa"/>
          </w:tcPr>
          <w:p w:rsidR="006D67F1" w:rsidRPr="009973DB" w:rsidRDefault="006D67F1" w:rsidP="00EF4DC5">
            <w:pPr>
              <w:jc w:val="center"/>
              <w:rPr>
                <w:b/>
                <w:bCs/>
                <w:color w:val="FFFFFF"/>
                <w:sz w:val="24"/>
                <w:szCs w:val="24"/>
              </w:rPr>
            </w:pPr>
          </w:p>
        </w:tc>
      </w:tr>
      <w:tr w:rsidR="006D67F1" w:rsidRPr="009973DB" w:rsidTr="00C72C85">
        <w:trPr>
          <w:trHeight w:val="730"/>
        </w:trPr>
        <w:tc>
          <w:tcPr>
            <w:tcW w:w="972" w:type="dxa"/>
            <w:vMerge w:val="restart"/>
            <w:noWrap/>
            <w:textDirection w:val="btLr"/>
          </w:tcPr>
          <w:p w:rsidR="006D67F1" w:rsidRPr="009973DB" w:rsidRDefault="006D67F1" w:rsidP="00EF4DC5">
            <w:pPr>
              <w:jc w:val="center"/>
              <w:rPr>
                <w:b/>
                <w:bCs/>
                <w:color w:val="FFFFFF"/>
                <w:sz w:val="24"/>
                <w:szCs w:val="24"/>
              </w:rPr>
            </w:pPr>
            <w:r w:rsidRPr="009973DB">
              <w:rPr>
                <w:b/>
                <w:bCs/>
                <w:color w:val="FFFFFF"/>
                <w:sz w:val="24"/>
                <w:szCs w:val="24"/>
              </w:rPr>
              <w:t>Přidaná hodnota veřejné podpory pro příjemce a ŘO</w:t>
            </w:r>
          </w:p>
        </w:tc>
        <w:tc>
          <w:tcPr>
            <w:tcW w:w="972" w:type="dxa"/>
            <w:vMerge w:val="restart"/>
            <w:noWrap/>
            <w:textDirection w:val="btLr"/>
          </w:tcPr>
          <w:p w:rsidR="006D67F1" w:rsidRPr="009973DB" w:rsidRDefault="006D67F1" w:rsidP="00EF4DC5">
            <w:pPr>
              <w:jc w:val="center"/>
              <w:rPr>
                <w:b/>
                <w:bCs/>
                <w:color w:val="FFFFFF"/>
                <w:sz w:val="24"/>
                <w:szCs w:val="24"/>
              </w:rPr>
            </w:pPr>
            <w:r w:rsidRPr="009973DB">
              <w:rPr>
                <w:b/>
                <w:bCs/>
                <w:color w:val="FFFFFF"/>
                <w:sz w:val="24"/>
                <w:szCs w:val="24"/>
              </w:rPr>
              <w:t>Konečný příjemce</w:t>
            </w:r>
          </w:p>
        </w:tc>
        <w:tc>
          <w:tcPr>
            <w:tcW w:w="3439" w:type="dxa"/>
          </w:tcPr>
          <w:p w:rsidR="006D67F1" w:rsidRPr="009973DB" w:rsidRDefault="006D67F1" w:rsidP="00EF4DC5">
            <w:pPr>
              <w:jc w:val="center"/>
              <w:rPr>
                <w:b/>
                <w:color w:val="FFFFFF"/>
                <w:sz w:val="20"/>
              </w:rPr>
            </w:pPr>
            <w:r w:rsidRPr="009973DB">
              <w:rPr>
                <w:b/>
                <w:color w:val="FFFFFF"/>
                <w:sz w:val="20"/>
              </w:rPr>
              <w:t>Poskytnutí prostředků na POC a komercializaci výsledků VaV</w:t>
            </w:r>
          </w:p>
        </w:tc>
        <w:tc>
          <w:tcPr>
            <w:tcW w:w="2585" w:type="dxa"/>
          </w:tcPr>
          <w:p w:rsidR="006D67F1" w:rsidRPr="009973DB" w:rsidRDefault="006D67F1" w:rsidP="00EF4DC5">
            <w:pPr>
              <w:jc w:val="center"/>
              <w:rPr>
                <w:b/>
                <w:color w:val="FFFFFF"/>
                <w:sz w:val="20"/>
              </w:rPr>
            </w:pPr>
            <w:r w:rsidRPr="009973DB">
              <w:rPr>
                <w:b/>
                <w:color w:val="FFFFFF"/>
                <w:sz w:val="20"/>
              </w:rPr>
              <w:t>Poskytnutí prostředků na POC a komercializaci výsledků VaV</w:t>
            </w:r>
          </w:p>
        </w:tc>
      </w:tr>
      <w:tr w:rsidR="006D67F1" w:rsidRPr="009973DB" w:rsidTr="00C72C85">
        <w:trPr>
          <w:trHeight w:val="487"/>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tcPr>
          <w:p w:rsidR="006D67F1" w:rsidRPr="009973DB" w:rsidRDefault="006D67F1" w:rsidP="00EF4DC5">
            <w:pPr>
              <w:jc w:val="center"/>
              <w:rPr>
                <w:b/>
                <w:color w:val="FFFFFF"/>
                <w:sz w:val="20"/>
              </w:rPr>
            </w:pPr>
            <w:r w:rsidRPr="009973DB">
              <w:rPr>
                <w:b/>
                <w:color w:val="FFFFFF"/>
                <w:sz w:val="20"/>
              </w:rPr>
              <w:t>Flexibilní uvolňování prostředků podle dosažených výsledků a potřeb projektu</w:t>
            </w:r>
          </w:p>
        </w:tc>
        <w:tc>
          <w:tcPr>
            <w:tcW w:w="2585" w:type="dxa"/>
          </w:tcPr>
          <w:p w:rsidR="006D67F1" w:rsidRPr="009973DB" w:rsidRDefault="006D67F1" w:rsidP="00EF4DC5">
            <w:pPr>
              <w:jc w:val="center"/>
              <w:rPr>
                <w:b/>
                <w:color w:val="FFFFFF"/>
                <w:sz w:val="20"/>
              </w:rPr>
            </w:pPr>
            <w:r w:rsidRPr="009973DB">
              <w:rPr>
                <w:b/>
                <w:color w:val="FFFFFF"/>
                <w:sz w:val="20"/>
              </w:rPr>
              <w:t>Bez rizika pro příjemce</w:t>
            </w:r>
          </w:p>
        </w:tc>
      </w:tr>
      <w:tr w:rsidR="006D67F1" w:rsidRPr="009973DB" w:rsidTr="00C72C85">
        <w:trPr>
          <w:trHeight w:val="461"/>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tcPr>
          <w:p w:rsidR="006D67F1" w:rsidRPr="009973DB" w:rsidRDefault="006D67F1" w:rsidP="00EF4DC5">
            <w:pPr>
              <w:jc w:val="center"/>
              <w:rPr>
                <w:b/>
                <w:color w:val="FFFFFF"/>
                <w:sz w:val="20"/>
              </w:rPr>
            </w:pPr>
            <w:r w:rsidRPr="009973DB">
              <w:rPr>
                <w:b/>
                <w:color w:val="FFFFFF"/>
                <w:sz w:val="20"/>
              </w:rPr>
              <w:t>Platba v předstihu</w:t>
            </w:r>
          </w:p>
        </w:tc>
        <w:tc>
          <w:tcPr>
            <w:tcW w:w="2585" w:type="dxa"/>
          </w:tcPr>
          <w:p w:rsidR="006D67F1" w:rsidRPr="009973DB" w:rsidRDefault="006D67F1" w:rsidP="00EF4DC5">
            <w:pPr>
              <w:jc w:val="center"/>
              <w:rPr>
                <w:b/>
                <w:color w:val="FFFFFF"/>
                <w:sz w:val="20"/>
              </w:rPr>
            </w:pPr>
            <w:r w:rsidRPr="009973DB">
              <w:rPr>
                <w:b/>
                <w:color w:val="FFFFFF"/>
                <w:sz w:val="20"/>
              </w:rPr>
              <w:t>Prostředky pro projekty CTT</w:t>
            </w:r>
          </w:p>
        </w:tc>
      </w:tr>
      <w:tr w:rsidR="006D67F1" w:rsidRPr="009973DB" w:rsidTr="00C72C85">
        <w:trPr>
          <w:trHeight w:val="485"/>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noWrap/>
          </w:tcPr>
          <w:p w:rsidR="006D67F1" w:rsidRPr="009973DB" w:rsidRDefault="006D67F1" w:rsidP="00EF4DC5">
            <w:pPr>
              <w:jc w:val="center"/>
              <w:rPr>
                <w:b/>
                <w:color w:val="FFFFFF"/>
                <w:sz w:val="20"/>
              </w:rPr>
            </w:pPr>
            <w:r w:rsidRPr="009973DB">
              <w:rPr>
                <w:b/>
                <w:color w:val="FFFFFF"/>
                <w:sz w:val="20"/>
              </w:rPr>
              <w:t>Vysoký tlak na dosažení ziskovosti projektu – možnost pro úspěšná pracoviště</w:t>
            </w:r>
          </w:p>
        </w:tc>
        <w:tc>
          <w:tcPr>
            <w:tcW w:w="2585" w:type="dxa"/>
          </w:tcPr>
          <w:p w:rsidR="006D67F1" w:rsidRPr="009973DB" w:rsidRDefault="006D67F1" w:rsidP="00EF4DC5">
            <w:pPr>
              <w:jc w:val="center"/>
              <w:rPr>
                <w:b/>
                <w:color w:val="FFFFFF"/>
                <w:sz w:val="20"/>
              </w:rPr>
            </w:pPr>
          </w:p>
        </w:tc>
      </w:tr>
      <w:tr w:rsidR="006D67F1" w:rsidRPr="009973DB" w:rsidTr="00C72C85">
        <w:trPr>
          <w:trHeight w:val="401"/>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noWrap/>
          </w:tcPr>
          <w:p w:rsidR="006D67F1" w:rsidRPr="009973DB" w:rsidRDefault="006D67F1" w:rsidP="00EF4DC5">
            <w:pPr>
              <w:jc w:val="center"/>
              <w:rPr>
                <w:b/>
                <w:color w:val="FFFFFF"/>
                <w:sz w:val="20"/>
              </w:rPr>
            </w:pPr>
            <w:r w:rsidRPr="009973DB">
              <w:rPr>
                <w:b/>
                <w:color w:val="FFFFFF"/>
                <w:sz w:val="20"/>
              </w:rPr>
              <w:t>Budoucí finanční příjmy</w:t>
            </w:r>
          </w:p>
        </w:tc>
        <w:tc>
          <w:tcPr>
            <w:tcW w:w="2585" w:type="dxa"/>
          </w:tcPr>
          <w:p w:rsidR="006D67F1" w:rsidRPr="009973DB" w:rsidRDefault="006D67F1" w:rsidP="00EF4DC5">
            <w:pPr>
              <w:jc w:val="center"/>
              <w:rPr>
                <w:b/>
                <w:color w:val="FFFFFF"/>
                <w:sz w:val="20"/>
              </w:rPr>
            </w:pPr>
          </w:p>
        </w:tc>
      </w:tr>
      <w:tr w:rsidR="006D67F1" w:rsidRPr="009973DB" w:rsidTr="00C72C85">
        <w:trPr>
          <w:trHeight w:val="565"/>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tcPr>
          <w:p w:rsidR="006D67F1" w:rsidRPr="009973DB" w:rsidRDefault="006D67F1" w:rsidP="00EF4DC5">
            <w:pPr>
              <w:jc w:val="center"/>
              <w:rPr>
                <w:b/>
                <w:color w:val="FFFFFF"/>
                <w:sz w:val="20"/>
              </w:rPr>
            </w:pPr>
            <w:r w:rsidRPr="009973DB">
              <w:rPr>
                <w:b/>
                <w:color w:val="FFFFFF"/>
                <w:sz w:val="20"/>
              </w:rPr>
              <w:t>Propojení s odbornou asistencí (CTT, CI</w:t>
            </w:r>
            <w:r w:rsidRPr="009973DB">
              <w:rPr>
                <w:rStyle w:val="FootnoteReference"/>
                <w:b/>
                <w:color w:val="FFFFFF"/>
              </w:rPr>
              <w:footnoteReference w:id="16"/>
            </w:r>
            <w:r w:rsidRPr="009973DB">
              <w:rPr>
                <w:b/>
                <w:color w:val="FFFFFF"/>
                <w:sz w:val="20"/>
              </w:rPr>
              <w:t>)</w:t>
            </w:r>
          </w:p>
        </w:tc>
        <w:tc>
          <w:tcPr>
            <w:tcW w:w="2585" w:type="dxa"/>
          </w:tcPr>
          <w:p w:rsidR="006D67F1" w:rsidRPr="009973DB" w:rsidRDefault="006D67F1" w:rsidP="00EF4DC5">
            <w:pPr>
              <w:jc w:val="center"/>
              <w:rPr>
                <w:b/>
                <w:color w:val="FFFFFF"/>
                <w:sz w:val="20"/>
              </w:rPr>
            </w:pPr>
          </w:p>
        </w:tc>
      </w:tr>
      <w:tr w:rsidR="006D67F1" w:rsidRPr="009973DB" w:rsidTr="00C72C85">
        <w:trPr>
          <w:trHeight w:val="502"/>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tcPr>
          <w:p w:rsidR="006D67F1" w:rsidRPr="009973DB" w:rsidRDefault="006D67F1" w:rsidP="00EF4DC5">
            <w:pPr>
              <w:jc w:val="center"/>
              <w:rPr>
                <w:b/>
                <w:color w:val="FFFFFF"/>
                <w:sz w:val="20"/>
              </w:rPr>
            </w:pPr>
            <w:r w:rsidRPr="009973DB">
              <w:rPr>
                <w:b/>
                <w:color w:val="FFFFFF"/>
                <w:sz w:val="20"/>
              </w:rPr>
              <w:t>Malé finanční riziko pro příjemce – v závislosti na druhu vkladu</w:t>
            </w:r>
          </w:p>
        </w:tc>
        <w:tc>
          <w:tcPr>
            <w:tcW w:w="2585" w:type="dxa"/>
          </w:tcPr>
          <w:p w:rsidR="006D67F1" w:rsidRPr="009973DB" w:rsidRDefault="006D67F1" w:rsidP="00EF4DC5">
            <w:pPr>
              <w:jc w:val="left"/>
              <w:rPr>
                <w:rFonts w:ascii="Times New Roman" w:hAnsi="Times New Roman"/>
                <w:b/>
                <w:color w:val="FFFFFF"/>
                <w:sz w:val="20"/>
              </w:rPr>
            </w:pPr>
          </w:p>
        </w:tc>
      </w:tr>
      <w:tr w:rsidR="006D67F1" w:rsidRPr="009973DB" w:rsidTr="00C72C85">
        <w:trPr>
          <w:trHeight w:val="512"/>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tcPr>
          <w:p w:rsidR="006D67F1" w:rsidRPr="009973DB" w:rsidRDefault="006D67F1" w:rsidP="00EF4DC5">
            <w:pPr>
              <w:jc w:val="center"/>
              <w:rPr>
                <w:b/>
                <w:color w:val="FFFFFF"/>
                <w:sz w:val="20"/>
              </w:rPr>
            </w:pPr>
            <w:r w:rsidRPr="009973DB">
              <w:rPr>
                <w:b/>
                <w:color w:val="FFFFFF"/>
                <w:sz w:val="20"/>
              </w:rPr>
              <w:t>Propojení s investičním trhem, možnost exitu v seed fondu SC 2.1</w:t>
            </w:r>
          </w:p>
        </w:tc>
        <w:tc>
          <w:tcPr>
            <w:tcW w:w="2585" w:type="dxa"/>
          </w:tcPr>
          <w:p w:rsidR="006D67F1" w:rsidRPr="009973DB" w:rsidRDefault="006D67F1" w:rsidP="00EF4DC5">
            <w:pPr>
              <w:jc w:val="left"/>
              <w:rPr>
                <w:rFonts w:ascii="Times New Roman" w:hAnsi="Times New Roman"/>
                <w:b/>
                <w:color w:val="FFFFFF"/>
                <w:sz w:val="20"/>
              </w:rPr>
            </w:pPr>
          </w:p>
        </w:tc>
      </w:tr>
      <w:tr w:rsidR="006D67F1" w:rsidRPr="009973DB" w:rsidTr="00C72C85">
        <w:trPr>
          <w:trHeight w:val="565"/>
        </w:trPr>
        <w:tc>
          <w:tcPr>
            <w:tcW w:w="972" w:type="dxa"/>
            <w:vMerge/>
          </w:tcPr>
          <w:p w:rsidR="006D67F1" w:rsidRPr="009973DB" w:rsidRDefault="006D67F1" w:rsidP="00EF4DC5">
            <w:pPr>
              <w:jc w:val="left"/>
              <w:rPr>
                <w:b/>
                <w:bCs/>
                <w:color w:val="FFFFFF"/>
                <w:sz w:val="24"/>
                <w:szCs w:val="24"/>
              </w:rPr>
            </w:pPr>
          </w:p>
        </w:tc>
        <w:tc>
          <w:tcPr>
            <w:tcW w:w="972" w:type="dxa"/>
            <w:vMerge/>
          </w:tcPr>
          <w:p w:rsidR="006D67F1" w:rsidRPr="009973DB" w:rsidRDefault="006D67F1" w:rsidP="00EF4DC5">
            <w:pPr>
              <w:jc w:val="left"/>
              <w:rPr>
                <w:b/>
                <w:bCs/>
                <w:color w:val="FFFFFF"/>
                <w:sz w:val="24"/>
                <w:szCs w:val="24"/>
              </w:rPr>
            </w:pPr>
          </w:p>
        </w:tc>
        <w:tc>
          <w:tcPr>
            <w:tcW w:w="3439" w:type="dxa"/>
          </w:tcPr>
          <w:p w:rsidR="006D67F1" w:rsidRPr="009973DB" w:rsidRDefault="006D67F1" w:rsidP="00EF4DC5">
            <w:pPr>
              <w:jc w:val="center"/>
              <w:rPr>
                <w:b/>
                <w:color w:val="FFFFFF"/>
                <w:sz w:val="20"/>
              </w:rPr>
            </w:pPr>
            <w:r w:rsidRPr="009973DB">
              <w:rPr>
                <w:b/>
                <w:color w:val="FFFFFF"/>
                <w:sz w:val="20"/>
              </w:rPr>
              <w:t>Možnost vstupu investorů v průběhu a jejich podílu na projektu</w:t>
            </w:r>
          </w:p>
        </w:tc>
        <w:tc>
          <w:tcPr>
            <w:tcW w:w="2585" w:type="dxa"/>
          </w:tcPr>
          <w:p w:rsidR="006D67F1" w:rsidRPr="009973DB" w:rsidRDefault="006D67F1" w:rsidP="00EF4DC5">
            <w:pPr>
              <w:jc w:val="left"/>
              <w:rPr>
                <w:rFonts w:ascii="Times New Roman" w:hAnsi="Times New Roman"/>
                <w:b/>
                <w:color w:val="FFFFFF"/>
                <w:sz w:val="20"/>
              </w:rPr>
            </w:pPr>
          </w:p>
        </w:tc>
      </w:tr>
      <w:tr w:rsidR="006D67F1" w:rsidRPr="009973DB" w:rsidTr="00C72C85">
        <w:trPr>
          <w:trHeight w:val="745"/>
        </w:trPr>
        <w:tc>
          <w:tcPr>
            <w:tcW w:w="972" w:type="dxa"/>
            <w:vMerge/>
          </w:tcPr>
          <w:p w:rsidR="006D67F1" w:rsidRPr="009973DB" w:rsidRDefault="006D67F1" w:rsidP="00EF4DC5">
            <w:pPr>
              <w:jc w:val="left"/>
              <w:rPr>
                <w:b/>
                <w:bCs/>
                <w:color w:val="FFFFFF"/>
                <w:sz w:val="24"/>
                <w:szCs w:val="24"/>
              </w:rPr>
            </w:pPr>
          </w:p>
        </w:tc>
        <w:tc>
          <w:tcPr>
            <w:tcW w:w="972" w:type="dxa"/>
            <w:vMerge w:val="restart"/>
            <w:noWrap/>
            <w:textDirection w:val="btLr"/>
          </w:tcPr>
          <w:p w:rsidR="006D67F1" w:rsidRPr="009973DB" w:rsidRDefault="006D67F1" w:rsidP="00EF4DC5">
            <w:pPr>
              <w:jc w:val="center"/>
              <w:rPr>
                <w:b/>
                <w:bCs/>
                <w:color w:val="FFFFFF"/>
                <w:sz w:val="24"/>
                <w:szCs w:val="24"/>
              </w:rPr>
            </w:pPr>
            <w:r w:rsidRPr="009973DB">
              <w:rPr>
                <w:b/>
                <w:bCs/>
                <w:color w:val="FFFFFF"/>
                <w:sz w:val="24"/>
                <w:szCs w:val="24"/>
              </w:rPr>
              <w:t>ŘO</w:t>
            </w:r>
          </w:p>
        </w:tc>
        <w:tc>
          <w:tcPr>
            <w:tcW w:w="3439" w:type="dxa"/>
          </w:tcPr>
          <w:p w:rsidR="006D67F1" w:rsidRPr="009973DB" w:rsidRDefault="006D67F1" w:rsidP="00EF4DC5">
            <w:pPr>
              <w:jc w:val="center"/>
              <w:rPr>
                <w:b/>
                <w:color w:val="FFFFFF"/>
                <w:sz w:val="20"/>
              </w:rPr>
            </w:pPr>
            <w:r w:rsidRPr="009973DB">
              <w:rPr>
                <w:b/>
                <w:color w:val="FFFFFF"/>
                <w:sz w:val="20"/>
              </w:rPr>
              <w:t>Prostředek k tlaku na nastavení institucionálního rámce pro komercializaci a výběr projektů na VO</w:t>
            </w:r>
          </w:p>
        </w:tc>
        <w:tc>
          <w:tcPr>
            <w:tcW w:w="2585" w:type="dxa"/>
          </w:tcPr>
          <w:p w:rsidR="006D67F1" w:rsidRPr="009973DB" w:rsidRDefault="006D67F1" w:rsidP="00EF4DC5">
            <w:pPr>
              <w:jc w:val="center"/>
              <w:rPr>
                <w:b/>
                <w:color w:val="FFFFFF"/>
                <w:sz w:val="20"/>
              </w:rPr>
            </w:pPr>
            <w:r w:rsidRPr="009973DB">
              <w:rPr>
                <w:b/>
                <w:color w:val="FFFFFF"/>
                <w:sz w:val="20"/>
              </w:rPr>
              <w:t>Prostředek k tlaku na nastavení institucionálního rámce pro komercializaci a výběr projektů na VO</w:t>
            </w:r>
          </w:p>
        </w:tc>
      </w:tr>
      <w:tr w:rsidR="006D67F1" w:rsidRPr="009973DB" w:rsidTr="00C72C85">
        <w:trPr>
          <w:trHeight w:val="581"/>
        </w:trPr>
        <w:tc>
          <w:tcPr>
            <w:tcW w:w="972" w:type="dxa"/>
            <w:vMerge/>
          </w:tcPr>
          <w:p w:rsidR="006D67F1" w:rsidRPr="009973DB" w:rsidRDefault="006D67F1" w:rsidP="00EF4DC5">
            <w:pPr>
              <w:jc w:val="left"/>
              <w:rPr>
                <w:b/>
                <w:bCs/>
                <w:color w:val="FFFFFF"/>
                <w:sz w:val="24"/>
                <w:szCs w:val="24"/>
              </w:rPr>
            </w:pPr>
          </w:p>
        </w:tc>
        <w:tc>
          <w:tcPr>
            <w:tcW w:w="972" w:type="dxa"/>
            <w:vMerge/>
            <w:noWrap/>
            <w:textDirection w:val="btLr"/>
          </w:tcPr>
          <w:p w:rsidR="006D67F1" w:rsidRPr="009973DB" w:rsidRDefault="006D67F1" w:rsidP="00EF4DC5">
            <w:pPr>
              <w:jc w:val="center"/>
              <w:rPr>
                <w:b/>
                <w:bCs/>
                <w:color w:val="FFFFFF"/>
                <w:sz w:val="24"/>
                <w:szCs w:val="24"/>
              </w:rPr>
            </w:pPr>
          </w:p>
        </w:tc>
        <w:tc>
          <w:tcPr>
            <w:tcW w:w="3439" w:type="dxa"/>
          </w:tcPr>
          <w:p w:rsidR="006D67F1" w:rsidRPr="009973DB" w:rsidRDefault="006D67F1" w:rsidP="00EF4DC5">
            <w:pPr>
              <w:jc w:val="center"/>
              <w:rPr>
                <w:b/>
                <w:color w:val="FFFFFF"/>
                <w:sz w:val="20"/>
              </w:rPr>
            </w:pPr>
            <w:r w:rsidRPr="009973DB">
              <w:rPr>
                <w:b/>
                <w:color w:val="FFFFFF"/>
                <w:sz w:val="20"/>
              </w:rPr>
              <w:t>Potenciální příjmy z úspěšných projektů, možnost revolvingu</w:t>
            </w:r>
          </w:p>
        </w:tc>
        <w:tc>
          <w:tcPr>
            <w:tcW w:w="2585" w:type="dxa"/>
          </w:tcPr>
          <w:p w:rsidR="006D67F1" w:rsidRPr="009973DB" w:rsidRDefault="006D67F1" w:rsidP="00EF4DC5">
            <w:pPr>
              <w:jc w:val="center"/>
              <w:rPr>
                <w:b/>
                <w:color w:val="FFFFFF"/>
                <w:sz w:val="20"/>
              </w:rPr>
            </w:pPr>
          </w:p>
        </w:tc>
      </w:tr>
      <w:tr w:rsidR="006D67F1" w:rsidRPr="009973DB" w:rsidTr="00C72C85">
        <w:trPr>
          <w:trHeight w:val="579"/>
        </w:trPr>
        <w:tc>
          <w:tcPr>
            <w:tcW w:w="972" w:type="dxa"/>
            <w:vMerge/>
          </w:tcPr>
          <w:p w:rsidR="006D67F1" w:rsidRPr="009973DB" w:rsidRDefault="006D67F1" w:rsidP="00EF4DC5">
            <w:pPr>
              <w:jc w:val="left"/>
              <w:rPr>
                <w:b/>
                <w:bCs/>
                <w:color w:val="FFFFFF"/>
                <w:sz w:val="18"/>
                <w:szCs w:val="18"/>
              </w:rPr>
            </w:pPr>
          </w:p>
        </w:tc>
        <w:tc>
          <w:tcPr>
            <w:tcW w:w="972" w:type="dxa"/>
            <w:vMerge/>
            <w:noWrap/>
            <w:textDirection w:val="btLr"/>
          </w:tcPr>
          <w:p w:rsidR="006D67F1" w:rsidRPr="009973DB" w:rsidRDefault="006D67F1" w:rsidP="00EF4DC5">
            <w:pPr>
              <w:jc w:val="center"/>
              <w:rPr>
                <w:b/>
                <w:bCs/>
                <w:color w:val="FFFFFF"/>
                <w:sz w:val="18"/>
                <w:szCs w:val="18"/>
              </w:rPr>
            </w:pPr>
          </w:p>
        </w:tc>
        <w:tc>
          <w:tcPr>
            <w:tcW w:w="3439" w:type="dxa"/>
          </w:tcPr>
          <w:p w:rsidR="006D67F1" w:rsidRPr="009973DB" w:rsidRDefault="006D67F1" w:rsidP="00EF4DC5">
            <w:pPr>
              <w:jc w:val="center"/>
              <w:rPr>
                <w:b/>
                <w:color w:val="FFFFFF"/>
                <w:sz w:val="20"/>
              </w:rPr>
            </w:pPr>
            <w:r w:rsidRPr="009973DB">
              <w:rPr>
                <w:b/>
                <w:color w:val="FFFFFF"/>
                <w:sz w:val="20"/>
              </w:rPr>
              <w:t>Vyšší kontrola nad efektivním vynakládáním prostředků</w:t>
            </w:r>
          </w:p>
        </w:tc>
        <w:tc>
          <w:tcPr>
            <w:tcW w:w="2585" w:type="dxa"/>
          </w:tcPr>
          <w:p w:rsidR="006D67F1" w:rsidRPr="009973DB" w:rsidRDefault="006D67F1" w:rsidP="00EF4DC5">
            <w:pPr>
              <w:jc w:val="center"/>
              <w:rPr>
                <w:b/>
                <w:color w:val="FFFFFF"/>
                <w:sz w:val="20"/>
              </w:rPr>
            </w:pPr>
          </w:p>
        </w:tc>
      </w:tr>
      <w:tr w:rsidR="006D67F1" w:rsidRPr="009973DB" w:rsidTr="00C72C85">
        <w:trPr>
          <w:trHeight w:val="315"/>
        </w:trPr>
        <w:tc>
          <w:tcPr>
            <w:tcW w:w="972" w:type="dxa"/>
            <w:vMerge/>
          </w:tcPr>
          <w:p w:rsidR="006D67F1" w:rsidRPr="009973DB" w:rsidRDefault="006D67F1" w:rsidP="00EF4DC5">
            <w:pPr>
              <w:jc w:val="left"/>
              <w:rPr>
                <w:b/>
                <w:bCs/>
                <w:color w:val="FFFFFF"/>
                <w:sz w:val="18"/>
                <w:szCs w:val="18"/>
              </w:rPr>
            </w:pPr>
          </w:p>
        </w:tc>
        <w:tc>
          <w:tcPr>
            <w:tcW w:w="972" w:type="dxa"/>
            <w:vMerge/>
            <w:noWrap/>
            <w:textDirection w:val="btLr"/>
          </w:tcPr>
          <w:p w:rsidR="006D67F1" w:rsidRPr="009973DB" w:rsidRDefault="006D67F1" w:rsidP="00EF4DC5">
            <w:pPr>
              <w:jc w:val="center"/>
              <w:rPr>
                <w:b/>
                <w:bCs/>
                <w:color w:val="FFFFFF"/>
                <w:sz w:val="18"/>
                <w:szCs w:val="18"/>
              </w:rPr>
            </w:pPr>
          </w:p>
        </w:tc>
        <w:tc>
          <w:tcPr>
            <w:tcW w:w="3439" w:type="dxa"/>
          </w:tcPr>
          <w:p w:rsidR="006D67F1" w:rsidRPr="009973DB" w:rsidRDefault="006D67F1" w:rsidP="00EF4DC5">
            <w:pPr>
              <w:jc w:val="center"/>
              <w:rPr>
                <w:b/>
                <w:color w:val="FFFFFF"/>
                <w:sz w:val="20"/>
              </w:rPr>
            </w:pPr>
            <w:r w:rsidRPr="009973DB">
              <w:rPr>
                <w:b/>
                <w:color w:val="FFFFFF"/>
                <w:sz w:val="20"/>
              </w:rPr>
              <w:t>Rychlé čerpání</w:t>
            </w:r>
          </w:p>
        </w:tc>
        <w:tc>
          <w:tcPr>
            <w:tcW w:w="2585" w:type="dxa"/>
          </w:tcPr>
          <w:p w:rsidR="006D67F1" w:rsidRPr="009973DB" w:rsidRDefault="006D67F1" w:rsidP="00EF4DC5">
            <w:pPr>
              <w:jc w:val="center"/>
              <w:rPr>
                <w:b/>
                <w:color w:val="FFFFFF"/>
                <w:sz w:val="20"/>
              </w:rPr>
            </w:pPr>
          </w:p>
        </w:tc>
      </w:tr>
      <w:tr w:rsidR="006D67F1" w:rsidRPr="009973DB" w:rsidTr="005E1820">
        <w:tblPrEx>
          <w:tblBorders>
            <w:insideH w:val="single" w:sz="4" w:space="0" w:color="auto"/>
            <w:insideV w:val="single" w:sz="4" w:space="0" w:color="auto"/>
          </w:tblBorders>
        </w:tblPrEx>
        <w:trPr>
          <w:trHeight w:val="745"/>
        </w:trPr>
        <w:tc>
          <w:tcPr>
            <w:tcW w:w="972" w:type="dxa"/>
            <w:vMerge w:val="restart"/>
            <w:shd w:val="clear" w:color="auto" w:fill="FF0000"/>
            <w:textDirection w:val="btLr"/>
          </w:tcPr>
          <w:p w:rsidR="006D67F1" w:rsidRPr="009973DB" w:rsidRDefault="006D67F1" w:rsidP="00EF4DC5">
            <w:pPr>
              <w:ind w:left="113" w:right="113"/>
              <w:jc w:val="center"/>
              <w:rPr>
                <w:b/>
                <w:bCs/>
                <w:color w:val="FFFFFF"/>
                <w:sz w:val="24"/>
                <w:szCs w:val="24"/>
              </w:rPr>
            </w:pPr>
            <w:r w:rsidRPr="009973DB">
              <w:rPr>
                <w:b/>
                <w:bCs/>
                <w:color w:val="FFFFFF"/>
                <w:sz w:val="24"/>
                <w:szCs w:val="24"/>
              </w:rPr>
              <w:t>Nevýhody, problémy a rizika</w:t>
            </w:r>
          </w:p>
        </w:tc>
        <w:tc>
          <w:tcPr>
            <w:tcW w:w="972" w:type="dxa"/>
            <w:vMerge w:val="restart"/>
            <w:shd w:val="clear" w:color="auto" w:fill="FF0000"/>
            <w:noWrap/>
            <w:textDirection w:val="btLr"/>
          </w:tcPr>
          <w:p w:rsidR="006D67F1" w:rsidRPr="009973DB" w:rsidRDefault="006D67F1" w:rsidP="00EF4DC5">
            <w:pPr>
              <w:jc w:val="center"/>
              <w:rPr>
                <w:b/>
                <w:bCs/>
                <w:color w:val="FFFFFF"/>
                <w:sz w:val="24"/>
                <w:szCs w:val="24"/>
              </w:rPr>
            </w:pPr>
            <w:r w:rsidRPr="009973DB">
              <w:rPr>
                <w:b/>
                <w:bCs/>
                <w:color w:val="FFFFFF"/>
                <w:sz w:val="24"/>
                <w:szCs w:val="24"/>
              </w:rPr>
              <w:t>Konečný příjemce</w:t>
            </w: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Problém s odborným výběrem projektů a jejich oceněním</w:t>
            </w:r>
          </w:p>
        </w:tc>
        <w:tc>
          <w:tcPr>
            <w:tcW w:w="2585" w:type="dxa"/>
            <w:shd w:val="clear" w:color="auto" w:fill="FF0000"/>
          </w:tcPr>
          <w:p w:rsidR="006D67F1" w:rsidRPr="009973DB" w:rsidRDefault="006D67F1" w:rsidP="00EF4DC5">
            <w:pPr>
              <w:jc w:val="center"/>
              <w:rPr>
                <w:b/>
                <w:color w:val="FFFFFF"/>
                <w:sz w:val="20"/>
              </w:rPr>
            </w:pPr>
            <w:r w:rsidRPr="009973DB">
              <w:rPr>
                <w:b/>
                <w:color w:val="FFFFFF"/>
                <w:sz w:val="20"/>
              </w:rPr>
              <w:t>Problém s odborným a nestranným výběrem projektů v rámci ŘO i VO</w:t>
            </w:r>
          </w:p>
        </w:tc>
      </w:tr>
      <w:tr w:rsidR="006D67F1" w:rsidRPr="009973DB" w:rsidTr="005E1820">
        <w:tblPrEx>
          <w:tblBorders>
            <w:insideH w:val="single" w:sz="4" w:space="0" w:color="auto"/>
            <w:insideV w:val="single" w:sz="4" w:space="0" w:color="auto"/>
          </w:tblBorders>
        </w:tblPrEx>
        <w:trPr>
          <w:trHeight w:val="745"/>
        </w:trPr>
        <w:tc>
          <w:tcPr>
            <w:tcW w:w="972" w:type="dxa"/>
            <w:vMerge/>
            <w:shd w:val="clear" w:color="auto" w:fill="FF0000"/>
            <w:textDirection w:val="btLr"/>
          </w:tcPr>
          <w:p w:rsidR="006D67F1" w:rsidRPr="009973DB" w:rsidRDefault="006D67F1" w:rsidP="00EF4DC5">
            <w:pPr>
              <w:ind w:left="113" w:right="113"/>
              <w:jc w:val="center"/>
              <w:rPr>
                <w:b/>
                <w:bCs/>
                <w:color w:val="FFFFFF"/>
                <w:sz w:val="24"/>
                <w:szCs w:val="24"/>
              </w:rPr>
            </w:pPr>
          </w:p>
        </w:tc>
        <w:tc>
          <w:tcPr>
            <w:tcW w:w="972" w:type="dxa"/>
            <w:vMerge/>
            <w:shd w:val="clear" w:color="auto" w:fill="FF0000"/>
            <w:noWrap/>
            <w:textDirection w:val="btLr"/>
          </w:tcPr>
          <w:p w:rsidR="006D67F1" w:rsidRPr="009973DB" w:rsidRDefault="006D67F1" w:rsidP="00EF4DC5">
            <w:pPr>
              <w:jc w:val="center"/>
              <w:rPr>
                <w:b/>
                <w:bCs/>
                <w:color w:val="FFFFFF"/>
                <w:sz w:val="24"/>
                <w:szCs w:val="24"/>
              </w:rPr>
            </w:pP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Problém se zajištěním odborné asistence v podnikatelské a investiční oblasti</w:t>
            </w:r>
          </w:p>
        </w:tc>
        <w:tc>
          <w:tcPr>
            <w:tcW w:w="2585" w:type="dxa"/>
            <w:shd w:val="clear" w:color="auto" w:fill="FF0000"/>
          </w:tcPr>
          <w:p w:rsidR="006D67F1" w:rsidRPr="009973DB" w:rsidRDefault="006D67F1" w:rsidP="00EF4DC5">
            <w:pPr>
              <w:jc w:val="center"/>
              <w:rPr>
                <w:b/>
                <w:color w:val="FFFFFF"/>
                <w:sz w:val="20"/>
              </w:rPr>
            </w:pPr>
            <w:r w:rsidRPr="009973DB">
              <w:rPr>
                <w:b/>
                <w:color w:val="FFFFFF"/>
                <w:sz w:val="20"/>
              </w:rPr>
              <w:t>Problém se zajištěním odborné asistence v podnikatelské a investiční oblasti</w:t>
            </w:r>
          </w:p>
        </w:tc>
      </w:tr>
      <w:tr w:rsidR="006D67F1" w:rsidRPr="009973DB" w:rsidTr="005E1820">
        <w:tblPrEx>
          <w:tblBorders>
            <w:insideH w:val="single" w:sz="4" w:space="0" w:color="auto"/>
            <w:insideV w:val="single" w:sz="4" w:space="0" w:color="auto"/>
          </w:tblBorders>
        </w:tblPrEx>
        <w:trPr>
          <w:trHeight w:val="488"/>
        </w:trPr>
        <w:tc>
          <w:tcPr>
            <w:tcW w:w="972" w:type="dxa"/>
            <w:vMerge/>
            <w:shd w:val="clear" w:color="auto" w:fill="FF0000"/>
          </w:tcPr>
          <w:p w:rsidR="006D67F1" w:rsidRPr="009973DB" w:rsidRDefault="006D67F1" w:rsidP="00EF4DC5">
            <w:pPr>
              <w:jc w:val="left"/>
              <w:rPr>
                <w:b/>
                <w:bCs/>
                <w:color w:val="000000"/>
                <w:sz w:val="24"/>
                <w:szCs w:val="24"/>
              </w:rPr>
            </w:pPr>
          </w:p>
        </w:tc>
        <w:tc>
          <w:tcPr>
            <w:tcW w:w="972" w:type="dxa"/>
            <w:vMerge/>
            <w:shd w:val="clear" w:color="auto" w:fill="FF0000"/>
            <w:noWrap/>
            <w:textDirection w:val="btLr"/>
          </w:tcPr>
          <w:p w:rsidR="006D67F1" w:rsidRPr="009973DB" w:rsidRDefault="006D67F1" w:rsidP="00EF4DC5">
            <w:pPr>
              <w:jc w:val="center"/>
              <w:rPr>
                <w:b/>
                <w:bCs/>
                <w:color w:val="000000"/>
                <w:sz w:val="24"/>
                <w:szCs w:val="24"/>
              </w:rPr>
            </w:pPr>
          </w:p>
        </w:tc>
        <w:tc>
          <w:tcPr>
            <w:tcW w:w="3439" w:type="dxa"/>
            <w:shd w:val="clear" w:color="auto" w:fill="FF0000"/>
          </w:tcPr>
          <w:p w:rsidR="006D67F1" w:rsidRPr="009973DB" w:rsidRDefault="006D67F1" w:rsidP="00EF4DC5">
            <w:pPr>
              <w:jc w:val="center"/>
              <w:rPr>
                <w:b/>
                <w:color w:val="FFFFFF"/>
                <w:sz w:val="20"/>
              </w:rPr>
            </w:pPr>
          </w:p>
        </w:tc>
        <w:tc>
          <w:tcPr>
            <w:tcW w:w="2585" w:type="dxa"/>
            <w:shd w:val="clear" w:color="auto" w:fill="FF0000"/>
          </w:tcPr>
          <w:p w:rsidR="006D67F1" w:rsidRPr="009973DB" w:rsidRDefault="006D67F1" w:rsidP="00EF4DC5">
            <w:pPr>
              <w:jc w:val="center"/>
              <w:rPr>
                <w:b/>
                <w:color w:val="FFFFFF"/>
                <w:sz w:val="20"/>
              </w:rPr>
            </w:pPr>
            <w:r w:rsidRPr="009973DB">
              <w:rPr>
                <w:b/>
                <w:color w:val="FFFFFF"/>
                <w:sz w:val="20"/>
              </w:rPr>
              <w:t>Neflexibilní plánování projektu</w:t>
            </w:r>
          </w:p>
        </w:tc>
      </w:tr>
      <w:tr w:rsidR="006D67F1" w:rsidRPr="009973DB" w:rsidTr="005E1820">
        <w:tblPrEx>
          <w:tblBorders>
            <w:insideH w:val="single" w:sz="4" w:space="0" w:color="auto"/>
            <w:insideV w:val="single" w:sz="4" w:space="0" w:color="auto"/>
          </w:tblBorders>
        </w:tblPrEx>
        <w:trPr>
          <w:trHeight w:val="462"/>
        </w:trPr>
        <w:tc>
          <w:tcPr>
            <w:tcW w:w="972" w:type="dxa"/>
            <w:vMerge/>
            <w:shd w:val="clear" w:color="auto" w:fill="FF0000"/>
          </w:tcPr>
          <w:p w:rsidR="006D67F1" w:rsidRPr="009973DB" w:rsidRDefault="006D67F1" w:rsidP="00EF4DC5">
            <w:pPr>
              <w:jc w:val="left"/>
              <w:rPr>
                <w:b/>
                <w:bCs/>
                <w:color w:val="000000"/>
                <w:sz w:val="24"/>
                <w:szCs w:val="24"/>
              </w:rPr>
            </w:pPr>
          </w:p>
        </w:tc>
        <w:tc>
          <w:tcPr>
            <w:tcW w:w="972" w:type="dxa"/>
            <w:vMerge/>
            <w:shd w:val="clear" w:color="auto" w:fill="FF0000"/>
            <w:noWrap/>
            <w:textDirection w:val="btLr"/>
          </w:tcPr>
          <w:p w:rsidR="006D67F1" w:rsidRPr="009973DB" w:rsidRDefault="006D67F1" w:rsidP="00EF4DC5">
            <w:pPr>
              <w:jc w:val="center"/>
              <w:rPr>
                <w:b/>
                <w:bCs/>
                <w:color w:val="000000"/>
                <w:sz w:val="24"/>
                <w:szCs w:val="24"/>
              </w:rPr>
            </w:pPr>
          </w:p>
        </w:tc>
        <w:tc>
          <w:tcPr>
            <w:tcW w:w="3439" w:type="dxa"/>
            <w:shd w:val="clear" w:color="auto" w:fill="FF0000"/>
          </w:tcPr>
          <w:p w:rsidR="006D67F1" w:rsidRPr="009973DB" w:rsidRDefault="006D67F1" w:rsidP="00EF4DC5">
            <w:pPr>
              <w:jc w:val="center"/>
              <w:rPr>
                <w:b/>
                <w:color w:val="FFFFFF"/>
                <w:sz w:val="20"/>
              </w:rPr>
            </w:pPr>
          </w:p>
        </w:tc>
        <w:tc>
          <w:tcPr>
            <w:tcW w:w="2585" w:type="dxa"/>
            <w:shd w:val="clear" w:color="auto" w:fill="FF0000"/>
          </w:tcPr>
          <w:p w:rsidR="006D67F1" w:rsidRPr="009973DB" w:rsidRDefault="006D67F1" w:rsidP="00EF4DC5">
            <w:pPr>
              <w:jc w:val="center"/>
              <w:rPr>
                <w:b/>
                <w:color w:val="FFFFFF"/>
                <w:sz w:val="20"/>
              </w:rPr>
            </w:pPr>
            <w:r w:rsidRPr="009973DB">
              <w:rPr>
                <w:b/>
                <w:color w:val="FFFFFF"/>
                <w:sz w:val="20"/>
              </w:rPr>
              <w:t>Nízká motivace k ziskové komercializaci</w:t>
            </w:r>
          </w:p>
        </w:tc>
      </w:tr>
      <w:tr w:rsidR="006D67F1" w:rsidRPr="009973DB" w:rsidTr="005E1820">
        <w:tblPrEx>
          <w:tblBorders>
            <w:insideH w:val="single" w:sz="4" w:space="0" w:color="auto"/>
            <w:insideV w:val="single" w:sz="4" w:space="0" w:color="auto"/>
          </w:tblBorders>
        </w:tblPrEx>
        <w:trPr>
          <w:trHeight w:val="475"/>
        </w:trPr>
        <w:tc>
          <w:tcPr>
            <w:tcW w:w="972" w:type="dxa"/>
            <w:vMerge/>
            <w:shd w:val="clear" w:color="auto" w:fill="FF0000"/>
          </w:tcPr>
          <w:p w:rsidR="006D67F1" w:rsidRPr="009973DB" w:rsidRDefault="006D67F1" w:rsidP="00EF4DC5">
            <w:pPr>
              <w:jc w:val="left"/>
              <w:rPr>
                <w:b/>
                <w:bCs/>
                <w:color w:val="000000"/>
                <w:sz w:val="24"/>
                <w:szCs w:val="24"/>
              </w:rPr>
            </w:pPr>
          </w:p>
        </w:tc>
        <w:tc>
          <w:tcPr>
            <w:tcW w:w="972" w:type="dxa"/>
            <w:vMerge/>
            <w:shd w:val="clear" w:color="auto" w:fill="FF0000"/>
            <w:noWrap/>
            <w:textDirection w:val="btLr"/>
          </w:tcPr>
          <w:p w:rsidR="006D67F1" w:rsidRPr="009973DB" w:rsidRDefault="006D67F1" w:rsidP="00EF4DC5">
            <w:pPr>
              <w:jc w:val="center"/>
              <w:rPr>
                <w:b/>
                <w:bCs/>
                <w:color w:val="000000"/>
                <w:sz w:val="24"/>
                <w:szCs w:val="24"/>
              </w:rPr>
            </w:pPr>
          </w:p>
        </w:tc>
        <w:tc>
          <w:tcPr>
            <w:tcW w:w="3439" w:type="dxa"/>
            <w:shd w:val="clear" w:color="auto" w:fill="FF0000"/>
          </w:tcPr>
          <w:p w:rsidR="006D67F1" w:rsidRPr="009973DB" w:rsidRDefault="006D67F1" w:rsidP="00EF4DC5">
            <w:pPr>
              <w:jc w:val="center"/>
              <w:rPr>
                <w:b/>
                <w:color w:val="FFFFFF"/>
                <w:sz w:val="20"/>
              </w:rPr>
            </w:pPr>
          </w:p>
        </w:tc>
        <w:tc>
          <w:tcPr>
            <w:tcW w:w="2585" w:type="dxa"/>
            <w:shd w:val="clear" w:color="auto" w:fill="FF0000"/>
          </w:tcPr>
          <w:p w:rsidR="006D67F1" w:rsidRPr="009973DB" w:rsidRDefault="006D67F1" w:rsidP="00EF4DC5">
            <w:pPr>
              <w:jc w:val="center"/>
              <w:rPr>
                <w:b/>
                <w:color w:val="FFFFFF"/>
                <w:sz w:val="20"/>
              </w:rPr>
            </w:pPr>
            <w:r w:rsidRPr="009973DB">
              <w:rPr>
                <w:b/>
                <w:color w:val="FFFFFF"/>
                <w:sz w:val="20"/>
              </w:rPr>
              <w:t>Slabé napojení na soukromé investory</w:t>
            </w:r>
          </w:p>
        </w:tc>
      </w:tr>
      <w:tr w:rsidR="006D67F1" w:rsidRPr="009973DB" w:rsidTr="009E4F28">
        <w:tblPrEx>
          <w:tblBorders>
            <w:insideH w:val="single" w:sz="4" w:space="0" w:color="auto"/>
            <w:insideV w:val="single" w:sz="4" w:space="0" w:color="auto"/>
          </w:tblBorders>
        </w:tblPrEx>
        <w:trPr>
          <w:trHeight w:val="544"/>
        </w:trPr>
        <w:tc>
          <w:tcPr>
            <w:tcW w:w="972" w:type="dxa"/>
            <w:vMerge/>
            <w:shd w:val="clear" w:color="auto" w:fill="FF0000"/>
          </w:tcPr>
          <w:p w:rsidR="006D67F1" w:rsidRPr="009973DB" w:rsidRDefault="006D67F1" w:rsidP="00EF4DC5">
            <w:pPr>
              <w:jc w:val="left"/>
              <w:rPr>
                <w:b/>
                <w:bCs/>
                <w:color w:val="000000"/>
                <w:sz w:val="24"/>
                <w:szCs w:val="24"/>
              </w:rPr>
            </w:pPr>
          </w:p>
        </w:tc>
        <w:tc>
          <w:tcPr>
            <w:tcW w:w="972" w:type="dxa"/>
            <w:vMerge w:val="restart"/>
            <w:shd w:val="clear" w:color="auto" w:fill="FF0000"/>
            <w:noWrap/>
            <w:textDirection w:val="btLr"/>
          </w:tcPr>
          <w:p w:rsidR="006D67F1" w:rsidRPr="009973DB" w:rsidRDefault="006D67F1" w:rsidP="00EF4DC5">
            <w:pPr>
              <w:jc w:val="center"/>
              <w:rPr>
                <w:b/>
                <w:bCs/>
                <w:color w:val="FFFFFF"/>
                <w:sz w:val="24"/>
                <w:szCs w:val="24"/>
              </w:rPr>
            </w:pPr>
            <w:r w:rsidRPr="009973DB">
              <w:rPr>
                <w:b/>
                <w:bCs/>
                <w:color w:val="FFFFFF"/>
                <w:sz w:val="24"/>
                <w:szCs w:val="24"/>
              </w:rPr>
              <w:t>ŘO</w:t>
            </w: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Problém s odborným výběrem projektů a jejich oceněním</w:t>
            </w:r>
          </w:p>
        </w:tc>
        <w:tc>
          <w:tcPr>
            <w:tcW w:w="2585" w:type="dxa"/>
            <w:vMerge w:val="restart"/>
            <w:shd w:val="clear" w:color="auto" w:fill="FF0000"/>
          </w:tcPr>
          <w:p w:rsidR="006D67F1" w:rsidRPr="009973DB" w:rsidRDefault="006D67F1" w:rsidP="00EF4DC5">
            <w:pPr>
              <w:jc w:val="center"/>
              <w:rPr>
                <w:b/>
                <w:color w:val="FFFFFF"/>
                <w:sz w:val="20"/>
              </w:rPr>
            </w:pPr>
            <w:r w:rsidRPr="009973DB">
              <w:rPr>
                <w:b/>
                <w:color w:val="FFFFFF"/>
                <w:sz w:val="20"/>
              </w:rPr>
              <w:t>Nízká kontrola nad efektivním vynakládáním prostředků a výběrem projektů</w:t>
            </w:r>
          </w:p>
        </w:tc>
      </w:tr>
      <w:tr w:rsidR="006D67F1" w:rsidRPr="009973DB" w:rsidTr="009E4F28">
        <w:tblPrEx>
          <w:tblBorders>
            <w:insideH w:val="single" w:sz="4" w:space="0" w:color="auto"/>
            <w:insideV w:val="single" w:sz="4" w:space="0" w:color="auto"/>
          </w:tblBorders>
        </w:tblPrEx>
        <w:trPr>
          <w:trHeight w:val="544"/>
        </w:trPr>
        <w:tc>
          <w:tcPr>
            <w:tcW w:w="972" w:type="dxa"/>
            <w:vMerge/>
            <w:shd w:val="clear" w:color="auto" w:fill="FF0000"/>
          </w:tcPr>
          <w:p w:rsidR="006D67F1" w:rsidRPr="009973DB" w:rsidRDefault="006D67F1" w:rsidP="00EF4DC5">
            <w:pPr>
              <w:jc w:val="left"/>
              <w:rPr>
                <w:b/>
                <w:bCs/>
                <w:color w:val="000000"/>
                <w:sz w:val="24"/>
                <w:szCs w:val="24"/>
              </w:rPr>
            </w:pPr>
          </w:p>
        </w:tc>
        <w:tc>
          <w:tcPr>
            <w:tcW w:w="972" w:type="dxa"/>
            <w:vMerge/>
            <w:shd w:val="clear" w:color="auto" w:fill="FF0000"/>
            <w:noWrap/>
            <w:textDirection w:val="btLr"/>
          </w:tcPr>
          <w:p w:rsidR="006D67F1" w:rsidRPr="009973DB" w:rsidRDefault="006D67F1" w:rsidP="00EF4DC5">
            <w:pPr>
              <w:jc w:val="center"/>
              <w:rPr>
                <w:b/>
                <w:bCs/>
                <w:color w:val="FFFFFF"/>
                <w:sz w:val="24"/>
                <w:szCs w:val="24"/>
              </w:rPr>
            </w:pP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Nutnost doplnění odborného zázemí pro vedení projektů</w:t>
            </w:r>
          </w:p>
        </w:tc>
        <w:tc>
          <w:tcPr>
            <w:tcW w:w="2585" w:type="dxa"/>
            <w:vMerge/>
            <w:shd w:val="clear" w:color="auto" w:fill="FF0000"/>
          </w:tcPr>
          <w:p w:rsidR="006D67F1" w:rsidRPr="009973DB" w:rsidRDefault="006D67F1" w:rsidP="00EF4DC5">
            <w:pPr>
              <w:jc w:val="center"/>
              <w:rPr>
                <w:b/>
                <w:color w:val="FFFFFF"/>
                <w:sz w:val="20"/>
              </w:rPr>
            </w:pPr>
          </w:p>
        </w:tc>
      </w:tr>
      <w:tr w:rsidR="006D67F1" w:rsidRPr="009973DB" w:rsidTr="005E1820">
        <w:tblPrEx>
          <w:tblBorders>
            <w:insideH w:val="single" w:sz="4" w:space="0" w:color="auto"/>
            <w:insideV w:val="single" w:sz="4" w:space="0" w:color="auto"/>
          </w:tblBorders>
        </w:tblPrEx>
        <w:trPr>
          <w:trHeight w:val="574"/>
        </w:trPr>
        <w:tc>
          <w:tcPr>
            <w:tcW w:w="972" w:type="dxa"/>
            <w:vMerge/>
            <w:shd w:val="clear" w:color="auto" w:fill="FF0000"/>
          </w:tcPr>
          <w:p w:rsidR="006D67F1" w:rsidRPr="009973DB" w:rsidRDefault="006D67F1" w:rsidP="00EF4DC5">
            <w:pPr>
              <w:jc w:val="left"/>
              <w:rPr>
                <w:b/>
                <w:bCs/>
                <w:color w:val="000000"/>
                <w:sz w:val="18"/>
                <w:szCs w:val="18"/>
              </w:rPr>
            </w:pPr>
          </w:p>
        </w:tc>
        <w:tc>
          <w:tcPr>
            <w:tcW w:w="972" w:type="dxa"/>
            <w:vMerge/>
            <w:shd w:val="clear" w:color="auto" w:fill="FF0000"/>
            <w:noWrap/>
            <w:textDirection w:val="btLr"/>
          </w:tcPr>
          <w:p w:rsidR="006D67F1" w:rsidRPr="009973DB" w:rsidRDefault="006D67F1" w:rsidP="00EF4DC5">
            <w:pPr>
              <w:jc w:val="center"/>
              <w:rPr>
                <w:b/>
                <w:bCs/>
                <w:color w:val="000000"/>
                <w:sz w:val="18"/>
                <w:szCs w:val="18"/>
              </w:rPr>
            </w:pPr>
          </w:p>
        </w:tc>
        <w:tc>
          <w:tcPr>
            <w:tcW w:w="3439" w:type="dxa"/>
            <w:shd w:val="clear" w:color="auto" w:fill="FF0000"/>
          </w:tcPr>
          <w:p w:rsidR="006D67F1" w:rsidRPr="009973DB" w:rsidRDefault="006D67F1" w:rsidP="00114915">
            <w:pPr>
              <w:jc w:val="center"/>
              <w:rPr>
                <w:b/>
                <w:color w:val="FFFFFF"/>
                <w:sz w:val="20"/>
              </w:rPr>
            </w:pPr>
            <w:r w:rsidRPr="009973DB">
              <w:rPr>
                <w:b/>
                <w:color w:val="FFFFFF"/>
                <w:sz w:val="20"/>
              </w:rPr>
              <w:t>Potenciálně nízký revolvingový efekt</w:t>
            </w:r>
          </w:p>
        </w:tc>
        <w:tc>
          <w:tcPr>
            <w:tcW w:w="2585" w:type="dxa"/>
            <w:shd w:val="clear" w:color="auto" w:fill="FF0000"/>
          </w:tcPr>
          <w:p w:rsidR="006D67F1" w:rsidRPr="009973DB" w:rsidRDefault="006D67F1" w:rsidP="00EF4DC5">
            <w:pPr>
              <w:jc w:val="center"/>
              <w:rPr>
                <w:b/>
                <w:color w:val="FFFFFF"/>
                <w:sz w:val="20"/>
              </w:rPr>
            </w:pPr>
            <w:r w:rsidRPr="009973DB">
              <w:rPr>
                <w:b/>
                <w:color w:val="FFFFFF"/>
                <w:sz w:val="20"/>
              </w:rPr>
              <w:t>Nulový revolvingový efekt, omezené zdroje</w:t>
            </w:r>
          </w:p>
        </w:tc>
      </w:tr>
      <w:tr w:rsidR="006D67F1" w:rsidRPr="009973DB"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9973DB" w:rsidRDefault="006D67F1" w:rsidP="00EF4DC5">
            <w:pPr>
              <w:jc w:val="left"/>
              <w:rPr>
                <w:b/>
                <w:bCs/>
                <w:color w:val="000000"/>
                <w:sz w:val="18"/>
                <w:szCs w:val="18"/>
              </w:rPr>
            </w:pPr>
          </w:p>
        </w:tc>
        <w:tc>
          <w:tcPr>
            <w:tcW w:w="972" w:type="dxa"/>
            <w:vMerge/>
            <w:shd w:val="clear" w:color="auto" w:fill="FF0000"/>
            <w:noWrap/>
            <w:textDirection w:val="btLr"/>
          </w:tcPr>
          <w:p w:rsidR="006D67F1" w:rsidRPr="009973DB" w:rsidRDefault="006D67F1" w:rsidP="00EF4DC5">
            <w:pPr>
              <w:jc w:val="center"/>
              <w:rPr>
                <w:b/>
                <w:bCs/>
                <w:color w:val="000000"/>
                <w:sz w:val="18"/>
                <w:szCs w:val="18"/>
              </w:rPr>
            </w:pP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Riziko nedostatečné motivace na straně VO</w:t>
            </w:r>
          </w:p>
        </w:tc>
        <w:tc>
          <w:tcPr>
            <w:tcW w:w="2585" w:type="dxa"/>
            <w:shd w:val="clear" w:color="auto" w:fill="FF0000"/>
          </w:tcPr>
          <w:p w:rsidR="006D67F1" w:rsidRPr="009973DB" w:rsidRDefault="006D67F1" w:rsidP="00EF4DC5">
            <w:pPr>
              <w:keepNext/>
              <w:jc w:val="center"/>
              <w:rPr>
                <w:b/>
                <w:color w:val="FFFFFF"/>
                <w:sz w:val="20"/>
              </w:rPr>
            </w:pPr>
            <w:r w:rsidRPr="009973DB">
              <w:rPr>
                <w:b/>
                <w:color w:val="FFFFFF"/>
                <w:sz w:val="20"/>
              </w:rPr>
              <w:t>Nízká efektivita vzhledem k danému cíli</w:t>
            </w:r>
          </w:p>
        </w:tc>
      </w:tr>
      <w:tr w:rsidR="006D67F1" w:rsidRPr="009973DB"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9973DB" w:rsidRDefault="006D67F1" w:rsidP="00EF4DC5">
            <w:pPr>
              <w:jc w:val="left"/>
              <w:rPr>
                <w:b/>
                <w:bCs/>
                <w:color w:val="000000"/>
                <w:sz w:val="18"/>
                <w:szCs w:val="18"/>
              </w:rPr>
            </w:pPr>
          </w:p>
        </w:tc>
        <w:tc>
          <w:tcPr>
            <w:tcW w:w="972" w:type="dxa"/>
            <w:vMerge/>
            <w:shd w:val="clear" w:color="auto" w:fill="FF0000"/>
            <w:noWrap/>
            <w:textDirection w:val="btLr"/>
          </w:tcPr>
          <w:p w:rsidR="006D67F1" w:rsidRPr="009973DB" w:rsidRDefault="006D67F1" w:rsidP="00EF4DC5">
            <w:pPr>
              <w:jc w:val="center"/>
              <w:rPr>
                <w:b/>
                <w:bCs/>
                <w:color w:val="000000"/>
                <w:sz w:val="18"/>
                <w:szCs w:val="18"/>
              </w:rPr>
            </w:pP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Riziko resistence institucionálních struktur VO vůči převádění projektů do fondů</w:t>
            </w:r>
          </w:p>
        </w:tc>
        <w:tc>
          <w:tcPr>
            <w:tcW w:w="2585" w:type="dxa"/>
            <w:shd w:val="clear" w:color="auto" w:fill="FF0000"/>
          </w:tcPr>
          <w:p w:rsidR="006D67F1" w:rsidRPr="009973DB" w:rsidRDefault="006D67F1" w:rsidP="00EF4DC5">
            <w:pPr>
              <w:keepNext/>
              <w:jc w:val="center"/>
              <w:rPr>
                <w:b/>
                <w:color w:val="FFFFFF"/>
                <w:sz w:val="20"/>
              </w:rPr>
            </w:pPr>
            <w:r w:rsidRPr="009973DB">
              <w:rPr>
                <w:b/>
                <w:color w:val="FFFFFF"/>
                <w:sz w:val="20"/>
              </w:rPr>
              <w:t>Menší synergie s nástrojem v SC 2.1</w:t>
            </w:r>
          </w:p>
        </w:tc>
      </w:tr>
      <w:tr w:rsidR="006D67F1" w:rsidRPr="009973DB"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9973DB" w:rsidRDefault="006D67F1" w:rsidP="00EF4DC5">
            <w:pPr>
              <w:jc w:val="left"/>
              <w:rPr>
                <w:b/>
                <w:bCs/>
                <w:color w:val="000000"/>
                <w:sz w:val="18"/>
                <w:szCs w:val="18"/>
              </w:rPr>
            </w:pPr>
          </w:p>
        </w:tc>
        <w:tc>
          <w:tcPr>
            <w:tcW w:w="972" w:type="dxa"/>
            <w:vMerge/>
            <w:shd w:val="clear" w:color="auto" w:fill="FF0000"/>
            <w:noWrap/>
            <w:textDirection w:val="btLr"/>
          </w:tcPr>
          <w:p w:rsidR="006D67F1" w:rsidRPr="009973DB" w:rsidRDefault="006D67F1" w:rsidP="00EF4DC5">
            <w:pPr>
              <w:jc w:val="center"/>
              <w:rPr>
                <w:b/>
                <w:bCs/>
                <w:color w:val="000000"/>
                <w:sz w:val="18"/>
                <w:szCs w:val="18"/>
              </w:rPr>
            </w:pP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Dlouhý čas nutný na přípravu</w:t>
            </w:r>
          </w:p>
        </w:tc>
        <w:tc>
          <w:tcPr>
            <w:tcW w:w="2585" w:type="dxa"/>
            <w:shd w:val="clear" w:color="auto" w:fill="FF0000"/>
          </w:tcPr>
          <w:p w:rsidR="006D67F1" w:rsidRPr="009973DB" w:rsidRDefault="006D67F1" w:rsidP="00EF4DC5">
            <w:pPr>
              <w:keepNext/>
              <w:jc w:val="center"/>
              <w:rPr>
                <w:b/>
                <w:color w:val="FFFFFF"/>
                <w:sz w:val="20"/>
              </w:rPr>
            </w:pPr>
          </w:p>
        </w:tc>
      </w:tr>
      <w:tr w:rsidR="006D67F1" w:rsidRPr="009973DB" w:rsidTr="005E1820">
        <w:tblPrEx>
          <w:tblBorders>
            <w:insideH w:val="single" w:sz="4" w:space="0" w:color="auto"/>
            <w:insideV w:val="single" w:sz="4" w:space="0" w:color="auto"/>
          </w:tblBorders>
        </w:tblPrEx>
        <w:trPr>
          <w:trHeight w:val="395"/>
        </w:trPr>
        <w:tc>
          <w:tcPr>
            <w:tcW w:w="972" w:type="dxa"/>
            <w:vMerge/>
            <w:shd w:val="clear" w:color="auto" w:fill="FF0000"/>
          </w:tcPr>
          <w:p w:rsidR="006D67F1" w:rsidRPr="009973DB" w:rsidRDefault="006D67F1" w:rsidP="00EF4DC5">
            <w:pPr>
              <w:jc w:val="left"/>
              <w:rPr>
                <w:b/>
                <w:bCs/>
                <w:color w:val="000000"/>
                <w:sz w:val="18"/>
                <w:szCs w:val="18"/>
              </w:rPr>
            </w:pPr>
          </w:p>
        </w:tc>
        <w:tc>
          <w:tcPr>
            <w:tcW w:w="972" w:type="dxa"/>
            <w:vMerge/>
            <w:shd w:val="clear" w:color="auto" w:fill="FF0000"/>
            <w:noWrap/>
            <w:textDirection w:val="btLr"/>
          </w:tcPr>
          <w:p w:rsidR="006D67F1" w:rsidRPr="009973DB" w:rsidRDefault="006D67F1" w:rsidP="00EF4DC5">
            <w:pPr>
              <w:jc w:val="center"/>
              <w:rPr>
                <w:b/>
                <w:bCs/>
                <w:color w:val="000000"/>
                <w:sz w:val="18"/>
                <w:szCs w:val="18"/>
              </w:rPr>
            </w:pPr>
          </w:p>
        </w:tc>
        <w:tc>
          <w:tcPr>
            <w:tcW w:w="3439" w:type="dxa"/>
            <w:shd w:val="clear" w:color="auto" w:fill="FF0000"/>
          </w:tcPr>
          <w:p w:rsidR="006D67F1" w:rsidRPr="009973DB" w:rsidRDefault="006D67F1" w:rsidP="00EF4DC5">
            <w:pPr>
              <w:jc w:val="center"/>
              <w:rPr>
                <w:b/>
                <w:color w:val="FFFFFF"/>
                <w:sz w:val="20"/>
              </w:rPr>
            </w:pPr>
            <w:r w:rsidRPr="009973DB">
              <w:rPr>
                <w:b/>
                <w:color w:val="FFFFFF"/>
                <w:sz w:val="20"/>
              </w:rPr>
              <w:t>Výrazně vyšší přípravné a správní náklady nástroje</w:t>
            </w:r>
          </w:p>
        </w:tc>
        <w:tc>
          <w:tcPr>
            <w:tcW w:w="2585" w:type="dxa"/>
            <w:shd w:val="clear" w:color="auto" w:fill="FF0000"/>
          </w:tcPr>
          <w:p w:rsidR="006D67F1" w:rsidRPr="009973DB" w:rsidRDefault="006D67F1" w:rsidP="00EF4DC5">
            <w:pPr>
              <w:keepNext/>
              <w:jc w:val="center"/>
              <w:rPr>
                <w:b/>
                <w:color w:val="FFFFFF"/>
                <w:sz w:val="20"/>
              </w:rPr>
            </w:pPr>
          </w:p>
        </w:tc>
      </w:tr>
    </w:tbl>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8074B1"/>
    <w:p w:rsidR="006D67F1" w:rsidRPr="009973DB" w:rsidRDefault="006D67F1" w:rsidP="00C72C85">
      <w:pPr>
        <w:pStyle w:val="Caption"/>
        <w:framePr w:w="8893" w:h="601" w:hRule="exact" w:hSpace="141" w:wrap="around" w:vAnchor="text" w:hAnchor="page" w:x="1584" w:y="872"/>
      </w:pPr>
      <w:r w:rsidRPr="009973DB">
        <w:t xml:space="preserve">Tabulka </w:t>
      </w:r>
      <w:fldSimple w:instr=" SEQ Tabulka \* ARABIC ">
        <w:r w:rsidRPr="009973DB">
          <w:rPr>
            <w:noProof/>
          </w:rPr>
          <w:t>5</w:t>
        </w:r>
      </w:fldSimple>
      <w:r w:rsidRPr="009973DB">
        <w:t>: Přidaná hodnota, Nevýhody, problémy a rizika veřejné podpory pro příjemce a ŘO</w:t>
      </w:r>
    </w:p>
    <w:p w:rsidR="006D67F1" w:rsidRPr="009973DB" w:rsidRDefault="006D67F1" w:rsidP="00C72C85">
      <w:pPr>
        <w:pStyle w:val="Caption"/>
        <w:framePr w:w="8893" w:h="601" w:hRule="exact" w:hSpace="141" w:wrap="around" w:vAnchor="text" w:hAnchor="page" w:x="1584" w:y="872"/>
      </w:pPr>
    </w:p>
    <w:p w:rsidR="006D67F1" w:rsidRPr="009973DB" w:rsidRDefault="006D67F1" w:rsidP="008074B1"/>
    <w:p w:rsidR="006D67F1" w:rsidRPr="009973DB" w:rsidRDefault="006D67F1" w:rsidP="008074B1"/>
    <w:p w:rsidR="006D67F1" w:rsidRPr="009973DB" w:rsidRDefault="006D67F1" w:rsidP="008074B1"/>
    <w:tbl>
      <w:tblPr>
        <w:tblW w:w="7859" w:type="dxa"/>
        <w:tblInd w:w="613" w:type="dxa"/>
        <w:tblBorders>
          <w:insideH w:val="single" w:sz="4" w:space="0" w:color="auto"/>
          <w:insideV w:val="single" w:sz="4" w:space="0" w:color="auto"/>
        </w:tblBorders>
        <w:tblLook w:val="00A0"/>
      </w:tblPr>
      <w:tblGrid>
        <w:gridCol w:w="1905"/>
        <w:gridCol w:w="2835"/>
        <w:gridCol w:w="3119"/>
      </w:tblGrid>
      <w:tr w:rsidR="006D67F1" w:rsidRPr="009973DB" w:rsidTr="00EF4DC5">
        <w:tc>
          <w:tcPr>
            <w:tcW w:w="1905" w:type="dxa"/>
            <w:shd w:val="clear" w:color="auto" w:fill="4F81BD"/>
          </w:tcPr>
          <w:p w:rsidR="006D67F1" w:rsidRPr="009973DB" w:rsidRDefault="006D67F1" w:rsidP="00EF4DC5">
            <w:pPr>
              <w:pStyle w:val="Highlight2"/>
              <w:jc w:val="center"/>
              <w:rPr>
                <w:rFonts w:ascii="Calibri" w:hAnsi="Calibri" w:cs="Calibri"/>
                <w:color w:val="FFFFFF"/>
                <w:sz w:val="22"/>
                <w:szCs w:val="22"/>
              </w:rPr>
            </w:pPr>
            <w:r w:rsidRPr="009973DB">
              <w:rPr>
                <w:rFonts w:ascii="Calibri" w:hAnsi="Calibri" w:cs="Calibri"/>
                <w:color w:val="FFFFFF"/>
                <w:sz w:val="22"/>
                <w:szCs w:val="22"/>
                <w:lang w:eastAsia="cs-CZ"/>
              </w:rPr>
              <w:t>Tržní selhání</w:t>
            </w:r>
          </w:p>
        </w:tc>
        <w:tc>
          <w:tcPr>
            <w:tcW w:w="2835" w:type="dxa"/>
            <w:shd w:val="clear" w:color="auto" w:fill="4F81BD"/>
          </w:tcPr>
          <w:p w:rsidR="006D67F1" w:rsidRPr="009973DB" w:rsidRDefault="006D67F1" w:rsidP="00EF4DC5">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Kapitálové vstupy</w:t>
            </w:r>
          </w:p>
        </w:tc>
        <w:tc>
          <w:tcPr>
            <w:tcW w:w="3119" w:type="dxa"/>
            <w:shd w:val="clear" w:color="auto" w:fill="4F81BD"/>
          </w:tcPr>
          <w:p w:rsidR="006D67F1" w:rsidRPr="009973DB" w:rsidRDefault="006D67F1" w:rsidP="00EF4DC5">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EF4DC5">
        <w:tc>
          <w:tcPr>
            <w:tcW w:w="1905" w:type="dxa"/>
          </w:tcPr>
          <w:p w:rsidR="006D67F1" w:rsidRPr="009973DB" w:rsidRDefault="006D67F1" w:rsidP="00EF4DC5">
            <w:pPr>
              <w:pStyle w:val="Highlight2"/>
              <w:jc w:val="left"/>
              <w:rPr>
                <w:rFonts w:ascii="Calibri" w:hAnsi="Calibri" w:cs="Calibri"/>
              </w:rPr>
            </w:pPr>
            <w:r w:rsidRPr="009973DB">
              <w:rPr>
                <w:rFonts w:ascii="Calibri" w:hAnsi="Calibri" w:cs="Calibri"/>
                <w:bCs/>
                <w:color w:val="000000"/>
                <w:lang w:eastAsia="cs-CZ"/>
              </w:rPr>
              <w:t>Nedostatek finančních prostředků na projekty komercializace VaV</w:t>
            </w:r>
          </w:p>
        </w:tc>
        <w:tc>
          <w:tcPr>
            <w:tcW w:w="2835"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Poskytuje prostředky flexibilně dle dosažených výsledků a potřeb projektu do omezení disponibilních prostředků fondu. Umožňuje přístup soukromému kapitálu</w:t>
            </w:r>
          </w:p>
        </w:tc>
        <w:tc>
          <w:tcPr>
            <w:tcW w:w="3119"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Poskytuje prostředky na základě schváleného plánu projektu a předem daných aktivit, regulatorní omezení</w:t>
            </w:r>
          </w:p>
        </w:tc>
      </w:tr>
      <w:tr w:rsidR="006D67F1" w:rsidRPr="009973DB" w:rsidTr="00EF4DC5">
        <w:tc>
          <w:tcPr>
            <w:tcW w:w="1905" w:type="dxa"/>
          </w:tcPr>
          <w:p w:rsidR="006D67F1" w:rsidRPr="009973DB" w:rsidRDefault="006D67F1" w:rsidP="00EF4DC5">
            <w:pPr>
              <w:pStyle w:val="Highlight2"/>
              <w:jc w:val="left"/>
              <w:rPr>
                <w:rFonts w:ascii="Calibri" w:hAnsi="Calibri" w:cs="Calibri"/>
                <w:bCs/>
                <w:color w:val="000000"/>
                <w:lang w:eastAsia="cs-CZ"/>
              </w:rPr>
            </w:pPr>
            <w:r w:rsidRPr="009973DB">
              <w:rPr>
                <w:rFonts w:ascii="Calibri" w:hAnsi="Calibri" w:cs="Calibri"/>
                <w:bCs/>
                <w:color w:val="000000"/>
                <w:lang w:eastAsia="cs-CZ"/>
              </w:rPr>
              <w:t>Motivace k ziskovému dotažení projektu</w:t>
            </w:r>
          </w:p>
        </w:tc>
        <w:tc>
          <w:tcPr>
            <w:tcW w:w="2835"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Subjekty motivovány dalšími prostředky na základě investičního rozhodnutí po úspěšném naplnění daných kroků, motivace ziskem v rámci exitu či dalšího fungování spin-off</w:t>
            </w:r>
          </w:p>
          <w:p w:rsidR="006D67F1" w:rsidRPr="009973DB" w:rsidRDefault="006D67F1" w:rsidP="00EF4DC5">
            <w:pPr>
              <w:pStyle w:val="Highlight2"/>
              <w:jc w:val="center"/>
              <w:rPr>
                <w:rFonts w:ascii="Calibri" w:hAnsi="Calibri" w:cs="Calibri"/>
                <w:b w:val="0"/>
                <w:color w:val="000000"/>
                <w:lang w:eastAsia="cs-CZ"/>
              </w:rPr>
            </w:pPr>
          </w:p>
        </w:tc>
        <w:tc>
          <w:tcPr>
            <w:tcW w:w="3119"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Nízká motivace k aktivitě nad rámec zadání grantu, motivuje potenciál zisku projektu</w:t>
            </w:r>
          </w:p>
        </w:tc>
      </w:tr>
      <w:tr w:rsidR="006D67F1" w:rsidRPr="009973DB" w:rsidTr="00EF4DC5">
        <w:tblPrEx>
          <w:tblCellMar>
            <w:top w:w="28" w:type="dxa"/>
            <w:left w:w="28" w:type="dxa"/>
            <w:bottom w:w="28" w:type="dxa"/>
            <w:right w:w="28" w:type="dxa"/>
          </w:tblCellMar>
        </w:tblPrEx>
        <w:tc>
          <w:tcPr>
            <w:tcW w:w="1905" w:type="dxa"/>
            <w:shd w:val="clear" w:color="auto" w:fill="FFFFFF"/>
            <w:vAlign w:val="center"/>
          </w:tcPr>
          <w:p w:rsidR="006D67F1" w:rsidRPr="009973DB" w:rsidRDefault="006D67F1" w:rsidP="00EF4DC5">
            <w:pPr>
              <w:pStyle w:val="Highlight2"/>
              <w:jc w:val="left"/>
              <w:rPr>
                <w:rFonts w:ascii="Calibri" w:hAnsi="Calibri" w:cs="Calibri"/>
                <w:bCs/>
                <w:color w:val="000000"/>
                <w:lang w:eastAsia="cs-CZ"/>
              </w:rPr>
            </w:pPr>
            <w:r w:rsidRPr="009973DB">
              <w:rPr>
                <w:rFonts w:ascii="Calibri" w:hAnsi="Calibri" w:cs="Calibri"/>
                <w:bCs/>
                <w:color w:val="000000"/>
                <w:lang w:eastAsia="cs-CZ"/>
              </w:rPr>
              <w:t>Institucionální bariéry VO</w:t>
            </w:r>
          </w:p>
        </w:tc>
        <w:tc>
          <w:tcPr>
            <w:tcW w:w="2835" w:type="dxa"/>
            <w:shd w:val="clear" w:color="auto" w:fill="FFFFFF"/>
            <w:vAlign w:val="center"/>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Zvyšuje kontrolní úlohu ŘO a investiční dohled v rámci fondu</w:t>
            </w:r>
          </w:p>
        </w:tc>
        <w:tc>
          <w:tcPr>
            <w:tcW w:w="3119" w:type="dxa"/>
            <w:shd w:val="clear" w:color="auto" w:fill="FFFFFF"/>
            <w:vAlign w:val="center"/>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Kontrolovány jen tabulkové výstupy dle zadání grantů</w:t>
            </w:r>
          </w:p>
        </w:tc>
      </w:tr>
      <w:tr w:rsidR="006D67F1" w:rsidRPr="009973DB" w:rsidTr="00EF4DC5">
        <w:tc>
          <w:tcPr>
            <w:tcW w:w="1905" w:type="dxa"/>
          </w:tcPr>
          <w:p w:rsidR="006D67F1" w:rsidRPr="009973DB" w:rsidRDefault="006D67F1" w:rsidP="00EF4DC5">
            <w:pPr>
              <w:pStyle w:val="Highlight2"/>
              <w:jc w:val="left"/>
              <w:rPr>
                <w:rFonts w:ascii="Calibri" w:hAnsi="Calibri" w:cs="Calibri"/>
                <w:color w:val="auto"/>
                <w:szCs w:val="20"/>
              </w:rPr>
            </w:pPr>
            <w:r w:rsidRPr="009973DB">
              <w:rPr>
                <w:rFonts w:ascii="Calibri" w:hAnsi="Calibri" w:cs="Calibri"/>
                <w:bCs/>
                <w:color w:val="000000"/>
                <w:lang w:eastAsia="cs-CZ"/>
              </w:rPr>
              <w:t>Odborná asistence podnikatelského a investičního know-how</w:t>
            </w:r>
          </w:p>
        </w:tc>
        <w:tc>
          <w:tcPr>
            <w:tcW w:w="2835" w:type="dxa"/>
          </w:tcPr>
          <w:p w:rsidR="006D67F1" w:rsidRPr="009973DB" w:rsidRDefault="006D67F1" w:rsidP="00EF4DC5">
            <w:pPr>
              <w:pStyle w:val="Highlight2"/>
              <w:jc w:val="center"/>
              <w:rPr>
                <w:rFonts w:ascii="Calibri" w:hAnsi="Calibri" w:cs="Calibri"/>
                <w:b w:val="0"/>
                <w:color w:val="auto"/>
                <w:szCs w:val="20"/>
              </w:rPr>
            </w:pPr>
            <w:r w:rsidRPr="009973DB">
              <w:rPr>
                <w:rFonts w:ascii="Calibri" w:hAnsi="Calibri" w:cs="Calibri"/>
                <w:b w:val="0"/>
                <w:color w:val="auto"/>
                <w:szCs w:val="20"/>
              </w:rPr>
              <w:t>Úzké propojení s existující infrastrukturou (CTT, CI)</w:t>
            </w:r>
          </w:p>
        </w:tc>
        <w:tc>
          <w:tcPr>
            <w:tcW w:w="3119" w:type="dxa"/>
          </w:tcPr>
          <w:p w:rsidR="006D67F1" w:rsidRPr="009973DB" w:rsidRDefault="006D67F1" w:rsidP="00EF4DC5">
            <w:pPr>
              <w:pStyle w:val="Highlight2"/>
              <w:jc w:val="center"/>
              <w:rPr>
                <w:rFonts w:ascii="Calibri" w:hAnsi="Calibri" w:cs="Calibri"/>
                <w:b w:val="0"/>
                <w:color w:val="auto"/>
                <w:szCs w:val="20"/>
              </w:rPr>
            </w:pPr>
            <w:r w:rsidRPr="009973DB">
              <w:rPr>
                <w:rFonts w:ascii="Calibri" w:hAnsi="Calibri" w:cs="Calibri"/>
                <w:b w:val="0"/>
                <w:color w:val="auto"/>
                <w:szCs w:val="20"/>
              </w:rPr>
              <w:t>Projekty využívají služeb CTT</w:t>
            </w:r>
          </w:p>
        </w:tc>
      </w:tr>
      <w:tr w:rsidR="006D67F1" w:rsidRPr="009973DB" w:rsidTr="00EF4DC5">
        <w:tc>
          <w:tcPr>
            <w:tcW w:w="1905" w:type="dxa"/>
          </w:tcPr>
          <w:p w:rsidR="006D67F1" w:rsidRPr="009973DB" w:rsidRDefault="006D67F1" w:rsidP="00EF4DC5">
            <w:pPr>
              <w:pStyle w:val="Highlight2"/>
              <w:jc w:val="left"/>
              <w:rPr>
                <w:rFonts w:ascii="Calibri" w:hAnsi="Calibri" w:cs="Calibri"/>
              </w:rPr>
            </w:pPr>
            <w:r w:rsidRPr="009973DB">
              <w:rPr>
                <w:rFonts w:ascii="Calibri" w:hAnsi="Calibri" w:cs="Calibri"/>
                <w:color w:val="auto"/>
                <w:szCs w:val="20"/>
              </w:rPr>
              <w:t>Navázání na investiční trh, exity</w:t>
            </w:r>
          </w:p>
        </w:tc>
        <w:tc>
          <w:tcPr>
            <w:tcW w:w="2835"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Snadnější možnosti investičních vstupů, možnost exitu v rámci seed fondu SC 2.1</w:t>
            </w:r>
          </w:p>
        </w:tc>
        <w:tc>
          <w:tcPr>
            <w:tcW w:w="3119"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Grantové fungování nepodporuje následný přechod do tržního prostředí</w:t>
            </w:r>
          </w:p>
        </w:tc>
      </w:tr>
      <w:tr w:rsidR="006D67F1" w:rsidRPr="009973DB" w:rsidTr="00EF4DC5">
        <w:trPr>
          <w:trHeight w:val="1474"/>
        </w:trPr>
        <w:tc>
          <w:tcPr>
            <w:tcW w:w="1905" w:type="dxa"/>
          </w:tcPr>
          <w:p w:rsidR="006D67F1" w:rsidRPr="009973DB" w:rsidRDefault="006D67F1" w:rsidP="00EF4DC5">
            <w:pPr>
              <w:rPr>
                <w:b/>
                <w:sz w:val="20"/>
              </w:rPr>
            </w:pPr>
            <w:r w:rsidRPr="009973DB">
              <w:rPr>
                <w:b/>
                <w:sz w:val="20"/>
              </w:rPr>
              <w:t>Informační asymetrie, přístupnost investičnímu trhu</w:t>
            </w:r>
          </w:p>
        </w:tc>
        <w:tc>
          <w:tcPr>
            <w:tcW w:w="2835" w:type="dxa"/>
          </w:tcPr>
          <w:p w:rsidR="006D67F1" w:rsidRPr="009973DB" w:rsidRDefault="006D67F1" w:rsidP="005C1D3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Spolupráce s investiční společností výrazně snižuje informační asymetrii mezi příjemcem a trhem kapitálu. Významné pro proces další komercializace záměru.</w:t>
            </w:r>
          </w:p>
          <w:p w:rsidR="006D67F1" w:rsidRPr="009973DB" w:rsidRDefault="006D67F1" w:rsidP="005C1D31">
            <w:pPr>
              <w:pStyle w:val="Highlight2"/>
              <w:jc w:val="center"/>
              <w:rPr>
                <w:rFonts w:ascii="Calibri" w:hAnsi="Calibri" w:cs="Calibri"/>
                <w:b w:val="0"/>
                <w:bCs/>
                <w:color w:val="000000"/>
                <w:lang w:eastAsia="cs-CZ"/>
              </w:rPr>
            </w:pPr>
          </w:p>
        </w:tc>
        <w:tc>
          <w:tcPr>
            <w:tcW w:w="3119" w:type="dxa"/>
          </w:tcPr>
          <w:p w:rsidR="006D67F1" w:rsidRPr="009973DB" w:rsidRDefault="006D67F1" w:rsidP="00EF4DC5">
            <w:pPr>
              <w:rPr>
                <w:color w:val="000000"/>
                <w:sz w:val="20"/>
              </w:rPr>
            </w:pPr>
            <w:r w:rsidRPr="009973DB">
              <w:rPr>
                <w:color w:val="000000"/>
                <w:sz w:val="20"/>
              </w:rPr>
              <w:t>Bez významného vlivu</w:t>
            </w:r>
          </w:p>
        </w:tc>
      </w:tr>
      <w:tr w:rsidR="006D67F1" w:rsidRPr="009973DB" w:rsidTr="00EF4DC5">
        <w:trPr>
          <w:trHeight w:val="1474"/>
        </w:trPr>
        <w:tc>
          <w:tcPr>
            <w:tcW w:w="1905" w:type="dxa"/>
          </w:tcPr>
          <w:p w:rsidR="006D67F1" w:rsidRPr="009973DB" w:rsidRDefault="006D67F1" w:rsidP="00EF4DC5">
            <w:pPr>
              <w:rPr>
                <w:b/>
                <w:sz w:val="20"/>
              </w:rPr>
            </w:pPr>
            <w:r w:rsidRPr="009973DB">
              <w:rPr>
                <w:b/>
                <w:sz w:val="20"/>
              </w:rPr>
              <w:t>Právní rámec, regulace VO</w:t>
            </w:r>
          </w:p>
        </w:tc>
        <w:tc>
          <w:tcPr>
            <w:tcW w:w="2835" w:type="dxa"/>
          </w:tcPr>
          <w:p w:rsidR="006D67F1" w:rsidRPr="009973DB" w:rsidRDefault="006D67F1" w:rsidP="00EF4DC5">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Vyčlenění duševního vlastnictví z majetku instituce do separátní entity zjednodušuje financování a další nakládání s předmětným nehmotným majetkem</w:t>
            </w:r>
          </w:p>
        </w:tc>
        <w:tc>
          <w:tcPr>
            <w:tcW w:w="3119" w:type="dxa"/>
          </w:tcPr>
          <w:p w:rsidR="006D67F1" w:rsidRPr="009973DB" w:rsidRDefault="006D67F1" w:rsidP="00EF4DC5">
            <w:pPr>
              <w:rPr>
                <w:color w:val="000000"/>
                <w:sz w:val="20"/>
              </w:rPr>
            </w:pPr>
            <w:r w:rsidRPr="009973DB">
              <w:rPr>
                <w:color w:val="000000"/>
                <w:sz w:val="20"/>
              </w:rPr>
              <w:t>Bez významného vlivu</w:t>
            </w:r>
          </w:p>
        </w:tc>
      </w:tr>
      <w:tr w:rsidR="006D67F1" w:rsidRPr="009973DB" w:rsidTr="00EF4DC5">
        <w:trPr>
          <w:trHeight w:val="1474"/>
        </w:trPr>
        <w:tc>
          <w:tcPr>
            <w:tcW w:w="1905" w:type="dxa"/>
          </w:tcPr>
          <w:p w:rsidR="006D67F1" w:rsidRPr="009973DB" w:rsidRDefault="006D67F1" w:rsidP="00EF4DC5">
            <w:pPr>
              <w:rPr>
                <w:b/>
                <w:sz w:val="20"/>
              </w:rPr>
            </w:pPr>
            <w:r w:rsidRPr="009973DB">
              <w:rPr>
                <w:b/>
                <w:sz w:val="20"/>
              </w:rPr>
              <w:t>Celkový efekt na Investiční aktivitu a absorpci v SC</w:t>
            </w:r>
          </w:p>
        </w:tc>
        <w:tc>
          <w:tcPr>
            <w:tcW w:w="2835" w:type="dxa"/>
          </w:tcPr>
          <w:p w:rsidR="006D67F1" w:rsidRPr="009973DB" w:rsidRDefault="006D67F1" w:rsidP="00EF4DC5">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Pozitivní efekt zpřístupnění flexibilního financování a vzájemné motivace subjektů s možností revolvingu zvýší ziskovou aktivitu v této oblasti a tlak na rozvoj institucí</w:t>
            </w:r>
          </w:p>
        </w:tc>
        <w:tc>
          <w:tcPr>
            <w:tcW w:w="3119" w:type="dxa"/>
          </w:tcPr>
          <w:p w:rsidR="006D67F1" w:rsidRPr="009973DB" w:rsidRDefault="006D67F1" w:rsidP="00EF4DC5">
            <w:pPr>
              <w:rPr>
                <w:color w:val="000000"/>
                <w:sz w:val="20"/>
              </w:rPr>
            </w:pPr>
            <w:r w:rsidRPr="009973DB">
              <w:rPr>
                <w:color w:val="000000"/>
                <w:sz w:val="20"/>
              </w:rPr>
              <w:t>Nástroj poskytne dostatečné zdroje, avšak bez revolvingového efektu a dostatečné motivace a flexibility pro dotažení projektů do úspěšné komercializace.</w:t>
            </w:r>
          </w:p>
          <w:p w:rsidR="006D67F1" w:rsidRPr="009973DB" w:rsidRDefault="006D67F1" w:rsidP="00EF4DC5">
            <w:pPr>
              <w:rPr>
                <w:color w:val="000000"/>
                <w:sz w:val="20"/>
              </w:rPr>
            </w:pPr>
          </w:p>
          <w:p w:rsidR="006D67F1" w:rsidRPr="009973DB" w:rsidRDefault="006D67F1" w:rsidP="00EF4DC5">
            <w:pPr>
              <w:rPr>
                <w:color w:val="000000"/>
                <w:sz w:val="20"/>
              </w:rPr>
            </w:pPr>
          </w:p>
        </w:tc>
      </w:tr>
      <w:tr w:rsidR="006D67F1" w:rsidRPr="009973DB" w:rsidTr="00EF4DC5">
        <w:tc>
          <w:tcPr>
            <w:tcW w:w="1905" w:type="dxa"/>
          </w:tcPr>
          <w:p w:rsidR="006D67F1" w:rsidRPr="009973DB" w:rsidRDefault="006D67F1" w:rsidP="00EF4DC5">
            <w:pPr>
              <w:pStyle w:val="Highlight2"/>
              <w:jc w:val="left"/>
              <w:rPr>
                <w:rFonts w:ascii="Calibri" w:hAnsi="Calibri" w:cs="Calibri"/>
                <w:bCs/>
                <w:color w:val="000000"/>
                <w:lang w:eastAsia="cs-CZ"/>
              </w:rPr>
            </w:pPr>
            <w:r w:rsidRPr="009973DB">
              <w:rPr>
                <w:rFonts w:ascii="Calibri" w:hAnsi="Calibri" w:cs="Calibri"/>
                <w:bCs/>
                <w:color w:val="000000"/>
                <w:lang w:eastAsia="cs-CZ"/>
              </w:rPr>
              <w:t>Efekt na narušení tržního prostředí</w:t>
            </w:r>
          </w:p>
        </w:tc>
        <w:tc>
          <w:tcPr>
            <w:tcW w:w="2835"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color w:val="000000"/>
                <w:lang w:eastAsia="cs-CZ"/>
              </w:rPr>
              <w:t>Vzhledem k typu příjemců a projektů nemá negativní vliv na tržní prostředí, mělo by přispět k rozvoji trhu komercializace VaV na více tržních principech</w:t>
            </w:r>
          </w:p>
        </w:tc>
        <w:tc>
          <w:tcPr>
            <w:tcW w:w="3119" w:type="dxa"/>
          </w:tcPr>
          <w:p w:rsidR="006D67F1" w:rsidRPr="009973DB" w:rsidRDefault="006D67F1" w:rsidP="00EF4DC5">
            <w:pPr>
              <w:pStyle w:val="Highlight2"/>
              <w:jc w:val="center"/>
              <w:rPr>
                <w:rFonts w:ascii="Calibri" w:hAnsi="Calibri" w:cs="Calibri"/>
                <w:b w:val="0"/>
                <w:color w:val="000000"/>
                <w:lang w:eastAsia="cs-CZ"/>
              </w:rPr>
            </w:pPr>
            <w:r w:rsidRPr="009973DB">
              <w:rPr>
                <w:rFonts w:ascii="Calibri" w:hAnsi="Calibri" w:cs="Calibri"/>
                <w:b w:val="0"/>
                <w:bCs/>
                <w:color w:val="000000"/>
                <w:lang w:eastAsia="cs-CZ"/>
              </w:rPr>
              <w:t>Charakter grantové podpory a hodnocení výsledků přispívá k netržnímu chování</w:t>
            </w:r>
          </w:p>
        </w:tc>
      </w:tr>
    </w:tbl>
    <w:p w:rsidR="006D67F1" w:rsidRPr="009973DB" w:rsidRDefault="006D67F1" w:rsidP="008074B1">
      <w:pPr>
        <w:pStyle w:val="Caption"/>
      </w:pPr>
      <w:r w:rsidRPr="009973DB">
        <w:t xml:space="preserve">Tabulka </w:t>
      </w:r>
      <w:fldSimple w:instr=" SEQ Tabulka \* ARABIC ">
        <w:r w:rsidRPr="009973DB">
          <w:rPr>
            <w:noProof/>
          </w:rPr>
          <w:t>6</w:t>
        </w:r>
      </w:fldSimple>
      <w:r w:rsidRPr="009973DB">
        <w:t xml:space="preserve"> – Přidaná hodnota podpory pro cíle SC 1.1 OP PIK a vliv na tržní prostředí</w:t>
      </w:r>
    </w:p>
    <w:p w:rsidR="006D67F1" w:rsidRPr="009973DB" w:rsidRDefault="006D67F1" w:rsidP="008074B1">
      <w:pPr>
        <w:pStyle w:val="Highlight3"/>
      </w:pPr>
    </w:p>
    <w:p w:rsidR="006D67F1" w:rsidRPr="009973DB" w:rsidRDefault="006D67F1" w:rsidP="008074B1">
      <w:r w:rsidRPr="009973DB">
        <w:t xml:space="preserve">Na základě tohoto porovnání docházíme k názoru, že v rámci cílů SC </w:t>
      </w:r>
      <w:smartTag w:uri="urn:schemas-microsoft-com:office:smarttags" w:element="metricconverter">
        <w:smartTagPr>
          <w:attr w:name="ProductID" w:val="1.2 a"/>
        </w:smartTagPr>
        <w:r w:rsidRPr="009973DB">
          <w:t>1.2 a</w:t>
        </w:r>
      </w:smartTag>
      <w:r w:rsidRPr="009973DB">
        <w:t xml:space="preserve"> identifikovaných bariér komercializace VaV je efektivní formou podpory nástroj kapitálových vstupů. Ten sice sdílí s dotačním nástrojem některá rizika a problémy, přináší však v mnoha oblastech oproti dotaci významnou přidanou hodnotu zejména v posledních fázi samotné komercializace, bez zřejmých komparativních nevýhod z hlediska podpory projektů a absorpční kapacity.</w:t>
      </w:r>
    </w:p>
    <w:p w:rsidR="006D67F1" w:rsidRPr="009973DB" w:rsidRDefault="006D67F1" w:rsidP="008074B1"/>
    <w:p w:rsidR="006D67F1" w:rsidRPr="009973DB" w:rsidRDefault="006D67F1" w:rsidP="008074B1">
      <w:pPr>
        <w:pStyle w:val="Heading4"/>
      </w:pPr>
      <w:r w:rsidRPr="009973DB">
        <w:t>Soulad s jinými formami veřejných intervencí</w:t>
      </w:r>
    </w:p>
    <w:p w:rsidR="006D67F1" w:rsidRPr="009973DB" w:rsidRDefault="006D67F1" w:rsidP="008074B1"/>
    <w:p w:rsidR="006D67F1" w:rsidRPr="009973DB" w:rsidRDefault="006D67F1" w:rsidP="00114C5B">
      <w:r w:rsidRPr="009973DB">
        <w:t>Pre-seed fond OP PIK bude navazovat na realizovanou podporu v rámci OP VaVpI (zejména pre-seed a podpora vzniku CTT) a TAČR GAMA, které přispěly k vytvoření základních infrastruktur a procesů k výběru a podpoře komercializačních projektů na veřejných VO. Finanční podpora relevantního podprogramu 1 TAČR GAMA v grantové podobě je v současnosti navržena do roku 2016,a to pouze v případě, že v ČR nedojde k souběžnému financování projektů se shodným předmětem podpory v rámci OP PIK. Překryv fungování v totožných oblastech je tedy vyloučen, naopak by mělo vzhledem k očekávanému času přípravy nástroje v OP PIK dojít k plynulému navázání. Projekty podpořené do určité fáze v minulých programech podpory mohou být v případě odůvodněného potenciálu zařazeny i do pre-seed fondu OP PIK.</w:t>
      </w:r>
    </w:p>
    <w:p w:rsidR="006D67F1" w:rsidRPr="009973DB" w:rsidRDefault="006D67F1" w:rsidP="00114C5B"/>
    <w:p w:rsidR="006D67F1" w:rsidRPr="009973DB" w:rsidRDefault="006D67F1" w:rsidP="00114C5B">
      <w:r w:rsidRPr="009973DB">
        <w:t>Klíčovou synergií je spolupráce s podpůrnými službami pro komercializaci VaV (CTT a další infrastruktury) a začínající podnikatele (CzechInvest, SC 2.1).</w:t>
      </w:r>
    </w:p>
    <w:p w:rsidR="006D67F1" w:rsidRPr="009973DB" w:rsidRDefault="006D67F1" w:rsidP="00114C5B"/>
    <w:p w:rsidR="006D67F1" w:rsidRPr="009973DB" w:rsidRDefault="006D67F1" w:rsidP="00114C5B">
      <w:pPr>
        <w:rPr>
          <w:b/>
        </w:rPr>
      </w:pPr>
      <w:r w:rsidRPr="009973DB">
        <w:t>Další klíčovou synergii znamená podpora rizikovému kapitálu v SC 2.1.</w:t>
      </w:r>
    </w:p>
    <w:p w:rsidR="006D67F1" w:rsidRPr="009973DB" w:rsidRDefault="006D67F1" w:rsidP="008074B1">
      <w:pPr>
        <w:pStyle w:val="Heading4"/>
      </w:pPr>
      <w:r w:rsidRPr="009973DB">
        <w:t>Možné řešení veřejné podpory</w:t>
      </w:r>
    </w:p>
    <w:p w:rsidR="006D67F1" w:rsidRPr="009973DB" w:rsidRDefault="006D67F1" w:rsidP="008074B1"/>
    <w:p w:rsidR="006D67F1" w:rsidRPr="009973DB" w:rsidRDefault="006D67F1" w:rsidP="008074B1">
      <w:r w:rsidRPr="009973DB">
        <w:t>Z důvodu předpokládaného většího rozsahu projektů (projektem je komercializace portfolia výsledků VaV daní organizace) není uvažováno o veřejné podpoře de minimis. K řešení veřejné podpory proto bude využito Obecné nařízení o blokových výjimkách č. 651/2014, případně Rámec pro státní podporu výzkumu, vývoje a inovací.</w:t>
      </w:r>
    </w:p>
    <w:p w:rsidR="006D67F1" w:rsidRPr="009973DB" w:rsidRDefault="006D67F1" w:rsidP="008074B1">
      <w:pPr>
        <w:rPr>
          <w:b/>
        </w:rPr>
      </w:pPr>
    </w:p>
    <w:p w:rsidR="006D67F1" w:rsidRPr="009973DB" w:rsidDel="00875E68" w:rsidRDefault="006D67F1" w:rsidP="008074B1">
      <w:pPr>
        <w:pStyle w:val="Neslovannadpisy"/>
      </w:pPr>
    </w:p>
    <w:p w:rsidR="006D67F1" w:rsidRPr="009973DB" w:rsidDel="00875E68" w:rsidRDefault="006D67F1" w:rsidP="008074B1">
      <w:pPr>
        <w:rPr>
          <w:b/>
        </w:rPr>
      </w:pPr>
    </w:p>
    <w:p w:rsidR="006D67F1" w:rsidRPr="009973DB" w:rsidRDefault="006D67F1" w:rsidP="008074B1">
      <w:pPr>
        <w:rPr>
          <w:b/>
        </w:rPr>
      </w:pPr>
    </w:p>
    <w:p w:rsidR="006D67F1" w:rsidRPr="009973DB" w:rsidRDefault="006D67F1" w:rsidP="008074B1">
      <w:pPr>
        <w:pStyle w:val="Heading3"/>
      </w:pPr>
      <w:bookmarkStart w:id="23" w:name="_Toc417682896"/>
      <w:r w:rsidRPr="009973DB">
        <w:t>Odhad dodatečných veřejných a soukromých zdrojů</w:t>
      </w:r>
      <w:bookmarkEnd w:id="23"/>
    </w:p>
    <w:p w:rsidR="006D67F1" w:rsidRPr="009973DB" w:rsidRDefault="006D67F1" w:rsidP="008074B1">
      <w:pPr>
        <w:pStyle w:val="Heading4"/>
      </w:pPr>
      <w:r w:rsidRPr="009973DB">
        <w:t>Spolufinancování ze soukromých zdrojů až na úroveň konečného příjemce</w:t>
      </w:r>
    </w:p>
    <w:p w:rsidR="006D67F1" w:rsidRPr="009973DB" w:rsidRDefault="006D67F1" w:rsidP="008074B1">
      <w:r w:rsidRPr="009973DB">
        <w:t>V rámci nástroje pre-seed fondu OP PIK navrhujeme poskytovat až 100 % potřebných finančních prostředků ze zdrojů ESIF. Spolufinancování konečného příjemce bude primárně probíhat formou vložení oceněného nehmotného majetku. Lze uvažovat též o menší míře přímé finanční spoluúčasti konečných příjemců, která by podpořila racionální přístup k projektu a nebyla demotivační pro vstup veřejné VO do fondu.</w:t>
      </w:r>
    </w:p>
    <w:p w:rsidR="006D67F1" w:rsidRPr="009973DB" w:rsidRDefault="006D67F1" w:rsidP="008074B1"/>
    <w:p w:rsidR="006D67F1" w:rsidRPr="009973DB" w:rsidRDefault="006D67F1" w:rsidP="008074B1">
      <w:r w:rsidRPr="009973DB">
        <w:t>Ve sledované velmi rané fázi rozvoje podnikatelského záměru není příliš pravděpodobné, že by došlo k účasti dalšího subjektu, soukromého investora, nicméně tato možnost je zachována. Konzervativní odhad fungování FN s ní nicméně nepočítá.</w:t>
      </w:r>
    </w:p>
    <w:p w:rsidR="006D67F1" w:rsidRPr="009973DB" w:rsidRDefault="006D67F1" w:rsidP="008074B1"/>
    <w:p w:rsidR="006D67F1" w:rsidRPr="009973DB" w:rsidRDefault="006D67F1" w:rsidP="002433DA">
      <w:pPr>
        <w:pStyle w:val="Heading2"/>
      </w:pPr>
      <w:bookmarkStart w:id="24" w:name="_Toc417543391"/>
      <w:bookmarkStart w:id="25" w:name="_Toc417543392"/>
      <w:bookmarkStart w:id="26" w:name="_Toc417543393"/>
      <w:bookmarkStart w:id="27" w:name="_Toc417543394"/>
      <w:bookmarkStart w:id="28" w:name="_Toc417543396"/>
      <w:bookmarkStart w:id="29" w:name="_Toc417543397"/>
      <w:bookmarkStart w:id="30" w:name="_Toc417543398"/>
      <w:bookmarkStart w:id="31" w:name="_Toc417543399"/>
      <w:bookmarkStart w:id="32" w:name="_Toc417543400"/>
      <w:bookmarkStart w:id="33" w:name="_Toc417543401"/>
      <w:bookmarkStart w:id="34" w:name="_Toc417543402"/>
      <w:bookmarkStart w:id="35" w:name="_Toc417543403"/>
      <w:bookmarkStart w:id="36" w:name="_Toc417543404"/>
      <w:bookmarkStart w:id="37" w:name="_Toc417543405"/>
      <w:bookmarkStart w:id="38" w:name="_Toc417543406"/>
      <w:bookmarkStart w:id="39" w:name="_Toc417543407"/>
      <w:bookmarkStart w:id="40" w:name="_Toc417543408"/>
      <w:bookmarkStart w:id="41" w:name="_Toc417543409"/>
      <w:bookmarkStart w:id="42" w:name="_Toc417543410"/>
      <w:bookmarkStart w:id="43" w:name="_Toc417543411"/>
      <w:bookmarkStart w:id="44" w:name="_Toc417543412"/>
      <w:bookmarkStart w:id="45" w:name="_Toc417543413"/>
      <w:bookmarkStart w:id="46" w:name="_Toc417543414"/>
      <w:bookmarkStart w:id="47" w:name="_Toc417543415"/>
      <w:bookmarkStart w:id="48" w:name="_Toc417543417"/>
      <w:bookmarkStart w:id="49" w:name="_Toc417543418"/>
      <w:bookmarkStart w:id="50" w:name="_Toc417543419"/>
      <w:bookmarkStart w:id="51" w:name="_Toc417543420"/>
      <w:bookmarkStart w:id="52" w:name="_Toc417543422"/>
      <w:bookmarkStart w:id="53" w:name="_Toc417543423"/>
      <w:bookmarkStart w:id="54" w:name="_Toc417543424"/>
      <w:bookmarkStart w:id="55" w:name="_Toc417543529"/>
      <w:bookmarkStart w:id="56" w:name="_Toc416909214"/>
      <w:bookmarkStart w:id="57" w:name="_Toc417543648"/>
      <w:bookmarkStart w:id="58" w:name="_Toc416909215"/>
      <w:bookmarkStart w:id="59" w:name="_Toc417543649"/>
      <w:bookmarkStart w:id="60" w:name="_Toc417543650"/>
      <w:bookmarkStart w:id="61" w:name="_Toc417543665"/>
      <w:bookmarkStart w:id="62" w:name="_Toc417543666"/>
      <w:bookmarkStart w:id="63" w:name="_Toc417543667"/>
      <w:bookmarkStart w:id="64" w:name="_Toc417543668"/>
      <w:bookmarkStart w:id="65" w:name="_Toc417543670"/>
      <w:bookmarkStart w:id="66" w:name="_Toc417543672"/>
      <w:bookmarkStart w:id="67" w:name="_Toc417543674"/>
      <w:bookmarkStart w:id="68" w:name="_Toc417543676"/>
      <w:bookmarkStart w:id="69" w:name="_Toc417543678"/>
      <w:bookmarkStart w:id="70" w:name="_Toc417543681"/>
      <w:bookmarkStart w:id="71" w:name="_Toc417543683"/>
      <w:bookmarkStart w:id="72" w:name="_Toc417543685"/>
      <w:bookmarkStart w:id="73" w:name="_Toc417543686"/>
      <w:bookmarkStart w:id="74" w:name="_Toc417543689"/>
      <w:bookmarkStart w:id="75" w:name="_Toc417543690"/>
      <w:bookmarkStart w:id="76" w:name="_Toc417543693"/>
      <w:bookmarkStart w:id="77" w:name="_Toc417543696"/>
      <w:bookmarkStart w:id="78" w:name="_Toc417543702"/>
      <w:bookmarkStart w:id="79" w:name="_Toc417543707"/>
      <w:bookmarkStart w:id="80" w:name="_Toc417543709"/>
      <w:bookmarkStart w:id="81" w:name="_Toc417543711"/>
      <w:bookmarkStart w:id="82" w:name="_Toc417543713"/>
      <w:bookmarkStart w:id="83" w:name="_Toc417543715"/>
      <w:bookmarkStart w:id="84" w:name="_Toc417543717"/>
      <w:bookmarkStart w:id="85" w:name="_Toc417543720"/>
      <w:bookmarkStart w:id="86" w:name="_Toc417543722"/>
      <w:bookmarkStart w:id="87" w:name="_Toc417543728"/>
      <w:bookmarkStart w:id="88" w:name="_Toc417543730"/>
      <w:bookmarkStart w:id="89" w:name="_Toc417543746"/>
      <w:bookmarkStart w:id="90" w:name="_Toc417543761"/>
      <w:bookmarkStart w:id="91" w:name="_Toc417543771"/>
      <w:bookmarkStart w:id="92" w:name="_Toc417543781"/>
      <w:bookmarkStart w:id="93" w:name="_Toc417543796"/>
      <w:bookmarkStart w:id="94" w:name="_Toc417543806"/>
      <w:bookmarkStart w:id="95" w:name="_Toc417543816"/>
      <w:bookmarkStart w:id="96" w:name="_Toc417543826"/>
      <w:bookmarkStart w:id="97" w:name="_Toc417543836"/>
      <w:bookmarkStart w:id="98" w:name="_Toc417543856"/>
      <w:bookmarkStart w:id="99" w:name="_Toc417543866"/>
      <w:bookmarkStart w:id="100" w:name="_Toc416383560"/>
      <w:bookmarkStart w:id="101" w:name="_Toc416447542"/>
      <w:bookmarkStart w:id="102" w:name="_Toc416383561"/>
      <w:bookmarkStart w:id="103" w:name="_Toc416447543"/>
      <w:bookmarkStart w:id="104" w:name="_Toc416383562"/>
      <w:bookmarkStart w:id="105" w:name="_Toc416447544"/>
      <w:bookmarkStart w:id="106" w:name="_Toc416383563"/>
      <w:bookmarkStart w:id="107" w:name="_Toc416447545"/>
      <w:bookmarkStart w:id="108" w:name="_Toc416383564"/>
      <w:bookmarkStart w:id="109" w:name="_Toc416447546"/>
      <w:bookmarkStart w:id="110" w:name="_Toc416383565"/>
      <w:bookmarkStart w:id="111" w:name="_Toc416447547"/>
      <w:bookmarkStart w:id="112" w:name="_Toc416383566"/>
      <w:bookmarkStart w:id="113" w:name="_Toc416447548"/>
      <w:bookmarkStart w:id="114" w:name="_Toc416383567"/>
      <w:bookmarkStart w:id="115" w:name="_Toc416447549"/>
      <w:bookmarkStart w:id="116" w:name="_Toc416383568"/>
      <w:bookmarkStart w:id="117" w:name="_Toc416447550"/>
      <w:bookmarkStart w:id="118" w:name="_Toc416383569"/>
      <w:bookmarkStart w:id="119" w:name="_Toc416447551"/>
      <w:bookmarkStart w:id="120" w:name="_Toc416383570"/>
      <w:bookmarkStart w:id="121" w:name="_Toc416447552"/>
      <w:bookmarkStart w:id="122" w:name="_Toc416383571"/>
      <w:bookmarkStart w:id="123" w:name="_Toc416447553"/>
      <w:bookmarkStart w:id="124" w:name="_Toc416383572"/>
      <w:bookmarkStart w:id="125" w:name="_Toc416447554"/>
      <w:bookmarkStart w:id="126" w:name="_Toc416383573"/>
      <w:bookmarkStart w:id="127" w:name="_Toc416447555"/>
      <w:bookmarkStart w:id="128" w:name="_Toc416383574"/>
      <w:bookmarkStart w:id="129" w:name="_Toc416447556"/>
      <w:bookmarkStart w:id="130" w:name="_Toc416383575"/>
      <w:bookmarkStart w:id="131" w:name="_Toc416447557"/>
      <w:bookmarkStart w:id="132" w:name="_Toc416383576"/>
      <w:bookmarkStart w:id="133" w:name="_Toc416447558"/>
      <w:bookmarkStart w:id="134" w:name="_Toc416383577"/>
      <w:bookmarkStart w:id="135" w:name="_Toc416447559"/>
      <w:bookmarkStart w:id="136" w:name="_Toc416383578"/>
      <w:bookmarkStart w:id="137" w:name="_Toc416447560"/>
      <w:bookmarkStart w:id="138" w:name="_Toc416383579"/>
      <w:bookmarkStart w:id="139" w:name="_Toc416447561"/>
      <w:bookmarkStart w:id="140" w:name="_Toc416383580"/>
      <w:bookmarkStart w:id="141" w:name="_Toc416447562"/>
      <w:bookmarkStart w:id="142" w:name="_Toc416383581"/>
      <w:bookmarkStart w:id="143" w:name="_Toc416447563"/>
      <w:bookmarkStart w:id="144" w:name="_Toc416383582"/>
      <w:bookmarkStart w:id="145" w:name="_Toc416447564"/>
      <w:bookmarkStart w:id="146" w:name="_Toc416383583"/>
      <w:bookmarkStart w:id="147" w:name="_Toc416447565"/>
      <w:bookmarkStart w:id="148" w:name="_Toc416383584"/>
      <w:bookmarkStart w:id="149" w:name="_Toc416447566"/>
      <w:bookmarkStart w:id="150" w:name="_Toc416383585"/>
      <w:bookmarkStart w:id="151" w:name="_Toc416447567"/>
      <w:bookmarkStart w:id="152" w:name="_Toc416383586"/>
      <w:bookmarkStart w:id="153" w:name="_Toc416447568"/>
      <w:bookmarkStart w:id="154" w:name="_Toc416383587"/>
      <w:bookmarkStart w:id="155" w:name="_Toc416447569"/>
      <w:bookmarkStart w:id="156" w:name="_Toc416383588"/>
      <w:bookmarkStart w:id="157" w:name="_Toc416447570"/>
      <w:bookmarkStart w:id="158" w:name="_Toc416383589"/>
      <w:bookmarkStart w:id="159" w:name="_Toc416447571"/>
      <w:bookmarkStart w:id="160" w:name="_Toc416383590"/>
      <w:bookmarkStart w:id="161" w:name="_Toc416447572"/>
      <w:bookmarkStart w:id="162" w:name="_Toc416383591"/>
      <w:bookmarkStart w:id="163" w:name="_Toc416447573"/>
      <w:bookmarkStart w:id="164" w:name="_Toc416383592"/>
      <w:bookmarkStart w:id="165" w:name="_Toc416447574"/>
      <w:bookmarkStart w:id="166" w:name="_Toc416383593"/>
      <w:bookmarkStart w:id="167" w:name="_Toc416447575"/>
      <w:bookmarkStart w:id="168" w:name="_Toc416383594"/>
      <w:bookmarkStart w:id="169" w:name="_Toc416447576"/>
      <w:bookmarkStart w:id="170" w:name="_Toc416383595"/>
      <w:bookmarkStart w:id="171" w:name="_Toc416447577"/>
      <w:bookmarkStart w:id="172" w:name="_Toc416383596"/>
      <w:bookmarkStart w:id="173" w:name="_Toc416447578"/>
      <w:bookmarkStart w:id="174" w:name="_Toc416383597"/>
      <w:bookmarkStart w:id="175" w:name="_Toc416447579"/>
      <w:bookmarkStart w:id="176" w:name="_Toc416383598"/>
      <w:bookmarkStart w:id="177" w:name="_Toc416447580"/>
      <w:bookmarkStart w:id="178" w:name="_Toc416383599"/>
      <w:bookmarkStart w:id="179" w:name="_Toc416447581"/>
      <w:bookmarkStart w:id="180" w:name="_Toc416383600"/>
      <w:bookmarkStart w:id="181" w:name="_Toc416447582"/>
      <w:bookmarkStart w:id="182" w:name="_Toc416383601"/>
      <w:bookmarkStart w:id="183" w:name="_Toc416447583"/>
      <w:bookmarkStart w:id="184" w:name="_Toc416383602"/>
      <w:bookmarkStart w:id="185" w:name="_Toc416447584"/>
      <w:bookmarkStart w:id="186" w:name="_Toc416383603"/>
      <w:bookmarkStart w:id="187" w:name="_Toc416447585"/>
      <w:bookmarkStart w:id="188" w:name="_Toc416383604"/>
      <w:bookmarkStart w:id="189" w:name="_Toc416447586"/>
      <w:bookmarkStart w:id="190" w:name="_Toc416383605"/>
      <w:bookmarkStart w:id="191" w:name="_Toc416447587"/>
      <w:bookmarkStart w:id="192" w:name="_Toc416383606"/>
      <w:bookmarkStart w:id="193" w:name="_Toc416447588"/>
      <w:bookmarkStart w:id="194" w:name="_Toc416383607"/>
      <w:bookmarkStart w:id="195" w:name="_Toc416447589"/>
      <w:bookmarkStart w:id="196" w:name="_Toc416383608"/>
      <w:bookmarkStart w:id="197" w:name="_Toc416447590"/>
      <w:bookmarkStart w:id="198" w:name="_Toc416383609"/>
      <w:bookmarkStart w:id="199" w:name="_Toc416447591"/>
      <w:bookmarkStart w:id="200" w:name="_Toc416383610"/>
      <w:bookmarkStart w:id="201" w:name="_Toc416447592"/>
      <w:bookmarkStart w:id="202" w:name="_Toc416383611"/>
      <w:bookmarkStart w:id="203" w:name="_Toc416447593"/>
      <w:bookmarkStart w:id="204" w:name="_Toc416383613"/>
      <w:bookmarkStart w:id="205" w:name="_Toc416447595"/>
      <w:bookmarkStart w:id="206" w:name="_Toc416383614"/>
      <w:bookmarkStart w:id="207" w:name="_Toc416447596"/>
      <w:bookmarkStart w:id="208" w:name="_Toc416383615"/>
      <w:bookmarkStart w:id="209" w:name="_Toc416447597"/>
      <w:bookmarkStart w:id="210" w:name="_Toc416383616"/>
      <w:bookmarkStart w:id="211" w:name="_Toc416447598"/>
      <w:bookmarkStart w:id="212" w:name="_Toc416383617"/>
      <w:bookmarkStart w:id="213" w:name="_Toc416447599"/>
      <w:bookmarkStart w:id="214" w:name="_Toc416383618"/>
      <w:bookmarkStart w:id="215" w:name="_Toc416447600"/>
      <w:bookmarkStart w:id="216" w:name="_Toc416383619"/>
      <w:bookmarkStart w:id="217" w:name="_Toc416447601"/>
      <w:bookmarkStart w:id="218" w:name="_Toc416383620"/>
      <w:bookmarkStart w:id="219" w:name="_Toc416447602"/>
      <w:bookmarkStart w:id="220" w:name="_Toc416383621"/>
      <w:bookmarkStart w:id="221" w:name="_Toc416447603"/>
      <w:bookmarkStart w:id="222" w:name="_Toc416383622"/>
      <w:bookmarkStart w:id="223" w:name="_Toc416447604"/>
      <w:bookmarkStart w:id="224" w:name="_Toc416383623"/>
      <w:bookmarkStart w:id="225" w:name="_Toc416447605"/>
      <w:bookmarkStart w:id="226" w:name="_Toc416383624"/>
      <w:bookmarkStart w:id="227" w:name="_Toc416447606"/>
      <w:bookmarkStart w:id="228" w:name="_Toc416383625"/>
      <w:bookmarkStart w:id="229" w:name="_Toc416447607"/>
      <w:bookmarkStart w:id="230" w:name="_Toc416383626"/>
      <w:bookmarkStart w:id="231" w:name="_Toc416447608"/>
      <w:bookmarkStart w:id="232" w:name="_Toc416383627"/>
      <w:bookmarkStart w:id="233" w:name="_Toc416447609"/>
      <w:bookmarkStart w:id="234" w:name="_Toc417543868"/>
      <w:bookmarkStart w:id="235" w:name="_Toc417543874"/>
      <w:bookmarkStart w:id="236" w:name="_Toc417543880"/>
      <w:bookmarkStart w:id="237" w:name="_Toc417543894"/>
      <w:bookmarkStart w:id="238" w:name="_Toc417543895"/>
      <w:bookmarkStart w:id="239" w:name="_Toc417543896"/>
      <w:bookmarkStart w:id="240" w:name="_Toc417543903"/>
      <w:bookmarkStart w:id="241" w:name="_Toc417543907"/>
      <w:bookmarkStart w:id="242" w:name="_Toc417543911"/>
      <w:bookmarkStart w:id="243" w:name="_Toc417543912"/>
      <w:bookmarkStart w:id="244" w:name="_Toc417543918"/>
      <w:bookmarkStart w:id="245" w:name="_Toc417543919"/>
      <w:bookmarkStart w:id="246" w:name="_Toc417543920"/>
      <w:bookmarkStart w:id="247" w:name="_Toc417543929"/>
      <w:bookmarkStart w:id="248" w:name="_Toc417543931"/>
      <w:bookmarkStart w:id="249" w:name="_Toc417543950"/>
      <w:bookmarkStart w:id="250" w:name="_Toc417543951"/>
      <w:bookmarkStart w:id="251" w:name="_Toc417543952"/>
      <w:bookmarkStart w:id="252" w:name="_Toc416383631"/>
      <w:bookmarkStart w:id="253" w:name="_Toc416447613"/>
      <w:bookmarkStart w:id="254" w:name="_Toc416383632"/>
      <w:bookmarkStart w:id="255" w:name="_Toc416447614"/>
      <w:bookmarkStart w:id="256" w:name="_Toc416383633"/>
      <w:bookmarkStart w:id="257" w:name="_Toc416447615"/>
      <w:bookmarkStart w:id="258" w:name="_Toc416383634"/>
      <w:bookmarkStart w:id="259" w:name="_Toc416447616"/>
      <w:bookmarkStart w:id="260" w:name="_Toc416383635"/>
      <w:bookmarkStart w:id="261" w:name="_Toc416447617"/>
      <w:bookmarkStart w:id="262" w:name="_Toc416383636"/>
      <w:bookmarkStart w:id="263" w:name="_Toc416447618"/>
      <w:bookmarkStart w:id="264" w:name="_Toc416383637"/>
      <w:bookmarkStart w:id="265" w:name="_Toc416447619"/>
      <w:bookmarkStart w:id="266" w:name="_Toc416383638"/>
      <w:bookmarkStart w:id="267" w:name="_Toc416447620"/>
      <w:bookmarkStart w:id="268" w:name="_Toc416383639"/>
      <w:bookmarkStart w:id="269" w:name="_Toc416447621"/>
      <w:bookmarkStart w:id="270" w:name="_Toc416383640"/>
      <w:bookmarkStart w:id="271" w:name="_Toc416447622"/>
      <w:bookmarkStart w:id="272" w:name="_Toc416383641"/>
      <w:bookmarkStart w:id="273" w:name="_Toc416447623"/>
      <w:bookmarkStart w:id="274" w:name="_Toc416383642"/>
      <w:bookmarkStart w:id="275" w:name="_Toc416447624"/>
      <w:bookmarkStart w:id="276" w:name="_Toc416383643"/>
      <w:bookmarkStart w:id="277" w:name="_Toc416447625"/>
      <w:bookmarkStart w:id="278" w:name="_Toc416383644"/>
      <w:bookmarkStart w:id="279" w:name="_Toc416447626"/>
      <w:bookmarkStart w:id="280" w:name="_Toc416383645"/>
      <w:bookmarkStart w:id="281" w:name="_Toc416447627"/>
      <w:bookmarkStart w:id="282" w:name="_Toc416383646"/>
      <w:bookmarkStart w:id="283" w:name="_Toc416447628"/>
      <w:bookmarkStart w:id="284" w:name="_Toc416383647"/>
      <w:bookmarkStart w:id="285" w:name="_Toc416447629"/>
      <w:bookmarkStart w:id="286" w:name="_Toc413824141"/>
      <w:bookmarkStart w:id="287" w:name="_Toc413831124"/>
      <w:bookmarkStart w:id="288" w:name="_Toc413831154"/>
      <w:bookmarkStart w:id="289" w:name="_Toc417543954"/>
      <w:bookmarkStart w:id="290" w:name="_Toc417543956"/>
      <w:bookmarkStart w:id="291" w:name="_Toc416383649"/>
      <w:bookmarkStart w:id="292" w:name="_Toc416447631"/>
      <w:bookmarkStart w:id="293" w:name="_Toc416383650"/>
      <w:bookmarkStart w:id="294" w:name="_Toc416447632"/>
      <w:bookmarkStart w:id="295" w:name="_Toc416383651"/>
      <w:bookmarkStart w:id="296" w:name="_Toc416447633"/>
      <w:bookmarkStart w:id="297" w:name="_Toc416383652"/>
      <w:bookmarkStart w:id="298" w:name="_Toc416447634"/>
      <w:bookmarkStart w:id="299" w:name="_Toc416383653"/>
      <w:bookmarkStart w:id="300" w:name="_Toc416447635"/>
      <w:bookmarkStart w:id="301" w:name="_Toc416383654"/>
      <w:bookmarkStart w:id="302" w:name="_Toc416447636"/>
      <w:bookmarkStart w:id="303" w:name="_Toc416383655"/>
      <w:bookmarkStart w:id="304" w:name="_Toc416447637"/>
      <w:bookmarkStart w:id="305" w:name="_Toc416383656"/>
      <w:bookmarkStart w:id="306" w:name="_Toc416447638"/>
      <w:bookmarkStart w:id="307" w:name="_Toc416383657"/>
      <w:bookmarkStart w:id="308" w:name="_Toc416447639"/>
      <w:bookmarkStart w:id="309" w:name="_Toc416383658"/>
      <w:bookmarkStart w:id="310" w:name="_Toc416447640"/>
      <w:bookmarkStart w:id="311" w:name="_Toc416383659"/>
      <w:bookmarkStart w:id="312" w:name="_Toc416447641"/>
      <w:bookmarkStart w:id="313" w:name="_Toc416383660"/>
      <w:bookmarkStart w:id="314" w:name="_Toc416447642"/>
      <w:bookmarkStart w:id="315" w:name="_Toc416383661"/>
      <w:bookmarkStart w:id="316" w:name="_Toc416447643"/>
      <w:bookmarkStart w:id="317" w:name="_Toc416383662"/>
      <w:bookmarkStart w:id="318" w:name="_Toc416447644"/>
      <w:bookmarkStart w:id="319" w:name="_Toc416383663"/>
      <w:bookmarkStart w:id="320" w:name="_Toc416447645"/>
      <w:bookmarkStart w:id="321" w:name="_Toc416383664"/>
      <w:bookmarkStart w:id="322" w:name="_Toc416447646"/>
      <w:bookmarkStart w:id="323" w:name="_Toc416383665"/>
      <w:bookmarkStart w:id="324" w:name="_Toc416447647"/>
      <w:bookmarkStart w:id="325" w:name="_Toc416383666"/>
      <w:bookmarkStart w:id="326" w:name="_Toc416447648"/>
      <w:bookmarkStart w:id="327" w:name="_Toc416383667"/>
      <w:bookmarkStart w:id="328" w:name="_Toc416447649"/>
      <w:bookmarkStart w:id="329" w:name="_Toc416383668"/>
      <w:bookmarkStart w:id="330" w:name="_Toc416447650"/>
      <w:bookmarkStart w:id="331" w:name="_Toc416383669"/>
      <w:bookmarkStart w:id="332" w:name="_Toc416447651"/>
      <w:bookmarkStart w:id="333" w:name="_Toc416383670"/>
      <w:bookmarkStart w:id="334" w:name="_Toc416447652"/>
      <w:bookmarkStart w:id="335" w:name="_Toc416383671"/>
      <w:bookmarkStart w:id="336" w:name="_Toc416447653"/>
      <w:bookmarkStart w:id="337" w:name="_Toc416383672"/>
      <w:bookmarkStart w:id="338" w:name="_Toc416447654"/>
      <w:bookmarkStart w:id="339" w:name="_Toc416383673"/>
      <w:bookmarkStart w:id="340" w:name="_Toc416447655"/>
      <w:bookmarkStart w:id="341" w:name="_Toc416383674"/>
      <w:bookmarkStart w:id="342" w:name="_Toc416447656"/>
      <w:bookmarkStart w:id="343" w:name="_Toc416383675"/>
      <w:bookmarkStart w:id="344" w:name="_Toc416447657"/>
      <w:bookmarkStart w:id="345" w:name="_Toc416383676"/>
      <w:bookmarkStart w:id="346" w:name="_Toc416447658"/>
      <w:bookmarkStart w:id="347" w:name="_Toc416383677"/>
      <w:bookmarkStart w:id="348" w:name="_Toc416447659"/>
      <w:bookmarkStart w:id="349" w:name="_Toc416383678"/>
      <w:bookmarkStart w:id="350" w:name="_Toc416447660"/>
      <w:bookmarkStart w:id="351" w:name="_Toc416383679"/>
      <w:bookmarkStart w:id="352" w:name="_Toc416447661"/>
      <w:bookmarkStart w:id="353" w:name="_Toc416383680"/>
      <w:bookmarkStart w:id="354" w:name="_Toc416447662"/>
      <w:bookmarkStart w:id="355" w:name="_Toc416383681"/>
      <w:bookmarkStart w:id="356" w:name="_Toc416447663"/>
      <w:bookmarkStart w:id="357" w:name="_Toc417543957"/>
      <w:bookmarkStart w:id="358" w:name="_Toc417543958"/>
      <w:bookmarkStart w:id="359" w:name="_Toc417543966"/>
      <w:bookmarkStart w:id="360" w:name="_Toc417543967"/>
      <w:bookmarkStart w:id="361" w:name="_Toc417543970"/>
      <w:bookmarkStart w:id="362" w:name="_Toc417543973"/>
      <w:bookmarkStart w:id="363" w:name="_Toc417543976"/>
      <w:bookmarkStart w:id="364" w:name="_Toc417543978"/>
      <w:bookmarkStart w:id="365" w:name="_Toc417543980"/>
      <w:bookmarkStart w:id="366" w:name="_Toc417543981"/>
      <w:bookmarkStart w:id="367" w:name="_Toc417543983"/>
      <w:bookmarkStart w:id="368" w:name="_Toc417543985"/>
      <w:bookmarkStart w:id="369" w:name="_Toc417543987"/>
      <w:bookmarkStart w:id="370" w:name="_Toc417543989"/>
      <w:bookmarkStart w:id="371" w:name="_Toc417543991"/>
      <w:bookmarkStart w:id="372" w:name="_Toc417543992"/>
      <w:bookmarkStart w:id="373" w:name="_Toc417543994"/>
      <w:bookmarkStart w:id="374" w:name="_Toc417543995"/>
      <w:bookmarkStart w:id="375" w:name="_Toc417543998"/>
      <w:bookmarkStart w:id="376" w:name="_Toc417543999"/>
      <w:bookmarkStart w:id="377" w:name="_Toc417544000"/>
      <w:bookmarkStart w:id="378" w:name="_Toc417544002"/>
      <w:bookmarkStart w:id="379" w:name="_Toc417544004"/>
      <w:bookmarkStart w:id="380" w:name="_Toc417544005"/>
      <w:bookmarkStart w:id="381" w:name="_Toc417544008"/>
      <w:bookmarkStart w:id="382" w:name="_Toc417544009"/>
      <w:bookmarkStart w:id="383" w:name="_Toc417544010"/>
      <w:bookmarkStart w:id="384" w:name="_Toc417544011"/>
      <w:bookmarkStart w:id="385" w:name="_Toc417544012"/>
      <w:bookmarkStart w:id="386" w:name="_Toc417544013"/>
      <w:bookmarkStart w:id="387" w:name="_Toc417544014"/>
      <w:bookmarkStart w:id="388" w:name="_Toc417544015"/>
      <w:bookmarkStart w:id="389" w:name="_Toc417544016"/>
      <w:bookmarkStart w:id="390" w:name="_Toc417544019"/>
      <w:bookmarkStart w:id="391" w:name="_Toc417544021"/>
      <w:bookmarkStart w:id="392" w:name="_Toc417544023"/>
      <w:bookmarkStart w:id="393" w:name="_Toc417544025"/>
      <w:bookmarkStart w:id="394" w:name="_Toc417544027"/>
      <w:bookmarkStart w:id="395" w:name="_Toc417544028"/>
      <w:bookmarkStart w:id="396" w:name="_Toc417544029"/>
      <w:bookmarkStart w:id="397" w:name="_Toc417544031"/>
      <w:bookmarkStart w:id="398" w:name="_Toc417544032"/>
      <w:bookmarkStart w:id="399" w:name="_Toc417544034"/>
      <w:bookmarkStart w:id="400" w:name="_Toc417544036"/>
      <w:bookmarkStart w:id="401" w:name="_Toc417544037"/>
      <w:bookmarkStart w:id="402" w:name="_Toc417544038"/>
      <w:bookmarkStart w:id="403" w:name="_Toc417544039"/>
      <w:bookmarkStart w:id="404" w:name="_Toc417544040"/>
      <w:bookmarkStart w:id="405" w:name="_Toc417544042"/>
      <w:bookmarkStart w:id="406" w:name="_Toc417544044"/>
      <w:bookmarkStart w:id="407" w:name="_Toc417544046"/>
      <w:bookmarkStart w:id="408" w:name="_Toc417544047"/>
      <w:bookmarkStart w:id="409" w:name="_Toc417544048"/>
      <w:bookmarkStart w:id="410" w:name="_Toc417544049"/>
      <w:bookmarkStart w:id="411" w:name="_Toc417544050"/>
      <w:bookmarkStart w:id="412" w:name="_Toc417544051"/>
      <w:bookmarkStart w:id="413" w:name="_Toc417544052"/>
      <w:bookmarkStart w:id="414" w:name="_Toc417544053"/>
      <w:bookmarkStart w:id="415" w:name="_Toc417544055"/>
      <w:bookmarkStart w:id="416" w:name="_Toc417544057"/>
      <w:bookmarkStart w:id="417" w:name="_Toc417544059"/>
      <w:bookmarkStart w:id="418" w:name="_Toc417544060"/>
      <w:bookmarkStart w:id="419" w:name="_Toc417544061"/>
      <w:bookmarkStart w:id="420" w:name="_Toc417544063"/>
      <w:bookmarkStart w:id="421" w:name="_Toc417544065"/>
      <w:bookmarkStart w:id="422" w:name="_Toc417544066"/>
      <w:bookmarkStart w:id="423" w:name="_Toc417544069"/>
      <w:bookmarkStart w:id="424" w:name="_Toc417544071"/>
      <w:bookmarkStart w:id="425" w:name="_Toc416383687"/>
      <w:bookmarkStart w:id="426" w:name="_Toc416447669"/>
      <w:bookmarkStart w:id="427" w:name="_Toc416383688"/>
      <w:bookmarkStart w:id="428" w:name="_Toc416447670"/>
      <w:bookmarkStart w:id="429" w:name="_Toc416383689"/>
      <w:bookmarkStart w:id="430" w:name="_Toc416447671"/>
      <w:bookmarkStart w:id="431" w:name="_Toc416383690"/>
      <w:bookmarkStart w:id="432" w:name="_Toc416447672"/>
      <w:bookmarkStart w:id="433" w:name="_Toc416383691"/>
      <w:bookmarkStart w:id="434" w:name="_Toc416447673"/>
      <w:bookmarkStart w:id="435" w:name="_Toc416383692"/>
      <w:bookmarkStart w:id="436" w:name="_Toc416447674"/>
      <w:bookmarkStart w:id="437" w:name="_Toc417544072"/>
      <w:bookmarkStart w:id="438" w:name="_Toc417544073"/>
      <w:bookmarkStart w:id="439" w:name="_Toc417544075"/>
      <w:bookmarkStart w:id="440" w:name="_Toc417544076"/>
      <w:bookmarkStart w:id="441" w:name="_Toc417544077"/>
      <w:bookmarkStart w:id="442" w:name="_Toc417544079"/>
      <w:bookmarkStart w:id="443" w:name="_Toc417544082"/>
      <w:bookmarkStart w:id="444" w:name="_Toc417544083"/>
      <w:bookmarkStart w:id="445" w:name="_Toc417544084"/>
      <w:bookmarkStart w:id="446" w:name="_Toc417544085"/>
      <w:bookmarkStart w:id="447" w:name="_Toc417544087"/>
      <w:bookmarkStart w:id="448" w:name="_Toc417544088"/>
      <w:bookmarkStart w:id="449" w:name="_Toc417544093"/>
      <w:bookmarkStart w:id="450" w:name="_Toc417544105"/>
      <w:bookmarkStart w:id="451" w:name="_Toc417544111"/>
      <w:bookmarkStart w:id="452" w:name="_Toc417544117"/>
      <w:bookmarkStart w:id="453" w:name="_Toc417544123"/>
      <w:bookmarkStart w:id="454" w:name="_Toc417544129"/>
      <w:bookmarkStart w:id="455" w:name="_Toc417544135"/>
      <w:bookmarkStart w:id="456" w:name="_Toc417544141"/>
      <w:bookmarkStart w:id="457" w:name="_Toc417544147"/>
      <w:bookmarkStart w:id="458" w:name="_Toc417544159"/>
      <w:bookmarkStart w:id="459" w:name="_Toc417544165"/>
      <w:bookmarkStart w:id="460" w:name="_Toc417544171"/>
      <w:bookmarkStart w:id="461" w:name="_Toc417544177"/>
      <w:bookmarkStart w:id="462" w:name="_Toc417544183"/>
      <w:bookmarkStart w:id="463" w:name="_Toc417544189"/>
      <w:bookmarkStart w:id="464" w:name="_Toc417544197"/>
      <w:bookmarkStart w:id="465" w:name="_Toc417544198"/>
      <w:bookmarkStart w:id="466" w:name="_Toc417544199"/>
      <w:bookmarkStart w:id="467" w:name="_Toc417544200"/>
      <w:bookmarkStart w:id="468" w:name="_Toc417544253"/>
      <w:bookmarkStart w:id="469" w:name="_Toc417544256"/>
      <w:bookmarkStart w:id="470" w:name="_Toc417544257"/>
      <w:bookmarkStart w:id="471" w:name="_Toc417544259"/>
      <w:bookmarkStart w:id="472" w:name="_Toc417544260"/>
      <w:bookmarkStart w:id="473" w:name="_Toc417544261"/>
      <w:bookmarkStart w:id="474" w:name="_Toc417544263"/>
      <w:bookmarkStart w:id="475" w:name="_Toc417544264"/>
      <w:bookmarkStart w:id="476" w:name="_Toc417544265"/>
      <w:bookmarkStart w:id="477" w:name="_Toc417544267"/>
      <w:bookmarkStart w:id="478" w:name="_Toc417544269"/>
      <w:bookmarkStart w:id="479" w:name="_Toc417544270"/>
      <w:bookmarkStart w:id="480" w:name="_Toc417544271"/>
      <w:bookmarkStart w:id="481" w:name="_Toc417544272"/>
      <w:bookmarkStart w:id="482" w:name="_Toc417544273"/>
      <w:bookmarkStart w:id="483" w:name="_Toc417544274"/>
      <w:bookmarkStart w:id="484" w:name="_Toc417544275"/>
      <w:bookmarkStart w:id="485" w:name="_Toc417544276"/>
      <w:bookmarkStart w:id="486" w:name="_Toc417544277"/>
      <w:bookmarkStart w:id="487" w:name="_Toc417544278"/>
      <w:bookmarkStart w:id="488" w:name="_Toc417544281"/>
      <w:bookmarkStart w:id="489" w:name="_Toc417544282"/>
      <w:bookmarkStart w:id="490" w:name="_Toc417544284"/>
      <w:bookmarkStart w:id="491" w:name="_Toc417544285"/>
      <w:bookmarkStart w:id="492" w:name="_Toc417544287"/>
      <w:bookmarkStart w:id="493" w:name="_Toc417544288"/>
      <w:bookmarkStart w:id="494" w:name="_Toc417544290"/>
      <w:bookmarkStart w:id="495" w:name="_Toc417544292"/>
      <w:bookmarkStart w:id="496" w:name="_Toc417544293"/>
      <w:bookmarkStart w:id="497" w:name="_Toc417544302"/>
      <w:bookmarkStart w:id="498" w:name="_Toc417544305"/>
      <w:bookmarkStart w:id="499" w:name="_Toc417544308"/>
      <w:bookmarkStart w:id="500" w:name="_Toc417544311"/>
      <w:bookmarkStart w:id="501" w:name="_Toc417544313"/>
      <w:bookmarkStart w:id="502" w:name="_Toc416383697"/>
      <w:bookmarkStart w:id="503" w:name="_Toc416447679"/>
      <w:bookmarkStart w:id="504" w:name="_Toc417544314"/>
      <w:bookmarkStart w:id="505" w:name="_Toc417544316"/>
      <w:bookmarkStart w:id="506" w:name="_Toc417544318"/>
      <w:bookmarkStart w:id="507" w:name="_Toc417544320"/>
      <w:bookmarkStart w:id="508" w:name="_Toc417544323"/>
      <w:bookmarkStart w:id="509" w:name="_Toc417544325"/>
      <w:bookmarkStart w:id="510" w:name="_Toc417544327"/>
      <w:bookmarkStart w:id="511" w:name="_Toc417544328"/>
      <w:bookmarkStart w:id="512" w:name="_Toc417544329"/>
      <w:bookmarkStart w:id="513" w:name="_Toc417544331"/>
      <w:bookmarkStart w:id="514" w:name="_Toc417544332"/>
      <w:bookmarkStart w:id="515" w:name="_Toc417544333"/>
      <w:bookmarkStart w:id="516" w:name="_Toc417544335"/>
      <w:bookmarkStart w:id="517" w:name="_Toc417544337"/>
      <w:bookmarkStart w:id="518" w:name="_Toc417544339"/>
      <w:bookmarkStart w:id="519" w:name="_Toc417544342"/>
      <w:bookmarkStart w:id="520" w:name="_Toc417544344"/>
      <w:bookmarkStart w:id="521" w:name="_Toc417544346"/>
      <w:bookmarkStart w:id="522" w:name="_Toc417544348"/>
      <w:bookmarkStart w:id="523" w:name="_Toc417544349"/>
      <w:bookmarkStart w:id="524" w:name="_Toc416447682"/>
      <w:bookmarkStart w:id="525" w:name="_Toc416447689"/>
      <w:bookmarkStart w:id="526" w:name="_Toc417544351"/>
      <w:bookmarkStart w:id="527" w:name="_Toc417544352"/>
      <w:bookmarkStart w:id="528" w:name="_Toc417544354"/>
      <w:bookmarkStart w:id="529" w:name="_Toc417544356"/>
      <w:bookmarkStart w:id="530" w:name="_Toc417544358"/>
      <w:bookmarkStart w:id="531" w:name="_Toc417544360"/>
      <w:bookmarkStart w:id="532" w:name="_Toc417544362"/>
      <w:bookmarkStart w:id="533" w:name="_Toc417544364"/>
      <w:bookmarkStart w:id="534" w:name="_Toc417544366"/>
      <w:bookmarkStart w:id="535" w:name="_Toc416383700"/>
      <w:bookmarkStart w:id="536" w:name="_Toc416447691"/>
      <w:bookmarkStart w:id="537" w:name="_Toc416383701"/>
      <w:bookmarkStart w:id="538" w:name="_Toc416447692"/>
      <w:bookmarkStart w:id="539" w:name="_Toc416383702"/>
      <w:bookmarkStart w:id="540" w:name="_Toc416447693"/>
      <w:bookmarkStart w:id="541" w:name="_Toc416383703"/>
      <w:bookmarkStart w:id="542" w:name="_Toc416447694"/>
      <w:bookmarkStart w:id="543" w:name="_Toc416383704"/>
      <w:bookmarkStart w:id="544" w:name="_Toc416447695"/>
      <w:bookmarkStart w:id="545" w:name="_Toc416383705"/>
      <w:bookmarkStart w:id="546" w:name="_Toc416447696"/>
      <w:bookmarkStart w:id="547" w:name="_Toc416383706"/>
      <w:bookmarkStart w:id="548" w:name="_Toc416447697"/>
      <w:bookmarkStart w:id="549" w:name="_Toc416383707"/>
      <w:bookmarkStart w:id="550" w:name="_Toc416447698"/>
      <w:bookmarkStart w:id="551" w:name="_Toc416383708"/>
      <w:bookmarkStart w:id="552" w:name="_Toc416447699"/>
      <w:bookmarkStart w:id="553" w:name="_Toc416383709"/>
      <w:bookmarkStart w:id="554" w:name="_Toc416447700"/>
      <w:bookmarkStart w:id="555" w:name="_Toc416383710"/>
      <w:bookmarkStart w:id="556" w:name="_Toc416447701"/>
      <w:bookmarkStart w:id="557" w:name="_Toc416383711"/>
      <w:bookmarkStart w:id="558" w:name="_Toc416447702"/>
      <w:bookmarkStart w:id="559" w:name="_Toc416383712"/>
      <w:bookmarkStart w:id="560" w:name="_Toc416447703"/>
      <w:bookmarkStart w:id="561" w:name="_Toc416383713"/>
      <w:bookmarkStart w:id="562" w:name="_Toc416447704"/>
      <w:bookmarkStart w:id="563" w:name="_Toc416383714"/>
      <w:bookmarkStart w:id="564" w:name="_Toc416447705"/>
      <w:bookmarkStart w:id="565" w:name="_Toc416383715"/>
      <w:bookmarkStart w:id="566" w:name="_Toc416447706"/>
      <w:bookmarkStart w:id="567" w:name="_Toc416383716"/>
      <w:bookmarkStart w:id="568" w:name="_Toc416447707"/>
      <w:bookmarkStart w:id="569" w:name="_Toc417544368"/>
      <w:bookmarkStart w:id="570" w:name="_Toc417544369"/>
      <w:bookmarkStart w:id="571" w:name="_Toc417544370"/>
      <w:bookmarkStart w:id="572" w:name="_Toc417544372"/>
      <w:bookmarkStart w:id="573" w:name="_Toc417544374"/>
      <w:bookmarkStart w:id="574" w:name="_Toc417544376"/>
      <w:bookmarkStart w:id="575" w:name="_Toc417544378"/>
      <w:bookmarkStart w:id="576" w:name="_Toc417544381"/>
      <w:bookmarkStart w:id="577" w:name="_Toc417544383"/>
      <w:bookmarkStart w:id="578" w:name="_Toc417544385"/>
      <w:bookmarkStart w:id="579" w:name="_Toc417544390"/>
      <w:bookmarkStart w:id="580" w:name="_Toc417544400"/>
      <w:bookmarkStart w:id="581" w:name="_Toc417544405"/>
      <w:bookmarkStart w:id="582" w:name="_Toc417544410"/>
      <w:bookmarkStart w:id="583" w:name="_Toc417544415"/>
      <w:bookmarkStart w:id="584" w:name="_Toc417544420"/>
      <w:bookmarkStart w:id="585" w:name="_Toc417544425"/>
      <w:bookmarkStart w:id="586" w:name="_Toc417544430"/>
      <w:bookmarkStart w:id="587" w:name="_Toc417544435"/>
      <w:bookmarkStart w:id="588" w:name="_Toc417544440"/>
      <w:bookmarkStart w:id="589" w:name="_Toc417544445"/>
      <w:bookmarkStart w:id="590" w:name="_Toc417544450"/>
      <w:bookmarkStart w:id="591" w:name="_Toc417544455"/>
      <w:bookmarkStart w:id="592" w:name="_Toc417544465"/>
      <w:bookmarkStart w:id="593" w:name="_Toc417544470"/>
      <w:bookmarkStart w:id="594" w:name="_Toc417544475"/>
      <w:bookmarkStart w:id="595" w:name="_Toc417544480"/>
      <w:bookmarkStart w:id="596" w:name="_Toc417544485"/>
      <w:bookmarkStart w:id="597" w:name="_Toc417544490"/>
      <w:bookmarkStart w:id="598" w:name="_Toc417544495"/>
      <w:bookmarkStart w:id="599" w:name="_Toc417544500"/>
      <w:bookmarkStart w:id="600" w:name="_Toc417544505"/>
      <w:bookmarkStart w:id="601" w:name="_Toc417544506"/>
      <w:bookmarkStart w:id="602" w:name="_Toc417544507"/>
      <w:bookmarkStart w:id="603" w:name="_Toc417544508"/>
      <w:bookmarkStart w:id="604" w:name="_Toc417544509"/>
      <w:bookmarkStart w:id="605" w:name="_Toc417544510"/>
      <w:bookmarkStart w:id="606" w:name="_Toc417544511"/>
      <w:bookmarkStart w:id="607" w:name="_Toc417544512"/>
      <w:bookmarkStart w:id="608" w:name="_Toc417544513"/>
      <w:bookmarkStart w:id="609" w:name="_Toc417544514"/>
      <w:bookmarkStart w:id="610" w:name="_Toc417544515"/>
      <w:bookmarkStart w:id="611" w:name="_Toc417544516"/>
      <w:bookmarkStart w:id="612" w:name="_Toc417544517"/>
      <w:bookmarkStart w:id="613" w:name="_Toc417544518"/>
      <w:bookmarkStart w:id="614" w:name="_Toc417544519"/>
      <w:bookmarkStart w:id="615" w:name="_Toc417544520"/>
      <w:bookmarkStart w:id="616" w:name="_Toc417544521"/>
      <w:bookmarkStart w:id="617" w:name="_Toc417544522"/>
      <w:bookmarkStart w:id="618" w:name="_Toc417544523"/>
      <w:bookmarkStart w:id="619" w:name="_Toc417544524"/>
      <w:bookmarkStart w:id="620" w:name="_Toc417544525"/>
      <w:bookmarkStart w:id="621" w:name="_Toc417544526"/>
      <w:bookmarkStart w:id="622" w:name="_Toc417544527"/>
      <w:bookmarkStart w:id="623" w:name="_Toc417544528"/>
      <w:bookmarkStart w:id="624" w:name="_Toc417544529"/>
      <w:bookmarkStart w:id="625" w:name="_Toc417544531"/>
      <w:bookmarkStart w:id="626" w:name="_Toc417544568"/>
      <w:bookmarkStart w:id="627" w:name="_Toc417544570"/>
      <w:bookmarkStart w:id="628" w:name="_Toc417544572"/>
      <w:bookmarkStart w:id="629" w:name="_Toc417544573"/>
      <w:bookmarkStart w:id="630" w:name="_Toc417544575"/>
      <w:bookmarkStart w:id="631" w:name="_Toc417544576"/>
      <w:bookmarkStart w:id="632" w:name="_Toc417544578"/>
      <w:bookmarkStart w:id="633" w:name="_Toc417544579"/>
      <w:bookmarkStart w:id="634" w:name="_Toc417544580"/>
      <w:bookmarkStart w:id="635" w:name="_Toc417544581"/>
      <w:bookmarkStart w:id="636" w:name="_Toc417544583"/>
      <w:bookmarkStart w:id="637" w:name="_Toc417544584"/>
      <w:bookmarkStart w:id="638" w:name="_Toc417544585"/>
      <w:bookmarkStart w:id="639" w:name="_Toc417544586"/>
      <w:bookmarkStart w:id="640" w:name="_Toc417544588"/>
      <w:bookmarkStart w:id="641" w:name="_Toc417544589"/>
      <w:bookmarkStart w:id="642" w:name="_Toc417544590"/>
      <w:bookmarkStart w:id="643" w:name="_Toc417544591"/>
      <w:bookmarkStart w:id="644" w:name="_Toc417544592"/>
      <w:bookmarkStart w:id="645" w:name="_Toc417544595"/>
      <w:bookmarkStart w:id="646" w:name="_Toc417544596"/>
      <w:bookmarkStart w:id="647" w:name="_Toc417544598"/>
      <w:bookmarkStart w:id="648" w:name="_Toc417544599"/>
      <w:bookmarkStart w:id="649" w:name="_Toc417544601"/>
      <w:bookmarkStart w:id="650" w:name="_Toc417544602"/>
      <w:bookmarkStart w:id="651" w:name="_Toc417544603"/>
      <w:bookmarkStart w:id="652" w:name="_Toc417544605"/>
      <w:bookmarkStart w:id="653" w:name="_Toc417544607"/>
      <w:bookmarkStart w:id="654" w:name="_Toc417544608"/>
      <w:bookmarkStart w:id="655" w:name="_Toc416383720"/>
      <w:bookmarkStart w:id="656" w:name="_Toc416447710"/>
      <w:bookmarkStart w:id="657" w:name="_Toc416383721"/>
      <w:bookmarkStart w:id="658" w:name="_Toc416447711"/>
      <w:bookmarkStart w:id="659" w:name="_Toc416383722"/>
      <w:bookmarkStart w:id="660" w:name="_Toc416447712"/>
      <w:bookmarkStart w:id="661" w:name="_Toc416383723"/>
      <w:bookmarkStart w:id="662" w:name="_Toc416447713"/>
      <w:bookmarkStart w:id="663" w:name="_Toc416383724"/>
      <w:bookmarkStart w:id="664" w:name="_Toc416447714"/>
      <w:bookmarkStart w:id="665" w:name="_Toc416800434"/>
      <w:bookmarkStart w:id="666" w:name="_Toc41768289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9973DB">
        <w:t>Specifický cíl 2.1 – Zvýšit konkurenceschopnost začínajících a rozvojových MSP</w:t>
      </w:r>
      <w:bookmarkEnd w:id="665"/>
      <w:bookmarkEnd w:id="666"/>
    </w:p>
    <w:p w:rsidR="006D67F1" w:rsidRPr="009973DB" w:rsidRDefault="006D67F1" w:rsidP="002413B6">
      <w:pPr>
        <w:pStyle w:val="Heading3"/>
      </w:pPr>
      <w:bookmarkStart w:id="667" w:name="_Toc416800435"/>
      <w:bookmarkStart w:id="668" w:name="_Toc417682898"/>
      <w:r w:rsidRPr="009973DB">
        <w:t>Zaměření specifického cíle</w:t>
      </w:r>
      <w:bookmarkEnd w:id="667"/>
      <w:bookmarkEnd w:id="668"/>
    </w:p>
    <w:p w:rsidR="006D67F1" w:rsidRPr="009973DB" w:rsidRDefault="006D67F1" w:rsidP="00F74B06">
      <w:pPr>
        <w:pStyle w:val="Neslovannadpisy"/>
      </w:pPr>
      <w:r w:rsidRPr="009973DB">
        <w:t>Podporované aktivity:</w:t>
      </w:r>
    </w:p>
    <w:p w:rsidR="006D67F1" w:rsidRPr="009973DB" w:rsidRDefault="006D67F1" w:rsidP="002433DA">
      <w:pPr>
        <w:pStyle w:val="ListParagraph"/>
        <w:numPr>
          <w:ilvl w:val="0"/>
          <w:numId w:val="7"/>
        </w:numPr>
      </w:pPr>
      <w:r w:rsidRPr="009973DB">
        <w:t>Realizace podnikatelských záměrů začínajících podniků (do 3 let) a rozvojových podniků prostřednictvím vhodných finančních nástrojů a dotací MSP zejména pro mikropodniky</w:t>
      </w:r>
    </w:p>
    <w:p w:rsidR="006D67F1" w:rsidRPr="009973DB" w:rsidRDefault="006D67F1" w:rsidP="002433DA">
      <w:pPr>
        <w:pStyle w:val="ListParagraph"/>
        <w:numPr>
          <w:ilvl w:val="0"/>
          <w:numId w:val="7"/>
        </w:numPr>
      </w:pPr>
      <w:r w:rsidRPr="009973DB">
        <w:t>Poskytování poradenských služeb a služeb pro začínající podniky na celém území ČR s výjimkou území hl. města Prahy (např. prostřednictvím podnikatelských inkubátorů)</w:t>
      </w:r>
    </w:p>
    <w:p w:rsidR="006D67F1" w:rsidRPr="009973DB" w:rsidRDefault="006D67F1" w:rsidP="0059147B"/>
    <w:p w:rsidR="006D67F1" w:rsidRPr="009973DB" w:rsidRDefault="006D67F1" w:rsidP="001E77F4">
      <w:pPr>
        <w:pStyle w:val="Neslovannadpisy"/>
      </w:pPr>
      <w:r w:rsidRPr="009973DB">
        <w:t>Cílová skupina konečných příjemců:</w:t>
      </w:r>
    </w:p>
    <w:p w:rsidR="006D67F1" w:rsidRPr="009973DB" w:rsidRDefault="006D67F1" w:rsidP="001E77F4">
      <w:r w:rsidRPr="009973DB">
        <w:t>Podnikatelské subjekty (malé a střední podniky) ve výrobě a službách, provozovatelé inovační infrastruktury jako jsou podnikatelské inkubátory, vědeckotechnické parky a inovační centra (pouze pro aktivity poskytování poradenských služeb a služeb pro začínající podniky); v rámci tohoto specifického cíle budou příjemci podpory nezemědělští podnikatelé s výstupem projektu mimo položky obsažené v dodatku Smlouvy (o EU), zároveň budou podporovány projekty zemědělských podnikatelů zaměřené na podnikatelské poradenství (nikoliv poradenství do zemědělské činnosti).</w:t>
      </w:r>
    </w:p>
    <w:p w:rsidR="006D67F1" w:rsidRPr="009973DB" w:rsidRDefault="006D67F1" w:rsidP="001E77F4"/>
    <w:p w:rsidR="006D67F1" w:rsidRPr="009973DB" w:rsidRDefault="006D67F1" w:rsidP="001E77F4">
      <w:pPr>
        <w:pStyle w:val="Neslovannadpisy"/>
      </w:pPr>
      <w:r w:rsidRPr="009973DB">
        <w:t>Cílové území:</w:t>
      </w:r>
    </w:p>
    <w:p w:rsidR="006D67F1" w:rsidRPr="009973DB" w:rsidRDefault="006D67F1" w:rsidP="001E77F4">
      <w:r w:rsidRPr="009973DB">
        <w:t>Území České republiky, mimo území hl. města Prahy.</w:t>
      </w:r>
    </w:p>
    <w:p w:rsidR="006D67F1" w:rsidRPr="009973DB" w:rsidRDefault="006D67F1" w:rsidP="001E77F4"/>
    <w:p w:rsidR="006D67F1" w:rsidRPr="009973DB" w:rsidRDefault="006D67F1" w:rsidP="004F6974">
      <w:pPr>
        <w:pStyle w:val="Neslovannadpisy"/>
      </w:pPr>
      <w:r w:rsidRPr="009973DB">
        <w:t>Výběr aktivit k posouzení vhodnosti finančního nástroje</w:t>
      </w:r>
    </w:p>
    <w:p w:rsidR="006D67F1" w:rsidRPr="009973DB" w:rsidRDefault="006D67F1" w:rsidP="001E77F4">
      <w:r w:rsidRPr="009973DB">
        <w:t>Cíl SC 2.1 realizace podnikatelských záměrů a rozvoje podniků je ze své definice široce vhodným pro uplatnění finančních nástrojů. Výjimkou je oblast poradenských služeb a služeb pro začínající podniky, což jsou aktivity neinvestičního charakteru, které však mohou synergicky napomoci efektivnější realizaci projektů podpořených finančními nástroji.</w:t>
      </w:r>
    </w:p>
    <w:p w:rsidR="006D67F1" w:rsidRPr="009973DB" w:rsidRDefault="006D67F1" w:rsidP="001E77F4"/>
    <w:p w:rsidR="006D67F1" w:rsidRPr="009973DB" w:rsidRDefault="006D67F1" w:rsidP="002433DA">
      <w:pPr>
        <w:pStyle w:val="Heading3"/>
      </w:pPr>
      <w:bookmarkStart w:id="669" w:name="_Toc417544611"/>
      <w:bookmarkStart w:id="670" w:name="_Toc416800436"/>
      <w:bookmarkStart w:id="671" w:name="_Toc417682899"/>
      <w:bookmarkEnd w:id="669"/>
      <w:r w:rsidRPr="009973DB">
        <w:t>Analýza selhání trhu</w:t>
      </w:r>
      <w:bookmarkStart w:id="672" w:name="RANGE!F22"/>
      <w:bookmarkStart w:id="673" w:name="RANGE!G22"/>
      <w:bookmarkStart w:id="674" w:name="RANGE!H22"/>
      <w:bookmarkStart w:id="675" w:name="RANGE!I22"/>
      <w:bookmarkStart w:id="676" w:name="RANGE!J22"/>
      <w:bookmarkStart w:id="677" w:name="RANGE!K22"/>
      <w:bookmarkStart w:id="678" w:name="RANGE!L22"/>
      <w:bookmarkStart w:id="679" w:name="RANGE!M22"/>
      <w:bookmarkStart w:id="680" w:name="RANGE!N22"/>
      <w:bookmarkStart w:id="681" w:name="RANGE!F23"/>
      <w:bookmarkStart w:id="682" w:name="RANGE!H23"/>
      <w:bookmarkStart w:id="683" w:name="RANGE!I23"/>
      <w:bookmarkStart w:id="684" w:name="RANGE!J23"/>
      <w:bookmarkStart w:id="685" w:name="RANGE!K23"/>
      <w:bookmarkStart w:id="686" w:name="RANGE!L23"/>
      <w:bookmarkStart w:id="687" w:name="RANGE!M23"/>
      <w:bookmarkStart w:id="688" w:name="RANGE!N23"/>
      <w:bookmarkStart w:id="689" w:name="RANGE!F24"/>
      <w:bookmarkStart w:id="690" w:name="RANGE!H24"/>
      <w:bookmarkStart w:id="691" w:name="RANGE!I24"/>
      <w:bookmarkStart w:id="692" w:name="RANGE!J24"/>
      <w:bookmarkStart w:id="693" w:name="RANGE!K24"/>
      <w:bookmarkStart w:id="694" w:name="RANGE!L24"/>
      <w:bookmarkStart w:id="695" w:name="RANGE!M24"/>
      <w:bookmarkStart w:id="696" w:name="RANGE!N24"/>
      <w:bookmarkStart w:id="697" w:name="RANGE!F25"/>
      <w:bookmarkStart w:id="698" w:name="RANGE!H25"/>
      <w:bookmarkStart w:id="699" w:name="RANGE!I25"/>
      <w:bookmarkStart w:id="700" w:name="RANGE!J25"/>
      <w:bookmarkStart w:id="701" w:name="RANGE!K25"/>
      <w:bookmarkStart w:id="702" w:name="RANGE!L25"/>
      <w:bookmarkStart w:id="703" w:name="RANGE!M25"/>
      <w:bookmarkStart w:id="704" w:name="RANGE!N25"/>
      <w:bookmarkStart w:id="705" w:name="RANGE!F26"/>
      <w:bookmarkStart w:id="706" w:name="RANGE!G26"/>
      <w:bookmarkStart w:id="707" w:name="RANGE!H26"/>
      <w:bookmarkStart w:id="708" w:name="RANGE!I26"/>
      <w:bookmarkStart w:id="709" w:name="RANGE!J26"/>
      <w:bookmarkStart w:id="710" w:name="RANGE!K26"/>
      <w:bookmarkStart w:id="711" w:name="RANGE!L26"/>
      <w:bookmarkStart w:id="712" w:name="RANGE!M26"/>
      <w:bookmarkStart w:id="713" w:name="RANGE!N26"/>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670"/>
      <w:bookmarkEnd w:id="671"/>
    </w:p>
    <w:p w:rsidR="006D67F1" w:rsidRPr="009973DB" w:rsidRDefault="006D67F1" w:rsidP="00875E68">
      <w:pPr>
        <w:pStyle w:val="Heading4"/>
      </w:pPr>
      <w:r w:rsidRPr="009973DB">
        <w:t>Tržní analýza</w:t>
      </w:r>
    </w:p>
    <w:p w:rsidR="006D67F1" w:rsidRPr="009973DB" w:rsidRDefault="006D67F1" w:rsidP="000C77DB"/>
    <w:p w:rsidR="006D67F1" w:rsidRPr="009973DB" w:rsidRDefault="006D67F1" w:rsidP="000C77DB">
      <w:r w:rsidRPr="009973DB">
        <w:t xml:space="preserve">Počet malých a středních podnikatelů se v ČR dlouhodobě pohybuje kolem </w:t>
      </w:r>
      <w:smartTag w:uri="urn:schemas-microsoft-com:office:smarttags" w:element="metricconverter">
        <w:smartTagPr>
          <w:attr w:name="ProductID" w:val="1 mil"/>
        </w:smartTagPr>
        <w:r w:rsidRPr="009973DB">
          <w:t>1 mil</w:t>
        </w:r>
      </w:smartTag>
      <w:r w:rsidRPr="009973DB">
        <w:t xml:space="preserve">. </w:t>
      </w:r>
      <w:r w:rsidRPr="009973DB">
        <w:rPr>
          <w:b/>
        </w:rPr>
        <w:t>Jejich investiční aktivita dosáhla v roce 2013 hodnoty 321 mld. Kč</w:t>
      </w:r>
      <w:r w:rsidRPr="009973DB">
        <w:t xml:space="preserve"> a výrazně meziročně poklesla již ve druhém roce v řadě. S těmito výsledky korespondují i data OECD k podnikatelským úvěrům MSP. </w:t>
      </w:r>
      <w:r w:rsidRPr="009973DB">
        <w:rPr>
          <w:b/>
        </w:rPr>
        <w:t>V roce 2013 poklesly úvěry českým MSP ze 129 mld. Kč na 87 mld. Kč.</w:t>
      </w:r>
      <w:r w:rsidRPr="009973DB">
        <w:t xml:space="preserve"> Tyto propady jsou úzce provázány s recesí v ČR v roce 2013. Od roku 2014 vykazuje ČR nízký růst a pomalou obnovu hospodářské aktivity, je zde tedy předpoklad postupného růstu objemu na straně investic i úvěrů MSP. Negativní dopady hospodářských otřesů po roce 2007 jsou nicméně z vývoje podnikatelských úvěrů jasně patrné.</w:t>
      </w:r>
    </w:p>
    <w:p w:rsidR="006D67F1" w:rsidRPr="009973DB" w:rsidRDefault="006D67F1" w:rsidP="006F771D">
      <w:pPr>
        <w:pStyle w:val="Caption"/>
        <w:keepNext/>
        <w:jc w:val="left"/>
      </w:pPr>
      <w:r w:rsidRPr="009973DB">
        <w:rPr>
          <w:noProof/>
          <w:lang w:eastAsia="cs-CZ"/>
        </w:rPr>
        <w:object w:dxaOrig="5962" w:dyaOrig="4176">
          <v:shape id="Graf 59" o:spid="_x0000_i1034" type="#_x0000_t75" style="width:341.25pt;height:258pt;visibility:visible" o:ole="">
            <v:imagedata r:id="rId16" o:title="" croptop="-4065f" cropbottom="-12115f" cropleft="-6123f" cropright="-4914f"/>
            <o:lock v:ext="edit" aspectratio="f"/>
          </v:shape>
          <o:OLEObject Type="Embed" ProgID="Excel.Chart.8" ShapeID="Graf 59" DrawAspect="Content" ObjectID="_1491427961" r:id="rId17"/>
        </w:object>
      </w:r>
    </w:p>
    <w:p w:rsidR="006D67F1" w:rsidRPr="009973DB" w:rsidRDefault="006D67F1" w:rsidP="009C2B56">
      <w:pPr>
        <w:pStyle w:val="Caption"/>
      </w:pPr>
      <w:r w:rsidRPr="009973DB">
        <w:t>Graf 6: Vývoj investic MSP 2009-2013</w:t>
      </w:r>
    </w:p>
    <w:p w:rsidR="006D67F1" w:rsidRPr="009973DB" w:rsidRDefault="006D67F1" w:rsidP="009C2B56">
      <w:pPr>
        <w:pStyle w:val="Caption"/>
      </w:pPr>
      <w:r w:rsidRPr="009973DB">
        <w:t>Zdroj: Zpráva o vývoji MSP 2013, MPO</w:t>
      </w:r>
    </w:p>
    <w:p w:rsidR="006D67F1" w:rsidRPr="009973DB" w:rsidRDefault="006D67F1" w:rsidP="006F771D">
      <w:pPr>
        <w:pStyle w:val="Caption"/>
        <w:keepNext/>
      </w:pPr>
      <w:r>
        <w:rPr>
          <w:noProof/>
          <w:lang w:eastAsia="cs-CZ"/>
        </w:rPr>
        <w:pict>
          <v:shape id="Graf 1" o:spid="_x0000_i1035" type="#_x0000_t75" style="width:394.5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">
            <v:imagedata r:id="rId18" o:title=""/>
            <o:lock v:ext="edit" aspectratio="f"/>
          </v:shape>
        </w:pict>
      </w:r>
    </w:p>
    <w:p w:rsidR="006D67F1" w:rsidRPr="009973DB" w:rsidRDefault="006D67F1" w:rsidP="006F771D">
      <w:pPr>
        <w:pStyle w:val="Caption"/>
        <w:keepNext/>
      </w:pPr>
    </w:p>
    <w:p w:rsidR="006D67F1" w:rsidRPr="009973DB" w:rsidRDefault="006D67F1" w:rsidP="006F771D">
      <w:pPr>
        <w:pStyle w:val="Caption"/>
        <w:keepNext/>
      </w:pPr>
      <w:r w:rsidRPr="009973DB">
        <w:t>Graf 5: Vývoj úvěrů MSP v ČR 2007-</w:t>
      </w:r>
      <w:smartTag w:uri="urn:schemas-microsoft-com:office:smarttags" w:element="metricconverter">
        <w:smartTagPr>
          <w:attr w:name="ProductID" w:val="2014, mil"/>
        </w:smartTagPr>
        <w:r w:rsidRPr="009973DB">
          <w:t>2014, mil</w:t>
        </w:r>
      </w:smartTag>
      <w:r w:rsidRPr="009973DB">
        <w:t>. CZK</w:t>
      </w:r>
      <w:r w:rsidRPr="009973DB">
        <w:rPr>
          <w:rStyle w:val="FootnoteReference"/>
        </w:rPr>
        <w:footnoteReference w:id="17"/>
      </w:r>
    </w:p>
    <w:p w:rsidR="006D67F1" w:rsidRPr="009973DB" w:rsidRDefault="006D67F1" w:rsidP="006F771D">
      <w:pPr>
        <w:pStyle w:val="Caption"/>
        <w:keepNext/>
      </w:pPr>
      <w:r w:rsidRPr="009973DB">
        <w:t>Zdroj: ČNB, OECD</w:t>
      </w:r>
    </w:p>
    <w:p w:rsidR="006D67F1" w:rsidRPr="009973DB" w:rsidRDefault="006D67F1" w:rsidP="000C77DB"/>
    <w:p w:rsidR="006D67F1" w:rsidRPr="009973DB" w:rsidDel="009C2B56" w:rsidRDefault="006D67F1" w:rsidP="00DF6E0B">
      <w:pPr>
        <w:pStyle w:val="Caption"/>
      </w:pPr>
    </w:p>
    <w:p w:rsidR="006D67F1" w:rsidRPr="009973DB" w:rsidDel="009C2B56" w:rsidRDefault="006D67F1" w:rsidP="00DF6E0B">
      <w:pPr>
        <w:pStyle w:val="Caption"/>
      </w:pPr>
    </w:p>
    <w:p w:rsidR="006D67F1" w:rsidRPr="009973DB" w:rsidRDefault="006D67F1" w:rsidP="00D222C7"/>
    <w:p w:rsidR="006D67F1" w:rsidRPr="009973DB" w:rsidRDefault="006D67F1" w:rsidP="00113153">
      <w:r w:rsidRPr="009973DB">
        <w:rPr>
          <w:b/>
        </w:rPr>
        <w:t xml:space="preserve">Nabídku zdrojů a dostupnost financování ovlivnila též veřejná podpora formou programů realizovaných Českomoravskou záruční a rozvojovou bankou (ČMZRB). </w:t>
      </w:r>
      <w:r w:rsidRPr="009973DB">
        <w:t>V rámci OP PI byly v programech Start, Záruka a Progres v období 2007-2013 poskytnuty zvýhodněné úvěry ve výši 3,9 mld. Kč a záruky ve výši 11,5 mld. Kč, které na sebe navázaly další soukromé zdroje. V národním programu záruka bylo dle aktuálních dat ČMZRB v letech 2009-2014 poskytnuto 15,8 mld. Kč záruk.</w:t>
      </w:r>
    </w:p>
    <w:p w:rsidR="006D67F1" w:rsidRPr="009973DB" w:rsidRDefault="006D67F1" w:rsidP="00113153"/>
    <w:tbl>
      <w:tblPr>
        <w:tblW w:w="9591" w:type="dxa"/>
        <w:tblInd w:w="93" w:type="dxa"/>
        <w:tblLayout w:type="fixed"/>
        <w:tblLook w:val="00A0"/>
      </w:tblPr>
      <w:tblGrid>
        <w:gridCol w:w="2564"/>
        <w:gridCol w:w="995"/>
        <w:gridCol w:w="861"/>
        <w:gridCol w:w="862"/>
        <w:gridCol w:w="862"/>
        <w:gridCol w:w="861"/>
        <w:gridCol w:w="862"/>
        <w:gridCol w:w="862"/>
        <w:gridCol w:w="862"/>
      </w:tblGrid>
      <w:tr w:rsidR="006D67F1" w:rsidRPr="009973DB" w:rsidTr="00B813BC">
        <w:trPr>
          <w:trHeight w:val="270"/>
        </w:trPr>
        <w:tc>
          <w:tcPr>
            <w:tcW w:w="2564" w:type="dxa"/>
            <w:tcBorders>
              <w:top w:val="single" w:sz="8" w:space="0" w:color="auto"/>
              <w:left w:val="nil"/>
              <w:bottom w:val="single" w:sz="8" w:space="0" w:color="auto"/>
              <w:right w:val="nil"/>
            </w:tcBorders>
            <w:shd w:val="clear" w:color="000000" w:fill="95B3D7"/>
            <w:noWrap/>
            <w:vAlign w:val="center"/>
          </w:tcPr>
          <w:p w:rsidR="006D67F1" w:rsidRPr="009973DB" w:rsidRDefault="006D67F1" w:rsidP="00B813BC">
            <w:pPr>
              <w:rPr>
                <w:rFonts w:ascii="Arial" w:hAnsi="Arial" w:cs="Arial"/>
                <w:b/>
                <w:bCs/>
                <w:color w:val="000000"/>
                <w:sz w:val="16"/>
                <w:szCs w:val="16"/>
                <w:lang w:eastAsia="en-GB"/>
              </w:rPr>
            </w:pPr>
            <w:r w:rsidRPr="009973DB">
              <w:rPr>
                <w:rFonts w:ascii="Arial" w:hAnsi="Arial" w:cs="Arial"/>
                <w:b/>
                <w:bCs/>
                <w:color w:val="000000"/>
                <w:sz w:val="16"/>
                <w:szCs w:val="16"/>
                <w:lang w:eastAsia="en-GB"/>
              </w:rPr>
              <w:t>Indikátory</w:t>
            </w:r>
          </w:p>
        </w:tc>
        <w:tc>
          <w:tcPr>
            <w:tcW w:w="995" w:type="dxa"/>
            <w:tcBorders>
              <w:top w:val="single" w:sz="8" w:space="0" w:color="auto"/>
              <w:left w:val="nil"/>
              <w:bottom w:val="single" w:sz="8" w:space="0" w:color="auto"/>
              <w:right w:val="nil"/>
            </w:tcBorders>
            <w:shd w:val="clear" w:color="000000" w:fill="95B3D7"/>
            <w:noWrap/>
            <w:vAlign w:val="center"/>
          </w:tcPr>
          <w:p w:rsidR="006D67F1" w:rsidRPr="009973DB" w:rsidRDefault="006D67F1" w:rsidP="00B813BC">
            <w:pPr>
              <w:rPr>
                <w:rFonts w:ascii="Arial" w:hAnsi="Arial" w:cs="Arial"/>
                <w:b/>
                <w:bCs/>
                <w:color w:val="000000"/>
                <w:sz w:val="16"/>
                <w:szCs w:val="16"/>
                <w:lang w:eastAsia="en-GB"/>
              </w:rPr>
            </w:pPr>
            <w:r w:rsidRPr="009973DB">
              <w:rPr>
                <w:rFonts w:ascii="Arial" w:hAnsi="Arial" w:cs="Arial"/>
                <w:b/>
                <w:bCs/>
                <w:color w:val="000000"/>
                <w:sz w:val="16"/>
                <w:szCs w:val="16"/>
                <w:lang w:eastAsia="en-GB"/>
              </w:rPr>
              <w:t>Jednotky</w:t>
            </w:r>
          </w:p>
        </w:tc>
        <w:tc>
          <w:tcPr>
            <w:tcW w:w="861" w:type="dxa"/>
            <w:tcBorders>
              <w:top w:val="single" w:sz="8" w:space="0" w:color="auto"/>
              <w:left w:val="nil"/>
              <w:bottom w:val="single" w:sz="8" w:space="0" w:color="auto"/>
              <w:right w:val="nil"/>
            </w:tcBorders>
            <w:shd w:val="clear" w:color="000000" w:fill="95B3D7"/>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2007</w:t>
            </w:r>
          </w:p>
        </w:tc>
        <w:tc>
          <w:tcPr>
            <w:tcW w:w="862" w:type="dxa"/>
            <w:tcBorders>
              <w:top w:val="single" w:sz="8" w:space="0" w:color="auto"/>
              <w:left w:val="nil"/>
              <w:bottom w:val="single" w:sz="8" w:space="0" w:color="auto"/>
              <w:right w:val="nil"/>
            </w:tcBorders>
            <w:shd w:val="clear" w:color="000000" w:fill="95B3D7"/>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2008</w:t>
            </w:r>
          </w:p>
        </w:tc>
        <w:tc>
          <w:tcPr>
            <w:tcW w:w="862" w:type="dxa"/>
            <w:tcBorders>
              <w:top w:val="single" w:sz="8" w:space="0" w:color="auto"/>
              <w:left w:val="nil"/>
              <w:bottom w:val="single" w:sz="8" w:space="0" w:color="auto"/>
              <w:right w:val="nil"/>
            </w:tcBorders>
            <w:shd w:val="clear" w:color="000000" w:fill="95B3D7"/>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2009</w:t>
            </w:r>
          </w:p>
        </w:tc>
        <w:tc>
          <w:tcPr>
            <w:tcW w:w="861" w:type="dxa"/>
            <w:tcBorders>
              <w:top w:val="single" w:sz="8" w:space="0" w:color="auto"/>
              <w:left w:val="nil"/>
              <w:bottom w:val="single" w:sz="8" w:space="0" w:color="auto"/>
              <w:right w:val="nil"/>
            </w:tcBorders>
            <w:shd w:val="clear" w:color="000000" w:fill="95B3D7"/>
            <w:noWrap/>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2010</w:t>
            </w:r>
          </w:p>
        </w:tc>
        <w:tc>
          <w:tcPr>
            <w:tcW w:w="862" w:type="dxa"/>
            <w:tcBorders>
              <w:top w:val="single" w:sz="8" w:space="0" w:color="auto"/>
              <w:left w:val="nil"/>
              <w:bottom w:val="single" w:sz="8" w:space="0" w:color="auto"/>
              <w:right w:val="nil"/>
            </w:tcBorders>
            <w:shd w:val="clear" w:color="000000" w:fill="95B3D7"/>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2011</w:t>
            </w:r>
          </w:p>
        </w:tc>
        <w:tc>
          <w:tcPr>
            <w:tcW w:w="862" w:type="dxa"/>
            <w:tcBorders>
              <w:top w:val="single" w:sz="8" w:space="0" w:color="auto"/>
              <w:left w:val="nil"/>
              <w:bottom w:val="single" w:sz="8" w:space="0" w:color="auto"/>
              <w:right w:val="nil"/>
            </w:tcBorders>
            <w:shd w:val="clear" w:color="000000" w:fill="95B3D7"/>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2012</w:t>
            </w:r>
          </w:p>
        </w:tc>
        <w:tc>
          <w:tcPr>
            <w:tcW w:w="862" w:type="dxa"/>
            <w:tcBorders>
              <w:top w:val="single" w:sz="8" w:space="0" w:color="auto"/>
              <w:left w:val="nil"/>
              <w:bottom w:val="single" w:sz="8" w:space="0" w:color="auto"/>
              <w:right w:val="nil"/>
            </w:tcBorders>
            <w:shd w:val="clear" w:color="000000" w:fill="95B3D7"/>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2013</w:t>
            </w:r>
          </w:p>
        </w:tc>
      </w:tr>
      <w:tr w:rsidR="006D67F1" w:rsidRPr="009973DB" w:rsidTr="00B813BC">
        <w:trPr>
          <w:trHeight w:val="270"/>
        </w:trPr>
        <w:tc>
          <w:tcPr>
            <w:tcW w:w="2564" w:type="dxa"/>
            <w:tcBorders>
              <w:top w:val="nil"/>
              <w:left w:val="nil"/>
              <w:bottom w:val="single" w:sz="8" w:space="0" w:color="auto"/>
              <w:right w:val="nil"/>
            </w:tcBorders>
            <w:shd w:val="clear" w:color="000000" w:fill="B8CCE4"/>
            <w:noWrap/>
            <w:vAlign w:val="center"/>
          </w:tcPr>
          <w:p w:rsidR="006D67F1" w:rsidRPr="009973DB" w:rsidRDefault="006D67F1" w:rsidP="00B813BC">
            <w:pPr>
              <w:rPr>
                <w:rFonts w:ascii="Arial" w:hAnsi="Arial" w:cs="Arial"/>
                <w:b/>
                <w:bCs/>
                <w:color w:val="000000"/>
                <w:sz w:val="16"/>
                <w:szCs w:val="16"/>
                <w:lang w:eastAsia="en-GB"/>
              </w:rPr>
            </w:pPr>
          </w:p>
        </w:tc>
        <w:tc>
          <w:tcPr>
            <w:tcW w:w="995" w:type="dxa"/>
            <w:tcBorders>
              <w:top w:val="nil"/>
              <w:left w:val="nil"/>
              <w:bottom w:val="single" w:sz="8" w:space="0" w:color="auto"/>
              <w:right w:val="nil"/>
            </w:tcBorders>
            <w:shd w:val="clear" w:color="000000" w:fill="B8CCE4"/>
            <w:noWrap/>
            <w:vAlign w:val="center"/>
          </w:tcPr>
          <w:p w:rsidR="006D67F1" w:rsidRPr="009973DB" w:rsidRDefault="006D67F1" w:rsidP="00B813BC">
            <w:pPr>
              <w:rPr>
                <w:rFonts w:ascii="Arial" w:hAnsi="Arial" w:cs="Arial"/>
                <w:b/>
                <w:bCs/>
                <w:color w:val="000000"/>
                <w:sz w:val="16"/>
                <w:szCs w:val="16"/>
                <w:lang w:eastAsia="en-GB"/>
              </w:rPr>
            </w:pPr>
            <w:r w:rsidRPr="009973DB">
              <w:rPr>
                <w:rFonts w:ascii="Arial" w:hAnsi="Arial" w:cs="Arial"/>
                <w:b/>
                <w:bCs/>
                <w:color w:val="000000"/>
                <w:sz w:val="16"/>
                <w:szCs w:val="16"/>
                <w:lang w:eastAsia="en-GB"/>
              </w:rPr>
              <w:t> </w:t>
            </w:r>
          </w:p>
        </w:tc>
        <w:tc>
          <w:tcPr>
            <w:tcW w:w="861" w:type="dxa"/>
            <w:tcBorders>
              <w:top w:val="nil"/>
              <w:left w:val="nil"/>
              <w:bottom w:val="single" w:sz="8" w:space="0" w:color="auto"/>
              <w:right w:val="nil"/>
            </w:tcBorders>
            <w:shd w:val="clear" w:color="000000" w:fill="B8CCE4"/>
            <w:noWrap/>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 </w:t>
            </w:r>
          </w:p>
        </w:tc>
        <w:tc>
          <w:tcPr>
            <w:tcW w:w="862" w:type="dxa"/>
            <w:tcBorders>
              <w:top w:val="nil"/>
              <w:left w:val="nil"/>
              <w:bottom w:val="single" w:sz="8" w:space="0" w:color="auto"/>
              <w:right w:val="nil"/>
            </w:tcBorders>
            <w:shd w:val="clear" w:color="000000" w:fill="B8CCE4"/>
            <w:noWrap/>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 </w:t>
            </w:r>
          </w:p>
        </w:tc>
        <w:tc>
          <w:tcPr>
            <w:tcW w:w="862" w:type="dxa"/>
            <w:tcBorders>
              <w:top w:val="nil"/>
              <w:left w:val="nil"/>
              <w:bottom w:val="single" w:sz="8" w:space="0" w:color="auto"/>
              <w:right w:val="nil"/>
            </w:tcBorders>
            <w:shd w:val="clear" w:color="000000" w:fill="B8CCE4"/>
            <w:noWrap/>
            <w:vAlign w:val="center"/>
          </w:tcPr>
          <w:p w:rsidR="006D67F1" w:rsidRPr="009973DB" w:rsidRDefault="006D67F1" w:rsidP="00B813BC">
            <w:pPr>
              <w:jc w:val="center"/>
              <w:rPr>
                <w:rFonts w:ascii="Arial" w:hAnsi="Arial" w:cs="Arial"/>
                <w:b/>
                <w:bCs/>
                <w:color w:val="000000"/>
                <w:sz w:val="16"/>
                <w:szCs w:val="16"/>
                <w:lang w:eastAsia="en-GB"/>
              </w:rPr>
            </w:pPr>
            <w:r w:rsidRPr="009973DB">
              <w:rPr>
                <w:rFonts w:ascii="Arial" w:hAnsi="Arial" w:cs="Arial"/>
                <w:b/>
                <w:bCs/>
                <w:color w:val="000000"/>
                <w:sz w:val="16"/>
                <w:szCs w:val="16"/>
                <w:lang w:eastAsia="en-GB"/>
              </w:rPr>
              <w:t> </w:t>
            </w:r>
          </w:p>
        </w:tc>
        <w:tc>
          <w:tcPr>
            <w:tcW w:w="861" w:type="dxa"/>
            <w:tcBorders>
              <w:top w:val="nil"/>
              <w:left w:val="nil"/>
              <w:bottom w:val="single" w:sz="8" w:space="0" w:color="auto"/>
              <w:right w:val="nil"/>
            </w:tcBorders>
            <w:shd w:val="clear" w:color="000000" w:fill="B8CCE4"/>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 </w:t>
            </w:r>
          </w:p>
        </w:tc>
        <w:tc>
          <w:tcPr>
            <w:tcW w:w="862" w:type="dxa"/>
            <w:tcBorders>
              <w:top w:val="nil"/>
              <w:left w:val="nil"/>
              <w:bottom w:val="single" w:sz="8" w:space="0" w:color="auto"/>
              <w:right w:val="nil"/>
            </w:tcBorders>
            <w:shd w:val="clear" w:color="000000" w:fill="B8CCE4"/>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 </w:t>
            </w:r>
          </w:p>
        </w:tc>
      </w:tr>
      <w:tr w:rsidR="006D67F1" w:rsidRPr="009973DB" w:rsidTr="00B813BC">
        <w:trPr>
          <w:trHeight w:val="255"/>
        </w:trPr>
        <w:tc>
          <w:tcPr>
            <w:tcW w:w="2564" w:type="dxa"/>
            <w:tcBorders>
              <w:top w:val="nil"/>
              <w:left w:val="nil"/>
              <w:bottom w:val="nil"/>
              <w:right w:val="nil"/>
            </w:tcBorders>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Nové podnikatelské úvěry, MSP (toky)</w:t>
            </w:r>
          </w:p>
        </w:tc>
        <w:tc>
          <w:tcPr>
            <w:tcW w:w="995" w:type="dxa"/>
            <w:tcBorders>
              <w:top w:val="nil"/>
              <w:left w:val="nil"/>
              <w:bottom w:val="nil"/>
              <w:right w:val="nil"/>
            </w:tcBorders>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CZK mil.</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208,216</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207,237</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147,986</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123,398</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124,117</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129,830</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86,660</w:t>
            </w:r>
          </w:p>
        </w:tc>
      </w:tr>
      <w:tr w:rsidR="006D67F1" w:rsidRPr="009973DB" w:rsidTr="00B813BC">
        <w:trPr>
          <w:trHeight w:val="255"/>
        </w:trPr>
        <w:tc>
          <w:tcPr>
            <w:tcW w:w="2564" w:type="dxa"/>
            <w:tcBorders>
              <w:top w:val="nil"/>
              <w:left w:val="nil"/>
              <w:bottom w:val="nil"/>
              <w:right w:val="nil"/>
            </w:tcBorders>
            <w:shd w:val="clear" w:color="000000" w:fill="DBE5F1"/>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Nové podnikatelské úvěry celkem (toky)</w:t>
            </w:r>
          </w:p>
        </w:tc>
        <w:tc>
          <w:tcPr>
            <w:tcW w:w="995" w:type="dxa"/>
            <w:tcBorders>
              <w:top w:val="nil"/>
              <w:left w:val="nil"/>
              <w:bottom w:val="nil"/>
              <w:right w:val="nil"/>
            </w:tcBorders>
            <w:shd w:val="clear" w:color="000000" w:fill="DBE5F1"/>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CZK mil.</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852,729</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866,109</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780,874</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667,977</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599,089</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694,944</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500,502</w:t>
            </w:r>
          </w:p>
        </w:tc>
      </w:tr>
      <w:tr w:rsidR="006D67F1" w:rsidRPr="009973DB" w:rsidTr="00B813BC">
        <w:trPr>
          <w:trHeight w:val="255"/>
        </w:trPr>
        <w:tc>
          <w:tcPr>
            <w:tcW w:w="2564" w:type="dxa"/>
            <w:tcBorders>
              <w:top w:val="nil"/>
              <w:left w:val="nil"/>
              <w:bottom w:val="nil"/>
              <w:right w:val="nil"/>
            </w:tcBorders>
            <w:noWrap/>
            <w:vAlign w:val="center"/>
          </w:tcPr>
          <w:p w:rsidR="006D67F1" w:rsidRPr="009973DB" w:rsidRDefault="006D67F1" w:rsidP="00B813BC">
            <w:pPr>
              <w:rPr>
                <w:rFonts w:ascii="Arial" w:hAnsi="Arial" w:cs="Arial"/>
                <w:color w:val="000000"/>
                <w:sz w:val="16"/>
                <w:szCs w:val="16"/>
                <w:lang w:eastAsia="en-GB"/>
              </w:rPr>
            </w:pPr>
            <w:r w:rsidRPr="009973DB">
              <w:rPr>
                <w:rFonts w:ascii="Arial" w:hAnsi="Arial" w:cs="Arial"/>
                <w:color w:val="000000"/>
                <w:sz w:val="16"/>
                <w:szCs w:val="16"/>
                <w:lang w:eastAsia="en-GB"/>
              </w:rPr>
              <w:t>Podíl MSP</w:t>
            </w:r>
          </w:p>
        </w:tc>
        <w:tc>
          <w:tcPr>
            <w:tcW w:w="995" w:type="dxa"/>
            <w:tcBorders>
              <w:top w:val="nil"/>
              <w:left w:val="nil"/>
              <w:bottom w:val="nil"/>
              <w:right w:val="nil"/>
            </w:tcBorders>
            <w:noWrap/>
            <w:vAlign w:val="center"/>
          </w:tcPr>
          <w:p w:rsidR="006D67F1" w:rsidRPr="009973DB" w:rsidRDefault="006D67F1" w:rsidP="00B813BC">
            <w:pPr>
              <w:rPr>
                <w:rFonts w:ascii="Arial" w:hAnsi="Arial" w:cs="Arial"/>
                <w:color w:val="000000"/>
                <w:sz w:val="16"/>
                <w:szCs w:val="16"/>
                <w:lang w:eastAsia="en-GB"/>
              </w:rPr>
            </w:pPr>
            <w:r w:rsidRPr="009973DB">
              <w:rPr>
                <w:rFonts w:ascii="Arial" w:hAnsi="Arial" w:cs="Arial"/>
                <w:color w:val="000000"/>
                <w:sz w:val="16"/>
                <w:szCs w:val="16"/>
                <w:lang w:eastAsia="en-GB"/>
              </w:rPr>
              <w:t>%</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0.24</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0.24</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0.19</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0.18</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0.21</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0.19</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0.17</w:t>
            </w:r>
          </w:p>
        </w:tc>
      </w:tr>
      <w:tr w:rsidR="006D67F1" w:rsidRPr="009973DB" w:rsidTr="00B813BC">
        <w:trPr>
          <w:trHeight w:val="255"/>
        </w:trPr>
        <w:tc>
          <w:tcPr>
            <w:tcW w:w="2564" w:type="dxa"/>
            <w:tcBorders>
              <w:top w:val="nil"/>
              <w:left w:val="nil"/>
              <w:bottom w:val="nil"/>
              <w:right w:val="nil"/>
            </w:tcBorders>
            <w:shd w:val="clear" w:color="000000" w:fill="DBE5F1"/>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Vládní záruky pro MSP</w:t>
            </w:r>
          </w:p>
        </w:tc>
        <w:tc>
          <w:tcPr>
            <w:tcW w:w="995" w:type="dxa"/>
            <w:tcBorders>
              <w:top w:val="nil"/>
              <w:left w:val="nil"/>
              <w:bottom w:val="nil"/>
              <w:right w:val="nil"/>
            </w:tcBorders>
            <w:shd w:val="clear" w:color="000000" w:fill="DBE5F1"/>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CZK mil.</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1,925</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3,529</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6,369</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6,593</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472</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1,534</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3,251</w:t>
            </w:r>
          </w:p>
        </w:tc>
      </w:tr>
      <w:tr w:rsidR="006D67F1" w:rsidRPr="009973DB" w:rsidTr="00B813BC">
        <w:trPr>
          <w:trHeight w:val="255"/>
        </w:trPr>
        <w:tc>
          <w:tcPr>
            <w:tcW w:w="2564" w:type="dxa"/>
            <w:tcBorders>
              <w:top w:val="nil"/>
              <w:left w:val="nil"/>
              <w:bottom w:val="nil"/>
              <w:right w:val="nil"/>
            </w:tcBorders>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Úvěry s vládní zárukou</w:t>
            </w:r>
          </w:p>
        </w:tc>
        <w:tc>
          <w:tcPr>
            <w:tcW w:w="995" w:type="dxa"/>
            <w:tcBorders>
              <w:top w:val="nil"/>
              <w:left w:val="nil"/>
              <w:bottom w:val="nil"/>
              <w:right w:val="nil"/>
            </w:tcBorders>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CZK mil.</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2,959</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5,094</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9,550</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10,070</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630</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2,215</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4,616</w:t>
            </w:r>
          </w:p>
        </w:tc>
      </w:tr>
      <w:tr w:rsidR="006D67F1" w:rsidRPr="009973DB" w:rsidTr="00B813BC">
        <w:trPr>
          <w:trHeight w:val="255"/>
        </w:trPr>
        <w:tc>
          <w:tcPr>
            <w:tcW w:w="2564" w:type="dxa"/>
            <w:tcBorders>
              <w:top w:val="nil"/>
              <w:left w:val="nil"/>
              <w:bottom w:val="nil"/>
              <w:right w:val="nil"/>
            </w:tcBorders>
            <w:shd w:val="clear" w:color="000000" w:fill="DBE5F1"/>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Úroková sazba, MSP</w:t>
            </w:r>
          </w:p>
        </w:tc>
        <w:tc>
          <w:tcPr>
            <w:tcW w:w="995" w:type="dxa"/>
            <w:tcBorders>
              <w:top w:val="nil"/>
              <w:left w:val="nil"/>
              <w:bottom w:val="nil"/>
              <w:right w:val="nil"/>
            </w:tcBorders>
            <w:shd w:val="clear" w:color="000000" w:fill="DBE5F1"/>
            <w:noWrap/>
            <w:vAlign w:val="center"/>
          </w:tcPr>
          <w:p w:rsidR="006D67F1" w:rsidRPr="009973DB" w:rsidRDefault="006D67F1" w:rsidP="00B813BC">
            <w:pPr>
              <w:rPr>
                <w:rFonts w:ascii="Arial" w:hAnsi="Arial" w:cs="Arial"/>
                <w:color w:val="000000"/>
                <w:sz w:val="16"/>
                <w:szCs w:val="16"/>
                <w:lang w:eastAsia="en-GB"/>
              </w:rPr>
            </w:pPr>
            <w:r w:rsidRPr="009973DB">
              <w:rPr>
                <w:rFonts w:ascii="Arial" w:hAnsi="Arial" w:cs="Arial"/>
                <w:color w:val="000000"/>
                <w:sz w:val="16"/>
                <w:szCs w:val="16"/>
                <w:lang w:eastAsia="en-GB"/>
              </w:rPr>
              <w:t>%</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5.03%</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5.57%</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4.64%</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4.01%</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3.73%</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3.48%</w:t>
            </w:r>
          </w:p>
        </w:tc>
        <w:tc>
          <w:tcPr>
            <w:tcW w:w="862" w:type="dxa"/>
            <w:tcBorders>
              <w:top w:val="nil"/>
              <w:left w:val="nil"/>
              <w:bottom w:val="nil"/>
              <w:right w:val="nil"/>
            </w:tcBorders>
            <w:shd w:val="clear" w:color="000000" w:fill="DBE5F1"/>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3.13%</w:t>
            </w:r>
          </w:p>
        </w:tc>
      </w:tr>
      <w:tr w:rsidR="006D67F1" w:rsidRPr="009973DB" w:rsidTr="00B813BC">
        <w:trPr>
          <w:trHeight w:val="255"/>
        </w:trPr>
        <w:tc>
          <w:tcPr>
            <w:tcW w:w="2564" w:type="dxa"/>
            <w:tcBorders>
              <w:top w:val="nil"/>
              <w:left w:val="nil"/>
              <w:bottom w:val="nil"/>
              <w:right w:val="nil"/>
            </w:tcBorders>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Úroková sazba, VP</w:t>
            </w:r>
          </w:p>
        </w:tc>
        <w:tc>
          <w:tcPr>
            <w:tcW w:w="995" w:type="dxa"/>
            <w:tcBorders>
              <w:top w:val="nil"/>
              <w:left w:val="nil"/>
              <w:bottom w:val="nil"/>
              <w:right w:val="nil"/>
            </w:tcBorders>
            <w:noWrap/>
            <w:vAlign w:val="center"/>
          </w:tcPr>
          <w:p w:rsidR="006D67F1" w:rsidRPr="009973DB" w:rsidRDefault="006D67F1" w:rsidP="00B813BC">
            <w:pPr>
              <w:rPr>
                <w:rFonts w:ascii="Arial" w:hAnsi="Arial" w:cs="Arial"/>
                <w:color w:val="000000"/>
                <w:sz w:val="16"/>
                <w:szCs w:val="16"/>
                <w:lang w:eastAsia="en-GB"/>
              </w:rPr>
            </w:pPr>
            <w:r w:rsidRPr="009973DB">
              <w:rPr>
                <w:rFonts w:ascii="Arial" w:hAnsi="Arial" w:cs="Arial"/>
                <w:color w:val="000000"/>
                <w:sz w:val="16"/>
                <w:szCs w:val="16"/>
                <w:lang w:eastAsia="en-GB"/>
              </w:rPr>
              <w:t>%</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4.05%</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4.84%</w:t>
            </w:r>
          </w:p>
        </w:tc>
        <w:tc>
          <w:tcPr>
            <w:tcW w:w="862"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3.46%</w:t>
            </w:r>
          </w:p>
        </w:tc>
        <w:tc>
          <w:tcPr>
            <w:tcW w:w="861" w:type="dxa"/>
            <w:tcBorders>
              <w:top w:val="nil"/>
              <w:left w:val="nil"/>
              <w:bottom w:val="nil"/>
              <w:right w:val="nil"/>
            </w:tcBorders>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3.34%</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2.63%</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2.43%</w:t>
            </w:r>
          </w:p>
        </w:tc>
        <w:tc>
          <w:tcPr>
            <w:tcW w:w="862" w:type="dxa"/>
            <w:tcBorders>
              <w:top w:val="nil"/>
              <w:left w:val="nil"/>
              <w:bottom w:val="nil"/>
              <w:right w:val="nil"/>
            </w:tcBorders>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1.89%</w:t>
            </w:r>
          </w:p>
        </w:tc>
      </w:tr>
      <w:tr w:rsidR="006D67F1" w:rsidRPr="009973DB" w:rsidTr="00B813BC">
        <w:trPr>
          <w:trHeight w:val="255"/>
        </w:trPr>
        <w:tc>
          <w:tcPr>
            <w:tcW w:w="2564" w:type="dxa"/>
            <w:tcBorders>
              <w:top w:val="nil"/>
              <w:left w:val="nil"/>
              <w:bottom w:val="nil"/>
              <w:right w:val="nil"/>
            </w:tcBorders>
            <w:shd w:val="clear" w:color="000000" w:fill="DBE5F1"/>
            <w:noWrap/>
            <w:vAlign w:val="center"/>
          </w:tcPr>
          <w:p w:rsidR="006D67F1" w:rsidRPr="009973DB" w:rsidRDefault="006D67F1" w:rsidP="008B3649">
            <w:pPr>
              <w:rPr>
                <w:rFonts w:ascii="Arial" w:hAnsi="Arial" w:cs="Arial"/>
                <w:color w:val="000000"/>
                <w:sz w:val="16"/>
                <w:szCs w:val="16"/>
                <w:lang w:eastAsia="en-GB"/>
              </w:rPr>
            </w:pPr>
            <w:r w:rsidRPr="009973DB">
              <w:rPr>
                <w:rFonts w:ascii="Arial" w:hAnsi="Arial" w:cs="Arial"/>
                <w:color w:val="000000"/>
                <w:sz w:val="16"/>
                <w:szCs w:val="16"/>
                <w:lang w:eastAsia="en-GB"/>
              </w:rPr>
              <w:t>Úrokový diferenciál MSP – VP</w:t>
            </w:r>
          </w:p>
        </w:tc>
        <w:tc>
          <w:tcPr>
            <w:tcW w:w="995" w:type="dxa"/>
            <w:tcBorders>
              <w:top w:val="nil"/>
              <w:left w:val="nil"/>
              <w:bottom w:val="nil"/>
              <w:right w:val="nil"/>
            </w:tcBorders>
            <w:shd w:val="clear" w:color="000000" w:fill="DBE5F1"/>
            <w:noWrap/>
            <w:vAlign w:val="center"/>
          </w:tcPr>
          <w:p w:rsidR="006D67F1" w:rsidRPr="009973DB" w:rsidRDefault="006D67F1" w:rsidP="00B813BC">
            <w:pPr>
              <w:rPr>
                <w:rFonts w:ascii="Arial" w:hAnsi="Arial" w:cs="Arial"/>
                <w:color w:val="000000"/>
                <w:sz w:val="16"/>
                <w:szCs w:val="16"/>
                <w:lang w:eastAsia="en-GB"/>
              </w:rPr>
            </w:pPr>
            <w:r w:rsidRPr="009973DB">
              <w:rPr>
                <w:rFonts w:ascii="Arial" w:hAnsi="Arial" w:cs="Arial"/>
                <w:color w:val="000000"/>
                <w:sz w:val="16"/>
                <w:szCs w:val="16"/>
                <w:lang w:eastAsia="en-GB"/>
              </w:rPr>
              <w:t>procentní body</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0.97</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0.73</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1.18</w:t>
            </w:r>
          </w:p>
        </w:tc>
        <w:tc>
          <w:tcPr>
            <w:tcW w:w="861"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0.68</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1.11</w:t>
            </w:r>
          </w:p>
        </w:tc>
        <w:tc>
          <w:tcPr>
            <w:tcW w:w="862" w:type="dxa"/>
            <w:tcBorders>
              <w:top w:val="nil"/>
              <w:left w:val="nil"/>
              <w:bottom w:val="nil"/>
              <w:right w:val="nil"/>
            </w:tcBorders>
            <w:shd w:val="clear" w:color="000000" w:fill="DBE5F1"/>
            <w:noWrap/>
            <w:vAlign w:val="center"/>
          </w:tcPr>
          <w:p w:rsidR="006D67F1" w:rsidRPr="009973DB" w:rsidRDefault="006D67F1" w:rsidP="00B813BC">
            <w:pPr>
              <w:jc w:val="center"/>
              <w:rPr>
                <w:rFonts w:ascii="Arial" w:hAnsi="Arial" w:cs="Arial"/>
                <w:color w:val="000000"/>
                <w:sz w:val="16"/>
                <w:szCs w:val="16"/>
                <w:lang w:eastAsia="en-GB"/>
              </w:rPr>
            </w:pPr>
            <w:r w:rsidRPr="009973DB">
              <w:rPr>
                <w:rFonts w:ascii="Arial" w:hAnsi="Arial" w:cs="Arial"/>
                <w:color w:val="000000"/>
                <w:sz w:val="16"/>
                <w:szCs w:val="16"/>
                <w:lang w:eastAsia="en-GB"/>
              </w:rPr>
              <w:t>0.98</w:t>
            </w:r>
          </w:p>
        </w:tc>
        <w:tc>
          <w:tcPr>
            <w:tcW w:w="862" w:type="dxa"/>
            <w:tcBorders>
              <w:top w:val="nil"/>
              <w:left w:val="nil"/>
              <w:bottom w:val="nil"/>
              <w:right w:val="nil"/>
            </w:tcBorders>
            <w:shd w:val="clear" w:color="000000" w:fill="DBE5F1"/>
            <w:noWrap/>
            <w:vAlign w:val="center"/>
          </w:tcPr>
          <w:p w:rsidR="006D67F1" w:rsidRPr="009973DB" w:rsidRDefault="006D67F1">
            <w:pPr>
              <w:keepNext/>
              <w:jc w:val="center"/>
              <w:rPr>
                <w:rFonts w:ascii="Arial" w:hAnsi="Arial" w:cs="Arial"/>
                <w:color w:val="000000"/>
                <w:sz w:val="16"/>
                <w:szCs w:val="16"/>
                <w:lang w:eastAsia="en-GB"/>
              </w:rPr>
            </w:pPr>
            <w:r w:rsidRPr="009973DB">
              <w:rPr>
                <w:rFonts w:ascii="Arial" w:hAnsi="Arial" w:cs="Arial"/>
                <w:color w:val="000000"/>
                <w:sz w:val="16"/>
                <w:szCs w:val="16"/>
                <w:lang w:eastAsia="en-GB"/>
              </w:rPr>
              <w:t>1.24</w:t>
            </w:r>
          </w:p>
        </w:tc>
      </w:tr>
    </w:tbl>
    <w:p w:rsidR="006D67F1" w:rsidRPr="009973DB" w:rsidRDefault="006D67F1" w:rsidP="002433DA">
      <w:pPr>
        <w:pStyle w:val="Caption"/>
      </w:pPr>
      <w:r w:rsidRPr="009973DB">
        <w:t xml:space="preserve">Tabulka </w:t>
      </w:r>
      <w:fldSimple w:instr=" SEQ Tabulka \* ARABIC ">
        <w:r w:rsidRPr="009973DB">
          <w:rPr>
            <w:noProof/>
          </w:rPr>
          <w:t>7</w:t>
        </w:r>
      </w:fldSimple>
      <w:r w:rsidRPr="009973DB">
        <w:t>: Shrnutí úvěrových aktivit na českém trhu 2007-2013</w:t>
      </w:r>
    </w:p>
    <w:p w:rsidR="006D67F1" w:rsidRPr="009973DB" w:rsidRDefault="006D67F1" w:rsidP="002433DA">
      <w:pPr>
        <w:pStyle w:val="Caption"/>
      </w:pPr>
      <w:r w:rsidRPr="009973DB">
        <w:t>Zdroj: ČNB, OECD, ČMZRB</w:t>
      </w:r>
    </w:p>
    <w:p w:rsidR="006D67F1" w:rsidRPr="009973DB" w:rsidRDefault="006D67F1" w:rsidP="00113153"/>
    <w:p w:rsidR="006D67F1" w:rsidRPr="009973DB" w:rsidRDefault="006D67F1" w:rsidP="00113153">
      <w:r>
        <w:rPr>
          <w:noProof/>
        </w:rPr>
        <w:pict>
          <v:shape id="Graf 7180" o:spid="_x0000_i1036" type="#_x0000_t75" style="width:363.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">
            <v:imagedata r:id="rId19" o:title=""/>
            <o:lock v:ext="edit" aspectratio="f"/>
          </v:shape>
        </w:pict>
      </w:r>
    </w:p>
    <w:p w:rsidR="006D67F1" w:rsidRPr="009973DB" w:rsidRDefault="006D67F1" w:rsidP="003244A3">
      <w:pPr>
        <w:pStyle w:val="Caption"/>
        <w:keepNext/>
      </w:pPr>
      <w:r w:rsidRPr="009973DB">
        <w:t>Graf 6: Vývoj úrokových sazeb MSP a VP 2007-2014</w:t>
      </w:r>
    </w:p>
    <w:p w:rsidR="006D67F1" w:rsidRPr="009973DB" w:rsidRDefault="006D67F1" w:rsidP="00C72C85">
      <w:pPr>
        <w:pStyle w:val="Caption"/>
      </w:pPr>
      <w:r w:rsidRPr="009973DB">
        <w:t>Zdroj: ČNB, OECD</w:t>
      </w:r>
    </w:p>
    <w:p w:rsidR="006D67F1" w:rsidRPr="009973DB" w:rsidRDefault="006D67F1" w:rsidP="00C72C85">
      <w:pPr>
        <w:rPr>
          <w:b/>
          <w:bCs/>
        </w:rPr>
      </w:pPr>
    </w:p>
    <w:p w:rsidR="006D67F1" w:rsidRPr="009973DB" w:rsidRDefault="006D67F1" w:rsidP="008B3649">
      <w:r w:rsidRPr="009973DB">
        <w:t xml:space="preserve">Finanční trh  v ČR  je aktuálně charakteristický vysokým objem depozit v bankách a nízkou úrovní úrokových sazeb z poskytovaných úvěrů, jejichž strmý pokles v segmentu velkých podniků (VP) i MSP dokládá tabulka výše. Zároveň je </w:t>
      </w:r>
      <w:r w:rsidRPr="009973DB">
        <w:rPr>
          <w:b/>
        </w:rPr>
        <w:t>patrný rostoucí diferenciál v sazbách úvěrů pro VP a MSP</w:t>
      </w:r>
      <w:r w:rsidRPr="009973DB">
        <w:t xml:space="preserve">. Pokračování tohoto trendu je </w:t>
      </w:r>
      <w:r w:rsidRPr="009973DB">
        <w:rPr>
          <w:b/>
        </w:rPr>
        <w:t>obzvláště markantní na posledních datech z roku 2014, kdy došlo ke zřetelnému nárůstu úrokových sazeb pro MSP a rozdíl mezi oběma sazbami se zvýšil už na 1,75 procentního bodu – MSP tedy čerpají úvěry již téměř o polovinu dráž oproti velkým podnikům</w:t>
      </w:r>
      <w:r w:rsidRPr="009973DB">
        <w:t>.</w:t>
      </w:r>
    </w:p>
    <w:p w:rsidR="006D67F1" w:rsidRPr="009973DB" w:rsidRDefault="006D67F1" w:rsidP="008B3649"/>
    <w:p w:rsidR="006D67F1" w:rsidRPr="009973DB" w:rsidRDefault="006D67F1" w:rsidP="00BC082C">
      <w:pPr>
        <w:pStyle w:val="Neslovannadpisy"/>
      </w:pPr>
      <w:bookmarkStart w:id="714" w:name="_Toc416383728"/>
      <w:bookmarkStart w:id="715" w:name="_Toc416447718"/>
      <w:bookmarkEnd w:id="714"/>
      <w:bookmarkEnd w:id="715"/>
      <w:r w:rsidRPr="009973DB">
        <w:t>Nová podnikatelská aktivita</w:t>
      </w:r>
    </w:p>
    <w:p w:rsidR="006D67F1" w:rsidRPr="009973DB" w:rsidRDefault="006D67F1" w:rsidP="00E54F18">
      <w:r w:rsidRPr="009973DB">
        <w:t>Do nové podnikatelské aktivity (kroky k založení, či existující mladší 42 měsíců) je dle šetření Global</w:t>
      </w:r>
      <w:r>
        <w:t xml:space="preserve"> </w:t>
      </w:r>
      <w:r w:rsidRPr="009973DB">
        <w:t xml:space="preserve">Enterpreneurship Monitor (GEM) </w:t>
      </w:r>
      <w:r w:rsidRPr="009973DB">
        <w:rPr>
          <w:b/>
        </w:rPr>
        <w:t>2013</w:t>
      </w:r>
      <w:r w:rsidRPr="009973DB">
        <w:t xml:space="preserve"> v ČR zapojeno 7,33 % dospělé populace ve věku 18–64 let, což odpovídá 513.000 osob. </w:t>
      </w:r>
      <w:r w:rsidRPr="009973DB">
        <w:rPr>
          <w:b/>
        </w:rPr>
        <w:t>Z toho lze 27,5 % označit za inovativně orientované, což představuje určitý pokles oproti roku 2011. 7,8 % nových podnikatelů je aktivních v sektoru, který je středně nebo velmi technologicky náročný.</w:t>
      </w:r>
      <w:r w:rsidRPr="009973DB">
        <w:t>V porovnání s rokem 2011 nová podnikatelská aktivita mírně poklesla o 0,31 %, v porovnání s rokem 2006 o 0,52 %. Z počtu obyvatelstva zapojeného do nové podnikatelské aktivity v ČR představují lidé mladší 35 let více než 50 % s tím, že jde většinou o vysokoškoláky, kteří jsou díky technologické a jazykové zdatnosti schopni přinášet inovativní projekty s vyšší přidanou hodnotou. To samé platí i pro studenty. U této skupiny předpokládáme nejotevřenější postoj k finančním nástrojům.</w:t>
      </w:r>
    </w:p>
    <w:p w:rsidR="006D67F1" w:rsidRPr="009973DB" w:rsidRDefault="006D67F1" w:rsidP="00E54F18"/>
    <w:p w:rsidR="006D67F1" w:rsidRPr="009973DB" w:rsidRDefault="006D67F1" w:rsidP="00E54F18">
      <w:r w:rsidRPr="009973DB">
        <w:t xml:space="preserve">Inovující podnikatelé byli v šetření GEM dále tázáni, jaké formy podpory pro rozvoj inovačních aktivit by v budoucnu využili. Nejvíce, 65 % (resp. 59 % u užšího souboru), odpovědělo,že by využilo tréninky či školení. Na druhém a třetím místě se umístila dotace pro realizaci inovací (54 % v obou souborech) a individuální poradenství (53 %, resp. 50 %). S určitým odstupem se jako čtvrté a páté v pořadí objevila záruka státu pro lehčí přístup k úvěru (44 %,resp. 48 %) a zvýhodněný úvěr na realizaci inovací (42 % v obou souborech). Jako méně časté formy podpory, o které by podnikatelé měli zájem, byly zmíněny dotace pro spolupráci s výzkumnou sférou (31 %, resp. 23 %) a principiální zájem o kapitálový vstup státu pro financování expanze (24 %, resp. 23 %). </w:t>
      </w:r>
      <w:r w:rsidRPr="009973DB">
        <w:rPr>
          <w:b/>
        </w:rPr>
        <w:t>GEM tedy na základě své extrapolace dovozuje spodní počet nových inovujících podnikatelův technologicky náročných oborech s potenciálním zájmem o kapitálový vstup na 9200 jednotlivců.</w:t>
      </w:r>
    </w:p>
    <w:p w:rsidR="006D67F1" w:rsidRPr="009973DB" w:rsidRDefault="006D67F1" w:rsidP="00945823"/>
    <w:p w:rsidR="006D67F1" w:rsidRPr="009973DB" w:rsidRDefault="006D67F1" w:rsidP="00945823">
      <w:r w:rsidRPr="009973DB">
        <w:t xml:space="preserve">V rámci druhého dotazníkového šetření k této studii byl rozeslán dotazník zaměřený na early-stage firmy, které jsou v kontaktu s podnikatelskými inkubátory a akcelerátory, centry pro transfer technologií apod. V rámci došlých odpovědí většina dotazovaných firem (70 %) vznikla rozvojem podnikatelského plánu jednotlivce, avšak druhou nejpočetnější kategorií (16 %) je vznik spin-offem z univerzitního či jiného veřejně financovaného projektu. Tato skutečnost nás upevňuje v přesvědčení, že podporu v rámci SC </w:t>
      </w:r>
      <w:smartTag w:uri="urn:schemas-microsoft-com:office:smarttags" w:element="metricconverter">
        <w:smartTagPr>
          <w:attr w:name="ProductID" w:val="1.2 a"/>
        </w:smartTagPr>
        <w:r w:rsidRPr="009973DB">
          <w:t>1.2 a</w:t>
        </w:r>
      </w:smartTag>
      <w:r w:rsidRPr="009973DB">
        <w:t xml:space="preserve"> 2.1 je nutné vnímat komplexně, jelikož pouze koordinovanou podporou je možné docílit vytvoření stabilní „pipeline“, která by pomohla projektům dostat se z fáze myšlenky či záměru až do fáze ukotveného podniku připraveného na later</w:t>
      </w:r>
      <w:r>
        <w:t xml:space="preserve"> </w:t>
      </w:r>
      <w:r w:rsidRPr="009973DB">
        <w:t>stage investici.</w:t>
      </w:r>
    </w:p>
    <w:p w:rsidR="006D67F1" w:rsidRPr="009973DB" w:rsidRDefault="006D67F1" w:rsidP="00BC082C">
      <w:pPr>
        <w:pStyle w:val="Neslovannadpisy"/>
      </w:pPr>
    </w:p>
    <w:p w:rsidR="006D67F1" w:rsidRPr="009973DB" w:rsidRDefault="006D67F1" w:rsidP="00BC082C">
      <w:pPr>
        <w:pStyle w:val="Neslovannadpisy"/>
      </w:pPr>
      <w:r w:rsidRPr="009973DB">
        <w:t>Soukromé zdroje financování - fondy a investoři Venture Capital (VC) a PrivateEquity (PE)</w:t>
      </w:r>
    </w:p>
    <w:p w:rsidR="006D67F1" w:rsidRPr="009973DB" w:rsidRDefault="006D67F1" w:rsidP="00AA113A">
      <w:r w:rsidRPr="009973DB">
        <w:t xml:space="preserve">Na rozdíl od úvěrového financování rozvoje etablovaných firem s podnikatelskou historií (cca přes 3 roky existence) je role bank v oblasti rizikového kapitálu a financování Early-stage firem malá a věnují se jí dnes pouze okrajově. Úvěrové financování je při dostatečném zajištění možné, je však problematické i z hlediska svých nákladů a zátěže podniku jeho v raném stádiu vývoje, kdy zpravidla nevykazuje zisk a potřebuje kapitál na investice. Vhodnějším způsobem jsou tak investice do základního kapitálu podniků. Hlavními poskytovateli externího financování na tržním principu jsou </w:t>
      </w:r>
      <w:r w:rsidRPr="009973DB">
        <w:rPr>
          <w:b/>
        </w:rPr>
        <w:t>investiční fondy private</w:t>
      </w:r>
      <w:r>
        <w:rPr>
          <w:b/>
        </w:rPr>
        <w:t xml:space="preserve"> </w:t>
      </w:r>
      <w:r w:rsidRPr="009973DB">
        <w:rPr>
          <w:b/>
        </w:rPr>
        <w:t>equity (PE), které se v případě zaměření na oblast rizikového kapitálu označují jako fondy venture capital (VC).</w:t>
      </w:r>
    </w:p>
    <w:p w:rsidR="006D67F1" w:rsidRPr="009973DB" w:rsidRDefault="006D67F1" w:rsidP="00AE634D"/>
    <w:p w:rsidR="006D67F1" w:rsidRPr="009973DB" w:rsidRDefault="006D67F1" w:rsidP="00AE634D">
      <w:r w:rsidRPr="009973DB">
        <w:t xml:space="preserve">Celkové hodnoty </w:t>
      </w:r>
      <w:r w:rsidRPr="009973DB">
        <w:rPr>
          <w:b/>
        </w:rPr>
        <w:t>PE investic v České republice</w:t>
      </w:r>
      <w:r w:rsidRPr="009973DB">
        <w:t xml:space="preserve"> se v letech 2007-2012 pohybovaly se značnými meziročními výkyvy v rozmezí </w:t>
      </w:r>
      <w:smartTag w:uri="urn:schemas-microsoft-com:office:smarttags" w:element="metricconverter">
        <w:smartTagPr>
          <w:attr w:name="ProductID" w:val="106 mil"/>
        </w:smartTagPr>
        <w:r w:rsidRPr="009973DB">
          <w:t>106 mil</w:t>
        </w:r>
      </w:smartTag>
      <w:r w:rsidRPr="009973DB">
        <w:t xml:space="preserve">. € až </w:t>
      </w:r>
      <w:smartTag w:uri="urn:schemas-microsoft-com:office:smarttags" w:element="metricconverter">
        <w:smartTagPr>
          <w:attr w:name="ProductID" w:val="1 358 mil"/>
        </w:smartTagPr>
        <w:r w:rsidRPr="009973DB">
          <w:t>1 358 mil</w:t>
        </w:r>
      </w:smartTag>
      <w:r w:rsidRPr="009973DB">
        <w:t>. €, což odpovídalo 0,069 % až 0,955 % podílu na HDP. Podíl 0,955% PE investic na HDP v roce 2009 byl spíše výjimečný, jde o odchylku od dlouhodobého trendu způsobenou megabuyout transakcí CVC Capital</w:t>
      </w:r>
      <w:r>
        <w:t xml:space="preserve"> </w:t>
      </w:r>
      <w:r w:rsidRPr="009973DB">
        <w:t>Partners, která představovala více než 50 % z celkové hodnoty PE investic v roce 2009.</w:t>
      </w:r>
    </w:p>
    <w:p w:rsidR="006D67F1" w:rsidRPr="009973DB" w:rsidRDefault="006D67F1" w:rsidP="00AE634D">
      <w:r w:rsidRPr="009973DB">
        <w:t xml:space="preserve">Podíl množství investic rizikového kapitálu na celkových investicích PE v ČR činí v průměru  </w:t>
      </w:r>
      <w:r w:rsidRPr="009973DB">
        <w:rPr>
          <w:b/>
        </w:rPr>
        <w:t>5,7 % za roky 2007-2012</w:t>
      </w:r>
      <w:r w:rsidRPr="009973DB">
        <w:t>.</w:t>
      </w:r>
    </w:p>
    <w:p w:rsidR="006D67F1" w:rsidRPr="009973DB" w:rsidRDefault="006D67F1" w:rsidP="00AE634D"/>
    <w:tbl>
      <w:tblPr>
        <w:tblW w:w="9322" w:type="dxa"/>
        <w:tblBorders>
          <w:bottom w:val="single" w:sz="4" w:space="0" w:color="72C7E7"/>
          <w:insideH w:val="single" w:sz="4" w:space="0" w:color="72C7E7"/>
        </w:tblBorders>
        <w:tblCellMar>
          <w:left w:w="0" w:type="dxa"/>
          <w:right w:w="0" w:type="dxa"/>
        </w:tblCellMar>
        <w:tblLook w:val="00A0"/>
      </w:tblPr>
      <w:tblGrid>
        <w:gridCol w:w="2109"/>
        <w:gridCol w:w="1433"/>
        <w:gridCol w:w="1021"/>
        <w:gridCol w:w="1421"/>
        <w:gridCol w:w="1021"/>
        <w:gridCol w:w="1421"/>
        <w:gridCol w:w="1008"/>
      </w:tblGrid>
      <w:tr w:rsidR="006D67F1" w:rsidRPr="009973DB" w:rsidTr="00661000">
        <w:trPr>
          <w:trHeight w:val="20"/>
        </w:trPr>
        <w:tc>
          <w:tcPr>
            <w:tcW w:w="2093" w:type="dxa"/>
            <w:shd w:val="clear" w:color="auto" w:fill="72C7E7"/>
            <w:noWrap/>
            <w:vAlign w:val="center"/>
          </w:tcPr>
          <w:p w:rsidR="006D67F1" w:rsidRPr="009973DB" w:rsidRDefault="006D67F1" w:rsidP="00661000">
            <w:pPr>
              <w:keepNext/>
              <w:jc w:val="center"/>
              <w:rPr>
                <w:b/>
                <w:color w:val="FFFFFF"/>
                <w:sz w:val="18"/>
                <w:szCs w:val="18"/>
              </w:rPr>
            </w:pPr>
            <w:r w:rsidRPr="009973DB">
              <w:rPr>
                <w:b/>
                <w:color w:val="FFFFFF"/>
                <w:sz w:val="18"/>
                <w:szCs w:val="18"/>
              </w:rPr>
              <w:t>Fáze private</w:t>
            </w:r>
            <w:r>
              <w:rPr>
                <w:b/>
                <w:color w:val="FFFFFF"/>
                <w:sz w:val="18"/>
                <w:szCs w:val="18"/>
              </w:rPr>
              <w:t xml:space="preserve"> </w:t>
            </w:r>
            <w:r w:rsidRPr="009973DB">
              <w:rPr>
                <w:b/>
                <w:color w:val="FFFFFF"/>
                <w:sz w:val="18"/>
                <w:szCs w:val="18"/>
              </w:rPr>
              <w:t>equity investic</w:t>
            </w:r>
          </w:p>
        </w:tc>
        <w:tc>
          <w:tcPr>
            <w:tcW w:w="1417" w:type="dxa"/>
            <w:shd w:val="clear" w:color="auto" w:fill="72C7E7"/>
            <w:noWrap/>
            <w:vAlign w:val="center"/>
          </w:tcPr>
          <w:p w:rsidR="006D67F1" w:rsidRPr="009973DB" w:rsidRDefault="006D67F1" w:rsidP="00661000">
            <w:pPr>
              <w:keepNext/>
              <w:jc w:val="center"/>
              <w:rPr>
                <w:b/>
                <w:color w:val="FFFFFF"/>
                <w:sz w:val="18"/>
                <w:szCs w:val="18"/>
              </w:rPr>
            </w:pPr>
            <w:r w:rsidRPr="009973DB">
              <w:rPr>
                <w:b/>
                <w:color w:val="FFFFFF"/>
                <w:sz w:val="18"/>
                <w:szCs w:val="18"/>
              </w:rPr>
              <w:t>Celkem ČR</w:t>
            </w:r>
          </w:p>
          <w:p w:rsidR="006D67F1" w:rsidRPr="009973DB" w:rsidRDefault="006D67F1" w:rsidP="00661000">
            <w:pPr>
              <w:keepNext/>
              <w:jc w:val="center"/>
              <w:rPr>
                <w:b/>
                <w:color w:val="FFFFFF"/>
                <w:sz w:val="18"/>
                <w:szCs w:val="18"/>
              </w:rPr>
            </w:pPr>
            <w:r w:rsidRPr="009973DB">
              <w:rPr>
                <w:b/>
                <w:color w:val="FFFFFF"/>
                <w:sz w:val="18"/>
                <w:szCs w:val="18"/>
              </w:rPr>
              <w:t>v tis. €</w:t>
            </w:r>
          </w:p>
        </w:tc>
        <w:tc>
          <w:tcPr>
            <w:tcW w:w="1005" w:type="dxa"/>
            <w:shd w:val="clear" w:color="auto" w:fill="72C7E7"/>
            <w:noWrap/>
            <w:vAlign w:val="center"/>
          </w:tcPr>
          <w:p w:rsidR="006D67F1" w:rsidRPr="009973DB" w:rsidRDefault="006D67F1" w:rsidP="00661000">
            <w:pPr>
              <w:keepNext/>
              <w:jc w:val="center"/>
              <w:rPr>
                <w:b/>
                <w:color w:val="FFFFFF"/>
                <w:sz w:val="18"/>
                <w:szCs w:val="18"/>
              </w:rPr>
            </w:pPr>
            <w:r w:rsidRPr="009973DB">
              <w:rPr>
                <w:b/>
                <w:color w:val="FFFFFF"/>
                <w:sz w:val="18"/>
                <w:szCs w:val="18"/>
              </w:rPr>
              <w:t>Podíl v %</w:t>
            </w:r>
          </w:p>
        </w:tc>
        <w:tc>
          <w:tcPr>
            <w:tcW w:w="1405" w:type="dxa"/>
            <w:shd w:val="clear" w:color="auto" w:fill="72C7E7"/>
            <w:noWrap/>
            <w:vAlign w:val="center"/>
          </w:tcPr>
          <w:p w:rsidR="006D67F1" w:rsidRPr="009973DB" w:rsidRDefault="006D67F1" w:rsidP="00661000">
            <w:pPr>
              <w:keepNext/>
              <w:jc w:val="center"/>
              <w:rPr>
                <w:b/>
                <w:color w:val="FFFFFF"/>
                <w:sz w:val="18"/>
                <w:szCs w:val="18"/>
              </w:rPr>
            </w:pPr>
            <w:r w:rsidRPr="009973DB">
              <w:rPr>
                <w:b/>
                <w:color w:val="FFFFFF"/>
                <w:sz w:val="18"/>
                <w:szCs w:val="18"/>
              </w:rPr>
              <w:t>Celkem SVE</w:t>
            </w:r>
          </w:p>
          <w:p w:rsidR="006D67F1" w:rsidRPr="009973DB" w:rsidRDefault="006D67F1" w:rsidP="00661000">
            <w:pPr>
              <w:keepNext/>
              <w:jc w:val="center"/>
              <w:rPr>
                <w:b/>
                <w:color w:val="FFFFFF"/>
                <w:sz w:val="18"/>
                <w:szCs w:val="18"/>
              </w:rPr>
            </w:pPr>
            <w:r w:rsidRPr="009973DB">
              <w:rPr>
                <w:b/>
                <w:color w:val="FFFFFF"/>
                <w:sz w:val="18"/>
                <w:szCs w:val="18"/>
              </w:rPr>
              <w:t>v tis.€</w:t>
            </w:r>
          </w:p>
        </w:tc>
        <w:tc>
          <w:tcPr>
            <w:tcW w:w="1005" w:type="dxa"/>
            <w:shd w:val="clear" w:color="auto" w:fill="72C7E7"/>
            <w:noWrap/>
            <w:vAlign w:val="center"/>
          </w:tcPr>
          <w:p w:rsidR="006D67F1" w:rsidRPr="009973DB" w:rsidRDefault="006D67F1" w:rsidP="00661000">
            <w:pPr>
              <w:keepNext/>
              <w:jc w:val="center"/>
              <w:rPr>
                <w:b/>
                <w:color w:val="FFFFFF"/>
                <w:sz w:val="18"/>
                <w:szCs w:val="18"/>
              </w:rPr>
            </w:pPr>
            <w:r w:rsidRPr="009973DB">
              <w:rPr>
                <w:b/>
                <w:color w:val="FFFFFF"/>
                <w:sz w:val="18"/>
                <w:szCs w:val="18"/>
              </w:rPr>
              <w:t>Podíl v %</w:t>
            </w:r>
          </w:p>
        </w:tc>
        <w:tc>
          <w:tcPr>
            <w:tcW w:w="1405" w:type="dxa"/>
            <w:shd w:val="clear" w:color="auto" w:fill="72C7E7"/>
            <w:noWrap/>
            <w:vAlign w:val="center"/>
          </w:tcPr>
          <w:p w:rsidR="006D67F1" w:rsidRPr="009973DB" w:rsidRDefault="006D67F1" w:rsidP="00661000">
            <w:pPr>
              <w:keepNext/>
              <w:jc w:val="center"/>
              <w:rPr>
                <w:b/>
                <w:color w:val="FFFFFF"/>
                <w:sz w:val="18"/>
                <w:szCs w:val="18"/>
              </w:rPr>
            </w:pPr>
            <w:r w:rsidRPr="009973DB">
              <w:rPr>
                <w:b/>
                <w:color w:val="FFFFFF"/>
                <w:sz w:val="18"/>
                <w:szCs w:val="18"/>
              </w:rPr>
              <w:t>Celkem Evropa v tis.€</w:t>
            </w:r>
          </w:p>
        </w:tc>
        <w:tc>
          <w:tcPr>
            <w:tcW w:w="992" w:type="dxa"/>
            <w:shd w:val="clear" w:color="auto" w:fill="72C7E7"/>
            <w:noWrap/>
            <w:vAlign w:val="center"/>
          </w:tcPr>
          <w:p w:rsidR="006D67F1" w:rsidRPr="009973DB" w:rsidRDefault="006D67F1" w:rsidP="00661000">
            <w:pPr>
              <w:keepNext/>
              <w:jc w:val="center"/>
              <w:rPr>
                <w:b/>
                <w:color w:val="FFFFFF"/>
                <w:sz w:val="18"/>
                <w:szCs w:val="18"/>
              </w:rPr>
            </w:pPr>
            <w:r w:rsidRPr="009973DB">
              <w:rPr>
                <w:b/>
                <w:color w:val="FFFFFF"/>
                <w:sz w:val="18"/>
                <w:szCs w:val="18"/>
              </w:rPr>
              <w:t>Podíl v %</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Seed</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0</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0,00%</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22 005</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0,50%</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1 030 201</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0,40%</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Start-up</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16 760</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1,35%</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265 796</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5,57%</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12 089 052</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4,83%</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Subtotal Early stage</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16 760</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1,35%</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287 800</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6,07%</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13 119 252</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5,23%</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Laterstage venture</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86 305</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4,36%</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439 566</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4,89%</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13 564 725</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5,08%</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Celkem VC</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103 065</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5,71%</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708 634</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10,39%</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26 683 977</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10,31%</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Growth</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507 801</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25,91%</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2 364 639</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30,37%</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31 406 288</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12,80%</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Rescue/Turnaround</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475</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0,01%</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18 295</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0,28%</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2 799 031</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1,22%</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Replacement</w:t>
            </w:r>
            <w:r>
              <w:rPr>
                <w:sz w:val="18"/>
                <w:szCs w:val="18"/>
              </w:rPr>
              <w:t xml:space="preserve"> </w:t>
            </w:r>
            <w:r w:rsidRPr="009973DB">
              <w:rPr>
                <w:sz w:val="18"/>
                <w:szCs w:val="18"/>
              </w:rPr>
              <w:t>capital</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289 965</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7,63%</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517 134</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4,41%</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9 329 771</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3,88%</w:t>
            </w:r>
          </w:p>
        </w:tc>
      </w:tr>
      <w:tr w:rsidR="006D67F1" w:rsidRPr="009973DB" w:rsidTr="00661000">
        <w:trPr>
          <w:trHeight w:val="20"/>
        </w:trPr>
        <w:tc>
          <w:tcPr>
            <w:tcW w:w="2093" w:type="dxa"/>
            <w:shd w:val="clear" w:color="auto" w:fill="FFFFFF"/>
            <w:noWrap/>
          </w:tcPr>
          <w:p w:rsidR="006D67F1" w:rsidRPr="009973DB" w:rsidRDefault="006D67F1" w:rsidP="00661000">
            <w:pPr>
              <w:keepNext/>
              <w:rPr>
                <w:sz w:val="18"/>
                <w:szCs w:val="18"/>
              </w:rPr>
            </w:pPr>
            <w:r w:rsidRPr="009973DB">
              <w:rPr>
                <w:sz w:val="18"/>
                <w:szCs w:val="18"/>
              </w:rPr>
              <w:t>Buyout</w:t>
            </w:r>
          </w:p>
        </w:tc>
        <w:tc>
          <w:tcPr>
            <w:tcW w:w="1417" w:type="dxa"/>
            <w:shd w:val="clear" w:color="auto" w:fill="FFFFFF"/>
            <w:noWrap/>
            <w:vAlign w:val="center"/>
          </w:tcPr>
          <w:p w:rsidR="006D67F1" w:rsidRPr="009973DB" w:rsidRDefault="006D67F1" w:rsidP="00661000">
            <w:pPr>
              <w:keepNext/>
              <w:jc w:val="right"/>
              <w:rPr>
                <w:sz w:val="18"/>
                <w:szCs w:val="18"/>
              </w:rPr>
            </w:pPr>
            <w:r w:rsidRPr="009973DB">
              <w:rPr>
                <w:sz w:val="18"/>
                <w:szCs w:val="18"/>
              </w:rPr>
              <w:t>1 539 369</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60,75%</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6 698 770</w:t>
            </w:r>
          </w:p>
        </w:tc>
        <w:tc>
          <w:tcPr>
            <w:tcW w:w="1005" w:type="dxa"/>
            <w:shd w:val="clear" w:color="auto" w:fill="FFFFFF"/>
            <w:noWrap/>
            <w:vAlign w:val="center"/>
          </w:tcPr>
          <w:p w:rsidR="006D67F1" w:rsidRPr="009973DB" w:rsidRDefault="006D67F1" w:rsidP="00661000">
            <w:pPr>
              <w:keepNext/>
              <w:jc w:val="right"/>
              <w:rPr>
                <w:sz w:val="18"/>
                <w:szCs w:val="18"/>
              </w:rPr>
            </w:pPr>
            <w:r w:rsidRPr="009973DB">
              <w:rPr>
                <w:sz w:val="18"/>
                <w:szCs w:val="18"/>
              </w:rPr>
              <w:t>54,55%</w:t>
            </w:r>
          </w:p>
        </w:tc>
        <w:tc>
          <w:tcPr>
            <w:tcW w:w="1405" w:type="dxa"/>
            <w:shd w:val="clear" w:color="auto" w:fill="FFFFFF"/>
            <w:noWrap/>
            <w:vAlign w:val="center"/>
          </w:tcPr>
          <w:p w:rsidR="006D67F1" w:rsidRPr="009973DB" w:rsidRDefault="006D67F1" w:rsidP="00661000">
            <w:pPr>
              <w:keepNext/>
              <w:jc w:val="right"/>
              <w:rPr>
                <w:sz w:val="18"/>
                <w:szCs w:val="18"/>
              </w:rPr>
            </w:pPr>
            <w:r w:rsidRPr="009973DB">
              <w:rPr>
                <w:sz w:val="18"/>
                <w:szCs w:val="18"/>
              </w:rPr>
              <w:t>200 544 333</w:t>
            </w:r>
          </w:p>
        </w:tc>
        <w:tc>
          <w:tcPr>
            <w:tcW w:w="992" w:type="dxa"/>
            <w:shd w:val="clear" w:color="auto" w:fill="FFFFFF"/>
            <w:noWrap/>
            <w:vAlign w:val="center"/>
          </w:tcPr>
          <w:p w:rsidR="006D67F1" w:rsidRPr="009973DB" w:rsidRDefault="006D67F1" w:rsidP="00661000">
            <w:pPr>
              <w:keepNext/>
              <w:jc w:val="right"/>
              <w:rPr>
                <w:sz w:val="18"/>
                <w:szCs w:val="18"/>
              </w:rPr>
            </w:pPr>
            <w:r w:rsidRPr="009973DB">
              <w:rPr>
                <w:sz w:val="18"/>
                <w:szCs w:val="18"/>
              </w:rPr>
              <w:t>71,79%</w:t>
            </w:r>
          </w:p>
        </w:tc>
      </w:tr>
      <w:tr w:rsidR="006D67F1" w:rsidRPr="009973DB" w:rsidTr="00661000">
        <w:trPr>
          <w:trHeight w:val="20"/>
        </w:trPr>
        <w:tc>
          <w:tcPr>
            <w:tcW w:w="2093" w:type="dxa"/>
            <w:shd w:val="clear" w:color="auto" w:fill="92D050"/>
            <w:noWrap/>
          </w:tcPr>
          <w:p w:rsidR="006D67F1" w:rsidRPr="009973DB" w:rsidRDefault="006D67F1" w:rsidP="00661000">
            <w:pPr>
              <w:keepNext/>
              <w:rPr>
                <w:b/>
                <w:sz w:val="18"/>
                <w:szCs w:val="18"/>
              </w:rPr>
            </w:pPr>
            <w:r w:rsidRPr="009973DB">
              <w:rPr>
                <w:b/>
                <w:sz w:val="18"/>
                <w:szCs w:val="18"/>
              </w:rPr>
              <w:t>Celkem</w:t>
            </w:r>
          </w:p>
        </w:tc>
        <w:tc>
          <w:tcPr>
            <w:tcW w:w="1417" w:type="dxa"/>
            <w:shd w:val="clear" w:color="auto" w:fill="92D050"/>
            <w:noWrap/>
            <w:vAlign w:val="center"/>
          </w:tcPr>
          <w:p w:rsidR="006D67F1" w:rsidRPr="009973DB" w:rsidRDefault="006D67F1" w:rsidP="00661000">
            <w:pPr>
              <w:keepNext/>
              <w:jc w:val="right"/>
              <w:rPr>
                <w:b/>
                <w:sz w:val="18"/>
                <w:szCs w:val="18"/>
              </w:rPr>
            </w:pPr>
            <w:r w:rsidRPr="009973DB">
              <w:rPr>
                <w:b/>
                <w:sz w:val="18"/>
                <w:szCs w:val="18"/>
              </w:rPr>
              <w:t>2 445 367</w:t>
            </w:r>
          </w:p>
        </w:tc>
        <w:tc>
          <w:tcPr>
            <w:tcW w:w="1005" w:type="dxa"/>
            <w:shd w:val="clear" w:color="auto" w:fill="92D050"/>
            <w:noWrap/>
            <w:vAlign w:val="center"/>
          </w:tcPr>
          <w:p w:rsidR="006D67F1" w:rsidRPr="009973DB" w:rsidRDefault="006D67F1" w:rsidP="00661000">
            <w:pPr>
              <w:keepNext/>
              <w:jc w:val="right"/>
              <w:rPr>
                <w:b/>
                <w:sz w:val="18"/>
                <w:szCs w:val="18"/>
              </w:rPr>
            </w:pPr>
            <w:r w:rsidRPr="009973DB">
              <w:rPr>
                <w:b/>
                <w:sz w:val="18"/>
                <w:szCs w:val="18"/>
              </w:rPr>
              <w:t>100,00%</w:t>
            </w:r>
          </w:p>
        </w:tc>
        <w:tc>
          <w:tcPr>
            <w:tcW w:w="1405" w:type="dxa"/>
            <w:shd w:val="clear" w:color="auto" w:fill="92D050"/>
            <w:noWrap/>
            <w:vAlign w:val="center"/>
          </w:tcPr>
          <w:p w:rsidR="006D67F1" w:rsidRPr="009973DB" w:rsidRDefault="006D67F1" w:rsidP="00661000">
            <w:pPr>
              <w:keepNext/>
              <w:jc w:val="right"/>
              <w:rPr>
                <w:b/>
                <w:sz w:val="18"/>
                <w:szCs w:val="18"/>
              </w:rPr>
            </w:pPr>
            <w:r w:rsidRPr="009973DB">
              <w:rPr>
                <w:b/>
                <w:sz w:val="18"/>
                <w:szCs w:val="18"/>
              </w:rPr>
              <w:t>10 312 164</w:t>
            </w:r>
          </w:p>
        </w:tc>
        <w:tc>
          <w:tcPr>
            <w:tcW w:w="1005" w:type="dxa"/>
            <w:shd w:val="clear" w:color="auto" w:fill="92D050"/>
            <w:noWrap/>
            <w:vAlign w:val="center"/>
          </w:tcPr>
          <w:p w:rsidR="006D67F1" w:rsidRPr="009973DB" w:rsidRDefault="006D67F1" w:rsidP="00661000">
            <w:pPr>
              <w:keepNext/>
              <w:jc w:val="right"/>
              <w:rPr>
                <w:b/>
                <w:sz w:val="18"/>
                <w:szCs w:val="18"/>
              </w:rPr>
            </w:pPr>
            <w:r w:rsidRPr="009973DB">
              <w:rPr>
                <w:b/>
                <w:sz w:val="18"/>
                <w:szCs w:val="18"/>
              </w:rPr>
              <w:t>100,00%</w:t>
            </w:r>
          </w:p>
        </w:tc>
        <w:tc>
          <w:tcPr>
            <w:tcW w:w="1405" w:type="dxa"/>
            <w:shd w:val="clear" w:color="auto" w:fill="92D050"/>
            <w:noWrap/>
            <w:vAlign w:val="center"/>
          </w:tcPr>
          <w:p w:rsidR="006D67F1" w:rsidRPr="009973DB" w:rsidRDefault="006D67F1" w:rsidP="00661000">
            <w:pPr>
              <w:keepNext/>
              <w:jc w:val="right"/>
              <w:rPr>
                <w:b/>
                <w:sz w:val="18"/>
                <w:szCs w:val="18"/>
              </w:rPr>
            </w:pPr>
            <w:r w:rsidRPr="009973DB">
              <w:rPr>
                <w:b/>
                <w:sz w:val="18"/>
                <w:szCs w:val="18"/>
              </w:rPr>
              <w:t>270 763 400</w:t>
            </w:r>
          </w:p>
        </w:tc>
        <w:tc>
          <w:tcPr>
            <w:tcW w:w="992" w:type="dxa"/>
            <w:shd w:val="clear" w:color="auto" w:fill="92D050"/>
            <w:noWrap/>
            <w:vAlign w:val="center"/>
          </w:tcPr>
          <w:p w:rsidR="006D67F1" w:rsidRPr="009973DB" w:rsidRDefault="006D67F1" w:rsidP="00661000">
            <w:pPr>
              <w:keepNext/>
              <w:jc w:val="right"/>
              <w:rPr>
                <w:b/>
                <w:sz w:val="18"/>
                <w:szCs w:val="18"/>
              </w:rPr>
            </w:pPr>
            <w:r w:rsidRPr="009973DB">
              <w:rPr>
                <w:b/>
                <w:sz w:val="18"/>
                <w:szCs w:val="18"/>
              </w:rPr>
              <w:t>100,00%</w:t>
            </w:r>
          </w:p>
        </w:tc>
      </w:tr>
    </w:tbl>
    <w:p w:rsidR="006D67F1" w:rsidRPr="009973DB" w:rsidRDefault="006D67F1" w:rsidP="00DF6E0B">
      <w:pPr>
        <w:pStyle w:val="Caption"/>
      </w:pPr>
      <w:r w:rsidRPr="009973DB">
        <w:t xml:space="preserve">Tabulka </w:t>
      </w:r>
      <w:fldSimple w:instr=" SEQ Tabulka \* ARABIC ">
        <w:r w:rsidRPr="009973DB">
          <w:rPr>
            <w:noProof/>
          </w:rPr>
          <w:t>8</w:t>
        </w:r>
      </w:fldSimple>
      <w:r w:rsidRPr="009973DB">
        <w:t>:PE investice podle jednotlivých segmentů, v tisících €, součty 2007- 2012</w:t>
      </w:r>
    </w:p>
    <w:p w:rsidR="006D67F1" w:rsidRPr="009973DB" w:rsidRDefault="006D67F1" w:rsidP="00DF6E0B">
      <w:pPr>
        <w:pStyle w:val="Caption"/>
        <w:rPr>
          <w:b w:val="0"/>
          <w:color w:val="000000"/>
        </w:rPr>
      </w:pPr>
      <w:r w:rsidRPr="009973DB">
        <w:t>Zdroj: EVCA, interpretováno MPO</w:t>
      </w:r>
    </w:p>
    <w:p w:rsidR="006D67F1" w:rsidRPr="009973DB" w:rsidRDefault="006D67F1" w:rsidP="00AE634D"/>
    <w:p w:rsidR="006D67F1" w:rsidRPr="009973DB" w:rsidRDefault="006D67F1" w:rsidP="00A47A43">
      <w:r w:rsidRPr="009973DB">
        <w:t>Český PE/VC trh se vyznačuje nestabilním vývojem, který je způsoben především nízkým celkovým obratem a počtem transakcí.Na území České republiky se za rok realizuje asi jen 10-20 investic. V roce 2007-2012 se celková hodnota private</w:t>
      </w:r>
      <w:r>
        <w:t xml:space="preserve"> </w:t>
      </w:r>
      <w:r w:rsidRPr="009973DB">
        <w:t>equity investic v České republice podílela na HDP v průměru 0,280 %, zatímco evropský průměr činil 0,349 %, jak vyplývá z grafu č.</w:t>
      </w:r>
      <w:fldSimple w:instr=" SEQ Graf \* ARABIC ">
        <w:r w:rsidRPr="009973DB">
          <w:rPr>
            <w:noProof/>
          </w:rPr>
          <w:t>3</w:t>
        </w:r>
      </w:fldSimple>
      <w:r w:rsidRPr="009973DB">
        <w:t>. Kladná odchylka roku 2009 v České republice je způsobena zmiňovaným buyoutem CVC CapitalPartners.</w:t>
      </w:r>
    </w:p>
    <w:p w:rsidR="006D67F1" w:rsidRPr="009973DB" w:rsidRDefault="006D67F1" w:rsidP="00A47A43"/>
    <w:p w:rsidR="006D67F1" w:rsidRPr="009973DB" w:rsidRDefault="006D67F1" w:rsidP="008175FD">
      <w:pPr>
        <w:rPr>
          <w:rFonts w:cs="Calibri"/>
          <w:szCs w:val="24"/>
        </w:rPr>
      </w:pPr>
      <w:r w:rsidRPr="009973DB">
        <w:t>Od roku 1997 existuje v České republice asociace sdružující PE a venture capital investory –</w:t>
      </w:r>
      <w:r>
        <w:t xml:space="preserve"> CVCA</w:t>
      </w:r>
      <w:r w:rsidRPr="009973DB">
        <w:t>. Asociace je členem EVCA a zaměřuje se mimo jiné na statistické sledování vývoje na českém trhu PE/VC.</w:t>
      </w:r>
      <w:r w:rsidRPr="009973DB">
        <w:rPr>
          <w:rFonts w:cs="Calibri"/>
          <w:b/>
          <w:szCs w:val="24"/>
        </w:rPr>
        <w:t>Drtivá většina investic v ČR je zaměřena na pozdější segmenty buyout a growth</w:t>
      </w:r>
      <w:r w:rsidRPr="009973DB">
        <w:rPr>
          <w:rFonts w:cs="Calibri"/>
          <w:szCs w:val="24"/>
        </w:rPr>
        <w:t>.</w:t>
      </w:r>
    </w:p>
    <w:p w:rsidR="006D67F1" w:rsidRPr="009973DB" w:rsidRDefault="006D67F1" w:rsidP="00492C7A"/>
    <w:p w:rsidR="006D67F1" w:rsidRPr="009973DB" w:rsidDel="00A47A43" w:rsidRDefault="006D67F1" w:rsidP="00492C7A"/>
    <w:p w:rsidR="006D67F1" w:rsidRPr="009973DB" w:rsidRDefault="006D67F1" w:rsidP="00492C7A">
      <w:pPr>
        <w:pStyle w:val="Textpspvku"/>
        <w:keepNext/>
        <w:jc w:val="center"/>
      </w:pPr>
      <w:r w:rsidRPr="00C07760">
        <w:rPr>
          <w:rFonts w:cs="Calibri"/>
          <w:noProof/>
          <w:sz w:val="24"/>
          <w:szCs w:val="22"/>
          <w:lang w:eastAsia="cs-CZ"/>
        </w:rPr>
        <w:pict>
          <v:shape id="Obrázek 3" o:spid="_x0000_i1037" type="#_x0000_t75" style="width:344.25pt;height:165.75pt;visibility:visible">
            <v:imagedata r:id="rId20" o:title=""/>
          </v:shape>
        </w:pict>
      </w:r>
    </w:p>
    <w:p w:rsidR="006D67F1" w:rsidRPr="009973DB" w:rsidRDefault="006D67F1" w:rsidP="00492C7A">
      <w:pPr>
        <w:pStyle w:val="Caption"/>
      </w:pPr>
      <w:r w:rsidRPr="009973DB">
        <w:t>Graf 8: PE investice (EUR) jako % HDP (běžné ceny, EUR) v Evropě</w:t>
      </w:r>
      <w:r w:rsidRPr="009973DB">
        <w:rPr>
          <w:rStyle w:val="FootnoteReference"/>
          <w:rFonts w:cs="Arial"/>
          <w:b w:val="0"/>
        </w:rPr>
        <w:footnoteReference w:id="18"/>
      </w:r>
      <w:r w:rsidRPr="009973DB">
        <w:t xml:space="preserve"> a České republice</w:t>
      </w:r>
    </w:p>
    <w:p w:rsidR="006D67F1" w:rsidRPr="009973DB" w:rsidRDefault="006D67F1" w:rsidP="00492C7A">
      <w:pPr>
        <w:pStyle w:val="Caption"/>
      </w:pPr>
      <w:r w:rsidRPr="009973DB">
        <w:t>Zdroj: EVCA, EUROSTAT</w:t>
      </w:r>
    </w:p>
    <w:p w:rsidR="006D67F1" w:rsidRPr="009973DB" w:rsidRDefault="006D67F1" w:rsidP="00492C7A"/>
    <w:p w:rsidR="006D67F1" w:rsidRPr="009973DB" w:rsidRDefault="006D67F1" w:rsidP="00492C7A">
      <w:pPr>
        <w:rPr>
          <w:b/>
        </w:rPr>
      </w:pPr>
      <w:r w:rsidRPr="009973DB">
        <w:t>Jak vyplývá z výše uvedeného přehledu, drtivá část objemu PE investic směřuje mimo rizikový kapitál, do oblasti buyout, growth či replacement kapitálu, kde se velikosti investic pohybuje v řádově vyšších relacích.</w:t>
      </w:r>
      <w:r w:rsidRPr="009973DB">
        <w:rPr>
          <w:b/>
        </w:rPr>
        <w:t>Podíl objemu investic rizikového kapitálu na celkových investicích PE v ČR činí v průměru jen 5,7 % za roky 2007-2012</w:t>
      </w:r>
      <w:r w:rsidRPr="009973DB">
        <w:t xml:space="preserve">V rámci tohoto podílu získalo v ČR investici 19 podniků ve fázi laterstage a 8 start-up podniků v celkové výši </w:t>
      </w:r>
      <w:smartTag w:uri="urn:schemas-microsoft-com:office:smarttags" w:element="metricconverter">
        <w:smartTagPr>
          <w:attr w:name="ProductID" w:val="103 mil"/>
        </w:smartTagPr>
        <w:r w:rsidRPr="009973DB">
          <w:t>103 mil</w:t>
        </w:r>
      </w:smartTag>
      <w:r w:rsidRPr="009973DB">
        <w:t xml:space="preserve">. €. Nejnovější data ukazují, že </w:t>
      </w:r>
      <w:r w:rsidRPr="009973DB">
        <w:rPr>
          <w:b/>
        </w:rPr>
        <w:t xml:space="preserve">v roce 2013 došlo k dalšímu poklesu celkových venture investic z 5,2 mil. EUR v roce 2012 na </w:t>
      </w:r>
      <w:smartTag w:uri="urn:schemas-microsoft-com:office:smarttags" w:element="metricconverter">
        <w:smartTagPr>
          <w:attr w:name="ProductID" w:val="2,8 mil"/>
        </w:smartTagPr>
        <w:r w:rsidRPr="009973DB">
          <w:rPr>
            <w:b/>
          </w:rPr>
          <w:t>2,8 mil</w:t>
        </w:r>
      </w:smartTag>
      <w:r w:rsidRPr="009973DB">
        <w:rPr>
          <w:b/>
        </w:rPr>
        <w:t xml:space="preserve"> EUR.</w:t>
      </w:r>
      <w:r w:rsidRPr="009973DB">
        <w:t xml:space="preserve"> Údaje za poslední rok potvrzují značnou nestabilitu trendu investic na českého trhu, když v rámci meziročního propadu o </w:t>
      </w:r>
      <w:smartTag w:uri="urn:schemas-microsoft-com:office:smarttags" w:element="metricconverter">
        <w:smartTagPr>
          <w:attr w:name="ProductID" w:val="2,4 mil"/>
        </w:smartTagPr>
        <w:r w:rsidRPr="009973DB">
          <w:t>2,4 mil</w:t>
        </w:r>
      </w:smartTag>
      <w:r w:rsidRPr="009973DB">
        <w:t>. EUR posílily rané fáze seed a start-up a naopak značně oslabily investice laterstage.</w:t>
      </w:r>
      <w:r w:rsidRPr="009973DB">
        <w:rPr>
          <w:b/>
        </w:rPr>
        <w:t xml:space="preserve"> I přes pokles objemu VC investic roste jejich počet. V letech 2013-2014 byl dle údajů CVCA téměř poloviční oproti ostatním segmentům PE.</w:t>
      </w:r>
    </w:p>
    <w:p w:rsidR="006D67F1" w:rsidRPr="009973DB" w:rsidRDefault="006D67F1" w:rsidP="00492C7A">
      <w:pPr>
        <w:rPr>
          <w:b/>
        </w:rPr>
      </w:pPr>
    </w:p>
    <w:p w:rsidR="006D67F1" w:rsidRPr="009973DB" w:rsidRDefault="006D67F1" w:rsidP="006F628A">
      <w:pPr>
        <w:rPr>
          <w:rFonts w:cs="Calibri"/>
          <w:szCs w:val="24"/>
        </w:rPr>
      </w:pPr>
      <w:r w:rsidRPr="009973DB">
        <w:t>Výrazné zaostávání VC segmentu v ČR je zřejmé zejména z komparativního pohledu.</w:t>
      </w:r>
      <w:r w:rsidRPr="009973DB">
        <w:rPr>
          <w:b/>
        </w:rPr>
        <w:t xml:space="preserve">Podíl VC 5,7 % na objemu investic PE je hluboko pod evropskou úrovní 10,3 %, stejně jako pod úrovní regionu Střední a Východní Evropy (10,4 %). </w:t>
      </w:r>
      <w:r w:rsidRPr="009973DB">
        <w:t>Z dlouhodobého vývoje vyplývá</w:t>
      </w:r>
      <w:r w:rsidRPr="009973DB">
        <w:rPr>
          <w:rFonts w:cs="Calibri"/>
          <w:szCs w:val="24"/>
        </w:rPr>
        <w:t xml:space="preserve">, že </w:t>
      </w:r>
      <w:r w:rsidRPr="009973DB">
        <w:rPr>
          <w:rFonts w:cs="Calibri"/>
          <w:b/>
          <w:szCs w:val="24"/>
        </w:rPr>
        <w:t>v ČR chybí především investice v raných fázích – start-up a seed.</w:t>
      </w:r>
    </w:p>
    <w:p w:rsidR="006D67F1" w:rsidRPr="009973DB" w:rsidRDefault="006D67F1" w:rsidP="00492C7A"/>
    <w:p w:rsidR="006D67F1" w:rsidRPr="009973DB" w:rsidRDefault="006D67F1" w:rsidP="00492C7A">
      <w:r w:rsidRPr="009973DB">
        <w:rPr>
          <w:b/>
        </w:rPr>
        <w:t>Uvedené závěry o malé investiční aktivitě v oblasti VC v ČR, a specificky early-stage, lze činit i s</w:t>
      </w:r>
      <w:r>
        <w:rPr>
          <w:b/>
        </w:rPr>
        <w:t> </w:t>
      </w:r>
      <w:r w:rsidRPr="009973DB">
        <w:rPr>
          <w:b/>
        </w:rPr>
        <w:t>vědomím</w:t>
      </w:r>
      <w:r>
        <w:rPr>
          <w:b/>
        </w:rPr>
        <w:t xml:space="preserve"> </w:t>
      </w:r>
      <w:r w:rsidRPr="009973DB">
        <w:rPr>
          <w:b/>
        </w:rPr>
        <w:t xml:space="preserve">relativního rozvoje v posledních letech, který není výše uvedenými statistikami zcela postižitelný. </w:t>
      </w:r>
      <w:r w:rsidRPr="009973DB">
        <w:t xml:space="preserve">Lze předpokládat, že významná část provedených transakcí ve fázi start-up a především seed není ve statistikách CVCA a EVCA evidováno a pocházejí jednak ze strany fondů a investičních skupin mimo CVCA a jednak od tzv. </w:t>
      </w:r>
      <w:r w:rsidRPr="009973DB">
        <w:rPr>
          <w:b/>
        </w:rPr>
        <w:t>business angels (BA)</w:t>
      </w:r>
      <w:r w:rsidRPr="009973DB">
        <w:t>, tz.investorů specializovaných na early stage podniků, kteří vystupují jako</w:t>
      </w:r>
      <w:r>
        <w:t xml:space="preserve"> </w:t>
      </w:r>
      <w:r w:rsidRPr="009973DB">
        <w:t>soukromé osoby.Právě BA jsou typicky aktivní v oblasti investic do podniků v nejranější fázi existence – seed.</w:t>
      </w:r>
    </w:p>
    <w:p w:rsidR="006D67F1" w:rsidRPr="009973DB" w:rsidRDefault="006D67F1" w:rsidP="00492C7A"/>
    <w:p w:rsidR="006D67F1" w:rsidRPr="009973DB" w:rsidRDefault="006D67F1" w:rsidP="00492C7A">
      <w:r w:rsidRPr="009973DB">
        <w:t xml:space="preserve">BA nejsou v ČR zastřešeni v žádné organizaci a jejich aktivita je tedy obtížně sledovatelná. </w:t>
      </w:r>
      <w:r w:rsidRPr="009973DB">
        <w:rPr>
          <w:rFonts w:cs="Calibri"/>
          <w:b/>
          <w:szCs w:val="24"/>
        </w:rPr>
        <w:t>Ve výzkumu EBAN (European Business Angel Network) se ČR aktuálně nachází na jednom z posledních míst v Evropě,dotazování expertů v průzkumu GEM 2013 nicméně naznačuje znatelné zlepšení oproti dřívější úrovni</w:t>
      </w:r>
      <w:r w:rsidRPr="009973DB">
        <w:rPr>
          <w:rFonts w:cs="Calibri"/>
          <w:szCs w:val="24"/>
        </w:rPr>
        <w:t>. Jedním z důvodů může být, že narůstá řada podnikatelů a bývalých vrcholových manažerů, kteří se posouvají v kariéře do úrovně, kde mají prostředky a čas se andělským financováním zabývat. V porovnání s dalšími evropskými zeměmi je však tato aktivita stále slabá a navíc nepříliš</w:t>
      </w:r>
      <w:r>
        <w:rPr>
          <w:rFonts w:cs="Calibri"/>
          <w:szCs w:val="24"/>
        </w:rPr>
        <w:t xml:space="preserve"> </w:t>
      </w:r>
      <w:r w:rsidRPr="009973DB">
        <w:rPr>
          <w:rFonts w:cs="Calibri"/>
          <w:szCs w:val="24"/>
        </w:rPr>
        <w:t>transparentní.</w:t>
      </w:r>
    </w:p>
    <w:p w:rsidR="006D67F1" w:rsidRPr="009973DB" w:rsidDel="006F628A" w:rsidRDefault="006D67F1" w:rsidP="00974F99">
      <w:pPr>
        <w:rPr>
          <w:rFonts w:cs="Calibri"/>
          <w:szCs w:val="24"/>
        </w:rPr>
      </w:pPr>
    </w:p>
    <w:p w:rsidR="006D67F1" w:rsidRPr="009973DB" w:rsidRDefault="006D67F1" w:rsidP="00974F99">
      <w:pPr>
        <w:rPr>
          <w:rFonts w:cs="Calibri"/>
          <w:szCs w:val="24"/>
        </w:rPr>
      </w:pPr>
    </w:p>
    <w:p w:rsidR="006D67F1" w:rsidRPr="009973DB" w:rsidRDefault="006D67F1" w:rsidP="00353930">
      <w:pPr>
        <w:rPr>
          <w:rFonts w:cs="Calibri"/>
          <w:szCs w:val="24"/>
        </w:rPr>
      </w:pPr>
      <w:r w:rsidRPr="009973DB">
        <w:rPr>
          <w:rFonts w:cs="Calibri"/>
          <w:szCs w:val="24"/>
        </w:rPr>
        <w:t>Podle průzkumu GEM 2013 poměrně velká část populace (8 %) v posledních třech letech finančně podpořila rozjezd podnikání někoho jiného. Dominantně se nicméně jedná o menší částky do100 000 Kč, které jsou většinou poskytnuty příbuzným, přátelům či kolegům. Pro sledovanou oblast nových inovativních MSP je tedy tento zdroj spíše zanedbatelný.</w:t>
      </w:r>
    </w:p>
    <w:p w:rsidR="006D67F1" w:rsidRPr="009973DB" w:rsidRDefault="006D67F1" w:rsidP="00492C7A">
      <w:pPr>
        <w:rPr>
          <w:rFonts w:cs="Calibri"/>
          <w:szCs w:val="24"/>
        </w:rPr>
      </w:pPr>
    </w:p>
    <w:p w:rsidR="006D67F1" w:rsidRPr="009973DB" w:rsidRDefault="006D67F1">
      <w:pPr>
        <w:rPr>
          <w:rFonts w:cs="Calibri"/>
          <w:szCs w:val="24"/>
        </w:rPr>
      </w:pPr>
      <w:r w:rsidRPr="009973DB">
        <w:rPr>
          <w:rFonts w:cs="Calibri"/>
          <w:b/>
          <w:szCs w:val="24"/>
        </w:rPr>
        <w:t xml:space="preserve">Jisté zlepšení v posledních letech je patrné i v oblasti fáze start-up a aktivitách VC fondů a investičních skupin. </w:t>
      </w:r>
      <w:r w:rsidRPr="009973DB">
        <w:rPr>
          <w:rFonts w:cs="Calibri"/>
          <w:szCs w:val="24"/>
        </w:rPr>
        <w:t>V posledních letech zvolna počet aktivních VC fondů a investičních skupin roste, byť v rámci zaměření na fázi start-up se jedná stále o několik málo příkladů.</w:t>
      </w:r>
      <w:r w:rsidRPr="009973DB">
        <w:rPr>
          <w:rFonts w:cs="Calibri"/>
          <w:b/>
          <w:szCs w:val="24"/>
        </w:rPr>
        <w:t>V evropském srovnání, a to i v kontextu regionu SVE, jsou však tyto aktivity stále</w:t>
      </w:r>
      <w:r>
        <w:rPr>
          <w:rFonts w:cs="Calibri"/>
          <w:b/>
          <w:szCs w:val="24"/>
        </w:rPr>
        <w:t xml:space="preserve"> </w:t>
      </w:r>
      <w:r w:rsidRPr="009973DB">
        <w:rPr>
          <w:rFonts w:cs="Calibri"/>
          <w:b/>
          <w:szCs w:val="24"/>
        </w:rPr>
        <w:t>velmi skromné a zdaleka nedosahují úrovně vyspělých zemí.</w:t>
      </w:r>
      <w:r w:rsidRPr="009973DB">
        <w:rPr>
          <w:rFonts w:cs="Calibri"/>
          <w:szCs w:val="24"/>
        </w:rPr>
        <w:t>Také průzkum GEM 2013 indikuje dle hodnocení oslovených expertů od roku 2011 jistý posun k lepšímu, nicméně dostupnost rizikového kapitálu je zde stále hodnocena jako spíše nedostatečná.Vzhledem k tomu, že trh PE</w:t>
      </w:r>
      <w:r>
        <w:rPr>
          <w:rFonts w:cs="Calibri"/>
          <w:szCs w:val="24"/>
        </w:rPr>
        <w:t xml:space="preserve"> </w:t>
      </w:r>
      <w:r w:rsidRPr="009973DB">
        <w:rPr>
          <w:rFonts w:cs="Calibri"/>
          <w:szCs w:val="24"/>
        </w:rPr>
        <w:t>v ČR mimo segmenty VC</w:t>
      </w:r>
      <w:r>
        <w:rPr>
          <w:rFonts w:cs="Calibri"/>
          <w:szCs w:val="24"/>
        </w:rPr>
        <w:t xml:space="preserve"> </w:t>
      </w:r>
      <w:r w:rsidRPr="009973DB">
        <w:rPr>
          <w:rFonts w:cs="Calibri"/>
          <w:szCs w:val="24"/>
        </w:rPr>
        <w:t>v kontextu regionu SVE poměrně silný, ukazuje to na nezájem investorů o tento konkrétní segment.</w:t>
      </w:r>
    </w:p>
    <w:p w:rsidR="006D67F1" w:rsidRPr="009973DB" w:rsidRDefault="006D67F1" w:rsidP="002E16DE"/>
    <w:p w:rsidR="006D67F1" w:rsidRPr="009973DB" w:rsidRDefault="006D67F1" w:rsidP="002E16DE">
      <w:r w:rsidRPr="009973DB">
        <w:t xml:space="preserve">Rozvíjejícím se alternativním zdrojem financování pro nové podnikatelské projekty je v současnosti i v ČR tzv. </w:t>
      </w:r>
      <w:r w:rsidRPr="009973DB">
        <w:rPr>
          <w:b/>
        </w:rPr>
        <w:t>crowdfunding.</w:t>
      </w:r>
      <w:r w:rsidRPr="009973DB">
        <w:t xml:space="preserve"> Jeho základním principem je získávání prostředků nikoli prostřednictvím velkých investorů, ale hromadným oslovením široké veřejnosti formou sbírky na realizaci projektu, zpravidla pomocí internetových platforem. Drobné vklady jsou zpravidla v nevratné formě, rozvíjet se však začínají i návratné varianty. Crowdfunding může být do budoucna zajímavou alternativou zejména pro menší kreativní podnikatelské projekty, v kontrastu s rizikovým kapitálem zde zatím rozvoj v ČR poměrně úzce následuje rozvoj v dalších vyspělých zemích.</w:t>
      </w:r>
    </w:p>
    <w:p w:rsidR="006D67F1" w:rsidRPr="009973DB" w:rsidRDefault="006D67F1" w:rsidP="00B21DA0">
      <w:pPr>
        <w:rPr>
          <w:rFonts w:cs="Calibri"/>
          <w:szCs w:val="24"/>
        </w:rPr>
      </w:pPr>
    </w:p>
    <w:p w:rsidR="006D67F1" w:rsidRPr="009973DB" w:rsidRDefault="006D67F1">
      <w:pPr>
        <w:pStyle w:val="Neslovannadpisy"/>
      </w:pPr>
      <w:r w:rsidRPr="009973DB">
        <w:t>Regionální srovnání</w:t>
      </w:r>
    </w:p>
    <w:p w:rsidR="006D67F1" w:rsidRPr="009973DB" w:rsidRDefault="006D67F1" w:rsidP="00EF28C3">
      <w:r w:rsidRPr="009973DB">
        <w:rPr>
          <w:rFonts w:cs="Calibri"/>
          <w:szCs w:val="24"/>
        </w:rPr>
        <w:t xml:space="preserve">Nedostatečný rozvoj rizikového kapitálu v ČR je nutné zasadit též do kontextu celkového vývoj PE a VC trhu v Evropě a specificky v SVE regionu. </w:t>
      </w:r>
      <w:r w:rsidRPr="009973DB">
        <w:t>Vážné škody na trhu PE způsobila finanční krize v roce 2009. Indikátory investic, fundraisingu a exitů se propadly o dvě třetiny oproti hodnotám let 2006-2008. Ještě výraznější byl tento propad v regionu SVE, kde pokračuje nevyrovnaný vývoj i v posledních letech.</w:t>
      </w:r>
      <w:r w:rsidRPr="009973DB">
        <w:rPr>
          <w:b/>
        </w:rPr>
        <w:t xml:space="preserve"> V roce 2013 se fundraising v SVE propadl meziročně o 37 %, na rozdíl od pozitivního vývoje v EU 15.</w:t>
      </w:r>
      <w:r w:rsidRPr="009973DB">
        <w:t xml:space="preserve"> Podíl SVE se tak propadl na pouhé 1 % fundraisingu v Evropě.</w:t>
      </w:r>
    </w:p>
    <w:p w:rsidR="006D67F1" w:rsidRPr="009973DB" w:rsidRDefault="006D67F1" w:rsidP="00EF28C3"/>
    <w:p w:rsidR="006D67F1" w:rsidRPr="009973DB" w:rsidRDefault="006D67F1" w:rsidP="00266F8F">
      <w:pPr>
        <w:rPr>
          <w:rFonts w:cs="Calibri"/>
          <w:szCs w:val="24"/>
        </w:rPr>
      </w:pPr>
      <w:r w:rsidRPr="009973DB">
        <w:t xml:space="preserve">V kontrastu s tím se fundraising v samotném VC v SVE v posledním období drží na relativně vysoké úrovni. </w:t>
      </w:r>
      <w:r w:rsidRPr="009973DB">
        <w:rPr>
          <w:b/>
        </w:rPr>
        <w:t>Největší podíl (48 % v roce 2013) na něm ale získávají vládní agentury</w:t>
      </w:r>
      <w:r w:rsidRPr="009973DB">
        <w:t xml:space="preserve">, počítaje v to i EBRD a EIF, které se během posledních let staly hlavními poskytovateli kapitálu.V roce 2012 získalo investici celkem 123 firem v celkové výši </w:t>
      </w:r>
      <w:smartTag w:uri="urn:schemas-microsoft-com:office:smarttags" w:element="metricconverter">
        <w:smartTagPr>
          <w:attr w:name="ProductID" w:val="103 mil"/>
        </w:smartTagPr>
        <w:r w:rsidRPr="009973DB">
          <w:t>103 mil</w:t>
        </w:r>
      </w:smartTag>
      <w:r w:rsidRPr="009973DB">
        <w:t xml:space="preserve">. EUR. Z těchto podniků bylo 74 % v rané fázi rozvoje. </w:t>
      </w:r>
      <w:r w:rsidRPr="009973DB">
        <w:rPr>
          <w:b/>
        </w:rPr>
        <w:t>V</w:t>
      </w:r>
      <w:r w:rsidRPr="009973DB">
        <w:rPr>
          <w:rFonts w:cs="Calibri"/>
          <w:b/>
          <w:szCs w:val="24"/>
        </w:rPr>
        <w:t xml:space="preserve"> letech 2007-2012 vzrostl podíl start-up kapitálu v SVE na celkovém PE v procentním vyjádření (5,57 %) dokonce nad celoevropskou hodnotu 4,83 %. V České republice je to velmi skromných 1,35 %.</w:t>
      </w:r>
    </w:p>
    <w:p w:rsidR="006D67F1" w:rsidRPr="009973DB" w:rsidRDefault="006D67F1" w:rsidP="00266F8F"/>
    <w:p w:rsidR="006D67F1" w:rsidRPr="009973DB" w:rsidRDefault="006D67F1" w:rsidP="00EF28C3">
      <w:r w:rsidRPr="009973DB">
        <w:t xml:space="preserve">Tato čísla je nutné spojovat právě s vysokým fundraisingem veřejného sektoru, který se zaměřuje logicky především na pomoc začínajícím podnikatelům. Stát/region se obvykle snaží pomocí vlastní koinvestice (na úrovni fondu nebo projektu) získat soukromého investora rizikového kapitálu pro začínající malý nebo střední podnik (MSP), a to např. prostřednictvím podílových fondů JEREMIE v Polsku, Maďarsku, na Slovensku nebo v Bulharsku. </w:t>
      </w:r>
    </w:p>
    <w:p w:rsidR="006D67F1" w:rsidRPr="009973DB" w:rsidRDefault="006D67F1" w:rsidP="00EF28C3"/>
    <w:p w:rsidR="006D67F1" w:rsidRPr="009973DB" w:rsidRDefault="006D67F1" w:rsidP="00EF28C3">
      <w:r w:rsidRPr="009973DB">
        <w:rPr>
          <w:b/>
        </w:rPr>
        <w:t>V České republice naopak není funkční podpora veřejného sektoru na trhu rizikového kapitálu, i to může být jeden z důvodů, proč Česká republika dosud nezachytila vlnu rozvoje rizikového kapitálu v SVE po roce 2009</w:t>
      </w:r>
      <w:r w:rsidRPr="009973DB">
        <w:t>.</w:t>
      </w:r>
    </w:p>
    <w:p w:rsidR="006D67F1" w:rsidRPr="009973DB" w:rsidRDefault="006D67F1" w:rsidP="00B21DA0"/>
    <w:p w:rsidR="006D67F1" w:rsidRPr="009973DB" w:rsidDel="002E16DE" w:rsidRDefault="006D67F1" w:rsidP="00D00A86"/>
    <w:p w:rsidR="006D67F1" w:rsidRPr="009973DB" w:rsidRDefault="006D67F1" w:rsidP="00B21DA0"/>
    <w:p w:rsidR="006D67F1" w:rsidRPr="009973DB" w:rsidRDefault="006D67F1" w:rsidP="00875E68">
      <w:pPr>
        <w:pStyle w:val="Heading4"/>
      </w:pPr>
      <w:bookmarkStart w:id="716" w:name="_Toc416383730"/>
      <w:bookmarkStart w:id="717" w:name="_Toc416447720"/>
      <w:bookmarkStart w:id="718" w:name="_Toc416383731"/>
      <w:bookmarkStart w:id="719" w:name="_Toc416447721"/>
      <w:bookmarkStart w:id="720" w:name="_Toc416383732"/>
      <w:bookmarkStart w:id="721" w:name="_Toc416447722"/>
      <w:bookmarkStart w:id="722" w:name="_Toc416383733"/>
      <w:bookmarkStart w:id="723" w:name="_Toc416447723"/>
      <w:bookmarkStart w:id="724" w:name="_Toc416383734"/>
      <w:bookmarkStart w:id="725" w:name="_Toc416447724"/>
      <w:bookmarkStart w:id="726" w:name="_Toc416383735"/>
      <w:bookmarkStart w:id="727" w:name="_Toc416447725"/>
      <w:bookmarkStart w:id="728" w:name="_Toc416383736"/>
      <w:bookmarkStart w:id="729" w:name="_Toc416447726"/>
      <w:bookmarkStart w:id="730" w:name="_Toc416383737"/>
      <w:bookmarkStart w:id="731" w:name="_Toc416447727"/>
      <w:bookmarkStart w:id="732" w:name="_Toc416383738"/>
      <w:bookmarkStart w:id="733" w:name="_Toc416447728"/>
      <w:bookmarkStart w:id="734" w:name="_Toc416383739"/>
      <w:bookmarkStart w:id="735" w:name="_Toc416447729"/>
      <w:bookmarkStart w:id="736" w:name="_Toc416383740"/>
      <w:bookmarkStart w:id="737" w:name="_Toc416447730"/>
      <w:bookmarkStart w:id="738" w:name="_Toc416383741"/>
      <w:bookmarkStart w:id="739" w:name="_Toc416447731"/>
      <w:bookmarkStart w:id="740" w:name="_Toc416383742"/>
      <w:bookmarkStart w:id="741" w:name="_Toc416447732"/>
      <w:bookmarkStart w:id="742" w:name="_Toc416383743"/>
      <w:bookmarkStart w:id="743" w:name="_Toc416447733"/>
      <w:bookmarkStart w:id="744" w:name="_Toc416383794"/>
      <w:bookmarkStart w:id="745" w:name="_Toc416447784"/>
      <w:bookmarkStart w:id="746" w:name="_Toc416383795"/>
      <w:bookmarkStart w:id="747" w:name="_Toc416447785"/>
      <w:bookmarkStart w:id="748" w:name="_Toc416383796"/>
      <w:bookmarkStart w:id="749" w:name="_Toc416447786"/>
      <w:bookmarkStart w:id="750" w:name="_Toc416383797"/>
      <w:bookmarkStart w:id="751" w:name="_Toc416447787"/>
      <w:bookmarkStart w:id="752" w:name="_Toc416383798"/>
      <w:bookmarkStart w:id="753" w:name="_Toc416447788"/>
      <w:bookmarkStart w:id="754" w:name="_Toc416383799"/>
      <w:bookmarkStart w:id="755" w:name="_Toc416447789"/>
      <w:bookmarkStart w:id="756" w:name="_Toc416383800"/>
      <w:bookmarkStart w:id="757" w:name="_Toc416447790"/>
      <w:bookmarkStart w:id="758" w:name="_Toc416383801"/>
      <w:bookmarkStart w:id="759" w:name="_Toc416447791"/>
      <w:bookmarkStart w:id="760" w:name="_Toc416383802"/>
      <w:bookmarkStart w:id="761" w:name="_Toc416447792"/>
      <w:bookmarkStart w:id="762" w:name="_Toc416383803"/>
      <w:bookmarkStart w:id="763" w:name="_Toc416447793"/>
      <w:bookmarkStart w:id="764" w:name="_Toc416383804"/>
      <w:bookmarkStart w:id="765" w:name="_Toc416447794"/>
      <w:bookmarkStart w:id="766" w:name="_Toc416383805"/>
      <w:bookmarkStart w:id="767" w:name="_Toc416447795"/>
      <w:bookmarkStart w:id="768" w:name="_Toc416383806"/>
      <w:bookmarkStart w:id="769" w:name="_Toc416447796"/>
      <w:bookmarkStart w:id="770" w:name="_Toc416383807"/>
      <w:bookmarkStart w:id="771" w:name="_Toc416447797"/>
      <w:bookmarkStart w:id="772" w:name="_Toc416383808"/>
      <w:bookmarkStart w:id="773" w:name="_Toc416447798"/>
      <w:bookmarkStart w:id="774" w:name="_Toc416383809"/>
      <w:bookmarkStart w:id="775" w:name="_Toc416447799"/>
      <w:bookmarkStart w:id="776" w:name="_Toc416383810"/>
      <w:bookmarkStart w:id="777" w:name="_Toc416447800"/>
      <w:bookmarkStart w:id="778" w:name="_Toc416383811"/>
      <w:bookmarkStart w:id="779" w:name="_Toc416447801"/>
      <w:bookmarkStart w:id="780" w:name="_Toc416800438"/>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9973DB">
        <w:t>Odhad absorpční kapacity veřejné podpory a finančního nástroje</w:t>
      </w:r>
    </w:p>
    <w:bookmarkEnd w:id="780"/>
    <w:p w:rsidR="006D67F1" w:rsidRPr="009973DB" w:rsidRDefault="006D67F1" w:rsidP="0004113A">
      <w:pPr>
        <w:pStyle w:val="Neslovannadpisy"/>
      </w:pPr>
      <w:r w:rsidRPr="009973DB">
        <w:t>Dotazníková šetření</w:t>
      </w:r>
    </w:p>
    <w:p w:rsidR="006D67F1" w:rsidRPr="009973DB" w:rsidRDefault="006D67F1" w:rsidP="0004113A">
      <w:r w:rsidRPr="009973DB">
        <w:t xml:space="preserve">V rámci dotazníkového šetření k této studii </w:t>
      </w:r>
      <w:r w:rsidRPr="009973DB">
        <w:rPr>
          <w:b/>
        </w:rPr>
        <w:t>968 dotazovaných MSP vyčíslilo své investiční potřeby identifikované v průběhu posledních tří let na více než 17,9 mld. Kč.</w:t>
      </w:r>
      <w:r w:rsidRPr="009973DB">
        <w:t xml:space="preserve"> Za účelem pokrytí těchto výdajů žádaly o externí financování ve výši téměř 11,9 mld. Kč, což odpovídá 67 % objemu investic. Skutečně dosažené externí financování dosáhlo téměř 10 mld. Kč, což indikuje, že </w:t>
      </w:r>
      <w:r w:rsidRPr="009973DB">
        <w:rPr>
          <w:b/>
        </w:rPr>
        <w:t>dotazované subjekty byly v zajišťování externího financování úspěšné(téměř 84 %)</w:t>
      </w:r>
      <w:r w:rsidRPr="009973DB">
        <w:t>.</w:t>
      </w:r>
    </w:p>
    <w:p w:rsidR="006D67F1" w:rsidRPr="009973DB" w:rsidRDefault="006D67F1" w:rsidP="003C0677">
      <w:pPr>
        <w:rPr>
          <w:b/>
        </w:rPr>
      </w:pPr>
    </w:p>
    <w:p w:rsidR="006D67F1" w:rsidRPr="009973DB" w:rsidRDefault="006D67F1" w:rsidP="0004113A"/>
    <w:p w:rsidR="006D67F1" w:rsidRPr="009973DB" w:rsidRDefault="006D67F1" w:rsidP="0004113A">
      <w:r>
        <w:rPr>
          <w:noProof/>
        </w:rPr>
        <w:pict>
          <v:shape id="Obrázek 7182" o:spid="_x0000_i1038" type="#_x0000_t75" style="width:454.5pt;height:290.25pt;visibility:visible">
            <v:imagedata r:id="rId21" o:title=""/>
          </v:shape>
        </w:pict>
      </w:r>
    </w:p>
    <w:p w:rsidR="006D67F1" w:rsidRPr="009973DB" w:rsidRDefault="006D67F1" w:rsidP="0004113A"/>
    <w:p w:rsidR="006D67F1" w:rsidRPr="009973DB" w:rsidRDefault="006D67F1" w:rsidP="0004113A">
      <w:pPr>
        <w:pStyle w:val="Caption"/>
      </w:pPr>
      <w:r w:rsidRPr="009973DB">
        <w:t>Graf 9: Investice startupů a jejich spolufinancování</w:t>
      </w:r>
    </w:p>
    <w:p w:rsidR="006D67F1" w:rsidRPr="009973DB" w:rsidRDefault="006D67F1">
      <w:pPr>
        <w:pStyle w:val="Caption"/>
      </w:pPr>
      <w:r w:rsidRPr="009973DB">
        <w:t>Zdroj: Dotazník pro startupy ex ante FN OP PIK</w:t>
      </w:r>
    </w:p>
    <w:p w:rsidR="006D67F1" w:rsidRPr="009973DB" w:rsidRDefault="006D67F1" w:rsidP="00DF6E0B"/>
    <w:p w:rsidR="006D67F1" w:rsidRPr="009973DB" w:rsidRDefault="006D67F1" w:rsidP="0004113A">
      <w:pPr>
        <w:rPr>
          <w:lang w:eastAsia="en-US"/>
        </w:rPr>
      </w:pPr>
      <w:r w:rsidRPr="009973DB">
        <w:rPr>
          <w:b/>
          <w:lang w:eastAsia="en-US"/>
        </w:rPr>
        <w:t>V druhém dotazníkovém šetření byly dotazovány specificky potenciální příjemci rizikového kapitálu, inovativní start-upy</w:t>
      </w:r>
      <w:r w:rsidRPr="009973DB">
        <w:rPr>
          <w:lang w:eastAsia="en-US"/>
        </w:rPr>
        <w:t>. Z investiční historie 76 dotazovaných firem (graf č. 9) vyplývá poměr mezi požadovanými a získanými zdroji spolufinancování 377,5 ku185 mil. Kč.51 % požadovaných zdrojů tedy nebylo uspokojeno, což v podmínkách rizikového kapitálu není zdaleka vysoké číslo. Je však nutné brát v úvahu, že vzhledem ke způsobu distribuce dotazníku primárně subjektům zapojeným v různých inkubátorech a akcelerátorech tvoří dotazovaný segment z většiny již poměrně kvalitně připravené podnikatelské projekty a etablované early stage společnosti, které byly schopny svým podnikatelským plánem zaujmout a dostat se přes síto výběru. Od neuspokojené poptávky lze tedy odvozovat určitou míru tržního selhání.</w:t>
      </w:r>
    </w:p>
    <w:p w:rsidR="006D67F1" w:rsidRPr="009973DB" w:rsidRDefault="006D67F1" w:rsidP="0004113A">
      <w:pPr>
        <w:rPr>
          <w:lang w:eastAsia="en-US"/>
        </w:rPr>
      </w:pPr>
    </w:p>
    <w:p w:rsidR="006D67F1" w:rsidRPr="009973DB" w:rsidRDefault="006D67F1" w:rsidP="0004113A">
      <w:pPr>
        <w:rPr>
          <w:lang w:eastAsia="en-US"/>
        </w:rPr>
      </w:pPr>
      <w:r w:rsidRPr="009973DB">
        <w:rPr>
          <w:lang w:eastAsia="en-US"/>
        </w:rPr>
        <w:t>Menší, avšak stále relativně významný počet došlého vzorku odpovědí (9) tvoří též společnosti vzniklé jako spin-off. To dokládá vhodnost cílení intervencí i do tohoto segmentu a podpory pre-seed fáze VO projektů. Investice všech takto udávaných projektů se pohybovali v posledních třech letech mezi 1-</w:t>
      </w:r>
      <w:smartTag w:uri="urn:schemas-microsoft-com:office:smarttags" w:element="metricconverter">
        <w:smartTagPr>
          <w:attr w:name="ProductID" w:val="5 mil"/>
        </w:smartTagPr>
        <w:r w:rsidRPr="009973DB">
          <w:rPr>
            <w:lang w:eastAsia="en-US"/>
          </w:rPr>
          <w:t>5 mil</w:t>
        </w:r>
      </w:smartTag>
      <w:r w:rsidRPr="009973DB">
        <w:rPr>
          <w:lang w:eastAsia="en-US"/>
        </w:rPr>
        <w:t>. Kč s dalšími plánovanými investicemi zpravidla v rozpětí 6-</w:t>
      </w:r>
      <w:smartTag w:uri="urn:schemas-microsoft-com:office:smarttags" w:element="metricconverter">
        <w:smartTagPr>
          <w:attr w:name="ProductID" w:val="10 mil"/>
        </w:smartTagPr>
        <w:r w:rsidRPr="009973DB">
          <w:rPr>
            <w:lang w:eastAsia="en-US"/>
          </w:rPr>
          <w:t>10 mil</w:t>
        </w:r>
      </w:smartTag>
      <w:r w:rsidRPr="009973DB">
        <w:rPr>
          <w:lang w:eastAsia="en-US"/>
        </w:rPr>
        <w:t>., jednalo se tedy o malé projekty, z většiny krátce po založení.</w:t>
      </w:r>
    </w:p>
    <w:p w:rsidR="006D67F1" w:rsidRPr="009973DB" w:rsidRDefault="006D67F1" w:rsidP="0004113A">
      <w:pPr>
        <w:rPr>
          <w:lang w:eastAsia="en-US"/>
        </w:rPr>
      </w:pPr>
    </w:p>
    <w:p w:rsidR="006D67F1" w:rsidRPr="009973DB" w:rsidRDefault="006D67F1" w:rsidP="0004113A">
      <w:r w:rsidRPr="009973DB">
        <w:t xml:space="preserve">Z dotazovaných subjektů druhého šetření hodnotí dostupnost financování jako špatnou či pouze dobrou 48 %, resp. 28 %. Nejčastěji je kritizována informační bariéra a rigidita bank. Téměř přesná polovina dotazovaných (49 %) však byla ve snahách získat finanční prostředky v minulosti úspěšná. </w:t>
      </w:r>
      <w:r w:rsidRPr="009973DB">
        <w:rPr>
          <w:b/>
        </w:rPr>
        <w:t>O kapitálový vstup by mělo zájem 16 % dotazovaných.</w:t>
      </w:r>
      <w:r w:rsidRPr="009973DB">
        <w:t xml:space="preserve"> Z odpovědí vyplývalo, že výrazná část nezájmu plyne z neochoty vzdát se části svých rozhodovacích práv i vlastnického podílu ve prospěch nového investora. </w:t>
      </w:r>
      <w:r w:rsidRPr="009973DB">
        <w:rPr>
          <w:b/>
        </w:rPr>
        <w:t>Potenciální zájemci v mnoha případech indikují specifický zájem o tzv. smart</w:t>
      </w:r>
      <w:r>
        <w:rPr>
          <w:b/>
        </w:rPr>
        <w:t xml:space="preserve"> </w:t>
      </w:r>
      <w:r w:rsidRPr="009973DB">
        <w:rPr>
          <w:b/>
        </w:rPr>
        <w:t>money</w:t>
      </w:r>
      <w:r w:rsidRPr="009973DB">
        <w:t xml:space="preserve"> – tedy nikoli jen samotný kapitál, ale s ním i o odbornou expertízu investora, jeho know-how a kontakty.</w:t>
      </w:r>
    </w:p>
    <w:p w:rsidR="006D67F1" w:rsidRPr="009973DB" w:rsidRDefault="006D67F1" w:rsidP="0004113A"/>
    <w:p w:rsidR="006D67F1" w:rsidRPr="009973DB" w:rsidRDefault="006D67F1" w:rsidP="0004113A">
      <w:r w:rsidRPr="009973DB">
        <w:rPr>
          <w:b/>
        </w:rPr>
        <w:t xml:space="preserve">Částka respondenty poptávaného financování v 84 % případů nepřesahuje </w:t>
      </w:r>
      <w:smartTag w:uri="urn:schemas-microsoft-com:office:smarttags" w:element="metricconverter">
        <w:smartTagPr>
          <w:attr w:name="ProductID" w:val="5 mil"/>
        </w:smartTagPr>
        <w:r w:rsidRPr="009973DB">
          <w:rPr>
            <w:b/>
          </w:rPr>
          <w:t>5 mil</w:t>
        </w:r>
      </w:smartTag>
      <w:r w:rsidRPr="009973DB">
        <w:rPr>
          <w:b/>
        </w:rPr>
        <w:t>. Kč</w:t>
      </w:r>
      <w:r w:rsidRPr="009973DB">
        <w:t>, což je do značné míry způsobeno dominantní rolí firem a podnikatelů zaměřených na služby v oblasti ICT (44 %), která je z pohledu investic do dlouhodobého majetku nenáročná. Máme za to, že průměrná velikost požadované investice a tedy i absorpční kapacita průběžně poroste v případě úspěšné podpory projektů ve fázi proof-of-concept, ve které častěji končí kapitálově náročné projekty.</w:t>
      </w:r>
    </w:p>
    <w:p w:rsidR="006D67F1" w:rsidRPr="009973DB" w:rsidRDefault="006D67F1" w:rsidP="0004113A"/>
    <w:p w:rsidR="006D67F1" w:rsidRPr="009973DB" w:rsidRDefault="006D67F1" w:rsidP="00497E3B">
      <w:r w:rsidRPr="009973DB">
        <w:t>Zpřístupnění dluhového financování vnímá řada podniků jako dostačující formu podpory. Zajištění zvýhodněného úvěru by vyústilo v realizaci investice v 42 % projektů rozšíření výroby a jedné třetiny projektů nových a začínajících podniků. Efekt jednotlivých forem podpory na aktivaci investiční kapacity ilustruje Tabulka 5.</w:t>
      </w:r>
    </w:p>
    <w:p w:rsidR="006D67F1" w:rsidRPr="009973DB" w:rsidRDefault="006D67F1" w:rsidP="00497E3B"/>
    <w:tbl>
      <w:tblPr>
        <w:tblW w:w="9119" w:type="dxa"/>
        <w:tblBorders>
          <w:bottom w:val="single" w:sz="4" w:space="0" w:color="00A1DE"/>
          <w:insideH w:val="single" w:sz="4" w:space="0" w:color="00A1DE"/>
        </w:tblBorders>
        <w:tblCellMar>
          <w:top w:w="28" w:type="dxa"/>
          <w:left w:w="28" w:type="dxa"/>
          <w:bottom w:w="28" w:type="dxa"/>
          <w:right w:w="28" w:type="dxa"/>
        </w:tblCellMar>
        <w:tblLook w:val="00A0"/>
      </w:tblPr>
      <w:tblGrid>
        <w:gridCol w:w="3289"/>
        <w:gridCol w:w="1060"/>
        <w:gridCol w:w="960"/>
        <w:gridCol w:w="960"/>
        <w:gridCol w:w="960"/>
        <w:gridCol w:w="1730"/>
        <w:gridCol w:w="160"/>
      </w:tblGrid>
      <w:tr w:rsidR="006D67F1" w:rsidRPr="009973DB" w:rsidTr="00E45795">
        <w:trPr>
          <w:trHeight w:val="300"/>
        </w:trPr>
        <w:tc>
          <w:tcPr>
            <w:tcW w:w="3289" w:type="dxa"/>
            <w:shd w:val="clear" w:color="auto" w:fill="00A1DE"/>
            <w:noWrap/>
          </w:tcPr>
          <w:p w:rsidR="006D67F1" w:rsidRPr="009973DB" w:rsidRDefault="006D67F1" w:rsidP="00E45795">
            <w:pPr>
              <w:keepNext/>
              <w:jc w:val="left"/>
              <w:rPr>
                <w:b/>
                <w:bCs/>
                <w:color w:val="000000"/>
                <w:sz w:val="18"/>
                <w:szCs w:val="18"/>
              </w:rPr>
            </w:pPr>
            <w:r w:rsidRPr="009973DB">
              <w:rPr>
                <w:b/>
                <w:bCs/>
                <w:color w:val="000000"/>
                <w:sz w:val="18"/>
                <w:szCs w:val="18"/>
              </w:rPr>
              <w:t> </w:t>
            </w:r>
          </w:p>
        </w:tc>
        <w:tc>
          <w:tcPr>
            <w:tcW w:w="1060" w:type="dxa"/>
            <w:shd w:val="clear" w:color="auto" w:fill="00A1DE"/>
            <w:noWrap/>
            <w:vAlign w:val="center"/>
          </w:tcPr>
          <w:p w:rsidR="006D67F1" w:rsidRPr="009973DB" w:rsidRDefault="006D67F1" w:rsidP="00E45795">
            <w:pPr>
              <w:keepNext/>
              <w:jc w:val="center"/>
              <w:rPr>
                <w:b/>
                <w:bCs/>
                <w:color w:val="EEECE1"/>
                <w:sz w:val="18"/>
                <w:szCs w:val="18"/>
              </w:rPr>
            </w:pPr>
            <w:r w:rsidRPr="009973DB">
              <w:rPr>
                <w:b/>
                <w:bCs/>
                <w:color w:val="EEECE1"/>
                <w:sz w:val="18"/>
                <w:szCs w:val="18"/>
              </w:rPr>
              <w:t>Určitě ano</w:t>
            </w:r>
          </w:p>
        </w:tc>
        <w:tc>
          <w:tcPr>
            <w:tcW w:w="960" w:type="dxa"/>
            <w:shd w:val="clear" w:color="auto" w:fill="00A1DE"/>
            <w:noWrap/>
            <w:vAlign w:val="center"/>
          </w:tcPr>
          <w:p w:rsidR="006D67F1" w:rsidRPr="009973DB" w:rsidRDefault="006D67F1" w:rsidP="00E45795">
            <w:pPr>
              <w:keepNext/>
              <w:jc w:val="center"/>
              <w:rPr>
                <w:b/>
                <w:bCs/>
                <w:color w:val="EEECE1"/>
                <w:sz w:val="18"/>
                <w:szCs w:val="18"/>
              </w:rPr>
            </w:pPr>
            <w:r w:rsidRPr="009973DB">
              <w:rPr>
                <w:b/>
                <w:bCs/>
                <w:color w:val="EEECE1"/>
                <w:sz w:val="18"/>
                <w:szCs w:val="18"/>
              </w:rPr>
              <w:t>Spíše ano</w:t>
            </w:r>
          </w:p>
        </w:tc>
        <w:tc>
          <w:tcPr>
            <w:tcW w:w="960" w:type="dxa"/>
            <w:shd w:val="clear" w:color="auto" w:fill="00A1DE"/>
            <w:noWrap/>
            <w:vAlign w:val="center"/>
          </w:tcPr>
          <w:p w:rsidR="006D67F1" w:rsidRPr="009973DB" w:rsidRDefault="006D67F1" w:rsidP="00E45795">
            <w:pPr>
              <w:keepNext/>
              <w:jc w:val="center"/>
              <w:rPr>
                <w:b/>
                <w:bCs/>
                <w:color w:val="EEECE1"/>
                <w:sz w:val="18"/>
                <w:szCs w:val="18"/>
              </w:rPr>
            </w:pPr>
            <w:r w:rsidRPr="009973DB">
              <w:rPr>
                <w:b/>
                <w:bCs/>
                <w:color w:val="EEECE1"/>
                <w:sz w:val="18"/>
                <w:szCs w:val="18"/>
              </w:rPr>
              <w:t>Spíše ne</w:t>
            </w:r>
          </w:p>
        </w:tc>
        <w:tc>
          <w:tcPr>
            <w:tcW w:w="960" w:type="dxa"/>
            <w:shd w:val="clear" w:color="auto" w:fill="00A1DE"/>
            <w:noWrap/>
            <w:vAlign w:val="center"/>
          </w:tcPr>
          <w:p w:rsidR="006D67F1" w:rsidRPr="009973DB" w:rsidRDefault="006D67F1" w:rsidP="00E45795">
            <w:pPr>
              <w:keepNext/>
              <w:jc w:val="center"/>
              <w:rPr>
                <w:b/>
                <w:bCs/>
                <w:color w:val="EEECE1"/>
                <w:sz w:val="18"/>
                <w:szCs w:val="18"/>
              </w:rPr>
            </w:pPr>
            <w:r w:rsidRPr="009973DB">
              <w:rPr>
                <w:b/>
                <w:bCs/>
                <w:color w:val="EEECE1"/>
                <w:sz w:val="18"/>
                <w:szCs w:val="18"/>
              </w:rPr>
              <w:t>Určitě ne</w:t>
            </w:r>
          </w:p>
        </w:tc>
        <w:tc>
          <w:tcPr>
            <w:tcW w:w="1730" w:type="dxa"/>
            <w:shd w:val="clear" w:color="auto" w:fill="00A1DE"/>
            <w:noWrap/>
            <w:vAlign w:val="center"/>
          </w:tcPr>
          <w:p w:rsidR="006D67F1" w:rsidRPr="009973DB" w:rsidRDefault="006D67F1" w:rsidP="00E45795">
            <w:pPr>
              <w:keepNext/>
              <w:jc w:val="center"/>
              <w:rPr>
                <w:b/>
                <w:bCs/>
                <w:color w:val="000000"/>
                <w:sz w:val="18"/>
                <w:szCs w:val="18"/>
              </w:rPr>
            </w:pPr>
            <w:r w:rsidRPr="009973DB">
              <w:rPr>
                <w:b/>
                <w:bCs/>
                <w:color w:val="EEECE1"/>
                <w:sz w:val="18"/>
                <w:szCs w:val="18"/>
              </w:rPr>
              <w:t>Typ nástroje</w:t>
            </w:r>
          </w:p>
        </w:tc>
        <w:tc>
          <w:tcPr>
            <w:tcW w:w="160" w:type="dxa"/>
            <w:shd w:val="clear" w:color="auto" w:fill="00A1DE"/>
            <w:noWrap/>
          </w:tcPr>
          <w:p w:rsidR="006D67F1" w:rsidRPr="009973DB" w:rsidRDefault="006D67F1" w:rsidP="00E45795">
            <w:pPr>
              <w:keepNext/>
              <w:jc w:val="left"/>
              <w:rPr>
                <w:b/>
                <w:bCs/>
                <w:color w:val="000000"/>
                <w:sz w:val="18"/>
                <w:szCs w:val="18"/>
              </w:rPr>
            </w:pPr>
            <w:r w:rsidRPr="009973DB">
              <w:rPr>
                <w:b/>
                <w:bCs/>
                <w:color w:val="000000"/>
                <w:sz w:val="18"/>
                <w:szCs w:val="18"/>
              </w:rPr>
              <w:t> </w:t>
            </w:r>
          </w:p>
        </w:tc>
      </w:tr>
      <w:tr w:rsidR="006D67F1" w:rsidRPr="009973DB" w:rsidTr="00E45795">
        <w:trPr>
          <w:trHeight w:val="300"/>
        </w:trPr>
        <w:tc>
          <w:tcPr>
            <w:tcW w:w="3289" w:type="dxa"/>
            <w:shd w:val="clear" w:color="auto" w:fill="FFFFFF"/>
            <w:noWrap/>
            <w:vAlign w:val="center"/>
          </w:tcPr>
          <w:p w:rsidR="006D67F1" w:rsidRPr="009973DB" w:rsidRDefault="006D67F1" w:rsidP="00E45795">
            <w:pPr>
              <w:keepNext/>
              <w:jc w:val="left"/>
              <w:rPr>
                <w:color w:val="000000"/>
                <w:sz w:val="18"/>
                <w:szCs w:val="18"/>
              </w:rPr>
            </w:pPr>
            <w:r w:rsidRPr="009973DB">
              <w:rPr>
                <w:color w:val="000000"/>
                <w:sz w:val="18"/>
                <w:szCs w:val="18"/>
              </w:rPr>
              <w:t>Investice do výroby</w:t>
            </w:r>
          </w:p>
        </w:tc>
        <w:tc>
          <w:tcPr>
            <w:tcW w:w="10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25%</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21%</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26%</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28%</w:t>
            </w:r>
          </w:p>
        </w:tc>
        <w:tc>
          <w:tcPr>
            <w:tcW w:w="1890" w:type="dxa"/>
            <w:gridSpan w:val="2"/>
            <w:vMerge w:val="restart"/>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Kapitálový vstup</w:t>
            </w:r>
          </w:p>
        </w:tc>
      </w:tr>
      <w:tr w:rsidR="006D67F1" w:rsidRPr="009973DB" w:rsidTr="00E45795">
        <w:trPr>
          <w:trHeight w:val="315"/>
        </w:trPr>
        <w:tc>
          <w:tcPr>
            <w:tcW w:w="3289" w:type="dxa"/>
            <w:shd w:val="clear" w:color="auto" w:fill="FFFFFF"/>
            <w:noWrap/>
            <w:vAlign w:val="center"/>
          </w:tcPr>
          <w:p w:rsidR="006D67F1" w:rsidRPr="009973DB" w:rsidRDefault="006D67F1" w:rsidP="00E45795">
            <w:pPr>
              <w:keepNext/>
              <w:jc w:val="left"/>
              <w:rPr>
                <w:color w:val="000000"/>
                <w:sz w:val="18"/>
                <w:szCs w:val="18"/>
              </w:rPr>
            </w:pPr>
            <w:r w:rsidRPr="009973DB">
              <w:rPr>
                <w:color w:val="000000"/>
                <w:sz w:val="18"/>
                <w:szCs w:val="18"/>
              </w:rPr>
              <w:t>Investice do začínajícího podnikání</w:t>
            </w:r>
          </w:p>
        </w:tc>
        <w:tc>
          <w:tcPr>
            <w:tcW w:w="10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24%</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21%</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6%</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49%</w:t>
            </w:r>
          </w:p>
        </w:tc>
        <w:tc>
          <w:tcPr>
            <w:tcW w:w="1890" w:type="dxa"/>
            <w:gridSpan w:val="2"/>
            <w:vMerge/>
            <w:shd w:val="clear" w:color="auto" w:fill="FFFFFF"/>
            <w:vAlign w:val="center"/>
          </w:tcPr>
          <w:p w:rsidR="006D67F1" w:rsidRPr="009973DB" w:rsidRDefault="006D67F1" w:rsidP="00E45795">
            <w:pPr>
              <w:keepNext/>
              <w:jc w:val="center"/>
              <w:rPr>
                <w:color w:val="000000"/>
                <w:sz w:val="18"/>
                <w:szCs w:val="18"/>
              </w:rPr>
            </w:pPr>
          </w:p>
        </w:tc>
      </w:tr>
      <w:tr w:rsidR="006D67F1" w:rsidRPr="009973DB" w:rsidTr="00E45795">
        <w:trPr>
          <w:trHeight w:val="300"/>
        </w:trPr>
        <w:tc>
          <w:tcPr>
            <w:tcW w:w="3289" w:type="dxa"/>
            <w:shd w:val="clear" w:color="auto" w:fill="FFFFFF"/>
            <w:noWrap/>
            <w:vAlign w:val="center"/>
          </w:tcPr>
          <w:p w:rsidR="006D67F1" w:rsidRPr="009973DB" w:rsidRDefault="006D67F1" w:rsidP="00E45795">
            <w:pPr>
              <w:keepNext/>
              <w:jc w:val="left"/>
              <w:rPr>
                <w:color w:val="000000"/>
                <w:sz w:val="18"/>
                <w:szCs w:val="18"/>
              </w:rPr>
            </w:pPr>
            <w:r w:rsidRPr="009973DB">
              <w:rPr>
                <w:color w:val="000000"/>
                <w:sz w:val="18"/>
                <w:szCs w:val="18"/>
              </w:rPr>
              <w:t>Investice do výroby</w:t>
            </w:r>
          </w:p>
        </w:tc>
        <w:tc>
          <w:tcPr>
            <w:tcW w:w="10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27%</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32%</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24%</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18%</w:t>
            </w:r>
          </w:p>
        </w:tc>
        <w:tc>
          <w:tcPr>
            <w:tcW w:w="1890" w:type="dxa"/>
            <w:gridSpan w:val="2"/>
            <w:vMerge w:val="restart"/>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Záruky</w:t>
            </w:r>
          </w:p>
        </w:tc>
      </w:tr>
      <w:tr w:rsidR="006D67F1" w:rsidRPr="009973DB" w:rsidTr="00E45795">
        <w:trPr>
          <w:trHeight w:val="315"/>
        </w:trPr>
        <w:tc>
          <w:tcPr>
            <w:tcW w:w="3289" w:type="dxa"/>
            <w:shd w:val="clear" w:color="auto" w:fill="FFFFFF"/>
            <w:noWrap/>
            <w:vAlign w:val="center"/>
          </w:tcPr>
          <w:p w:rsidR="006D67F1" w:rsidRPr="009973DB" w:rsidRDefault="006D67F1" w:rsidP="00E45795">
            <w:pPr>
              <w:keepNext/>
              <w:jc w:val="left"/>
              <w:rPr>
                <w:color w:val="000000"/>
                <w:sz w:val="18"/>
                <w:szCs w:val="18"/>
              </w:rPr>
            </w:pPr>
            <w:r w:rsidRPr="009973DB">
              <w:rPr>
                <w:color w:val="000000"/>
                <w:sz w:val="18"/>
                <w:szCs w:val="18"/>
              </w:rPr>
              <w:t>Investice do začínajícího podnikání</w:t>
            </w:r>
          </w:p>
        </w:tc>
        <w:tc>
          <w:tcPr>
            <w:tcW w:w="10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19%</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22%</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18%</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41%</w:t>
            </w:r>
          </w:p>
        </w:tc>
        <w:tc>
          <w:tcPr>
            <w:tcW w:w="1890" w:type="dxa"/>
            <w:gridSpan w:val="2"/>
            <w:vMerge/>
            <w:shd w:val="clear" w:color="auto" w:fill="FFFFFF"/>
            <w:vAlign w:val="center"/>
          </w:tcPr>
          <w:p w:rsidR="006D67F1" w:rsidRPr="009973DB" w:rsidRDefault="006D67F1" w:rsidP="00E45795">
            <w:pPr>
              <w:keepNext/>
              <w:jc w:val="center"/>
              <w:rPr>
                <w:color w:val="000000"/>
                <w:sz w:val="18"/>
                <w:szCs w:val="18"/>
              </w:rPr>
            </w:pPr>
          </w:p>
        </w:tc>
      </w:tr>
      <w:tr w:rsidR="006D67F1" w:rsidRPr="009973DB" w:rsidTr="00E45795">
        <w:trPr>
          <w:trHeight w:val="300"/>
        </w:trPr>
        <w:tc>
          <w:tcPr>
            <w:tcW w:w="3289" w:type="dxa"/>
            <w:shd w:val="clear" w:color="auto" w:fill="FFFFFF"/>
            <w:noWrap/>
            <w:vAlign w:val="center"/>
          </w:tcPr>
          <w:p w:rsidR="006D67F1" w:rsidRPr="009973DB" w:rsidRDefault="006D67F1" w:rsidP="00E45795">
            <w:pPr>
              <w:keepNext/>
              <w:jc w:val="left"/>
              <w:rPr>
                <w:color w:val="000000"/>
                <w:sz w:val="18"/>
                <w:szCs w:val="18"/>
              </w:rPr>
            </w:pPr>
            <w:r w:rsidRPr="009973DB">
              <w:rPr>
                <w:color w:val="000000"/>
                <w:sz w:val="18"/>
                <w:szCs w:val="18"/>
              </w:rPr>
              <w:t>Investice do výroby</w:t>
            </w:r>
          </w:p>
        </w:tc>
        <w:tc>
          <w:tcPr>
            <w:tcW w:w="10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42%</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38%</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17%</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4%</w:t>
            </w:r>
          </w:p>
        </w:tc>
        <w:tc>
          <w:tcPr>
            <w:tcW w:w="1890" w:type="dxa"/>
            <w:gridSpan w:val="2"/>
            <w:vMerge w:val="restart"/>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Zvýhodněný úvěr</w:t>
            </w:r>
          </w:p>
        </w:tc>
      </w:tr>
      <w:tr w:rsidR="006D67F1" w:rsidRPr="009973DB" w:rsidTr="00E45795">
        <w:trPr>
          <w:trHeight w:val="315"/>
        </w:trPr>
        <w:tc>
          <w:tcPr>
            <w:tcW w:w="3289" w:type="dxa"/>
            <w:shd w:val="clear" w:color="auto" w:fill="FFFFFF"/>
            <w:noWrap/>
            <w:vAlign w:val="center"/>
          </w:tcPr>
          <w:p w:rsidR="006D67F1" w:rsidRPr="009973DB" w:rsidRDefault="006D67F1" w:rsidP="00E45795">
            <w:pPr>
              <w:keepNext/>
              <w:jc w:val="left"/>
              <w:rPr>
                <w:color w:val="000000"/>
                <w:sz w:val="18"/>
                <w:szCs w:val="18"/>
              </w:rPr>
            </w:pPr>
            <w:r w:rsidRPr="009973DB">
              <w:rPr>
                <w:color w:val="000000"/>
                <w:sz w:val="18"/>
                <w:szCs w:val="18"/>
              </w:rPr>
              <w:t>Investice do začínajícího podnikání</w:t>
            </w:r>
          </w:p>
        </w:tc>
        <w:tc>
          <w:tcPr>
            <w:tcW w:w="10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33%</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18%</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16%</w:t>
            </w:r>
          </w:p>
        </w:tc>
        <w:tc>
          <w:tcPr>
            <w:tcW w:w="960" w:type="dxa"/>
            <w:shd w:val="clear" w:color="auto" w:fill="FFFFFF"/>
            <w:noWrap/>
            <w:vAlign w:val="center"/>
          </w:tcPr>
          <w:p w:rsidR="006D67F1" w:rsidRPr="009973DB" w:rsidRDefault="006D67F1" w:rsidP="00E45795">
            <w:pPr>
              <w:keepNext/>
              <w:jc w:val="center"/>
              <w:rPr>
                <w:color w:val="000000"/>
                <w:sz w:val="18"/>
                <w:szCs w:val="18"/>
              </w:rPr>
            </w:pPr>
            <w:r w:rsidRPr="009973DB">
              <w:rPr>
                <w:color w:val="000000"/>
                <w:sz w:val="18"/>
                <w:szCs w:val="18"/>
              </w:rPr>
              <w:t>34%</w:t>
            </w:r>
          </w:p>
        </w:tc>
        <w:tc>
          <w:tcPr>
            <w:tcW w:w="1890" w:type="dxa"/>
            <w:gridSpan w:val="2"/>
            <w:vMerge/>
            <w:shd w:val="clear" w:color="auto" w:fill="FFFFFF"/>
          </w:tcPr>
          <w:p w:rsidR="006D67F1" w:rsidRPr="009973DB" w:rsidRDefault="006D67F1">
            <w:pPr>
              <w:keepNext/>
              <w:jc w:val="left"/>
              <w:rPr>
                <w:color w:val="000000"/>
                <w:sz w:val="18"/>
                <w:szCs w:val="18"/>
              </w:rPr>
            </w:pPr>
          </w:p>
        </w:tc>
      </w:tr>
    </w:tbl>
    <w:p w:rsidR="006D67F1" w:rsidRPr="009973DB" w:rsidRDefault="006D67F1" w:rsidP="00D64888">
      <w:pPr>
        <w:pStyle w:val="Caption"/>
        <w:jc w:val="center"/>
      </w:pPr>
      <w:r w:rsidRPr="009973DB">
        <w:t xml:space="preserve">Tabulka </w:t>
      </w:r>
      <w:fldSimple w:instr=" SEQ Tabulka \* ARABIC ">
        <w:r w:rsidRPr="009973DB">
          <w:rPr>
            <w:noProof/>
          </w:rPr>
          <w:t>9</w:t>
        </w:r>
      </w:fldSimple>
      <w:r w:rsidRPr="009973DB">
        <w:t xml:space="preserve"> - Aktivační potenciál finančních nástrojů</w:t>
      </w:r>
    </w:p>
    <w:p w:rsidR="006D67F1" w:rsidRPr="009973DB" w:rsidRDefault="006D67F1">
      <w:pPr>
        <w:pStyle w:val="Caption"/>
      </w:pPr>
    </w:p>
    <w:p w:rsidR="006D67F1" w:rsidRPr="009973DB" w:rsidRDefault="006D67F1" w:rsidP="00497E3B"/>
    <w:p w:rsidR="006D67F1" w:rsidRPr="009973DB" w:rsidRDefault="006D67F1" w:rsidP="00497E3B">
      <w:r w:rsidRPr="009973DB">
        <w:t>Následující Tabulka 4 uvádí, zdali by rozhodnutí respondentů, kteří ve výše uvedené Tabulce 3 uvedli, že by investici v případě podpory zvýhodněným úvěrem spíše nerealizovali, zvrátilo přiznání dotace ve výši 10% způsobilých výdajů.</w:t>
      </w:r>
    </w:p>
    <w:p w:rsidR="006D67F1" w:rsidRPr="009973DB" w:rsidRDefault="006D67F1" w:rsidP="00497E3B"/>
    <w:tbl>
      <w:tblPr>
        <w:tblW w:w="9120" w:type="dxa"/>
        <w:tblBorders>
          <w:bottom w:val="single" w:sz="4" w:space="0" w:color="00A1DE"/>
          <w:insideH w:val="single" w:sz="4" w:space="0" w:color="00A1DE"/>
        </w:tblBorders>
        <w:tblCellMar>
          <w:top w:w="28" w:type="dxa"/>
          <w:left w:w="28" w:type="dxa"/>
          <w:bottom w:w="28" w:type="dxa"/>
          <w:right w:w="28" w:type="dxa"/>
        </w:tblCellMar>
        <w:tblLook w:val="00A0"/>
      </w:tblPr>
      <w:tblGrid>
        <w:gridCol w:w="4696"/>
        <w:gridCol w:w="1190"/>
        <w:gridCol w:w="1078"/>
        <w:gridCol w:w="1078"/>
        <w:gridCol w:w="1078"/>
      </w:tblGrid>
      <w:tr w:rsidR="006D67F1" w:rsidRPr="009973DB" w:rsidTr="00E45795">
        <w:trPr>
          <w:trHeight w:val="306"/>
        </w:trPr>
        <w:tc>
          <w:tcPr>
            <w:tcW w:w="4696" w:type="dxa"/>
            <w:shd w:val="clear" w:color="auto" w:fill="00A1DE"/>
            <w:noWrap/>
          </w:tcPr>
          <w:p w:rsidR="006D67F1" w:rsidRPr="009973DB" w:rsidRDefault="006D67F1" w:rsidP="00E45795">
            <w:pPr>
              <w:jc w:val="left"/>
              <w:rPr>
                <w:b/>
                <w:color w:val="FFFFFF"/>
                <w:sz w:val="18"/>
              </w:rPr>
            </w:pPr>
          </w:p>
        </w:tc>
        <w:tc>
          <w:tcPr>
            <w:tcW w:w="1190" w:type="dxa"/>
            <w:shd w:val="clear" w:color="auto" w:fill="00A1DE"/>
            <w:noWrap/>
            <w:vAlign w:val="center"/>
          </w:tcPr>
          <w:p w:rsidR="006D67F1" w:rsidRPr="009973DB" w:rsidRDefault="006D67F1" w:rsidP="00E45795">
            <w:pPr>
              <w:jc w:val="center"/>
              <w:rPr>
                <w:b/>
                <w:bCs/>
                <w:color w:val="FFFFFF"/>
                <w:sz w:val="18"/>
                <w:szCs w:val="22"/>
              </w:rPr>
            </w:pPr>
            <w:r w:rsidRPr="009973DB">
              <w:rPr>
                <w:b/>
                <w:bCs/>
                <w:color w:val="FFFFFF"/>
                <w:sz w:val="18"/>
                <w:szCs w:val="22"/>
              </w:rPr>
              <w:t>Určitě ano</w:t>
            </w:r>
          </w:p>
        </w:tc>
        <w:tc>
          <w:tcPr>
            <w:tcW w:w="1078" w:type="dxa"/>
            <w:shd w:val="clear" w:color="auto" w:fill="00A1DE"/>
            <w:noWrap/>
            <w:vAlign w:val="center"/>
          </w:tcPr>
          <w:p w:rsidR="006D67F1" w:rsidRPr="009973DB" w:rsidRDefault="006D67F1" w:rsidP="00E45795">
            <w:pPr>
              <w:jc w:val="center"/>
              <w:rPr>
                <w:b/>
                <w:bCs/>
                <w:color w:val="FFFFFF"/>
                <w:sz w:val="18"/>
                <w:szCs w:val="22"/>
              </w:rPr>
            </w:pPr>
            <w:r w:rsidRPr="009973DB">
              <w:rPr>
                <w:b/>
                <w:bCs/>
                <w:color w:val="FFFFFF"/>
                <w:sz w:val="18"/>
                <w:szCs w:val="22"/>
              </w:rPr>
              <w:t>Spíše ano</w:t>
            </w:r>
          </w:p>
        </w:tc>
        <w:tc>
          <w:tcPr>
            <w:tcW w:w="1078" w:type="dxa"/>
            <w:shd w:val="clear" w:color="auto" w:fill="00A1DE"/>
            <w:noWrap/>
            <w:vAlign w:val="center"/>
          </w:tcPr>
          <w:p w:rsidR="006D67F1" w:rsidRPr="009973DB" w:rsidRDefault="006D67F1" w:rsidP="00E45795">
            <w:pPr>
              <w:jc w:val="center"/>
              <w:rPr>
                <w:b/>
                <w:bCs/>
                <w:color w:val="FFFFFF"/>
                <w:sz w:val="18"/>
                <w:szCs w:val="22"/>
              </w:rPr>
            </w:pPr>
            <w:r w:rsidRPr="009973DB">
              <w:rPr>
                <w:b/>
                <w:bCs/>
                <w:color w:val="FFFFFF"/>
                <w:sz w:val="18"/>
                <w:szCs w:val="22"/>
              </w:rPr>
              <w:t>Spíše ne</w:t>
            </w:r>
          </w:p>
        </w:tc>
        <w:tc>
          <w:tcPr>
            <w:tcW w:w="1078" w:type="dxa"/>
            <w:shd w:val="clear" w:color="auto" w:fill="00A1DE"/>
            <w:noWrap/>
            <w:vAlign w:val="center"/>
          </w:tcPr>
          <w:p w:rsidR="006D67F1" w:rsidRPr="009973DB" w:rsidRDefault="006D67F1" w:rsidP="00E45795">
            <w:pPr>
              <w:jc w:val="center"/>
              <w:rPr>
                <w:b/>
                <w:bCs/>
                <w:color w:val="FFFFFF"/>
                <w:sz w:val="18"/>
                <w:szCs w:val="22"/>
              </w:rPr>
            </w:pPr>
            <w:r w:rsidRPr="009973DB">
              <w:rPr>
                <w:b/>
                <w:bCs/>
                <w:color w:val="FFFFFF"/>
                <w:sz w:val="18"/>
                <w:szCs w:val="22"/>
              </w:rPr>
              <w:t>Určitě ne</w:t>
            </w:r>
          </w:p>
        </w:tc>
      </w:tr>
      <w:tr w:rsidR="006D67F1" w:rsidRPr="009973DB" w:rsidTr="00E45795">
        <w:trPr>
          <w:trHeight w:val="306"/>
        </w:trPr>
        <w:tc>
          <w:tcPr>
            <w:tcW w:w="4696" w:type="dxa"/>
            <w:shd w:val="clear" w:color="auto" w:fill="FFFFFF"/>
            <w:noWrap/>
            <w:vAlign w:val="center"/>
          </w:tcPr>
          <w:p w:rsidR="006D67F1" w:rsidRPr="009973DB" w:rsidRDefault="006D67F1" w:rsidP="00E45795">
            <w:pPr>
              <w:jc w:val="left"/>
              <w:rPr>
                <w:color w:val="000000"/>
                <w:sz w:val="18"/>
                <w:szCs w:val="22"/>
              </w:rPr>
            </w:pPr>
            <w:r w:rsidRPr="009973DB">
              <w:rPr>
                <w:color w:val="000000"/>
                <w:sz w:val="18"/>
                <w:szCs w:val="22"/>
              </w:rPr>
              <w:t>Investice do výroby</w:t>
            </w:r>
          </w:p>
        </w:tc>
        <w:tc>
          <w:tcPr>
            <w:tcW w:w="1190"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65</w:t>
            </w:r>
          </w:p>
        </w:tc>
        <w:tc>
          <w:tcPr>
            <w:tcW w:w="1078"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121</w:t>
            </w:r>
          </w:p>
        </w:tc>
        <w:tc>
          <w:tcPr>
            <w:tcW w:w="1078"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92</w:t>
            </w:r>
          </w:p>
        </w:tc>
        <w:tc>
          <w:tcPr>
            <w:tcW w:w="1078"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65</w:t>
            </w:r>
          </w:p>
        </w:tc>
      </w:tr>
      <w:tr w:rsidR="006D67F1" w:rsidRPr="009973DB" w:rsidTr="00E45795">
        <w:trPr>
          <w:trHeight w:val="306"/>
        </w:trPr>
        <w:tc>
          <w:tcPr>
            <w:tcW w:w="4696" w:type="dxa"/>
            <w:shd w:val="clear" w:color="auto" w:fill="FFFFFF"/>
            <w:noWrap/>
            <w:vAlign w:val="center"/>
          </w:tcPr>
          <w:p w:rsidR="006D67F1" w:rsidRPr="009973DB" w:rsidRDefault="006D67F1" w:rsidP="00E45795">
            <w:pPr>
              <w:jc w:val="left"/>
              <w:rPr>
                <w:color w:val="000000"/>
                <w:sz w:val="18"/>
                <w:szCs w:val="22"/>
              </w:rPr>
            </w:pPr>
            <w:r w:rsidRPr="009973DB">
              <w:rPr>
                <w:color w:val="000000"/>
                <w:sz w:val="18"/>
                <w:szCs w:val="22"/>
              </w:rPr>
              <w:t>Investice do začínajícího podnikání</w:t>
            </w:r>
          </w:p>
        </w:tc>
        <w:tc>
          <w:tcPr>
            <w:tcW w:w="1190"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4</w:t>
            </w:r>
          </w:p>
        </w:tc>
        <w:tc>
          <w:tcPr>
            <w:tcW w:w="1078"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18</w:t>
            </w:r>
          </w:p>
        </w:tc>
        <w:tc>
          <w:tcPr>
            <w:tcW w:w="1078"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13</w:t>
            </w:r>
          </w:p>
        </w:tc>
        <w:tc>
          <w:tcPr>
            <w:tcW w:w="1078" w:type="dxa"/>
            <w:shd w:val="clear" w:color="auto" w:fill="FFFFFF"/>
            <w:noWrap/>
            <w:vAlign w:val="center"/>
          </w:tcPr>
          <w:p w:rsidR="006D67F1" w:rsidRPr="009973DB" w:rsidRDefault="006D67F1" w:rsidP="00E45795">
            <w:pPr>
              <w:jc w:val="center"/>
              <w:rPr>
                <w:color w:val="000000"/>
                <w:sz w:val="18"/>
                <w:szCs w:val="22"/>
              </w:rPr>
            </w:pPr>
            <w:r w:rsidRPr="009973DB">
              <w:rPr>
                <w:color w:val="000000"/>
                <w:sz w:val="18"/>
                <w:szCs w:val="22"/>
              </w:rPr>
              <w:t>24</w:t>
            </w:r>
          </w:p>
        </w:tc>
      </w:tr>
    </w:tbl>
    <w:p w:rsidR="006D67F1" w:rsidRPr="009973DB" w:rsidRDefault="006D67F1" w:rsidP="00D64888">
      <w:pPr>
        <w:pStyle w:val="Caption"/>
        <w:jc w:val="center"/>
      </w:pPr>
      <w:r w:rsidRPr="009973DB">
        <w:t xml:space="preserve">Tabulka </w:t>
      </w:r>
      <w:fldSimple w:instr=" SEQ Tabulka \* ARABIC ">
        <w:r w:rsidRPr="009973DB">
          <w:rPr>
            <w:noProof/>
          </w:rPr>
          <w:t>10</w:t>
        </w:r>
      </w:fldSimple>
      <w:r w:rsidRPr="009973DB">
        <w:t xml:space="preserve"> - Citlivost na 10 % dotaci</w:t>
      </w:r>
    </w:p>
    <w:p w:rsidR="006D67F1" w:rsidRPr="009973DB" w:rsidRDefault="006D67F1" w:rsidP="0004113A"/>
    <w:p w:rsidR="006D67F1" w:rsidRPr="009973DB" w:rsidRDefault="006D67F1" w:rsidP="00FB06C0"/>
    <w:p w:rsidR="006D67F1" w:rsidRPr="009973DB" w:rsidRDefault="006D67F1">
      <w:pPr>
        <w:pStyle w:val="Neslovannadpisy"/>
      </w:pPr>
      <w:r w:rsidRPr="009973DB">
        <w:t>Odhad absorpční kapacity navrhovaných finančních nástrojů</w:t>
      </w:r>
    </w:p>
    <w:p w:rsidR="006D67F1" w:rsidRPr="009973DB" w:rsidRDefault="006D67F1" w:rsidP="00B21DA0">
      <w:r w:rsidRPr="009973DB">
        <w:t xml:space="preserve">Na základě výsledků dotazníku, zde zjištěné poptávce po úvěrech a extrapolaci na základě agregátních dat investiční a úvěrové aktivity MSP v minulých letech podle ČSÚ, MPO a OECD)byla namodelována odhadovaná </w:t>
      </w:r>
      <w:r w:rsidRPr="009973DB">
        <w:rPr>
          <w:b/>
        </w:rPr>
        <w:t>poptávka po podnikatelských úvěrech rozvíjejících se MSP v příštích letech (do roku 2020) na 661 mld. Kč</w:t>
      </w:r>
      <w:r w:rsidRPr="009973DB">
        <w:t>.Výsledky vycházejí z konzervativní projekce 350 mld. investic MSP ročně a relativně nižšího sklonu k úvěrům (na úrovni roku 2013).</w:t>
      </w:r>
    </w:p>
    <w:p w:rsidR="006D67F1" w:rsidRPr="009973DB" w:rsidRDefault="006D67F1" w:rsidP="00B21DA0"/>
    <w:p w:rsidR="006D67F1" w:rsidRPr="009973DB" w:rsidRDefault="006D67F1" w:rsidP="00B21DA0">
      <w:r w:rsidRPr="009973DB">
        <w:t xml:space="preserve">Při kvantifikaci tržního selhání (neuspokojené poptávky životaschopných projektů) je přihlíženo k referenční hodnotě neuspokojené poptávky z analýzy EK 2013 (minimální hodnota) a z neuspokojené poptávky po externím financování v dotazníku (maximální hodnota). </w:t>
      </w:r>
      <w:r w:rsidRPr="009973DB">
        <w:rPr>
          <w:b/>
        </w:rPr>
        <w:t>Tržní selhání v oblasti dluhového financování rozvoje MSP vhodné k intervenci finančním nástrojem OP PIK odhadujeme v intervalu 34-106 mld. Kč. Tento rozptyl reprezentuje i vysokou citlivost úvěrové politiky bank a investic MSP na vývoj hospodářství.</w:t>
      </w:r>
    </w:p>
    <w:p w:rsidR="006D67F1" w:rsidRPr="009973DB" w:rsidRDefault="006D67F1" w:rsidP="00B21DA0"/>
    <w:p w:rsidR="006D67F1" w:rsidRPr="009973DB" w:rsidRDefault="006D67F1" w:rsidP="00C72C85">
      <w:pPr>
        <w:pStyle w:val="Caption"/>
        <w:keepNext/>
      </w:pPr>
    </w:p>
    <w:tbl>
      <w:tblPr>
        <w:tblW w:w="9100" w:type="dxa"/>
        <w:tblBorders>
          <w:bottom w:val="single" w:sz="4" w:space="0" w:color="72C7E7"/>
          <w:insideH w:val="single" w:sz="4" w:space="0" w:color="72C7E7"/>
        </w:tblBorders>
        <w:tblCellMar>
          <w:top w:w="28" w:type="dxa"/>
          <w:left w:w="28" w:type="dxa"/>
          <w:bottom w:w="28" w:type="dxa"/>
          <w:right w:w="28" w:type="dxa"/>
        </w:tblCellMar>
        <w:tblLook w:val="00A0"/>
      </w:tblPr>
      <w:tblGrid>
        <w:gridCol w:w="2863"/>
        <w:gridCol w:w="1701"/>
        <w:gridCol w:w="2127"/>
        <w:gridCol w:w="1134"/>
        <w:gridCol w:w="1275"/>
      </w:tblGrid>
      <w:tr w:rsidR="006D67F1" w:rsidRPr="009973DB" w:rsidTr="00841304">
        <w:trPr>
          <w:trHeight w:val="600"/>
        </w:trPr>
        <w:tc>
          <w:tcPr>
            <w:tcW w:w="2863" w:type="dxa"/>
            <w:shd w:val="clear" w:color="auto" w:fill="72C7E7"/>
            <w:noWrap/>
          </w:tcPr>
          <w:p w:rsidR="006D67F1" w:rsidRPr="009973DB" w:rsidRDefault="006D67F1" w:rsidP="00841304">
            <w:pPr>
              <w:overflowPunct/>
              <w:autoSpaceDE/>
              <w:autoSpaceDN/>
              <w:adjustRightInd/>
              <w:jc w:val="center"/>
              <w:textAlignment w:val="auto"/>
              <w:rPr>
                <w:rFonts w:cs="Calibri"/>
                <w:b/>
                <w:bCs/>
                <w:color w:val="FFFFFF"/>
                <w:sz w:val="19"/>
                <w:szCs w:val="22"/>
              </w:rPr>
            </w:pPr>
            <w:r w:rsidRPr="009973DB">
              <w:rPr>
                <w:rFonts w:cs="Calibri"/>
                <w:bCs/>
                <w:color w:val="FFFFFF"/>
                <w:sz w:val="19"/>
                <w:szCs w:val="22"/>
              </w:rPr>
              <w:t> Mil. Kč</w:t>
            </w:r>
          </w:p>
        </w:tc>
        <w:tc>
          <w:tcPr>
            <w:tcW w:w="1701" w:type="dxa"/>
            <w:shd w:val="clear" w:color="auto" w:fill="72C7E7"/>
          </w:tcPr>
          <w:p w:rsidR="006D67F1" w:rsidRPr="009973DB" w:rsidRDefault="006D67F1" w:rsidP="00841304">
            <w:pPr>
              <w:overflowPunct/>
              <w:autoSpaceDE/>
              <w:autoSpaceDN/>
              <w:adjustRightInd/>
              <w:jc w:val="center"/>
              <w:textAlignment w:val="auto"/>
              <w:rPr>
                <w:rFonts w:cs="Calibri"/>
                <w:b/>
                <w:bCs/>
                <w:color w:val="FFFFFF"/>
                <w:sz w:val="19"/>
                <w:szCs w:val="22"/>
              </w:rPr>
            </w:pPr>
            <w:r w:rsidRPr="009973DB">
              <w:rPr>
                <w:rFonts w:cs="Calibri"/>
                <w:bCs/>
                <w:color w:val="FFFFFF"/>
                <w:sz w:val="19"/>
                <w:szCs w:val="22"/>
              </w:rPr>
              <w:t>Soubor z dotazníku (968 respondentů)</w:t>
            </w:r>
          </w:p>
        </w:tc>
        <w:tc>
          <w:tcPr>
            <w:tcW w:w="2127" w:type="dxa"/>
            <w:shd w:val="clear" w:color="auto" w:fill="72C7E7"/>
          </w:tcPr>
          <w:p w:rsidR="006D67F1" w:rsidRPr="009973DB" w:rsidRDefault="006D67F1" w:rsidP="00841304">
            <w:pPr>
              <w:overflowPunct/>
              <w:autoSpaceDE/>
              <w:autoSpaceDN/>
              <w:adjustRightInd/>
              <w:jc w:val="center"/>
              <w:textAlignment w:val="auto"/>
              <w:rPr>
                <w:rFonts w:cs="Calibri"/>
                <w:b/>
                <w:bCs/>
                <w:color w:val="FFFFFF"/>
                <w:sz w:val="19"/>
                <w:szCs w:val="22"/>
              </w:rPr>
            </w:pPr>
            <w:r w:rsidRPr="009973DB">
              <w:rPr>
                <w:rFonts w:cs="Calibri"/>
                <w:bCs/>
                <w:color w:val="FFFFFF"/>
                <w:sz w:val="19"/>
                <w:szCs w:val="22"/>
              </w:rPr>
              <w:t xml:space="preserve">Extrapolace </w:t>
            </w:r>
          </w:p>
          <w:p w:rsidR="006D67F1" w:rsidRPr="009973DB" w:rsidRDefault="006D67F1" w:rsidP="00841304">
            <w:pPr>
              <w:overflowPunct/>
              <w:autoSpaceDE/>
              <w:autoSpaceDN/>
              <w:adjustRightInd/>
              <w:jc w:val="center"/>
              <w:textAlignment w:val="auto"/>
              <w:rPr>
                <w:rFonts w:cs="Calibri"/>
                <w:b/>
                <w:bCs/>
                <w:color w:val="FFFFFF"/>
                <w:sz w:val="19"/>
                <w:szCs w:val="22"/>
              </w:rPr>
            </w:pPr>
            <w:r w:rsidRPr="009973DB">
              <w:rPr>
                <w:rFonts w:cs="Calibri"/>
                <w:bCs/>
                <w:color w:val="FFFFFF"/>
                <w:sz w:val="19"/>
                <w:szCs w:val="22"/>
              </w:rPr>
              <w:t>(MPO, OECD, 2016-2023)</w:t>
            </w:r>
          </w:p>
        </w:tc>
        <w:tc>
          <w:tcPr>
            <w:tcW w:w="1134" w:type="dxa"/>
            <w:shd w:val="clear" w:color="auto" w:fill="72C7E7"/>
          </w:tcPr>
          <w:p w:rsidR="006D67F1" w:rsidRPr="009973DB" w:rsidRDefault="006D67F1" w:rsidP="00841304">
            <w:pPr>
              <w:overflowPunct/>
              <w:autoSpaceDE/>
              <w:autoSpaceDN/>
              <w:adjustRightInd/>
              <w:jc w:val="center"/>
              <w:textAlignment w:val="auto"/>
              <w:rPr>
                <w:rFonts w:cs="Calibri"/>
                <w:b/>
                <w:bCs/>
                <w:color w:val="FFFFFF"/>
                <w:sz w:val="19"/>
                <w:szCs w:val="22"/>
              </w:rPr>
            </w:pPr>
            <w:r w:rsidRPr="009973DB">
              <w:rPr>
                <w:rFonts w:cs="Calibri"/>
                <w:bCs/>
                <w:color w:val="FFFFFF"/>
                <w:sz w:val="19"/>
                <w:szCs w:val="22"/>
              </w:rPr>
              <w:t xml:space="preserve">Tržní selhání </w:t>
            </w:r>
          </w:p>
          <w:p w:rsidR="006D67F1" w:rsidRPr="009973DB" w:rsidRDefault="006D67F1" w:rsidP="00841304">
            <w:pPr>
              <w:overflowPunct/>
              <w:autoSpaceDE/>
              <w:autoSpaceDN/>
              <w:adjustRightInd/>
              <w:jc w:val="center"/>
              <w:textAlignment w:val="auto"/>
              <w:rPr>
                <w:rFonts w:cs="Calibri"/>
                <w:b/>
                <w:bCs/>
                <w:color w:val="FFFFFF"/>
                <w:sz w:val="19"/>
                <w:szCs w:val="22"/>
              </w:rPr>
            </w:pPr>
            <w:r w:rsidRPr="009973DB">
              <w:rPr>
                <w:rFonts w:cs="Calibri"/>
                <w:bCs/>
                <w:color w:val="FFFFFF"/>
                <w:sz w:val="19"/>
                <w:szCs w:val="22"/>
              </w:rPr>
              <w:t>(EK)</w:t>
            </w:r>
          </w:p>
        </w:tc>
        <w:tc>
          <w:tcPr>
            <w:tcW w:w="1275" w:type="dxa"/>
            <w:shd w:val="clear" w:color="auto" w:fill="72C7E7"/>
          </w:tcPr>
          <w:p w:rsidR="006D67F1" w:rsidRPr="009973DB" w:rsidRDefault="006D67F1" w:rsidP="00841304">
            <w:pPr>
              <w:overflowPunct/>
              <w:autoSpaceDE/>
              <w:autoSpaceDN/>
              <w:adjustRightInd/>
              <w:jc w:val="center"/>
              <w:textAlignment w:val="auto"/>
              <w:rPr>
                <w:rFonts w:cs="Calibri"/>
                <w:b/>
                <w:bCs/>
                <w:color w:val="FFFFFF"/>
                <w:sz w:val="19"/>
                <w:szCs w:val="22"/>
              </w:rPr>
            </w:pPr>
            <w:r w:rsidRPr="009973DB">
              <w:rPr>
                <w:rFonts w:cs="Calibri"/>
                <w:bCs/>
                <w:color w:val="FFFFFF"/>
                <w:sz w:val="19"/>
                <w:szCs w:val="22"/>
              </w:rPr>
              <w:t>Tržní selhání (dotazník)</w:t>
            </w:r>
          </w:p>
        </w:tc>
      </w:tr>
      <w:tr w:rsidR="006D67F1" w:rsidRPr="009973DB" w:rsidTr="00841304">
        <w:trPr>
          <w:trHeight w:val="315"/>
        </w:trPr>
        <w:tc>
          <w:tcPr>
            <w:tcW w:w="2863" w:type="dxa"/>
            <w:shd w:val="clear" w:color="auto" w:fill="FFFFFF"/>
            <w:noWrap/>
          </w:tcPr>
          <w:p w:rsidR="006D67F1" w:rsidRPr="009973DB" w:rsidRDefault="006D67F1" w:rsidP="00841304">
            <w:pPr>
              <w:overflowPunct/>
              <w:autoSpaceDE/>
              <w:autoSpaceDN/>
              <w:adjustRightInd/>
              <w:jc w:val="center"/>
              <w:textAlignment w:val="auto"/>
              <w:rPr>
                <w:rFonts w:cs="Calibri"/>
                <w:b/>
                <w:bCs/>
                <w:color w:val="000000"/>
                <w:sz w:val="19"/>
                <w:szCs w:val="22"/>
              </w:rPr>
            </w:pPr>
            <w:r w:rsidRPr="009973DB">
              <w:rPr>
                <w:rFonts w:cs="Calibri"/>
                <w:b/>
                <w:bCs/>
                <w:color w:val="000000"/>
                <w:sz w:val="19"/>
                <w:szCs w:val="22"/>
              </w:rPr>
              <w:t>Plánované investice</w:t>
            </w:r>
          </w:p>
        </w:tc>
        <w:tc>
          <w:tcPr>
            <w:tcW w:w="1701" w:type="dxa"/>
            <w:shd w:val="clear" w:color="auto" w:fill="FFFFFF"/>
            <w:noWrap/>
          </w:tcPr>
          <w:p w:rsidR="006D67F1" w:rsidRPr="009973DB" w:rsidRDefault="006D67F1" w:rsidP="00841304">
            <w:pPr>
              <w:overflowPunct/>
              <w:autoSpaceDE/>
              <w:autoSpaceDN/>
              <w:adjustRightInd/>
              <w:jc w:val="center"/>
              <w:textAlignment w:val="auto"/>
              <w:rPr>
                <w:rFonts w:cs="Calibri"/>
                <w:color w:val="000000"/>
                <w:sz w:val="19"/>
                <w:szCs w:val="22"/>
              </w:rPr>
            </w:pPr>
            <w:r w:rsidRPr="009973DB">
              <w:rPr>
                <w:rFonts w:cs="Calibri"/>
                <w:color w:val="000000"/>
                <w:sz w:val="19"/>
                <w:szCs w:val="22"/>
              </w:rPr>
              <w:t>10 300</w:t>
            </w:r>
          </w:p>
        </w:tc>
        <w:tc>
          <w:tcPr>
            <w:tcW w:w="2127" w:type="dxa"/>
            <w:shd w:val="clear" w:color="auto" w:fill="FFFFFF"/>
            <w:noWrap/>
          </w:tcPr>
          <w:p w:rsidR="006D67F1" w:rsidRPr="009973DB" w:rsidRDefault="006D67F1" w:rsidP="00841304">
            <w:pPr>
              <w:overflowPunct/>
              <w:autoSpaceDE/>
              <w:autoSpaceDN/>
              <w:adjustRightInd/>
              <w:jc w:val="center"/>
              <w:textAlignment w:val="auto"/>
              <w:rPr>
                <w:rFonts w:cs="Calibri"/>
                <w:color w:val="000000"/>
                <w:sz w:val="19"/>
                <w:szCs w:val="22"/>
              </w:rPr>
            </w:pPr>
            <w:r w:rsidRPr="009973DB">
              <w:rPr>
                <w:rFonts w:cs="Calibri"/>
                <w:color w:val="000000"/>
                <w:sz w:val="19"/>
                <w:szCs w:val="22"/>
              </w:rPr>
              <w:t>2 800 000</w:t>
            </w:r>
          </w:p>
        </w:tc>
        <w:tc>
          <w:tcPr>
            <w:tcW w:w="1134" w:type="dxa"/>
            <w:shd w:val="clear" w:color="auto" w:fill="FFFFFF"/>
            <w:noWrap/>
          </w:tcPr>
          <w:p w:rsidR="006D67F1" w:rsidRPr="009973DB" w:rsidRDefault="006D67F1" w:rsidP="00841304">
            <w:pPr>
              <w:overflowPunct/>
              <w:autoSpaceDE/>
              <w:autoSpaceDN/>
              <w:adjustRightInd/>
              <w:jc w:val="center"/>
              <w:textAlignment w:val="auto"/>
              <w:rPr>
                <w:rFonts w:cs="Calibri"/>
                <w:color w:val="000000"/>
                <w:sz w:val="19"/>
                <w:szCs w:val="22"/>
              </w:rPr>
            </w:pPr>
            <w:r w:rsidRPr="009973DB">
              <w:rPr>
                <w:rFonts w:cs="Calibri"/>
                <w:color w:val="000000"/>
                <w:sz w:val="19"/>
                <w:szCs w:val="22"/>
              </w:rPr>
              <w:t>142 800</w:t>
            </w:r>
          </w:p>
        </w:tc>
        <w:tc>
          <w:tcPr>
            <w:tcW w:w="1275" w:type="dxa"/>
            <w:shd w:val="clear" w:color="auto" w:fill="FFFFFF"/>
            <w:noWrap/>
          </w:tcPr>
          <w:p w:rsidR="006D67F1" w:rsidRPr="009973DB" w:rsidRDefault="006D67F1" w:rsidP="00841304">
            <w:pPr>
              <w:overflowPunct/>
              <w:autoSpaceDE/>
              <w:autoSpaceDN/>
              <w:adjustRightInd/>
              <w:jc w:val="center"/>
              <w:textAlignment w:val="auto"/>
              <w:rPr>
                <w:rFonts w:cs="Calibri"/>
                <w:color w:val="000000"/>
                <w:sz w:val="19"/>
                <w:szCs w:val="22"/>
              </w:rPr>
            </w:pPr>
            <w:r w:rsidRPr="009973DB">
              <w:rPr>
                <w:rFonts w:cs="Calibri"/>
                <w:color w:val="000000"/>
                <w:sz w:val="19"/>
                <w:szCs w:val="22"/>
              </w:rPr>
              <w:t>450000</w:t>
            </w:r>
          </w:p>
        </w:tc>
      </w:tr>
      <w:tr w:rsidR="006D67F1" w:rsidRPr="009973DB" w:rsidTr="00841304">
        <w:trPr>
          <w:trHeight w:val="540"/>
        </w:trPr>
        <w:tc>
          <w:tcPr>
            <w:tcW w:w="2863" w:type="dxa"/>
            <w:shd w:val="clear" w:color="auto" w:fill="FFFFFF"/>
          </w:tcPr>
          <w:p w:rsidR="006D67F1" w:rsidRPr="009973DB" w:rsidRDefault="006D67F1" w:rsidP="00841304">
            <w:pPr>
              <w:overflowPunct/>
              <w:autoSpaceDE/>
              <w:autoSpaceDN/>
              <w:adjustRightInd/>
              <w:jc w:val="center"/>
              <w:textAlignment w:val="auto"/>
              <w:rPr>
                <w:rFonts w:cs="Calibri"/>
                <w:b/>
                <w:bCs/>
                <w:color w:val="000000"/>
                <w:sz w:val="19"/>
                <w:szCs w:val="22"/>
              </w:rPr>
            </w:pPr>
            <w:r w:rsidRPr="009973DB">
              <w:rPr>
                <w:rFonts w:cs="Calibri"/>
                <w:b/>
                <w:bCs/>
                <w:color w:val="000000"/>
                <w:sz w:val="19"/>
                <w:szCs w:val="22"/>
              </w:rPr>
              <w:t>Absorpční kapacita úvěrových/záručních nástrojů</w:t>
            </w:r>
          </w:p>
        </w:tc>
        <w:tc>
          <w:tcPr>
            <w:tcW w:w="1701" w:type="dxa"/>
            <w:shd w:val="clear" w:color="auto" w:fill="FFFFFF"/>
            <w:noWrap/>
          </w:tcPr>
          <w:p w:rsidR="006D67F1" w:rsidRPr="009973DB" w:rsidRDefault="006D67F1" w:rsidP="00841304">
            <w:pPr>
              <w:overflowPunct/>
              <w:autoSpaceDE/>
              <w:autoSpaceDN/>
              <w:adjustRightInd/>
              <w:jc w:val="center"/>
              <w:textAlignment w:val="auto"/>
              <w:rPr>
                <w:rFonts w:cs="Calibri"/>
                <w:color w:val="000000"/>
                <w:sz w:val="19"/>
                <w:szCs w:val="22"/>
              </w:rPr>
            </w:pPr>
            <w:r w:rsidRPr="009973DB">
              <w:rPr>
                <w:rFonts w:cs="Calibri"/>
                <w:color w:val="000000"/>
                <w:sz w:val="19"/>
                <w:szCs w:val="22"/>
              </w:rPr>
              <w:t>2 2500</w:t>
            </w:r>
          </w:p>
        </w:tc>
        <w:tc>
          <w:tcPr>
            <w:tcW w:w="2127" w:type="dxa"/>
            <w:shd w:val="clear" w:color="auto" w:fill="FFFFFF"/>
            <w:noWrap/>
          </w:tcPr>
          <w:p w:rsidR="006D67F1" w:rsidRPr="009973DB" w:rsidRDefault="006D67F1" w:rsidP="00841304">
            <w:pPr>
              <w:overflowPunct/>
              <w:autoSpaceDE/>
              <w:autoSpaceDN/>
              <w:adjustRightInd/>
              <w:jc w:val="center"/>
              <w:textAlignment w:val="auto"/>
              <w:rPr>
                <w:rFonts w:cs="Calibri"/>
                <w:b/>
                <w:color w:val="000000"/>
                <w:sz w:val="19"/>
                <w:szCs w:val="22"/>
              </w:rPr>
            </w:pPr>
            <w:r w:rsidRPr="009973DB">
              <w:rPr>
                <w:rFonts w:cs="Calibri"/>
                <w:b/>
                <w:color w:val="000000"/>
                <w:sz w:val="19"/>
                <w:szCs w:val="22"/>
              </w:rPr>
              <w:t>660 000</w:t>
            </w:r>
          </w:p>
        </w:tc>
        <w:tc>
          <w:tcPr>
            <w:tcW w:w="1134" w:type="dxa"/>
            <w:shd w:val="clear" w:color="auto" w:fill="FFFFFF"/>
            <w:noWrap/>
          </w:tcPr>
          <w:p w:rsidR="006D67F1" w:rsidRPr="009973DB" w:rsidRDefault="006D67F1" w:rsidP="00841304">
            <w:pPr>
              <w:overflowPunct/>
              <w:autoSpaceDE/>
              <w:autoSpaceDN/>
              <w:adjustRightInd/>
              <w:jc w:val="center"/>
              <w:textAlignment w:val="auto"/>
              <w:rPr>
                <w:rFonts w:cs="Calibri"/>
                <w:b/>
                <w:bCs/>
                <w:color w:val="000000"/>
                <w:sz w:val="19"/>
                <w:szCs w:val="22"/>
              </w:rPr>
            </w:pPr>
            <w:r w:rsidRPr="009973DB">
              <w:rPr>
                <w:rFonts w:cs="Calibri"/>
                <w:b/>
                <w:bCs/>
                <w:color w:val="000000"/>
                <w:sz w:val="19"/>
                <w:szCs w:val="22"/>
              </w:rPr>
              <w:t>34000</w:t>
            </w:r>
          </w:p>
        </w:tc>
        <w:tc>
          <w:tcPr>
            <w:tcW w:w="1275" w:type="dxa"/>
            <w:shd w:val="clear" w:color="auto" w:fill="FFFFFF"/>
            <w:noWrap/>
          </w:tcPr>
          <w:p w:rsidR="006D67F1" w:rsidRPr="009973DB" w:rsidRDefault="006D67F1" w:rsidP="00841304">
            <w:pPr>
              <w:overflowPunct/>
              <w:autoSpaceDE/>
              <w:autoSpaceDN/>
              <w:adjustRightInd/>
              <w:jc w:val="center"/>
              <w:textAlignment w:val="auto"/>
              <w:rPr>
                <w:rFonts w:cs="Calibri"/>
                <w:b/>
                <w:bCs/>
                <w:color w:val="000000"/>
                <w:sz w:val="19"/>
                <w:szCs w:val="22"/>
              </w:rPr>
            </w:pPr>
            <w:r w:rsidRPr="009973DB">
              <w:rPr>
                <w:rFonts w:cs="Calibri"/>
                <w:b/>
                <w:bCs/>
                <w:color w:val="000000"/>
                <w:sz w:val="19"/>
                <w:szCs w:val="22"/>
              </w:rPr>
              <w:t>106000</w:t>
            </w:r>
          </w:p>
        </w:tc>
      </w:tr>
    </w:tbl>
    <w:p w:rsidR="006D67F1" w:rsidRPr="009973DB" w:rsidRDefault="006D67F1" w:rsidP="00D64888">
      <w:pPr>
        <w:pStyle w:val="Caption"/>
        <w:keepNext/>
      </w:pPr>
      <w:r w:rsidRPr="009973DB">
        <w:t xml:space="preserve">Tabulka </w:t>
      </w:r>
      <w:fldSimple w:instr=" SEQ Tabulka \* ARABIC ">
        <w:r w:rsidRPr="009973DB">
          <w:rPr>
            <w:noProof/>
          </w:rPr>
          <w:t>11</w:t>
        </w:r>
      </w:fldSimple>
      <w:r w:rsidRPr="009973DB">
        <w:t>: Odhad absorpční kapacity dluhových nástrojů OP PIK</w:t>
      </w:r>
    </w:p>
    <w:p w:rsidR="006D67F1" w:rsidRPr="009973DB" w:rsidRDefault="006D67F1">
      <w:pPr>
        <w:rPr>
          <w:lang w:eastAsia="en-US"/>
        </w:rPr>
      </w:pPr>
    </w:p>
    <w:p w:rsidR="006D67F1" w:rsidRPr="009973DB" w:rsidRDefault="006D67F1" w:rsidP="00777F5C">
      <w:r w:rsidRPr="009973DB">
        <w:t>V případě oblasti early stage MSP (fáze seed, start-up) je vycházeno z indikovaných investic dotazovaných startupů v minulém období a zájmu o kapitálové vstupy (střední hodnota ze zjištění GEM a dotazníku).  Extrapolace je provedena na základě údajů GEM o počtu nových inovujících podnikatelů v technologicky náročnějších odvětvích. Kvůli vyloučení neživotaschopných projektů je v potaz brána jedna desetina počtu, s projekcí do roku 2023 (index 4). Tržní selhání odvozujeme z poměru poptávaného a poskytnutého externího financování udávaného v dotazníku, kterého se účastnili přev</w:t>
      </w:r>
      <w:r>
        <w:t>á</w:t>
      </w:r>
      <w:r w:rsidRPr="009973DB">
        <w:t xml:space="preserve">žně pokročilé start-up projekty. Na základě těchto předpokladů </w:t>
      </w:r>
      <w:r w:rsidRPr="009973DB">
        <w:rPr>
          <w:b/>
        </w:rPr>
        <w:t>odvozujeme poptávku po kapitálových vstupech v příštím období v minimální úrovni 7 mld. Kč, z toho je 3,5mld. Kč identifikováno jako tržní mezera pokrytelná finančním nástrojem.</w:t>
      </w:r>
      <w:r w:rsidRPr="009973DB">
        <w:t>Absorpční kapacitu může v příštím období pozitivně ovlivnit jak možný incentivizační efekt samotného finančního nástroje, tak další rozvoj měkké státní podpory v oblasti poradenství a podnikatelských inkubátorů. Výrazné navýšení absorpční kapacity pro finanční nástroj by znamenala úspěšná implementace nástroje v SC 1.2 proof-of-concept, které se nicméně může projevit až na konci programovacího období.</w:t>
      </w:r>
    </w:p>
    <w:tbl>
      <w:tblPr>
        <w:tblW w:w="8502" w:type="dxa"/>
        <w:tblBorders>
          <w:bottom w:val="single" w:sz="4" w:space="0" w:color="72C7E7"/>
          <w:insideH w:val="single" w:sz="4" w:space="0" w:color="72C7E7"/>
        </w:tblBorders>
        <w:tblCellMar>
          <w:top w:w="28" w:type="dxa"/>
          <w:left w:w="28" w:type="dxa"/>
          <w:bottom w:w="28" w:type="dxa"/>
          <w:right w:w="28" w:type="dxa"/>
        </w:tblCellMar>
        <w:tblLook w:val="00A0"/>
      </w:tblPr>
      <w:tblGrid>
        <w:gridCol w:w="1897"/>
        <w:gridCol w:w="2196"/>
        <w:gridCol w:w="2213"/>
        <w:gridCol w:w="2196"/>
      </w:tblGrid>
      <w:tr w:rsidR="006D67F1" w:rsidRPr="009973DB" w:rsidTr="00B03681">
        <w:trPr>
          <w:trHeight w:val="225"/>
        </w:trPr>
        <w:tc>
          <w:tcPr>
            <w:tcW w:w="1897" w:type="dxa"/>
            <w:shd w:val="clear" w:color="auto" w:fill="72C7E7"/>
            <w:noWrap/>
          </w:tcPr>
          <w:p w:rsidR="006D67F1" w:rsidRPr="009973DB" w:rsidRDefault="006D67F1" w:rsidP="00B03681">
            <w:pPr>
              <w:overflowPunct/>
              <w:autoSpaceDE/>
              <w:autoSpaceDN/>
              <w:adjustRightInd/>
              <w:jc w:val="center"/>
              <w:textAlignment w:val="auto"/>
              <w:rPr>
                <w:b/>
                <w:bCs/>
                <w:color w:val="FFFFFF"/>
                <w:sz w:val="19"/>
                <w:szCs w:val="22"/>
              </w:rPr>
            </w:pPr>
            <w:r w:rsidRPr="009973DB">
              <w:rPr>
                <w:b/>
                <w:bCs/>
                <w:color w:val="FFFFFF"/>
                <w:sz w:val="19"/>
                <w:szCs w:val="22"/>
              </w:rPr>
              <w:t>Mil. Kč</w:t>
            </w:r>
          </w:p>
        </w:tc>
        <w:tc>
          <w:tcPr>
            <w:tcW w:w="2196" w:type="dxa"/>
            <w:shd w:val="clear" w:color="auto" w:fill="72C7E7"/>
          </w:tcPr>
          <w:p w:rsidR="006D67F1" w:rsidRPr="009973DB" w:rsidRDefault="006D67F1" w:rsidP="00B03681">
            <w:pPr>
              <w:overflowPunct/>
              <w:autoSpaceDE/>
              <w:autoSpaceDN/>
              <w:adjustRightInd/>
              <w:jc w:val="center"/>
              <w:textAlignment w:val="auto"/>
              <w:rPr>
                <w:b/>
                <w:bCs/>
                <w:color w:val="FFFFFF"/>
                <w:sz w:val="19"/>
                <w:szCs w:val="22"/>
              </w:rPr>
            </w:pPr>
            <w:r w:rsidRPr="009973DB">
              <w:rPr>
                <w:b/>
                <w:bCs/>
                <w:color w:val="FFFFFF"/>
                <w:sz w:val="19"/>
                <w:szCs w:val="22"/>
              </w:rPr>
              <w:t xml:space="preserve">Soubor z dotazníku </w:t>
            </w:r>
          </w:p>
          <w:p w:rsidR="006D67F1" w:rsidRPr="009973DB" w:rsidRDefault="006D67F1" w:rsidP="00B03681">
            <w:pPr>
              <w:overflowPunct/>
              <w:autoSpaceDE/>
              <w:autoSpaceDN/>
              <w:adjustRightInd/>
              <w:jc w:val="center"/>
              <w:textAlignment w:val="auto"/>
              <w:rPr>
                <w:b/>
                <w:bCs/>
                <w:color w:val="FFFFFF"/>
                <w:sz w:val="19"/>
                <w:szCs w:val="22"/>
              </w:rPr>
            </w:pPr>
            <w:r w:rsidRPr="009973DB">
              <w:rPr>
                <w:b/>
                <w:bCs/>
                <w:color w:val="FFFFFF"/>
                <w:sz w:val="19"/>
                <w:szCs w:val="22"/>
              </w:rPr>
              <w:t>(55 respondentů)</w:t>
            </w:r>
          </w:p>
        </w:tc>
        <w:tc>
          <w:tcPr>
            <w:tcW w:w="2213" w:type="dxa"/>
            <w:shd w:val="clear" w:color="auto" w:fill="72C7E7"/>
          </w:tcPr>
          <w:p w:rsidR="006D67F1" w:rsidRPr="009973DB" w:rsidRDefault="006D67F1" w:rsidP="00B03681">
            <w:pPr>
              <w:overflowPunct/>
              <w:autoSpaceDE/>
              <w:autoSpaceDN/>
              <w:adjustRightInd/>
              <w:jc w:val="center"/>
              <w:textAlignment w:val="auto"/>
              <w:rPr>
                <w:b/>
                <w:bCs/>
                <w:color w:val="FFFFFF"/>
                <w:sz w:val="19"/>
                <w:szCs w:val="22"/>
              </w:rPr>
            </w:pPr>
            <w:r w:rsidRPr="009973DB">
              <w:rPr>
                <w:b/>
                <w:bCs/>
                <w:color w:val="FFFFFF"/>
                <w:sz w:val="19"/>
                <w:szCs w:val="22"/>
              </w:rPr>
              <w:t xml:space="preserve">Extrapolace </w:t>
            </w:r>
          </w:p>
          <w:p w:rsidR="006D67F1" w:rsidRPr="009973DB" w:rsidRDefault="006D67F1" w:rsidP="00B03681">
            <w:pPr>
              <w:overflowPunct/>
              <w:autoSpaceDE/>
              <w:autoSpaceDN/>
              <w:adjustRightInd/>
              <w:jc w:val="center"/>
              <w:textAlignment w:val="auto"/>
              <w:rPr>
                <w:b/>
                <w:bCs/>
                <w:color w:val="FFFFFF"/>
                <w:sz w:val="19"/>
                <w:szCs w:val="22"/>
              </w:rPr>
            </w:pPr>
            <w:r w:rsidRPr="009973DB">
              <w:rPr>
                <w:b/>
                <w:bCs/>
                <w:color w:val="FFFFFF"/>
                <w:sz w:val="19"/>
                <w:szCs w:val="22"/>
              </w:rPr>
              <w:t>(GEM 2013, do roku 2023)</w:t>
            </w:r>
          </w:p>
        </w:tc>
        <w:tc>
          <w:tcPr>
            <w:tcW w:w="2196" w:type="dxa"/>
            <w:shd w:val="clear" w:color="auto" w:fill="72C7E7"/>
          </w:tcPr>
          <w:p w:rsidR="006D67F1" w:rsidRPr="009973DB" w:rsidRDefault="006D67F1" w:rsidP="00B03681">
            <w:pPr>
              <w:overflowPunct/>
              <w:autoSpaceDE/>
              <w:autoSpaceDN/>
              <w:adjustRightInd/>
              <w:jc w:val="center"/>
              <w:textAlignment w:val="auto"/>
              <w:rPr>
                <w:b/>
                <w:bCs/>
                <w:color w:val="FFFFFF"/>
                <w:sz w:val="19"/>
                <w:szCs w:val="22"/>
              </w:rPr>
            </w:pPr>
            <w:r w:rsidRPr="009973DB">
              <w:rPr>
                <w:b/>
                <w:bCs/>
                <w:color w:val="FFFFFF"/>
                <w:sz w:val="19"/>
                <w:szCs w:val="22"/>
              </w:rPr>
              <w:t xml:space="preserve">Tržní selhání </w:t>
            </w:r>
          </w:p>
          <w:p w:rsidR="006D67F1" w:rsidRPr="009973DB" w:rsidRDefault="006D67F1" w:rsidP="00B03681">
            <w:pPr>
              <w:overflowPunct/>
              <w:autoSpaceDE/>
              <w:autoSpaceDN/>
              <w:adjustRightInd/>
              <w:jc w:val="center"/>
              <w:textAlignment w:val="auto"/>
              <w:rPr>
                <w:b/>
                <w:bCs/>
                <w:color w:val="FFFFFF"/>
                <w:sz w:val="19"/>
                <w:szCs w:val="22"/>
              </w:rPr>
            </w:pPr>
            <w:r w:rsidRPr="009973DB">
              <w:rPr>
                <w:b/>
                <w:bCs/>
                <w:color w:val="FFFFFF"/>
                <w:sz w:val="19"/>
                <w:szCs w:val="22"/>
              </w:rPr>
              <w:t>(dotazník)</w:t>
            </w:r>
          </w:p>
        </w:tc>
      </w:tr>
      <w:tr w:rsidR="006D67F1" w:rsidRPr="009973DB" w:rsidTr="002433DA">
        <w:trPr>
          <w:trHeight w:val="225"/>
        </w:trPr>
        <w:tc>
          <w:tcPr>
            <w:tcW w:w="1897" w:type="dxa"/>
            <w:noWrap/>
          </w:tcPr>
          <w:p w:rsidR="006D67F1" w:rsidRPr="009973DB" w:rsidRDefault="006D67F1" w:rsidP="00B03681">
            <w:pPr>
              <w:overflowPunct/>
              <w:autoSpaceDE/>
              <w:autoSpaceDN/>
              <w:adjustRightInd/>
              <w:jc w:val="center"/>
              <w:textAlignment w:val="auto"/>
              <w:rPr>
                <w:b/>
                <w:bCs/>
                <w:color w:val="000000"/>
                <w:sz w:val="19"/>
                <w:szCs w:val="22"/>
              </w:rPr>
            </w:pPr>
            <w:r w:rsidRPr="009973DB">
              <w:rPr>
                <w:b/>
                <w:bCs/>
                <w:color w:val="000000"/>
                <w:sz w:val="19"/>
                <w:szCs w:val="22"/>
              </w:rPr>
              <w:t>Investiční poptávka</w:t>
            </w:r>
          </w:p>
        </w:tc>
        <w:tc>
          <w:tcPr>
            <w:tcW w:w="2196" w:type="dxa"/>
            <w:noWrap/>
          </w:tcPr>
          <w:p w:rsidR="006D67F1" w:rsidRPr="009973DB" w:rsidRDefault="006D67F1" w:rsidP="00B03681">
            <w:pPr>
              <w:overflowPunct/>
              <w:autoSpaceDE/>
              <w:autoSpaceDN/>
              <w:adjustRightInd/>
              <w:jc w:val="center"/>
              <w:textAlignment w:val="auto"/>
              <w:rPr>
                <w:color w:val="000000"/>
                <w:sz w:val="19"/>
                <w:szCs w:val="22"/>
              </w:rPr>
            </w:pPr>
            <w:r w:rsidRPr="009973DB">
              <w:rPr>
                <w:color w:val="000000"/>
                <w:sz w:val="19"/>
                <w:szCs w:val="22"/>
              </w:rPr>
              <w:t>709</w:t>
            </w:r>
          </w:p>
        </w:tc>
        <w:tc>
          <w:tcPr>
            <w:tcW w:w="2213" w:type="dxa"/>
            <w:noWrap/>
            <w:vAlign w:val="center"/>
          </w:tcPr>
          <w:p w:rsidR="006D67F1" w:rsidRPr="009973DB" w:rsidRDefault="006D67F1" w:rsidP="00B135EB">
            <w:pPr>
              <w:overflowPunct/>
              <w:autoSpaceDE/>
              <w:autoSpaceDN/>
              <w:adjustRightInd/>
              <w:jc w:val="center"/>
              <w:textAlignment w:val="auto"/>
              <w:rPr>
                <w:color w:val="000000"/>
                <w:sz w:val="19"/>
                <w:szCs w:val="22"/>
              </w:rPr>
            </w:pPr>
            <w:r w:rsidRPr="009973DB">
              <w:rPr>
                <w:rFonts w:cs="Calibri"/>
                <w:color w:val="000000"/>
                <w:szCs w:val="22"/>
              </w:rPr>
              <w:t xml:space="preserve">                    69 000    </w:t>
            </w:r>
          </w:p>
        </w:tc>
        <w:tc>
          <w:tcPr>
            <w:tcW w:w="2196" w:type="dxa"/>
            <w:noWrap/>
            <w:vAlign w:val="center"/>
          </w:tcPr>
          <w:p w:rsidR="006D67F1" w:rsidRPr="009973DB" w:rsidRDefault="006D67F1" w:rsidP="00B135EB">
            <w:pPr>
              <w:overflowPunct/>
              <w:autoSpaceDE/>
              <w:autoSpaceDN/>
              <w:adjustRightInd/>
              <w:jc w:val="center"/>
              <w:textAlignment w:val="auto"/>
              <w:rPr>
                <w:color w:val="000000"/>
                <w:sz w:val="19"/>
                <w:szCs w:val="22"/>
              </w:rPr>
            </w:pPr>
            <w:r w:rsidRPr="009973DB">
              <w:rPr>
                <w:rFonts w:cs="Calibri"/>
                <w:color w:val="000000"/>
                <w:szCs w:val="22"/>
              </w:rPr>
              <w:t xml:space="preserve">    33 000    </w:t>
            </w:r>
          </w:p>
        </w:tc>
      </w:tr>
      <w:tr w:rsidR="006D67F1" w:rsidRPr="009973DB" w:rsidTr="002433DA">
        <w:trPr>
          <w:trHeight w:val="225"/>
        </w:trPr>
        <w:tc>
          <w:tcPr>
            <w:tcW w:w="1897" w:type="dxa"/>
          </w:tcPr>
          <w:p w:rsidR="006D67F1" w:rsidRPr="009973DB" w:rsidRDefault="006D67F1" w:rsidP="00B03681">
            <w:pPr>
              <w:overflowPunct/>
              <w:autoSpaceDE/>
              <w:autoSpaceDN/>
              <w:adjustRightInd/>
              <w:jc w:val="center"/>
              <w:textAlignment w:val="auto"/>
              <w:rPr>
                <w:b/>
                <w:bCs/>
                <w:color w:val="000000"/>
                <w:sz w:val="19"/>
                <w:szCs w:val="22"/>
              </w:rPr>
            </w:pPr>
            <w:r w:rsidRPr="009973DB">
              <w:rPr>
                <w:b/>
                <w:bCs/>
                <w:color w:val="000000"/>
                <w:sz w:val="19"/>
                <w:szCs w:val="22"/>
              </w:rPr>
              <w:t>Externí financování</w:t>
            </w:r>
          </w:p>
        </w:tc>
        <w:tc>
          <w:tcPr>
            <w:tcW w:w="2196" w:type="dxa"/>
            <w:noWrap/>
          </w:tcPr>
          <w:p w:rsidR="006D67F1" w:rsidRPr="009973DB" w:rsidRDefault="006D67F1" w:rsidP="00B03681">
            <w:pPr>
              <w:overflowPunct/>
              <w:autoSpaceDE/>
              <w:autoSpaceDN/>
              <w:adjustRightInd/>
              <w:jc w:val="center"/>
              <w:textAlignment w:val="auto"/>
              <w:rPr>
                <w:color w:val="000000"/>
                <w:sz w:val="19"/>
                <w:szCs w:val="22"/>
              </w:rPr>
            </w:pPr>
            <w:r w:rsidRPr="009973DB">
              <w:rPr>
                <w:color w:val="000000"/>
                <w:sz w:val="19"/>
                <w:szCs w:val="22"/>
              </w:rPr>
              <w:t>378</w:t>
            </w:r>
          </w:p>
        </w:tc>
        <w:tc>
          <w:tcPr>
            <w:tcW w:w="2213" w:type="dxa"/>
            <w:noWrap/>
            <w:vAlign w:val="center"/>
          </w:tcPr>
          <w:p w:rsidR="006D67F1" w:rsidRPr="009973DB" w:rsidRDefault="006D67F1" w:rsidP="00B135EB">
            <w:pPr>
              <w:overflowPunct/>
              <w:autoSpaceDE/>
              <w:autoSpaceDN/>
              <w:adjustRightInd/>
              <w:jc w:val="center"/>
              <w:textAlignment w:val="auto"/>
              <w:rPr>
                <w:color w:val="000000"/>
                <w:sz w:val="19"/>
                <w:szCs w:val="22"/>
              </w:rPr>
            </w:pPr>
            <w:r w:rsidRPr="009973DB">
              <w:rPr>
                <w:rFonts w:cs="Calibri"/>
                <w:color w:val="000000"/>
                <w:szCs w:val="22"/>
              </w:rPr>
              <w:t xml:space="preserve">                    37 000    </w:t>
            </w:r>
          </w:p>
        </w:tc>
        <w:tc>
          <w:tcPr>
            <w:tcW w:w="2196" w:type="dxa"/>
            <w:noWrap/>
            <w:vAlign w:val="center"/>
          </w:tcPr>
          <w:p w:rsidR="006D67F1" w:rsidRPr="009973DB" w:rsidRDefault="006D67F1" w:rsidP="00B135EB">
            <w:pPr>
              <w:overflowPunct/>
              <w:autoSpaceDE/>
              <w:autoSpaceDN/>
              <w:adjustRightInd/>
              <w:jc w:val="center"/>
              <w:textAlignment w:val="auto"/>
              <w:rPr>
                <w:color w:val="000000"/>
                <w:sz w:val="19"/>
                <w:szCs w:val="22"/>
              </w:rPr>
            </w:pPr>
            <w:r w:rsidRPr="009973DB">
              <w:rPr>
                <w:rFonts w:cs="Calibri"/>
                <w:color w:val="000000"/>
                <w:szCs w:val="22"/>
              </w:rPr>
              <w:t xml:space="preserve">     17 500    </w:t>
            </w:r>
          </w:p>
        </w:tc>
      </w:tr>
      <w:tr w:rsidR="006D67F1" w:rsidRPr="009973DB" w:rsidTr="002433DA">
        <w:trPr>
          <w:trHeight w:val="461"/>
        </w:trPr>
        <w:tc>
          <w:tcPr>
            <w:tcW w:w="1897" w:type="dxa"/>
          </w:tcPr>
          <w:p w:rsidR="006D67F1" w:rsidRPr="009973DB" w:rsidRDefault="006D67F1" w:rsidP="00B03681">
            <w:pPr>
              <w:overflowPunct/>
              <w:autoSpaceDE/>
              <w:autoSpaceDN/>
              <w:adjustRightInd/>
              <w:jc w:val="center"/>
              <w:textAlignment w:val="auto"/>
              <w:rPr>
                <w:b/>
                <w:bCs/>
                <w:color w:val="000000"/>
                <w:sz w:val="19"/>
                <w:szCs w:val="22"/>
              </w:rPr>
            </w:pPr>
            <w:r w:rsidRPr="009973DB">
              <w:rPr>
                <w:b/>
                <w:bCs/>
                <w:color w:val="000000"/>
                <w:sz w:val="19"/>
                <w:szCs w:val="22"/>
              </w:rPr>
              <w:t>Absorpční kapacita kapitálových vstupů</w:t>
            </w:r>
          </w:p>
        </w:tc>
        <w:tc>
          <w:tcPr>
            <w:tcW w:w="2196" w:type="dxa"/>
            <w:noWrap/>
          </w:tcPr>
          <w:p w:rsidR="006D67F1" w:rsidRPr="009973DB" w:rsidRDefault="006D67F1" w:rsidP="00B03681">
            <w:pPr>
              <w:overflowPunct/>
              <w:autoSpaceDE/>
              <w:autoSpaceDN/>
              <w:adjustRightInd/>
              <w:jc w:val="center"/>
              <w:textAlignment w:val="auto"/>
              <w:rPr>
                <w:color w:val="000000"/>
                <w:sz w:val="19"/>
                <w:szCs w:val="22"/>
              </w:rPr>
            </w:pPr>
            <w:r w:rsidRPr="009973DB">
              <w:rPr>
                <w:color w:val="000000"/>
                <w:sz w:val="19"/>
                <w:szCs w:val="22"/>
              </w:rPr>
              <w:t>74</w:t>
            </w:r>
          </w:p>
        </w:tc>
        <w:tc>
          <w:tcPr>
            <w:tcW w:w="2213" w:type="dxa"/>
            <w:noWrap/>
            <w:vAlign w:val="center"/>
          </w:tcPr>
          <w:p w:rsidR="006D67F1" w:rsidRPr="009973DB" w:rsidRDefault="006D67F1" w:rsidP="00B135EB">
            <w:pPr>
              <w:overflowPunct/>
              <w:autoSpaceDE/>
              <w:autoSpaceDN/>
              <w:adjustRightInd/>
              <w:jc w:val="center"/>
              <w:textAlignment w:val="auto"/>
              <w:rPr>
                <w:color w:val="000000"/>
                <w:sz w:val="19"/>
                <w:szCs w:val="22"/>
              </w:rPr>
            </w:pPr>
            <w:r w:rsidRPr="009973DB">
              <w:rPr>
                <w:rFonts w:cs="Calibri"/>
                <w:color w:val="000000"/>
                <w:szCs w:val="22"/>
              </w:rPr>
              <w:t xml:space="preserve">                   7 000    </w:t>
            </w:r>
          </w:p>
        </w:tc>
        <w:tc>
          <w:tcPr>
            <w:tcW w:w="2196" w:type="dxa"/>
            <w:noWrap/>
            <w:vAlign w:val="center"/>
          </w:tcPr>
          <w:p w:rsidR="006D67F1" w:rsidRPr="009973DB" w:rsidRDefault="006D67F1" w:rsidP="00B135EB">
            <w:pPr>
              <w:overflowPunct/>
              <w:autoSpaceDE/>
              <w:autoSpaceDN/>
              <w:adjustRightInd/>
              <w:jc w:val="center"/>
              <w:textAlignment w:val="auto"/>
              <w:rPr>
                <w:color w:val="000000"/>
                <w:sz w:val="19"/>
                <w:szCs w:val="22"/>
              </w:rPr>
            </w:pPr>
            <w:r w:rsidRPr="009973DB">
              <w:rPr>
                <w:rFonts w:cs="Calibri"/>
                <w:color w:val="000000"/>
                <w:szCs w:val="22"/>
              </w:rPr>
              <w:t xml:space="preserve">    3 500    </w:t>
            </w:r>
          </w:p>
        </w:tc>
      </w:tr>
    </w:tbl>
    <w:p w:rsidR="006D67F1" w:rsidRPr="009973DB" w:rsidRDefault="006D67F1" w:rsidP="00D64888">
      <w:pPr>
        <w:pStyle w:val="Caption"/>
        <w:keepNext/>
      </w:pPr>
      <w:r w:rsidRPr="009973DB">
        <w:t xml:space="preserve">Tabulka </w:t>
      </w:r>
      <w:fldSimple w:instr=" SEQ Tabulka \* ARABIC ">
        <w:r w:rsidRPr="009973DB">
          <w:rPr>
            <w:noProof/>
          </w:rPr>
          <w:t>12</w:t>
        </w:r>
      </w:fldSimple>
      <w:r w:rsidRPr="009973DB">
        <w:t>: Odhad absorpční kapacity rizikového kapitálu OP PIK</w:t>
      </w:r>
    </w:p>
    <w:p w:rsidR="006D67F1" w:rsidRPr="009973DB" w:rsidRDefault="006D67F1" w:rsidP="00777F5C"/>
    <w:p w:rsidR="006D67F1" w:rsidRPr="009973DB" w:rsidRDefault="006D67F1" w:rsidP="00063A4C">
      <w:pPr>
        <w:pStyle w:val="Heading4"/>
      </w:pPr>
      <w:bookmarkStart w:id="781" w:name="_Toc416800439"/>
      <w:r w:rsidRPr="009973DB">
        <w:t>Identifikace selhání trhu a suboptimálních investičních situací</w:t>
      </w:r>
    </w:p>
    <w:p w:rsidR="006D67F1" w:rsidRPr="009973DB" w:rsidRDefault="006D67F1" w:rsidP="00D92A2B">
      <w:pPr>
        <w:pStyle w:val="Neslovannadpisy"/>
      </w:pPr>
    </w:p>
    <w:bookmarkEnd w:id="781"/>
    <w:p w:rsidR="006D67F1" w:rsidRPr="009973DB" w:rsidRDefault="006D67F1" w:rsidP="00D92A2B">
      <w:pPr>
        <w:pStyle w:val="Neslovannadpisy"/>
      </w:pPr>
      <w:r w:rsidRPr="009973DB">
        <w:t>Financování rozvinutých MSP</w:t>
      </w:r>
    </w:p>
    <w:p w:rsidR="006D67F1" w:rsidRPr="009973DB" w:rsidRDefault="006D67F1" w:rsidP="00D92A2B">
      <w:r w:rsidRPr="009973DB">
        <w:t>Schopnost finančního trhu efektivně alokovat zdroje ve prospěch financování MSP lze odvodit od celkové výše úvěrů poskytnutých malým a středním podnikům za určité období, jejich počtu, podílu na celkovém počtu MSP, podílu MSP, které žádaly o financování a především odhadovaného podílu malých a středních podniků, které nezískaly potřebné financování, ačkoliv byly schopné předložit životaschopný obchodní plán (odmítnuté, nezískaly financování v plné výši nebo o něj nežádaly).</w:t>
      </w:r>
    </w:p>
    <w:p w:rsidR="006D67F1" w:rsidRPr="009973DB" w:rsidRDefault="006D67F1" w:rsidP="00871EC9"/>
    <w:p w:rsidR="006D67F1" w:rsidRPr="009973DB" w:rsidRDefault="006D67F1" w:rsidP="00871EC9">
      <w:r w:rsidRPr="009973DB">
        <w:t xml:space="preserve">Výsledky dotazníkového šetření uvedené v předešlé kapitole a technické příloze ukazují obecně relativně dobrý přístup MSP k úvěrům, byť omezení pro rizikovější projekty existuje.S těmito závěry korespondují i nezávislé analýzy, které dokládají relativně dobrý přístup MSP ke kapitálu. </w:t>
      </w:r>
      <w:r w:rsidRPr="009973DB">
        <w:rPr>
          <w:b/>
        </w:rPr>
        <w:t xml:space="preserve">Z analýzy Evropské komise vyplývá neuspokojená investiční potřeba životaschopných projektů mezi lety 2009 -2011 v rozmezí 124 – </w:t>
      </w:r>
      <w:smartTag w:uri="urn:schemas-microsoft-com:office:smarttags" w:element="metricconverter">
        <w:smartTagPr>
          <w:attr w:name="ProductID" w:val="871 mil"/>
        </w:smartTagPr>
        <w:r w:rsidRPr="009973DB">
          <w:rPr>
            <w:b/>
          </w:rPr>
          <w:t>871 mil</w:t>
        </w:r>
      </w:smartTag>
      <w:r w:rsidRPr="009973DB">
        <w:rPr>
          <w:b/>
        </w:rPr>
        <w:t>. €</w:t>
      </w:r>
      <w:r w:rsidRPr="009973DB">
        <w:t xml:space="preserve">. Dále EK dochází k závěru, že </w:t>
      </w:r>
      <w:r w:rsidRPr="009973DB">
        <w:rPr>
          <w:b/>
        </w:rPr>
        <w:t>podíl finančně životaschopných MSP v České republice, které nezískaly potřebné financování, byl v období 2009-2011 5,1 %</w:t>
      </w:r>
      <w:r w:rsidRPr="009973DB">
        <w:rPr>
          <w:vertAlign w:val="superscript"/>
        </w:rPr>
        <w:footnoteReference w:id="19"/>
      </w:r>
      <w:r w:rsidRPr="009973DB">
        <w:t>.Úroveň úvěrů zůstávala od té doby konstantní kromě poklesu v roce 2013, který bude ale vzhledem k růstu hospodářství zřejmě korigován v dalších letech. Z hodnoty se tedy dá vycházet jako z referenční. Starší analýza EIF z roku 2007</w:t>
      </w:r>
      <w:r w:rsidRPr="009973DB">
        <w:rPr>
          <w:rStyle w:val="FootnoteReference"/>
        </w:rPr>
        <w:footnoteReference w:id="20"/>
      </w:r>
      <w:r w:rsidRPr="009973DB">
        <w:t xml:space="preserve"> uvádí, že o komerční úvěr žádalo 60 % českých MSP, přičemž uspěly dvě třetiny z nich</w:t>
      </w:r>
      <w:r w:rsidRPr="009973DB">
        <w:rPr>
          <w:b/>
        </w:rPr>
        <w:t>.</w:t>
      </w:r>
      <w:r w:rsidRPr="009973DB">
        <w:t xml:space="preserve"> Nejčastějšími důvody nedokončení úvěrovacího procesu byly dle vyjádření žadatelů přílišné informační požadavky bank, složitá administrace úvěru a příliš dlouhá doba trvání vyřízení. V evropském průměru se dluhově financuje více než 50 % MSP.</w:t>
      </w:r>
    </w:p>
    <w:p w:rsidR="006D67F1" w:rsidRPr="009973DB" w:rsidRDefault="006D67F1" w:rsidP="00D92A2B"/>
    <w:p w:rsidR="006D67F1" w:rsidRPr="009973DB" w:rsidRDefault="006D67F1" w:rsidP="00A25D0A">
      <w:r w:rsidRPr="009973DB">
        <w:t xml:space="preserve">I jiné zdroje docházejí k podobným závěrům – v České republice není problémem přístup k financování MSP jako celku. V podmínkách České republiky lze hovořit spíše o suboptimálních investičních situacích než o přímých tržních selháních.Problém do jisté míry představují faktory ležící mimo finanční trh.Útlum investic navazuje na ztížený odbyt na domácím trhu (spotřeba byla hlavní příčinou hospodářského poklesu ČR v roce 2013) i trzích hlavních obchodních partnerů. Malé a střední podniky tedy často své investiční aktivity nerealizují vůbec, nebo je realizují jen v omezeném rozsahu z důvodu nejistoty spolehlivosti predikcí budoucího vývoje hospodářství a tedy i finančních toků a základních ekonomických parametrů investice. </w:t>
      </w:r>
      <w:r w:rsidRPr="009973DB">
        <w:rPr>
          <w:b/>
        </w:rPr>
        <w:t>Lze předpokládat poměrně značný podíl podniků, které svůj obchodní plán vůbec nepředložily</w:t>
      </w:r>
      <w:r w:rsidRPr="009973DB">
        <w:t xml:space="preserve">, </w:t>
      </w:r>
      <w:r w:rsidRPr="009973DB">
        <w:rPr>
          <w:b/>
        </w:rPr>
        <w:t>a to z důvodů ležících zejména mimo finanční trhy.</w:t>
      </w:r>
    </w:p>
    <w:p w:rsidR="006D67F1" w:rsidRPr="009973DB" w:rsidRDefault="006D67F1" w:rsidP="00003786">
      <w:pPr>
        <w:rPr>
          <w:b/>
        </w:rPr>
      </w:pPr>
    </w:p>
    <w:p w:rsidR="006D67F1" w:rsidRPr="009973DB" w:rsidRDefault="006D67F1" w:rsidP="00E74691">
      <w:r w:rsidRPr="009973DB">
        <w:t>Rozsah problémů se samotnou dostupností úvěrů pro MSP však v současné době může narůstat, i přes klesající úrokové sazby. Z vývoje sazeb je zřejmé, že i přes současný pokles depozitních sazeb se nutně musela snížit úroková marže bank. Bankovní sektor je současně pod tlakem opatření regulátora k posílení stability bank, což se projevilo na zvýšení ukazatele kapitálového poměru. Nákladové tlaky a tlaky na banky vedoucí k poklesu výnosů rostou. Současně  však neslábne tlak jejich akcionářů na ziskovost, která se u velkých bank drží v evropském srovnání na velmi vysoké úrovni. Z uvedených důvodů nezbytně roste úsilí bank o co nejvyšší míru zajištění úvěrů a tím i minimalizaci ztrát z úvěrů v případě defaultu klienta. I přes klesající úrokové sazby tedy může být pro některé MSP na současném trhu přístup k úvěrovému financování obtížnější.</w:t>
      </w:r>
    </w:p>
    <w:p w:rsidR="006D67F1" w:rsidRPr="009973DB" w:rsidRDefault="006D67F1" w:rsidP="00E74691"/>
    <w:p w:rsidR="006D67F1" w:rsidRPr="009973DB" w:rsidRDefault="006D67F1" w:rsidP="00E74691">
      <w:r w:rsidRPr="009973DB">
        <w:t>Nutno také dodat, že relativně dobrou dostupnost úvěrů MSP v minulém období ovlivnila významně i veřejná podpora formou záručních a úvěrových nástrojů nabízených ČMZRB, která tak ukazuje svou funkčnost.</w:t>
      </w:r>
    </w:p>
    <w:p w:rsidR="006D67F1" w:rsidRPr="009973DB" w:rsidRDefault="006D67F1" w:rsidP="00003786"/>
    <w:p w:rsidR="006D67F1" w:rsidRPr="009973DB" w:rsidRDefault="006D67F1" w:rsidP="00A25D0A">
      <w:r w:rsidRPr="009973DB">
        <w:t>Podpora prostřednictvím záruk a zvýhodněných úvěrů může při vhodném nastavení pomoci efektivně zaplnit předpokládanou tržní mezeru z důvodu snížení rizika jak na straně úvěrující instituce, tak především i na straně úvěrovaného MSP, kterému pomůže snížit náklady na financování.</w:t>
      </w:r>
    </w:p>
    <w:p w:rsidR="006D67F1" w:rsidRPr="009973DB" w:rsidRDefault="006D67F1" w:rsidP="00D92A2B"/>
    <w:p w:rsidR="006D67F1" w:rsidRPr="009973DB" w:rsidRDefault="006D67F1" w:rsidP="00D740C1">
      <w:pPr>
        <w:pStyle w:val="Neslovannadpisy"/>
      </w:pPr>
      <w:r w:rsidRPr="009973DB">
        <w:t>Financování early stage</w:t>
      </w:r>
    </w:p>
    <w:p w:rsidR="006D67F1" w:rsidRPr="009973DB" w:rsidRDefault="006D67F1" w:rsidP="009A0183">
      <w:r w:rsidRPr="009973DB">
        <w:t>Rizikový kapitál a kvazi-kapitálové vstupy jsou pro firmy ve stádiu early-stage nejefektivnější formou financování z hlediska jejich rychlého růstu.</w:t>
      </w:r>
      <w:r w:rsidRPr="009973DB">
        <w:rPr>
          <w:b/>
        </w:rPr>
        <w:t>Malá rozvinutost českého trhu v této oblasti tak ukazuje na významné tržní selhání, které omezuje potenciál rozvoje nových inovativních podnikatelských projektů v ČR.</w:t>
      </w:r>
    </w:p>
    <w:p w:rsidR="006D67F1" w:rsidRPr="009973DB" w:rsidRDefault="006D67F1" w:rsidP="009A0183"/>
    <w:p w:rsidR="006D67F1" w:rsidRPr="009973DB" w:rsidRDefault="006D67F1">
      <w:r w:rsidRPr="009973DB">
        <w:t>Jak vyplývá z výše popsané analýzy trhu PE a VC</w:t>
      </w:r>
      <w:r>
        <w:t xml:space="preserve"> </w:t>
      </w:r>
      <w:r w:rsidRPr="009973DB">
        <w:t>financování, přes pozitivní trend posledního vývoje je investiční aktivita v ČR v oblasti rizikového</w:t>
      </w:r>
      <w:r>
        <w:t xml:space="preserve"> </w:t>
      </w:r>
      <w:r w:rsidRPr="009973DB">
        <w:t>kapitálu velmi malá.Nezájem investorů lze ide</w:t>
      </w:r>
      <w:r>
        <w:t xml:space="preserve">ntifikovat jak v segmentu later </w:t>
      </w:r>
      <w:r w:rsidRPr="009973DB">
        <w:t>stage investic, tak zejména early-stage.</w:t>
      </w:r>
      <w:r w:rsidRPr="009973DB">
        <w:rPr>
          <w:rFonts w:cs="Calibri"/>
          <w:szCs w:val="24"/>
        </w:rPr>
        <w:t>Jak vyplývá i</w:t>
      </w:r>
      <w:r>
        <w:rPr>
          <w:rFonts w:cs="Calibri"/>
          <w:szCs w:val="24"/>
        </w:rPr>
        <w:t xml:space="preserve"> </w:t>
      </w:r>
      <w:r w:rsidRPr="009973DB">
        <w:rPr>
          <w:rFonts w:cs="Calibri"/>
          <w:szCs w:val="24"/>
        </w:rPr>
        <w:t>z rozhovorů s oslovenými experty a investory, problémem v oblasti early stage VC není čistě</w:t>
      </w:r>
      <w:r>
        <w:rPr>
          <w:rFonts w:cs="Calibri"/>
          <w:szCs w:val="24"/>
        </w:rPr>
        <w:t xml:space="preserve"> </w:t>
      </w:r>
      <w:r w:rsidRPr="009973DB">
        <w:rPr>
          <w:rFonts w:cs="Calibri"/>
          <w:szCs w:val="24"/>
        </w:rPr>
        <w:t>nedostatek kapitálu, ale spíše jiné faktory.</w:t>
      </w:r>
    </w:p>
    <w:p w:rsidR="006D67F1" w:rsidRPr="009973DB" w:rsidRDefault="006D67F1" w:rsidP="00A1045A"/>
    <w:p w:rsidR="006D67F1" w:rsidRPr="009973DB" w:rsidRDefault="006D67F1" w:rsidP="00A1045A">
      <w:r w:rsidRPr="009973DB">
        <w:t>Analýza příčin naznačuje existenci tržního selhání na straně investorů i příjemců. Kvůli nedostatečné manažerské zkušenosti a chybějícím poradenským službám nejsou často autoři</w:t>
      </w:r>
      <w:r>
        <w:t xml:space="preserve"> </w:t>
      </w:r>
      <w:r w:rsidRPr="009973DB">
        <w:t>projektů schopni efektivní komercializace svého záměru, popřípadě prezentace, která by vzbudila zájem soukromých investorů. Projektům často chybí správný business model.</w:t>
      </w:r>
      <w:r w:rsidRPr="009973DB">
        <w:rPr>
          <w:b/>
        </w:rPr>
        <w:t>Nabídka poradenských a asistenčních služeb začínajícím podnikatelům se s aktivitami CzechEkoSystem a CzechAccelerator agentury CzechInvest v posledním období znatelně zlepšila. Výrazně se zvýšila také nabídka soukromých podnikatelských inkubátorů (např. StartupYard, Node5, StarCube)  a jiných programů (např. eClub, iCollege), další důraz na kultivaci prostředí a podporu podnikatelských inkubátorů je nicméně nezbytný</w:t>
      </w:r>
      <w:r w:rsidRPr="009973DB">
        <w:t>.</w:t>
      </w:r>
    </w:p>
    <w:p w:rsidR="006D67F1" w:rsidRPr="009973DB" w:rsidRDefault="006D67F1" w:rsidP="00A1045A"/>
    <w:p w:rsidR="006D67F1" w:rsidRPr="009973DB" w:rsidRDefault="006D67F1" w:rsidP="00A1045A">
      <w:r w:rsidRPr="009973DB">
        <w:rPr>
          <w:b/>
        </w:rPr>
        <w:t>Počet institucionálních investorů v oblasti rizikového kapitálu je v ČR stále velmi malý, byť se v poslední době zvyšuje</w:t>
      </w:r>
      <w:r w:rsidRPr="009973DB">
        <w:t>. Totéž se dá říct o aktivitě zahraničních investorů na českém trhu, která sice v poslední době roste, ale obecně je zatím nízká. Český trh je pro zahraniční investory oproti větším a vyspělejším trhům obecně méně zajímavý a známý. Oba problémy vycházejí i ze specificky českých regulatorních bariér, které zamezují pensijním fondům v investování do těchto fondů.</w:t>
      </w:r>
    </w:p>
    <w:p w:rsidR="006D67F1" w:rsidRPr="009973DB" w:rsidRDefault="006D67F1" w:rsidP="00A1045A"/>
    <w:p w:rsidR="006D67F1" w:rsidRPr="009973DB" w:rsidRDefault="006D67F1" w:rsidP="00A1045A">
      <w:r w:rsidRPr="009973DB">
        <w:t xml:space="preserve">V oblasti rizikového kapitálu spatřujeme relativně menší tržní selhání na straně financování start-upů v kapitálově méně náročnějších sektorech ICT a inovativních služeb, kde již dnes působí aktivní investoři ochotní velmi nadějným projektům kapitál poskytovat. </w:t>
      </w:r>
      <w:r w:rsidRPr="009973DB">
        <w:rPr>
          <w:b/>
        </w:rPr>
        <w:t>Bariérou je však i zde stále vysoká averze investorů vůči riziku</w:t>
      </w:r>
      <w:r w:rsidRPr="009973DB">
        <w:t xml:space="preserve">, byť vychází i z nižší kvality a potenciálu mnoha projektů. Relativní dostatek kapitálu na straně investorů tedy hledá obtížně cestu ke zhodnocení.Státní intervence na straně financování může pomoci především rozředěním rizika díky preferenčnímu nastavení. Může být též impulsem ke vzniku dalších investičních fondů s potřebným zaměřením a většímu zájmu ze zahraničí. </w:t>
      </w:r>
    </w:p>
    <w:p w:rsidR="006D67F1" w:rsidRPr="009973DB" w:rsidRDefault="006D67F1" w:rsidP="00A1045A"/>
    <w:p w:rsidR="006D67F1" w:rsidRPr="009973DB" w:rsidRDefault="006D67F1" w:rsidP="00A1045A">
      <w:r w:rsidRPr="009973DB">
        <w:t>Problémy v rámci uvedených tržních bariér lze nalézt též v oblasti later stage rizikových investic (od cca 1-</w:t>
      </w:r>
      <w:smartTag w:uri="urn:schemas-microsoft-com:office:smarttags" w:element="metricconverter">
        <w:smartTagPr>
          <w:attr w:name="ProductID" w:val="4 mil"/>
        </w:smartTagPr>
        <w:r w:rsidRPr="009973DB">
          <w:t>4 mil</w:t>
        </w:r>
      </w:smartTag>
      <w:r w:rsidRPr="009973DB">
        <w:t>. EUR), kde v současnosti podle CVCA v rámci českých VC fondů existuje pouze jeden s tímto zaměřením.</w:t>
      </w:r>
    </w:p>
    <w:p w:rsidR="006D67F1" w:rsidRPr="009973DB" w:rsidRDefault="006D67F1" w:rsidP="00A1045A"/>
    <w:p w:rsidR="006D67F1" w:rsidRPr="009973DB" w:rsidRDefault="006D67F1" w:rsidP="00362E2E">
      <w:pPr>
        <w:rPr>
          <w:b/>
        </w:rPr>
      </w:pPr>
      <w:r w:rsidRPr="009973DB">
        <w:rPr>
          <w:b/>
        </w:rPr>
        <w:t>Hlavní tržní selhání však pozorujeme v nedostatku podpořených i dostupných projektů v jiných vysoce inovativních oblastech</w:t>
      </w:r>
      <w:r w:rsidRPr="009973DB">
        <w:t>,</w:t>
      </w:r>
      <w:r w:rsidRPr="009973DB">
        <w:rPr>
          <w:b/>
        </w:rPr>
        <w:t xml:space="preserve"> kde jsou uplatnitelné výsledky veřejného VaV.</w:t>
      </w:r>
      <w:r w:rsidRPr="009973DB">
        <w:t xml:space="preserve"> Tato oblast stojí mimo zájem v ČR aktivních venture fondů kvůli vysokému riziku, investičním nákladům i složitosti specializované problematiky, stejně jako kvůli malému počtu kvalitních univerzitních spin-offů, do kterých by investice mohly jít. Významný díl tržního selhání přikládáme neschopnosti veřejných subjektů podporovat komercializaci záměrů ve výzkumných centrech vzniklých za využití veřejné podpory, vědeckotechnických parcích a při předních univerzitách. </w:t>
      </w:r>
      <w:r w:rsidRPr="009973DB">
        <w:rPr>
          <w:b/>
        </w:rPr>
        <w:t>Tržní mezeru je zde tedy možné hledat opět jak na straně investorů, tak na straně komercializace VaV a podpory přípravy projektů vhodných pro investování.</w:t>
      </w:r>
    </w:p>
    <w:p w:rsidR="006D67F1" w:rsidRPr="009973DB" w:rsidRDefault="006D67F1" w:rsidP="00A1045A"/>
    <w:p w:rsidR="006D67F1" w:rsidRPr="009973DB" w:rsidRDefault="006D67F1">
      <w:pPr>
        <w:pStyle w:val="Neslovannadpisy"/>
      </w:pPr>
      <w:r w:rsidRPr="009973DB">
        <w:t>Dotazníkové šetření</w:t>
      </w:r>
    </w:p>
    <w:p w:rsidR="006D67F1" w:rsidRPr="009973DB" w:rsidRDefault="006D67F1" w:rsidP="00863E59">
      <w:r w:rsidRPr="009973DB">
        <w:t xml:space="preserve">V rámci dotazníkového šetření provedeného mezi více než 15 000 podnikatelskými subjekty byl obdržen počet 600 odpovědí malých a středních podniků se záměrem investovat do dlouhodobého majetku v příštích třech letech. </w:t>
      </w:r>
    </w:p>
    <w:p w:rsidR="006D67F1" w:rsidRPr="009973DB" w:rsidRDefault="006D67F1" w:rsidP="00863E59"/>
    <w:tbl>
      <w:tblPr>
        <w:tblW w:w="3310" w:type="dxa"/>
        <w:tblInd w:w="55" w:type="dxa"/>
        <w:tblCellMar>
          <w:left w:w="70" w:type="dxa"/>
          <w:right w:w="70" w:type="dxa"/>
        </w:tblCellMar>
        <w:tblLook w:val="00A0"/>
      </w:tblPr>
      <w:tblGrid>
        <w:gridCol w:w="1387"/>
        <w:gridCol w:w="963"/>
        <w:gridCol w:w="960"/>
      </w:tblGrid>
      <w:tr w:rsidR="006D67F1" w:rsidRPr="009973DB" w:rsidTr="00BF0A9E">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Skladba respondentů z hlediska velikosti podniku</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malé 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47,7%</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mikropodniky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13,0%</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střední 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39,3%</w:t>
            </w:r>
          </w:p>
        </w:tc>
      </w:tr>
      <w:tr w:rsidR="006D67F1" w:rsidRPr="009973DB" w:rsidTr="00BF0A9E">
        <w:trPr>
          <w:trHeight w:val="255"/>
        </w:trPr>
        <w:tc>
          <w:tcPr>
            <w:tcW w:w="1387"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600</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r w:rsidRPr="009973DB">
        <w:t>Přes 60 % respondentů s plánem na investice do vlastního tvořily malé podniky a mikropodniky.</w:t>
      </w:r>
    </w:p>
    <w:p w:rsidR="006D67F1" w:rsidRPr="009973DB" w:rsidRDefault="006D67F1" w:rsidP="00863E59"/>
    <w:tbl>
      <w:tblPr>
        <w:tblW w:w="5745" w:type="dxa"/>
        <w:tblInd w:w="55" w:type="dxa"/>
        <w:tblCellMar>
          <w:left w:w="70" w:type="dxa"/>
          <w:right w:w="70" w:type="dxa"/>
        </w:tblCellMar>
        <w:tblLook w:val="00A0"/>
      </w:tblPr>
      <w:tblGrid>
        <w:gridCol w:w="3822"/>
        <w:gridCol w:w="963"/>
        <w:gridCol w:w="960"/>
      </w:tblGrid>
      <w:tr w:rsidR="006D67F1" w:rsidRPr="009973DB" w:rsidTr="00BF0A9E">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Růstová fáze (expansion)</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440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73,6%</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15,2%</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Obnovení aktivit (redeployment)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8,2%</w:t>
            </w:r>
          </w:p>
        </w:tc>
      </w:tr>
      <w:tr w:rsidR="006D67F1" w:rsidRPr="009973DB" w:rsidTr="00BF0A9E">
        <w:trPr>
          <w:trHeight w:val="255"/>
        </w:trPr>
        <w:tc>
          <w:tcPr>
            <w:tcW w:w="3822"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598</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r w:rsidRPr="009973DB">
        <w:t>Jednalo se zejména o zavedené společnosti s mediánem stáří 19 let, nejčastěji svou fázi zařadily do fáze růstu, a to v 73,6 % případů. Naopak podíl podniků v počátečních fázích byl velmi malý, nicméně pro tuto skupinu podnikatelů bylo provedeno zvláštní dotazníkové šetření.</w:t>
      </w:r>
    </w:p>
    <w:p w:rsidR="006D67F1" w:rsidRPr="009973DB" w:rsidRDefault="006D67F1" w:rsidP="00863E59"/>
    <w:tbl>
      <w:tblPr>
        <w:tblW w:w="7473" w:type="dxa"/>
        <w:tblInd w:w="55" w:type="dxa"/>
        <w:tblCellMar>
          <w:left w:w="70" w:type="dxa"/>
          <w:right w:w="70" w:type="dxa"/>
        </w:tblCellMar>
        <w:tblLook w:val="00A0"/>
      </w:tblPr>
      <w:tblGrid>
        <w:gridCol w:w="4255"/>
        <w:gridCol w:w="1298"/>
        <w:gridCol w:w="963"/>
        <w:gridCol w:w="960"/>
      </w:tblGrid>
      <w:tr w:rsidR="006D67F1" w:rsidRPr="009973DB" w:rsidTr="00BF0A9E">
        <w:trPr>
          <w:trHeight w:val="255"/>
        </w:trPr>
        <w:tc>
          <w:tcPr>
            <w:tcW w:w="4255"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Investice MSP</w:t>
            </w:r>
          </w:p>
        </w:tc>
        <w:tc>
          <w:tcPr>
            <w:tcW w:w="12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4255" w:type="dxa"/>
            <w:vMerge w:val="restart"/>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Investice v posledních třech letech</w:t>
            </w: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38,5%</w:t>
            </w:r>
          </w:p>
        </w:tc>
      </w:tr>
      <w:tr w:rsidR="006D67F1" w:rsidRPr="009973DB" w:rsidTr="00BF0A9E">
        <w:trPr>
          <w:trHeight w:val="255"/>
        </w:trPr>
        <w:tc>
          <w:tcPr>
            <w:tcW w:w="4255"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35,0%</w:t>
            </w:r>
          </w:p>
        </w:tc>
      </w:tr>
      <w:tr w:rsidR="006D67F1" w:rsidRPr="009973DB" w:rsidTr="00BF0A9E">
        <w:trPr>
          <w:trHeight w:val="255"/>
        </w:trPr>
        <w:tc>
          <w:tcPr>
            <w:tcW w:w="4255"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26,5%</w:t>
            </w:r>
          </w:p>
        </w:tc>
      </w:tr>
      <w:tr w:rsidR="006D67F1" w:rsidRPr="009973DB" w:rsidTr="00BF0A9E">
        <w:trPr>
          <w:trHeight w:val="255"/>
        </w:trPr>
        <w:tc>
          <w:tcPr>
            <w:tcW w:w="4255"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597</w:t>
            </w:r>
          </w:p>
        </w:tc>
        <w:tc>
          <w:tcPr>
            <w:tcW w:w="960"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60"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r>
      <w:tr w:rsidR="006D67F1" w:rsidRPr="009973DB" w:rsidTr="00BF0A9E">
        <w:trPr>
          <w:trHeight w:val="255"/>
        </w:trPr>
        <w:tc>
          <w:tcPr>
            <w:tcW w:w="4255" w:type="dxa"/>
            <w:vMerge w:val="restart"/>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Plánované investice MSP v příštích třech letech </w:t>
            </w: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386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64,0%</w:t>
            </w:r>
          </w:p>
        </w:tc>
      </w:tr>
      <w:tr w:rsidR="006D67F1" w:rsidRPr="009973DB" w:rsidTr="00BF0A9E">
        <w:trPr>
          <w:trHeight w:val="255"/>
        </w:trPr>
        <w:tc>
          <w:tcPr>
            <w:tcW w:w="4255"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26,4%</w:t>
            </w:r>
          </w:p>
        </w:tc>
      </w:tr>
      <w:tr w:rsidR="006D67F1" w:rsidRPr="009973DB" w:rsidTr="00BF0A9E">
        <w:trPr>
          <w:trHeight w:val="255"/>
        </w:trPr>
        <w:tc>
          <w:tcPr>
            <w:tcW w:w="4255"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9,6%</w:t>
            </w:r>
          </w:p>
        </w:tc>
      </w:tr>
      <w:tr w:rsidR="006D67F1" w:rsidRPr="009973DB" w:rsidTr="00BF0A9E">
        <w:trPr>
          <w:trHeight w:val="255"/>
        </w:trPr>
        <w:tc>
          <w:tcPr>
            <w:tcW w:w="4255"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603</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 w:rsidR="006D67F1" w:rsidRPr="009973DB" w:rsidRDefault="006D67F1" w:rsidP="00863E59">
      <w:r w:rsidRPr="009973DB">
        <w:t xml:space="preserve">Dotazované firmy se dívají do budoucnosti spíše skepticky z hlediska rozsahu svých plánovaných investic – zatímco investice v posledních třech letech byly rozloženy téměř rovnoměrně do stanovených pásem 0-10/10-30/30+ mil. Kč, v případě plánovaných investic v příštích třech letech jich 64 % plánuje investovat méně než </w:t>
      </w:r>
      <w:smartTag w:uri="urn:schemas-microsoft-com:office:smarttags" w:element="metricconverter">
        <w:smartTagPr>
          <w:attr w:name="ProductID" w:val="10 mil"/>
        </w:smartTagPr>
        <w:r w:rsidRPr="009973DB">
          <w:t>10 mil</w:t>
        </w:r>
      </w:smartTag>
      <w:r w:rsidRPr="009973DB">
        <w:t>. Kč.</w:t>
      </w:r>
    </w:p>
    <w:p w:rsidR="006D67F1" w:rsidRPr="009973DB" w:rsidRDefault="006D67F1" w:rsidP="00863E59"/>
    <w:tbl>
      <w:tblPr>
        <w:tblW w:w="5085" w:type="dxa"/>
        <w:tblInd w:w="55" w:type="dxa"/>
        <w:tblCellMar>
          <w:left w:w="70" w:type="dxa"/>
          <w:right w:w="70" w:type="dxa"/>
        </w:tblCellMar>
        <w:tblLook w:val="00A0"/>
      </w:tblPr>
      <w:tblGrid>
        <w:gridCol w:w="3165"/>
        <w:gridCol w:w="963"/>
        <w:gridCol w:w="960"/>
      </w:tblGrid>
      <w:tr w:rsidR="006D67F1" w:rsidRPr="009973DB" w:rsidTr="00BF0A9E">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Odhadovaná doba návratnosti plánovaných investic</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1-3 roky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15,6%</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3-5 let</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333</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57,0%</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5-10 let</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26,0%</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10 let a více</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w:t>
            </w:r>
          </w:p>
        </w:tc>
      </w:tr>
      <w:tr w:rsidR="006D67F1" w:rsidRPr="009973DB" w:rsidTr="00BF0A9E">
        <w:trPr>
          <w:trHeight w:val="255"/>
        </w:trPr>
        <w:tc>
          <w:tcPr>
            <w:tcW w:w="3165"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584</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 w:rsidR="006D67F1" w:rsidRPr="009973DB" w:rsidRDefault="006D67F1" w:rsidP="00863E59">
      <w:r w:rsidRPr="009973DB">
        <w:t>Může to částečně souviset s dobou návratnosti, kdy 27,4 % malých a středních podniků uvedlo, že očekávají návratnost plánovaných investic delší než 5 let.</w:t>
      </w:r>
    </w:p>
    <w:p w:rsidR="006D67F1" w:rsidRPr="009973DB" w:rsidRDefault="006D67F1" w:rsidP="00863E59"/>
    <w:p w:rsidR="006D67F1" w:rsidRPr="009973DB" w:rsidRDefault="006D67F1" w:rsidP="00863E59">
      <w:pPr>
        <w:pStyle w:val="Caption"/>
        <w:keepNext/>
      </w:pPr>
      <w:r w:rsidRPr="009973DB">
        <w:t xml:space="preserve">Obrázek </w:t>
      </w:r>
      <w:fldSimple w:instr=" SEQ Obrázek \* ARABIC ">
        <w:r w:rsidRPr="009973DB">
          <w:rPr>
            <w:noProof/>
          </w:rPr>
          <w:t>7</w:t>
        </w:r>
      </w:fldSimple>
      <w:r w:rsidRPr="009973DB">
        <w:t xml:space="preserve">: Očekávaná doba návratnosti plánovaných investic MSP </w:t>
      </w:r>
    </w:p>
    <w:p w:rsidR="006D67F1" w:rsidRPr="009973DB" w:rsidRDefault="006D67F1" w:rsidP="00863E59">
      <w:r>
        <w:rPr>
          <w:noProof/>
        </w:rPr>
        <w:pict>
          <v:shape id="_x0000_i1039" type="#_x0000_t75" style="width:288.75pt;height:191.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">
            <v:imagedata r:id="rId22" o:title=""/>
            <o:lock v:ext="edit" aspectratio="f"/>
          </v:shape>
        </w:pict>
      </w:r>
    </w:p>
    <w:p w:rsidR="006D67F1" w:rsidRPr="009973DB" w:rsidRDefault="006D67F1" w:rsidP="00863E59"/>
    <w:p w:rsidR="006D67F1" w:rsidRPr="009973DB" w:rsidRDefault="006D67F1" w:rsidP="00863E59">
      <w:r w:rsidRPr="009973DB">
        <w:t>Následující tabulka podrobně mapuje dostupnost financování pro tyto podniky v období posledních tří let.</w:t>
      </w:r>
    </w:p>
    <w:p w:rsidR="006D67F1" w:rsidRPr="009973DB" w:rsidRDefault="006D67F1" w:rsidP="00863E59"/>
    <w:tbl>
      <w:tblPr>
        <w:tblW w:w="8662" w:type="dxa"/>
        <w:tblInd w:w="55" w:type="dxa"/>
        <w:tblCellMar>
          <w:left w:w="70" w:type="dxa"/>
          <w:right w:w="70" w:type="dxa"/>
        </w:tblCellMar>
        <w:tblLook w:val="00A0"/>
      </w:tblPr>
      <w:tblGrid>
        <w:gridCol w:w="3543"/>
        <w:gridCol w:w="919"/>
        <w:gridCol w:w="1649"/>
        <w:gridCol w:w="1134"/>
        <w:gridCol w:w="1417"/>
      </w:tblGrid>
      <w:tr w:rsidR="006D67F1" w:rsidRPr="009973DB" w:rsidTr="00BF0A9E">
        <w:trPr>
          <w:trHeight w:val="255"/>
        </w:trPr>
        <w:tc>
          <w:tcPr>
            <w:tcW w:w="8662" w:type="dxa"/>
            <w:gridSpan w:val="5"/>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Úspěšný</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Neúspěšný nebo částečně úspěšný</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Celkem</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 neúspěšných</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Krátkodobé půjčky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350</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361</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Dlouhodobé a střednědobé půjčky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343</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24</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367</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6,5%</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Záruky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98</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107</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8,4%</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Dotace nebo jiná veřejná podpora</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375</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405</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7,4%</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Rizikový kapitál</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33,3%</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Private equity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12,5%</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Mezzaninové financování</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Firemní dluhopisy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Mikropůjčky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100,0%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Leasing</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255</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257</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0,8%</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Faktoring</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49</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55</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10,9%</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Emise akcií na veřejně obchodovaném trhu</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N/A</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Rodina, přátelé a známí</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65</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67</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Vlastní zdroje financování</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336</w:t>
            </w:r>
          </w:p>
        </w:tc>
        <w:tc>
          <w:tcPr>
            <w:tcW w:w="164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337</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0,3%</w:t>
            </w:r>
          </w:p>
        </w:tc>
      </w:tr>
    </w:tbl>
    <w:p w:rsidR="006D67F1" w:rsidRPr="009973DB" w:rsidRDefault="006D67F1" w:rsidP="00863E59"/>
    <w:p w:rsidR="006D67F1" w:rsidRPr="009973DB" w:rsidRDefault="006D67F1" w:rsidP="00863E59">
      <w:r w:rsidRPr="009973DB">
        <w:t>Malé a střední podniky, které v příštích třech letech chtějí investovat, dosud usilovaly zejména o financování prostřednictvím půjček, kde jejich úspěšnost dosahovala v případě středně a dlouhodobých úvěrů 93,5 %, což je překvapivě dobrý výsledek s ohledem na převažující podíl malých podniků mezi respondenty. Nejlépe dostupným běžným zdrojem financování byl opět  leasing s podílem neúspěšných žadatelů o financování pod jedno procento. Naopak nejsložitější přístup zaznamenaly malé a střední firmy k rizikovému kapitálu a dalším alternativním formám financování (private equity, veřejná emise akcií, korporátní dluhopisy, mikropůjčky včetně crowdfundingu a P2P lendingu), o tyto formy financování zároveň vykazovaly zájem jen velmi zřídka. S ohledem na vyšší počet respondentů zároveň odpovídaly na tyto formy financování ještě méně často než podniky, které hodlají v příštích třech letech investovat do VaVaI.</w:t>
      </w:r>
    </w:p>
    <w:p w:rsidR="006D67F1" w:rsidRPr="009973DB" w:rsidRDefault="006D67F1" w:rsidP="00863E59"/>
    <w:tbl>
      <w:tblPr>
        <w:tblW w:w="9436" w:type="dxa"/>
        <w:tblInd w:w="55" w:type="dxa"/>
        <w:tblCellMar>
          <w:left w:w="70" w:type="dxa"/>
          <w:right w:w="70" w:type="dxa"/>
        </w:tblCellMar>
        <w:tblLook w:val="00A0"/>
      </w:tblPr>
      <w:tblGrid>
        <w:gridCol w:w="7840"/>
        <w:gridCol w:w="963"/>
        <w:gridCol w:w="798"/>
      </w:tblGrid>
      <w:tr w:rsidR="006D67F1" w:rsidRPr="009973DB" w:rsidTr="00BF0A9E">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c>
          <w:tcPr>
            <w:tcW w:w="7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7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Bezproblémová – zdroje získáváme poměrně rychle a jednoduše, jednání bývají efektivní a úspěšná</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254</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45,6%</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 menšími problémy – informací je dostatek a lze nalézt financující subjekt po vícekolovém vyjednávání</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133</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23,9%</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pouze dobrá – finanční zdroje zde jsou, ale je obtížně možné je získat</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92</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16,5%</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špatná – existuje informační bariéra, banky mají velké požadavky na hodnotu zástavy, apod.</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78</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14,0%</w:t>
            </w:r>
          </w:p>
        </w:tc>
      </w:tr>
      <w:tr w:rsidR="006D67F1" w:rsidRPr="009973DB" w:rsidTr="00BF0A9E">
        <w:trPr>
          <w:trHeight w:val="255"/>
        </w:trPr>
        <w:tc>
          <w:tcPr>
            <w:tcW w:w="784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79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557</w:t>
            </w:r>
          </w:p>
        </w:tc>
        <w:tc>
          <w:tcPr>
            <w:tcW w:w="7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r w:rsidRPr="009973DB">
        <w:t>Celkově proto respondenti hodnotili svůj přístup k financování jako ztížený v 30,5 % případů. Malé a střední firmy tedy mají obecně velmi dobrý přístup k bankovním úvěrům, ty ale např. nejsou poskytovány v plné výši nebo obsahují těžko splnitelné podmínky.</w:t>
      </w:r>
    </w:p>
    <w:p w:rsidR="006D67F1" w:rsidRPr="009973DB" w:rsidRDefault="006D67F1" w:rsidP="00863E59"/>
    <w:p w:rsidR="006D67F1" w:rsidRPr="009973DB" w:rsidRDefault="006D67F1" w:rsidP="00863E59">
      <w:pPr>
        <w:pStyle w:val="Caption"/>
        <w:keepNext/>
      </w:pPr>
      <w:r w:rsidRPr="009973DB">
        <w:t xml:space="preserve">Obrázek </w:t>
      </w:r>
      <w:fldSimple w:instr=" SEQ Obrázek \* ARABIC ">
        <w:r w:rsidRPr="009973DB">
          <w:rPr>
            <w:noProof/>
          </w:rPr>
          <w:t>8</w:t>
        </w:r>
      </w:fldSimple>
      <w:r w:rsidRPr="009973DB">
        <w:t>: Dostupnost financování pro investice MSP v posledních třech letech</w:t>
      </w:r>
    </w:p>
    <w:p w:rsidR="006D67F1" w:rsidRPr="009973DB" w:rsidRDefault="006D67F1" w:rsidP="00863E59">
      <w:r>
        <w:rPr>
          <w:noProof/>
        </w:rPr>
        <w:pict>
          <v:shape id="_x0000_i1040" type="#_x0000_t75" style="width:310.5pt;height:18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">
            <v:imagedata r:id="rId23" o:title=""/>
            <o:lock v:ext="edit" aspectratio="f"/>
          </v:shape>
        </w:pict>
      </w:r>
    </w:p>
    <w:p w:rsidR="006D67F1" w:rsidRPr="009973DB" w:rsidRDefault="006D67F1" w:rsidP="00863E59"/>
    <w:p w:rsidR="006D67F1" w:rsidRPr="009973DB" w:rsidRDefault="006D67F1" w:rsidP="00863E59">
      <w:r w:rsidRPr="009973DB">
        <w:t xml:space="preserve">Další data uvádíme již jen za MSP, které uvedly, že mají ztížený přístup k financování. </w:t>
      </w:r>
    </w:p>
    <w:p w:rsidR="006D67F1" w:rsidRPr="009973DB" w:rsidRDefault="006D67F1" w:rsidP="00863E59"/>
    <w:tbl>
      <w:tblPr>
        <w:tblW w:w="4886" w:type="dxa"/>
        <w:tblInd w:w="55" w:type="dxa"/>
        <w:tblCellMar>
          <w:left w:w="70" w:type="dxa"/>
          <w:right w:w="70" w:type="dxa"/>
        </w:tblCellMar>
        <w:tblLook w:val="00A0"/>
      </w:tblPr>
      <w:tblGrid>
        <w:gridCol w:w="2966"/>
        <w:gridCol w:w="963"/>
        <w:gridCol w:w="960"/>
      </w:tblGrid>
      <w:tr w:rsidR="006D67F1" w:rsidRPr="009973DB" w:rsidTr="00BF0A9E">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29,4%</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29,4%</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87</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51,2%</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34,7%</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18,8%</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13,5%</w:t>
            </w:r>
          </w:p>
        </w:tc>
      </w:tr>
      <w:tr w:rsidR="006D67F1" w:rsidRPr="009973DB" w:rsidTr="00BF0A9E">
        <w:trPr>
          <w:trHeight w:val="255"/>
        </w:trPr>
        <w:tc>
          <w:tcPr>
            <w:tcW w:w="2966"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170</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 w:rsidR="006D67F1" w:rsidRPr="009973DB" w:rsidRDefault="006D67F1" w:rsidP="00863E59">
      <w:r w:rsidRPr="009973DB">
        <w:t>Mezi hlavní důvody ztíženého přístupu k financování uvedli respondenti zejména krátkou podnikatelskou historii a možnosti zajištění. Tyto důvody spolu typicky při získávání financování MSP úzce souvisí. Začínající společnosti mají většinou mnohem nižší hodnotu investičního majetku než je jejich potřeba investic pro další rozvoj, zvláště v případě firem investujících do inovací a VaV.</w:t>
      </w:r>
    </w:p>
    <w:p w:rsidR="006D67F1" w:rsidRPr="009973DB" w:rsidRDefault="006D67F1" w:rsidP="00863E59">
      <w:r w:rsidRPr="009973DB">
        <w:t xml:space="preserve"> </w:t>
      </w:r>
    </w:p>
    <w:p w:rsidR="006D67F1" w:rsidRPr="009973DB" w:rsidRDefault="006D67F1" w:rsidP="00863E59">
      <w:r w:rsidRPr="009973DB">
        <w:t>Aby mohly být společnosti se ztíženým přístupem k financování identifikovány pro možnou absorpční kapacitu finančního nástroje, měly by zároveň být dle metodiky EK životaschopné. Za neživotaschopné považujeme pro účely tohoto předběžného posouzení společnosti, které jako důvod ztíženého přístupu k financování uvedly vysokou zadluženost nebo nízký ekonomický potenciál projektu.</w:t>
      </w:r>
    </w:p>
    <w:p w:rsidR="006D67F1" w:rsidRPr="009973DB" w:rsidRDefault="006D67F1" w:rsidP="00863E59"/>
    <w:tbl>
      <w:tblPr>
        <w:tblW w:w="8520" w:type="dxa"/>
        <w:tblInd w:w="55" w:type="dxa"/>
        <w:tblCellMar>
          <w:left w:w="70" w:type="dxa"/>
          <w:right w:w="70" w:type="dxa"/>
        </w:tblCellMar>
        <w:tblLook w:val="00A0"/>
      </w:tblPr>
      <w:tblGrid>
        <w:gridCol w:w="4268"/>
        <w:gridCol w:w="2835"/>
        <w:gridCol w:w="1417"/>
      </w:tblGrid>
      <w:tr w:rsidR="006D67F1" w:rsidRPr="009973DB" w:rsidTr="00BF0A9E">
        <w:trPr>
          <w:trHeight w:val="255"/>
        </w:trPr>
        <w:tc>
          <w:tcPr>
            <w:tcW w:w="7103" w:type="dxa"/>
            <w:gridSpan w:val="2"/>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rPr>
                <w:rFonts w:ascii="Arial" w:hAnsi="Arial" w:cs="Arial"/>
                <w:b/>
                <w:bCs/>
                <w:sz w:val="20"/>
              </w:rPr>
            </w:pPr>
            <w:r w:rsidRPr="009973DB">
              <w:rPr>
                <w:rFonts w:ascii="Arial" w:hAnsi="Arial" w:cs="Arial"/>
                <w:b/>
                <w:bCs/>
                <w:sz w:val="20"/>
              </w:rPr>
              <w:t>Potenciálně ekonomicky životaschopné projekty se zhoršeným přístupem k financování</w:t>
            </w:r>
          </w:p>
        </w:tc>
        <w:tc>
          <w:tcPr>
            <w:tcW w:w="1417"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rPr>
                <w:rFonts w:ascii="Arial" w:hAnsi="Arial" w:cs="Arial"/>
                <w:sz w:val="20"/>
              </w:rPr>
            </w:pPr>
            <w:r w:rsidRPr="009973DB">
              <w:rPr>
                <w:rFonts w:ascii="Arial" w:hAnsi="Arial" w:cs="Arial"/>
                <w:sz w:val="20"/>
              </w:rPr>
              <w:t>Podíl</w:t>
            </w:r>
          </w:p>
        </w:tc>
      </w:tr>
      <w:tr w:rsidR="006D67F1" w:rsidRPr="009973DB" w:rsidTr="00BF0A9E">
        <w:trPr>
          <w:trHeight w:val="255"/>
        </w:trPr>
        <w:tc>
          <w:tcPr>
            <w:tcW w:w="7103" w:type="dxa"/>
            <w:gridSpan w:val="2"/>
            <w:tcBorders>
              <w:top w:val="nil"/>
              <w:left w:val="single" w:sz="4" w:space="0" w:color="auto"/>
              <w:bottom w:val="single" w:sz="4" w:space="0" w:color="auto"/>
              <w:right w:val="single" w:sz="4" w:space="0" w:color="auto"/>
            </w:tcBorders>
            <w:noWrap/>
            <w:vAlign w:val="bottom"/>
          </w:tcPr>
          <w:p w:rsidR="006D67F1" w:rsidRPr="009973DB" w:rsidRDefault="006D67F1" w:rsidP="00BF0A9E">
            <w:pPr>
              <w:rPr>
                <w:rFonts w:ascii="Arial" w:hAnsi="Arial" w:cs="Arial"/>
                <w:sz w:val="20"/>
              </w:rPr>
            </w:pPr>
            <w:r w:rsidRPr="009973DB">
              <w:rPr>
                <w:rFonts w:ascii="Arial" w:hAnsi="Arial" w:cs="Arial"/>
                <w:sz w:val="20"/>
              </w:rPr>
              <w:t>Podíl na podnicích plánujících investice do VaVaI v příštích třech letech</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jc w:val="right"/>
              <w:rPr>
                <w:rFonts w:ascii="Arial" w:hAnsi="Arial" w:cs="Arial"/>
                <w:sz w:val="20"/>
              </w:rPr>
            </w:pPr>
            <w:r w:rsidRPr="009973DB">
              <w:rPr>
                <w:rFonts w:ascii="Arial" w:hAnsi="Arial" w:cs="Arial"/>
                <w:sz w:val="20"/>
              </w:rPr>
              <w:t>21,2%</w:t>
            </w:r>
          </w:p>
        </w:tc>
      </w:tr>
      <w:tr w:rsidR="006D67F1" w:rsidRPr="009973DB" w:rsidTr="00BF0A9E">
        <w:trPr>
          <w:trHeight w:val="255"/>
        </w:trPr>
        <w:tc>
          <w:tcPr>
            <w:tcW w:w="7103" w:type="dxa"/>
            <w:gridSpan w:val="2"/>
            <w:tcBorders>
              <w:top w:val="nil"/>
              <w:left w:val="single" w:sz="4" w:space="0" w:color="auto"/>
              <w:bottom w:val="single" w:sz="4" w:space="0" w:color="auto"/>
              <w:right w:val="single" w:sz="4" w:space="0" w:color="auto"/>
            </w:tcBorders>
            <w:noWrap/>
            <w:vAlign w:val="bottom"/>
          </w:tcPr>
          <w:p w:rsidR="006D67F1" w:rsidRPr="009973DB" w:rsidRDefault="006D67F1" w:rsidP="00BF0A9E">
            <w:pPr>
              <w:rPr>
                <w:rFonts w:ascii="Arial" w:hAnsi="Arial" w:cs="Arial"/>
                <w:sz w:val="20"/>
              </w:rPr>
            </w:pPr>
            <w:r w:rsidRPr="009973DB">
              <w:rPr>
                <w:rFonts w:ascii="Arial" w:hAnsi="Arial" w:cs="Arial"/>
                <w:sz w:val="20"/>
              </w:rPr>
              <w:t>Podíl na projektech se zhoršeným přístupem k financování</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jc w:val="right"/>
              <w:rPr>
                <w:rFonts w:ascii="Arial" w:hAnsi="Arial" w:cs="Arial"/>
                <w:sz w:val="20"/>
              </w:rPr>
            </w:pPr>
            <w:r w:rsidRPr="009973DB">
              <w:rPr>
                <w:rFonts w:ascii="Arial" w:hAnsi="Arial" w:cs="Arial"/>
                <w:sz w:val="20"/>
              </w:rPr>
              <w:t>75,3%</w:t>
            </w:r>
          </w:p>
        </w:tc>
      </w:tr>
      <w:tr w:rsidR="006D67F1" w:rsidRPr="009973DB" w:rsidTr="00BF0A9E">
        <w:trPr>
          <w:trHeight w:val="255"/>
        </w:trPr>
        <w:tc>
          <w:tcPr>
            <w:tcW w:w="4268" w:type="dxa"/>
            <w:vMerge w:val="restart"/>
            <w:tcBorders>
              <w:top w:val="nil"/>
              <w:left w:val="single" w:sz="4" w:space="0" w:color="auto"/>
              <w:bottom w:val="single" w:sz="4" w:space="0" w:color="auto"/>
              <w:right w:val="single" w:sz="4" w:space="0" w:color="auto"/>
            </w:tcBorders>
            <w:noWrap/>
            <w:vAlign w:val="center"/>
          </w:tcPr>
          <w:p w:rsidR="006D67F1" w:rsidRPr="009973DB" w:rsidRDefault="006D67F1" w:rsidP="00BF0A9E">
            <w:pPr>
              <w:jc w:val="left"/>
              <w:rPr>
                <w:rFonts w:ascii="Arial" w:hAnsi="Arial" w:cs="Arial"/>
                <w:sz w:val="20"/>
              </w:rPr>
            </w:pPr>
            <w:r w:rsidRPr="009973DB">
              <w:rPr>
                <w:rFonts w:ascii="Arial" w:hAnsi="Arial" w:cs="Arial"/>
                <w:sz w:val="20"/>
              </w:rPr>
              <w:t>Hlavní identifikované bariéry</w:t>
            </w:r>
          </w:p>
        </w:tc>
        <w:tc>
          <w:tcPr>
            <w:tcW w:w="2835" w:type="dxa"/>
            <w:tcBorders>
              <w:top w:val="nil"/>
              <w:left w:val="nil"/>
              <w:bottom w:val="single" w:sz="4" w:space="0" w:color="auto"/>
              <w:right w:val="single" w:sz="4" w:space="0" w:color="auto"/>
            </w:tcBorders>
            <w:noWrap/>
            <w:vAlign w:val="bottom"/>
          </w:tcPr>
          <w:p w:rsidR="006D67F1" w:rsidRPr="009973DB" w:rsidRDefault="006D67F1" w:rsidP="00BF0A9E">
            <w:pPr>
              <w:rPr>
                <w:rFonts w:ascii="Arial" w:hAnsi="Arial" w:cs="Arial"/>
                <w:sz w:val="20"/>
              </w:rPr>
            </w:pPr>
            <w:r w:rsidRPr="009973DB">
              <w:rPr>
                <w:rFonts w:ascii="Arial" w:hAnsi="Arial" w:cs="Arial"/>
                <w:sz w:val="20"/>
              </w:rPr>
              <w:t>Dlouhá doba návratnosti projektu</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jc w:val="right"/>
              <w:rPr>
                <w:rFonts w:ascii="Arial" w:hAnsi="Arial" w:cs="Arial"/>
                <w:sz w:val="20"/>
              </w:rPr>
            </w:pPr>
            <w:r w:rsidRPr="009973DB">
              <w:rPr>
                <w:rFonts w:ascii="Arial" w:hAnsi="Arial" w:cs="Arial"/>
                <w:sz w:val="20"/>
              </w:rPr>
              <w:t>39,1%</w:t>
            </w:r>
          </w:p>
        </w:tc>
      </w:tr>
      <w:tr w:rsidR="006D67F1" w:rsidRPr="009973DB" w:rsidTr="00BF0A9E">
        <w:trPr>
          <w:trHeight w:val="255"/>
        </w:trPr>
        <w:tc>
          <w:tcPr>
            <w:tcW w:w="4268"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rPr>
                <w:rFonts w:ascii="Arial" w:hAnsi="Arial" w:cs="Arial"/>
                <w:sz w:val="20"/>
              </w:rPr>
            </w:pPr>
          </w:p>
        </w:tc>
        <w:tc>
          <w:tcPr>
            <w:tcW w:w="2835" w:type="dxa"/>
            <w:tcBorders>
              <w:top w:val="nil"/>
              <w:left w:val="nil"/>
              <w:bottom w:val="single" w:sz="4" w:space="0" w:color="auto"/>
              <w:right w:val="single" w:sz="4" w:space="0" w:color="auto"/>
            </w:tcBorders>
            <w:noWrap/>
            <w:vAlign w:val="bottom"/>
          </w:tcPr>
          <w:p w:rsidR="006D67F1" w:rsidRPr="009973DB" w:rsidRDefault="006D67F1" w:rsidP="00BF0A9E">
            <w:pPr>
              <w:rPr>
                <w:rFonts w:ascii="Arial" w:hAnsi="Arial" w:cs="Arial"/>
                <w:sz w:val="20"/>
              </w:rPr>
            </w:pPr>
            <w:r w:rsidRPr="009973DB">
              <w:rPr>
                <w:rFonts w:ascii="Arial" w:hAnsi="Arial" w:cs="Arial"/>
                <w:sz w:val="20"/>
              </w:rPr>
              <w:t>Krátká podnikatelská historie</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jc w:val="right"/>
              <w:rPr>
                <w:rFonts w:ascii="Arial" w:hAnsi="Arial" w:cs="Arial"/>
                <w:sz w:val="20"/>
              </w:rPr>
            </w:pPr>
            <w:r w:rsidRPr="009973DB">
              <w:rPr>
                <w:rFonts w:ascii="Arial" w:hAnsi="Arial" w:cs="Arial"/>
                <w:sz w:val="20"/>
              </w:rPr>
              <w:t>39,1%</w:t>
            </w:r>
          </w:p>
        </w:tc>
      </w:tr>
      <w:tr w:rsidR="006D67F1" w:rsidRPr="009973DB" w:rsidTr="00BF0A9E">
        <w:trPr>
          <w:trHeight w:val="255"/>
        </w:trPr>
        <w:tc>
          <w:tcPr>
            <w:tcW w:w="4268"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rPr>
                <w:rFonts w:ascii="Arial" w:hAnsi="Arial" w:cs="Arial"/>
                <w:sz w:val="20"/>
              </w:rPr>
            </w:pPr>
          </w:p>
        </w:tc>
        <w:tc>
          <w:tcPr>
            <w:tcW w:w="2835" w:type="dxa"/>
            <w:tcBorders>
              <w:top w:val="nil"/>
              <w:left w:val="nil"/>
              <w:bottom w:val="single" w:sz="4" w:space="0" w:color="auto"/>
              <w:right w:val="single" w:sz="4" w:space="0" w:color="auto"/>
            </w:tcBorders>
            <w:noWrap/>
            <w:vAlign w:val="bottom"/>
          </w:tcPr>
          <w:p w:rsidR="006D67F1" w:rsidRPr="009973DB" w:rsidRDefault="006D67F1" w:rsidP="00BF0A9E">
            <w:pPr>
              <w:rPr>
                <w:rFonts w:ascii="Arial" w:hAnsi="Arial" w:cs="Arial"/>
                <w:sz w:val="20"/>
              </w:rPr>
            </w:pPr>
            <w:r w:rsidRPr="009973DB">
              <w:rPr>
                <w:rFonts w:ascii="Arial" w:hAnsi="Arial" w:cs="Arial"/>
                <w:sz w:val="20"/>
              </w:rPr>
              <w:t>Možnosti zajištění</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jc w:val="right"/>
              <w:rPr>
                <w:rFonts w:ascii="Arial" w:hAnsi="Arial" w:cs="Arial"/>
                <w:sz w:val="20"/>
              </w:rPr>
            </w:pPr>
            <w:r w:rsidRPr="009973DB">
              <w:rPr>
                <w:rFonts w:ascii="Arial" w:hAnsi="Arial" w:cs="Arial"/>
                <w:sz w:val="20"/>
              </w:rPr>
              <w:t>68,0%</w:t>
            </w:r>
          </w:p>
        </w:tc>
      </w:tr>
      <w:tr w:rsidR="006D67F1" w:rsidRPr="009973DB" w:rsidTr="00BF0A9E">
        <w:trPr>
          <w:trHeight w:val="255"/>
        </w:trPr>
        <w:tc>
          <w:tcPr>
            <w:tcW w:w="4268"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rPr>
                <w:rFonts w:ascii="Arial" w:hAnsi="Arial" w:cs="Arial"/>
                <w:sz w:val="20"/>
              </w:rPr>
            </w:pPr>
          </w:p>
        </w:tc>
        <w:tc>
          <w:tcPr>
            <w:tcW w:w="2835" w:type="dxa"/>
            <w:tcBorders>
              <w:top w:val="nil"/>
              <w:left w:val="nil"/>
              <w:bottom w:val="single" w:sz="4" w:space="0" w:color="auto"/>
              <w:right w:val="single" w:sz="4" w:space="0" w:color="auto"/>
            </w:tcBorders>
            <w:noWrap/>
            <w:vAlign w:val="bottom"/>
          </w:tcPr>
          <w:p w:rsidR="006D67F1" w:rsidRPr="009973DB" w:rsidRDefault="006D67F1" w:rsidP="00BF0A9E">
            <w:pPr>
              <w:rPr>
                <w:rFonts w:ascii="Arial" w:hAnsi="Arial" w:cs="Arial"/>
                <w:sz w:val="20"/>
              </w:rPr>
            </w:pPr>
            <w:r w:rsidRPr="009973DB">
              <w:rPr>
                <w:rFonts w:ascii="Arial" w:hAnsi="Arial" w:cs="Arial"/>
                <w:sz w:val="20"/>
              </w:rPr>
              <w:t>Finanční náklady</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jc w:val="right"/>
              <w:rPr>
                <w:rFonts w:ascii="Arial" w:hAnsi="Arial" w:cs="Arial"/>
                <w:sz w:val="20"/>
              </w:rPr>
            </w:pPr>
            <w:r w:rsidRPr="009973DB">
              <w:rPr>
                <w:rFonts w:ascii="Arial" w:hAnsi="Arial" w:cs="Arial"/>
                <w:sz w:val="20"/>
              </w:rPr>
              <w:t>46,1%</w:t>
            </w:r>
          </w:p>
        </w:tc>
      </w:tr>
      <w:tr w:rsidR="006D67F1" w:rsidRPr="009973DB" w:rsidTr="00BF0A9E">
        <w:trPr>
          <w:trHeight w:val="255"/>
        </w:trPr>
        <w:tc>
          <w:tcPr>
            <w:tcW w:w="4268" w:type="dxa"/>
            <w:tcBorders>
              <w:top w:val="nil"/>
              <w:left w:val="nil"/>
              <w:bottom w:val="nil"/>
              <w:right w:val="nil"/>
            </w:tcBorders>
            <w:noWrap/>
            <w:vAlign w:val="bottom"/>
          </w:tcPr>
          <w:p w:rsidR="006D67F1" w:rsidRPr="009973DB" w:rsidRDefault="006D67F1" w:rsidP="00BF0A9E">
            <w:pPr>
              <w:jc w:val="right"/>
              <w:rPr>
                <w:rFonts w:ascii="Arial" w:hAnsi="Arial" w:cs="Arial"/>
                <w:sz w:val="20"/>
              </w:rPr>
            </w:pPr>
            <w:r w:rsidRPr="009973DB">
              <w:rPr>
                <w:rFonts w:ascii="Arial" w:hAnsi="Arial" w:cs="Arial"/>
                <w:sz w:val="20"/>
              </w:rPr>
              <w:t>n=</w:t>
            </w:r>
          </w:p>
        </w:tc>
        <w:tc>
          <w:tcPr>
            <w:tcW w:w="2835" w:type="dxa"/>
            <w:tcBorders>
              <w:top w:val="nil"/>
              <w:left w:val="nil"/>
              <w:bottom w:val="nil"/>
              <w:right w:val="nil"/>
            </w:tcBorders>
            <w:noWrap/>
            <w:vAlign w:val="bottom"/>
          </w:tcPr>
          <w:p w:rsidR="006D67F1" w:rsidRPr="009973DB" w:rsidRDefault="006D67F1" w:rsidP="00BF0A9E">
            <w:pPr>
              <w:rPr>
                <w:rFonts w:ascii="Arial" w:hAnsi="Arial" w:cs="Arial"/>
                <w:sz w:val="20"/>
              </w:rPr>
            </w:pPr>
            <w:r w:rsidRPr="009973DB">
              <w:rPr>
                <w:rFonts w:ascii="Arial" w:hAnsi="Arial" w:cs="Arial"/>
                <w:sz w:val="20"/>
              </w:rPr>
              <w:t>128</w:t>
            </w:r>
          </w:p>
        </w:tc>
        <w:tc>
          <w:tcPr>
            <w:tcW w:w="1417" w:type="dxa"/>
            <w:tcBorders>
              <w:top w:val="nil"/>
              <w:left w:val="nil"/>
              <w:bottom w:val="nil"/>
              <w:right w:val="nil"/>
            </w:tcBorders>
            <w:noWrap/>
            <w:vAlign w:val="bottom"/>
          </w:tcPr>
          <w:p w:rsidR="006D67F1" w:rsidRPr="009973DB" w:rsidRDefault="006D67F1" w:rsidP="00BF0A9E">
            <w:pPr>
              <w:rPr>
                <w:rFonts w:ascii="Arial" w:hAnsi="Arial" w:cs="Arial"/>
                <w:sz w:val="20"/>
              </w:rPr>
            </w:pPr>
          </w:p>
        </w:tc>
      </w:tr>
    </w:tbl>
    <w:p w:rsidR="006D67F1" w:rsidRPr="009973DB" w:rsidRDefault="006D67F1" w:rsidP="00863E59">
      <w:pPr>
        <w:rPr>
          <w:b/>
        </w:rPr>
      </w:pPr>
    </w:p>
    <w:p w:rsidR="006D67F1" w:rsidRPr="009973DB" w:rsidRDefault="006D67F1" w:rsidP="00863E59">
      <w:r w:rsidRPr="009973DB">
        <w:rPr>
          <w:b/>
        </w:rPr>
        <w:t>Celkový podíl potenciálně životaschopných firem se ztíženým přístupem financování na počtu respondentů tvořil 21,2 %.</w:t>
      </w:r>
      <w:r w:rsidRPr="009973DB">
        <w:t xml:space="preserve"> Více než 68 % z nich uvedlo, že jejich hlavním problémem jsou omezené možnosti zajištění. Řešením této suboptimální investiční situace proto může být zejména záruční finanční nástroj, s ohledem na vysoké zastoupení. Okolo 40 % firem rovněž uvedlo potíže s dlouhou dobou návratnosti projektu, což lze řešit např. zvýhodněným úvěrem s prodlouženou dobou splatnosti a odkladem splátek jistiny. Přes 46 % respondentů zároveň považuje za bariéru financování též finanční náklady, což lze řešit kombinací finančních nástrojů se subvencí úrokové sazby. Zlepšení přístupu k financování podniků s krátkou podnikatelskou historii lze řešit zejména prostřednictvím záruk, v případě technologických firem též prostřednictvím rizikového kapitálu.</w:t>
      </w:r>
    </w:p>
    <w:p w:rsidR="006D67F1" w:rsidRPr="009973DB" w:rsidRDefault="006D67F1" w:rsidP="00863E59"/>
    <w:p w:rsidR="006D67F1" w:rsidRPr="009973DB" w:rsidRDefault="006D67F1" w:rsidP="00863E59">
      <w:pPr>
        <w:pStyle w:val="Caption"/>
        <w:keepNext/>
      </w:pPr>
      <w:r w:rsidRPr="009973DB">
        <w:t xml:space="preserve">Obrázek </w:t>
      </w:r>
      <w:fldSimple w:instr=" SEQ Obrázek \* ARABIC ">
        <w:r w:rsidRPr="009973DB">
          <w:rPr>
            <w:noProof/>
          </w:rPr>
          <w:t>9</w:t>
        </w:r>
      </w:fldSimple>
      <w:r w:rsidRPr="009973DB">
        <w:t>: Ekonomicky životaschopné podniky se zhoršeným přístupem k financování a specifikace hlavních důvodů ztíženého přístupu (bylo možné uvést více odpovědí)</w:t>
      </w:r>
    </w:p>
    <w:p w:rsidR="006D67F1" w:rsidRPr="009973DB" w:rsidRDefault="006D67F1" w:rsidP="00863E59">
      <w:pPr>
        <w:rPr>
          <w:sz w:val="24"/>
        </w:rPr>
      </w:pPr>
      <w:r>
        <w:rPr>
          <w:noProof/>
        </w:rPr>
        <w:pict>
          <v:shape id="_x0000_i1041" type="#_x0000_t75" style="width:357.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">
            <v:imagedata r:id="rId24" o:title=""/>
            <o:lock v:ext="edit" aspectratio="f"/>
          </v:shape>
        </w:pict>
      </w:r>
    </w:p>
    <w:p w:rsidR="006D67F1" w:rsidRPr="009973DB" w:rsidRDefault="006D67F1" w:rsidP="00863E59">
      <w:pPr>
        <w:rPr>
          <w:sz w:val="24"/>
        </w:rPr>
      </w:pPr>
    </w:p>
    <w:p w:rsidR="006D67F1" w:rsidRPr="009973DB" w:rsidRDefault="006D67F1" w:rsidP="00863E59">
      <w:r w:rsidRPr="009973DB">
        <w:t>Tyto závěry korelují též s odpověďmi respondentů ohledně preferované formy podpory – nejčastěji malé a střední podniky uváděly získání zvýhodněné úrokové sazby, úhradu úroků za komerční úvěr, zajištění ručení za úvěr a navýšení úvěrového financování. Podniky by také uvítaly snížení administrativních bariér při získávání financování, a to ve více než 45 % případů.</w:t>
      </w:r>
    </w:p>
    <w:p w:rsidR="006D67F1" w:rsidRPr="009973DB" w:rsidRDefault="006D67F1" w:rsidP="00863E59">
      <w:pPr>
        <w:rPr>
          <w:sz w:val="24"/>
        </w:rPr>
      </w:pPr>
    </w:p>
    <w:tbl>
      <w:tblPr>
        <w:tblW w:w="7528" w:type="dxa"/>
        <w:tblInd w:w="55" w:type="dxa"/>
        <w:tblCellMar>
          <w:left w:w="70" w:type="dxa"/>
          <w:right w:w="70" w:type="dxa"/>
        </w:tblCellMar>
        <w:tblLook w:val="00A0"/>
      </w:tblPr>
      <w:tblGrid>
        <w:gridCol w:w="5402"/>
        <w:gridCol w:w="992"/>
        <w:gridCol w:w="1134"/>
      </w:tblGrid>
      <w:tr w:rsidR="006D67F1" w:rsidRPr="009973DB" w:rsidTr="00BF0A9E">
        <w:trPr>
          <w:trHeight w:val="255"/>
        </w:trPr>
        <w:tc>
          <w:tcPr>
            <w:tcW w:w="5402"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Preferované formy podpory</w:t>
            </w:r>
          </w:p>
        </w:tc>
        <w:tc>
          <w:tcPr>
            <w:tcW w:w="992"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1134"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Zajištění ručení za úvěr</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46,9%</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Navýšení úvěrového financování na projekt</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32,0%</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Úhrada úroků hrazených za komerční úvěr</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46,9%</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Získání zvýhodněné úrokové sazby</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68</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53,1%</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Prodloužení doby splatnosti úvěru</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21,9%</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Odklad splátek úvěru</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21,9%</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Odpuštění několika posledních splátek úvěru</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28,9%</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Získání prostředků od investora</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16,4%</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Zlepšení informovanosti o dostupných zdrojích financování</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16,4%</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Snížení administrativní bariéry při získávání financování</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58</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45,3%</w:t>
            </w:r>
          </w:p>
        </w:tc>
      </w:tr>
      <w:tr w:rsidR="006D67F1" w:rsidRPr="009973DB" w:rsidTr="00BF0A9E">
        <w:trPr>
          <w:trHeight w:val="255"/>
        </w:trPr>
        <w:tc>
          <w:tcPr>
            <w:tcW w:w="540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Pomoc při přípravě projektu (např. business plán nebo specializované poradenství: financování zpracování projektové dokumentace, energetického auditu apod.)</w:t>
            </w:r>
          </w:p>
        </w:tc>
        <w:tc>
          <w:tcPr>
            <w:tcW w:w="99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28,9%</w:t>
            </w:r>
          </w:p>
        </w:tc>
      </w:tr>
      <w:tr w:rsidR="006D67F1" w:rsidRPr="009973DB" w:rsidTr="00BF0A9E">
        <w:trPr>
          <w:trHeight w:val="255"/>
        </w:trPr>
        <w:tc>
          <w:tcPr>
            <w:tcW w:w="5402"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92"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128</w:t>
            </w:r>
          </w:p>
        </w:tc>
        <w:tc>
          <w:tcPr>
            <w:tcW w:w="1134"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Pr>
        <w:rPr>
          <w:sz w:val="24"/>
        </w:rPr>
      </w:pPr>
    </w:p>
    <w:p w:rsidR="006D67F1" w:rsidRPr="009973DB" w:rsidRDefault="006D67F1" w:rsidP="00863E59">
      <w:pPr>
        <w:rPr>
          <w:szCs w:val="22"/>
        </w:rPr>
      </w:pPr>
      <w:r w:rsidRPr="009973DB">
        <w:rPr>
          <w:szCs w:val="22"/>
        </w:rPr>
        <w:t>Na konci dotazníku byla uvedena otázka týkající se vnímaných překážek a rizik spojených s malým a středním podnikáním. Z odpovědí je zřejmé, že jde především o potíže spojené s poptávkou po jejich produktech (všeobecná hospodářská situace, zvýšená konkurence apod.), nicméně podniky věří ve zlepšení ekonomické situace v příštích třech letech. Za druhý největší problém považují limitovanou dostupnost vhodných lidských zdrojů, v této oblasti ovšem očekávají do budoucna zlepšení. V horizontu 3-5 let také očekávají, že významným rizikem zůstane růst ceny práce. Obávají se dále např. zhoršení své relativní technologické pozice.</w:t>
      </w:r>
    </w:p>
    <w:p w:rsidR="006D67F1" w:rsidRPr="009973DB" w:rsidRDefault="006D67F1" w:rsidP="00863E59">
      <w:pPr>
        <w:rPr>
          <w:sz w:val="24"/>
        </w:rPr>
      </w:pPr>
    </w:p>
    <w:tbl>
      <w:tblPr>
        <w:tblW w:w="9436" w:type="dxa"/>
        <w:tblInd w:w="55" w:type="dxa"/>
        <w:tblCellMar>
          <w:left w:w="70" w:type="dxa"/>
          <w:right w:w="70" w:type="dxa"/>
        </w:tblCellMar>
        <w:tblLook w:val="00A0"/>
      </w:tblPr>
      <w:tblGrid>
        <w:gridCol w:w="5894"/>
        <w:gridCol w:w="1417"/>
        <w:gridCol w:w="2125"/>
      </w:tblGrid>
      <w:tr w:rsidR="006D67F1" w:rsidRPr="009973DB" w:rsidTr="00BF0A9E">
        <w:trPr>
          <w:trHeight w:val="255"/>
        </w:trPr>
        <w:tc>
          <w:tcPr>
            <w:tcW w:w="5894"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Překážky podnikání vnímané malými a středními podniky</w:t>
            </w:r>
          </w:p>
        </w:tc>
        <w:tc>
          <w:tcPr>
            <w:tcW w:w="1417"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2125"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Krátké období (1-3 roky)</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Střednědobé až dlouhodobé (3-5 let)</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Všeobecná hospodářská situace</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47,0%</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30,8%</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Politická situace</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19,1%</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22,1%</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Limitovaná poptávka na lokálním/národním trhu</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34,7%</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19,5%</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Limitovaná poptávka na zahraničních trzích</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19,3%</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16,9%</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Limitovaná dostupnost vhodných lidských zdrojů</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37,3%</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30,4%</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Ztráta výkonných vlastních zaměstnanců</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17,8%</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12,8%</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Problémy transformačního charakteru (např. dědické řízení)</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5,1%</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Zvyšující se cena práce</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30,4%</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30,4%</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Nemožnost realizace potřebných investic do zařízení</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20,7%</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19,1%</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Zastarávající podoba produktu či výroby (chybí zdroje na podporu vlastního výzkumu a vývoje, inovací)</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11,6%</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11,6%</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Nemožnost držet krok s konkurencí (např. technologický nebo logistický pokrok)</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9,4%</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13,2%</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Změny v konkurenci (např. vstup nového hráče)</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10,9%</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12,1%</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Zvýšená cenová konkurence / nízké marže</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33,0%</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27,2%</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Neférové praktiky konkurence (např. dumpingové ceny)</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29,9%</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17,1%</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Regulatorní prostředí</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8,7%</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10,8%</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Nedostatek/absence fiskálních pobídek</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5,3%</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6,2%</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Obtížný přístup k informačním technologiím (např. broadband internet)</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3,6%</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Jiné slabosti spojené s infrastrukturním zázemím</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6,3%</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6,0%</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Problémy se zabezpečením investičního/provozního financování</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12,0%</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10,4%</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Dostupné externí zdroje financování nevyhovující potřebám</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8,4%</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5,6%</w:t>
            </w:r>
          </w:p>
        </w:tc>
      </w:tr>
      <w:tr w:rsidR="006D67F1" w:rsidRPr="009973DB" w:rsidTr="00BF0A9E">
        <w:trPr>
          <w:trHeight w:val="255"/>
        </w:trPr>
        <w:tc>
          <w:tcPr>
            <w:tcW w:w="5894"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Neevidujeme závažné omezení a limity</w:t>
            </w:r>
          </w:p>
        </w:tc>
        <w:tc>
          <w:tcPr>
            <w:tcW w:w="141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5,6%</w:t>
            </w:r>
          </w:p>
        </w:tc>
        <w:tc>
          <w:tcPr>
            <w:tcW w:w="212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4,3%</w:t>
            </w:r>
          </w:p>
        </w:tc>
      </w:tr>
      <w:tr w:rsidR="006D67F1" w:rsidRPr="009973DB" w:rsidTr="00BF0A9E">
        <w:trPr>
          <w:trHeight w:val="255"/>
        </w:trPr>
        <w:tc>
          <w:tcPr>
            <w:tcW w:w="5894"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417"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585</w:t>
            </w:r>
          </w:p>
        </w:tc>
        <w:tc>
          <w:tcPr>
            <w:tcW w:w="2125"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Pr>
        <w:rPr>
          <w:sz w:val="24"/>
        </w:rPr>
      </w:pPr>
    </w:p>
    <w:p w:rsidR="006D67F1" w:rsidRPr="009973DB" w:rsidRDefault="006D67F1" w:rsidP="00863E59">
      <w:pPr>
        <w:rPr>
          <w:szCs w:val="22"/>
        </w:rPr>
      </w:pPr>
      <w:r w:rsidRPr="009973DB">
        <w:rPr>
          <w:szCs w:val="22"/>
        </w:rPr>
        <w:t>Drtivá většina MSP nicméně dlouhodobě hodlá zůstat aktivními na trhu, pouze s ohledem na měnící se demografii podnikatelů se zvyšuje podíl těch, kteří v dalších pěti letech budou chtít svůj podnik předat. Z8jem o vstup investora zároveň projevilo necelých 7 % podniků.</w:t>
      </w:r>
    </w:p>
    <w:p w:rsidR="006D67F1" w:rsidRPr="009973DB" w:rsidRDefault="006D67F1" w:rsidP="00863E59">
      <w:pPr>
        <w:rPr>
          <w:sz w:val="24"/>
        </w:rPr>
      </w:pPr>
    </w:p>
    <w:tbl>
      <w:tblPr>
        <w:tblW w:w="6008" w:type="dxa"/>
        <w:tblInd w:w="55" w:type="dxa"/>
        <w:tblCellMar>
          <w:left w:w="70" w:type="dxa"/>
          <w:right w:w="70" w:type="dxa"/>
        </w:tblCellMar>
        <w:tblLook w:val="00A0"/>
      </w:tblPr>
      <w:tblGrid>
        <w:gridCol w:w="4088"/>
        <w:gridCol w:w="963"/>
        <w:gridCol w:w="960"/>
      </w:tblGrid>
      <w:tr w:rsidR="006D67F1" w:rsidRPr="009973DB" w:rsidTr="00BF0A9E">
        <w:trPr>
          <w:trHeight w:val="255"/>
        </w:trPr>
        <w:tc>
          <w:tcPr>
            <w:tcW w:w="4088"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V následujících pěti letech zvažujete:</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408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Držet svůj podíl ve firmě</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481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83,4%</w:t>
            </w:r>
          </w:p>
        </w:tc>
      </w:tr>
      <w:tr w:rsidR="006D67F1" w:rsidRPr="009973DB" w:rsidTr="00BF0A9E">
        <w:trPr>
          <w:trHeight w:val="255"/>
        </w:trPr>
        <w:tc>
          <w:tcPr>
            <w:tcW w:w="408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Prodat podnik</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2,4%</w:t>
            </w:r>
          </w:p>
        </w:tc>
      </w:tr>
      <w:tr w:rsidR="006D67F1" w:rsidRPr="009973DB" w:rsidTr="00BF0A9E">
        <w:trPr>
          <w:trHeight w:val="255"/>
        </w:trPr>
        <w:tc>
          <w:tcPr>
            <w:tcW w:w="408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Předat podnik (např. v rámci rodiny)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7,3%</w:t>
            </w:r>
          </w:p>
        </w:tc>
      </w:tr>
      <w:tr w:rsidR="006D67F1" w:rsidRPr="009973DB" w:rsidTr="00BF0A9E">
        <w:trPr>
          <w:trHeight w:val="255"/>
        </w:trPr>
        <w:tc>
          <w:tcPr>
            <w:tcW w:w="408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Získat pro svůj podnik strategického investora</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6,9%</w:t>
            </w:r>
          </w:p>
        </w:tc>
      </w:tr>
      <w:tr w:rsidR="006D67F1" w:rsidRPr="009973DB" w:rsidTr="00BF0A9E">
        <w:trPr>
          <w:trHeight w:val="255"/>
        </w:trPr>
        <w:tc>
          <w:tcPr>
            <w:tcW w:w="408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577</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Pr>
        <w:rPr>
          <w:sz w:val="24"/>
        </w:rPr>
      </w:pPr>
    </w:p>
    <w:p w:rsidR="006D67F1" w:rsidRPr="009973DB" w:rsidRDefault="006D67F1" w:rsidP="00C500F0"/>
    <w:p w:rsidR="006D67F1" w:rsidRPr="009973DB" w:rsidRDefault="006D67F1" w:rsidP="00063A4C">
      <w:pPr>
        <w:pStyle w:val="Heading4"/>
      </w:pPr>
      <w:bookmarkStart w:id="782" w:name="_Toc416800440"/>
      <w:r w:rsidRPr="009973DB">
        <w:t>Návrh řešení identifikovaných tržních selhání</w:t>
      </w:r>
    </w:p>
    <w:bookmarkEnd w:id="782"/>
    <w:p w:rsidR="006D67F1" w:rsidRPr="009973DB" w:rsidRDefault="006D67F1" w:rsidP="00DB7744">
      <w:r w:rsidRPr="009973DB">
        <w:t>Vzhledem k ziskovému potenciálu úspěšných projektů jednoznačně doporučujeme využití finančních nástrojů v obou analyzovaných oblastech SC 2.1.</w:t>
      </w:r>
    </w:p>
    <w:p w:rsidR="006D67F1" w:rsidRPr="009973DB" w:rsidRDefault="006D67F1" w:rsidP="00DB7744"/>
    <w:p w:rsidR="006D67F1" w:rsidRPr="009973DB" w:rsidRDefault="006D67F1" w:rsidP="00DB7744">
      <w:r w:rsidRPr="009973DB">
        <w:t xml:space="preserve">V oblasti financování rozvojových investic stabilizovaných a déle existujících MSP, kteří standardně hledají externí financování v podobě úvěrů, </w:t>
      </w:r>
      <w:r w:rsidRPr="009973DB">
        <w:rPr>
          <w:b/>
        </w:rPr>
        <w:t>se jeví vhodným navázání na dosavadní podporu zvýhodněných úvěrů a záruk – jak v individuální a tak v portfoliové podobě</w:t>
      </w:r>
      <w:r w:rsidRPr="009973DB">
        <w:t>.</w:t>
      </w:r>
    </w:p>
    <w:p w:rsidR="006D67F1" w:rsidRPr="009973DB" w:rsidRDefault="006D67F1" w:rsidP="00DB7744">
      <w:pPr>
        <w:rPr>
          <w:b/>
        </w:rPr>
      </w:pPr>
    </w:p>
    <w:p w:rsidR="006D67F1" w:rsidRPr="009973DB" w:rsidRDefault="006D67F1" w:rsidP="00DB7744">
      <w:r w:rsidRPr="009973DB">
        <w:t>V případě segmentu nových inovativních podniků ve fázi early stage (seed, startup) mohou být účelnou formou podpory státem poskytované kapitálové vstupy – ať už přímo do jednotlivých inovativních podniků, tak do investičních fondů rizikového kapitálu, které budou dodržovat investiční strategii určenou řídícím orgánem. Podmínkou každopádně musí být zapojení soukromého kapitálu na úrovni koinvestic či fondu. Veřejný fond rizikového kapitálu by neměl soukromým fondům konkurovat, ale vhodně je doplňovat a snižovat riziko společných investic.</w:t>
      </w:r>
    </w:p>
    <w:p w:rsidR="006D67F1" w:rsidRPr="009973DB" w:rsidRDefault="006D67F1" w:rsidP="00DB7744"/>
    <w:p w:rsidR="006D67F1" w:rsidRPr="009973DB" w:rsidRDefault="006D67F1" w:rsidP="00DB7744">
      <w:r w:rsidRPr="009973DB">
        <w:t>Jako velmi vhodné se zde jeví zacílení investiční strategie na segment seedového financování high-tech projektů využívajících výsledky VaV, kde je pozorována největší tržní mezera. V tomto ohledu je důležité paralelní fungování s nástrojem kapitálových vstupů pro fázi pre-seed, v SC 1.2. Důležité je také propojení s podporou programů poradenství a rozvoje podnikatelských dovedností agentury CzechInvest.</w:t>
      </w:r>
    </w:p>
    <w:p w:rsidR="006D67F1" w:rsidRPr="009973DB" w:rsidRDefault="006D67F1" w:rsidP="00DB7744"/>
    <w:p w:rsidR="006D67F1" w:rsidRPr="009973DB" w:rsidRDefault="006D67F1" w:rsidP="002433DA">
      <w:pPr>
        <w:pStyle w:val="Heading3"/>
      </w:pPr>
      <w:bookmarkStart w:id="783" w:name="_Toc416383815"/>
      <w:bookmarkStart w:id="784" w:name="_Toc416447805"/>
      <w:bookmarkStart w:id="785" w:name="_Toc416383816"/>
      <w:bookmarkStart w:id="786" w:name="_Toc416447806"/>
      <w:bookmarkStart w:id="787" w:name="_Toc416383817"/>
      <w:bookmarkStart w:id="788" w:name="_Toc416447807"/>
      <w:bookmarkStart w:id="789" w:name="_Toc416383818"/>
      <w:bookmarkStart w:id="790" w:name="_Toc416447808"/>
      <w:bookmarkStart w:id="791" w:name="_Toc416383819"/>
      <w:bookmarkStart w:id="792" w:name="_Toc416447809"/>
      <w:bookmarkStart w:id="793" w:name="_Toc416383820"/>
      <w:bookmarkStart w:id="794" w:name="_Toc416447810"/>
      <w:bookmarkStart w:id="795" w:name="_Toc416383821"/>
      <w:bookmarkStart w:id="796" w:name="_Toc416447811"/>
      <w:bookmarkStart w:id="797" w:name="_Toc416383822"/>
      <w:bookmarkStart w:id="798" w:name="_Toc416447812"/>
      <w:bookmarkStart w:id="799" w:name="_Toc416383823"/>
      <w:bookmarkStart w:id="800" w:name="_Toc416447813"/>
      <w:bookmarkStart w:id="801" w:name="_Toc416800441"/>
      <w:bookmarkStart w:id="802" w:name="_Toc417682900"/>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9973DB">
        <w:t>Posouzení přidané hodnoty finančních nástrojů</w:t>
      </w:r>
      <w:bookmarkEnd w:id="801"/>
      <w:bookmarkEnd w:id="802"/>
    </w:p>
    <w:p w:rsidR="006D67F1" w:rsidRPr="009973DB" w:rsidRDefault="006D67F1" w:rsidP="00063A4C">
      <w:pPr>
        <w:pStyle w:val="Heading4"/>
      </w:pPr>
      <w:r w:rsidRPr="009973DB">
        <w:t>Představení typových projektů</w:t>
      </w:r>
    </w:p>
    <w:p w:rsidR="006D67F1" w:rsidRPr="009973DB" w:rsidRDefault="006D67F1">
      <w:r w:rsidRPr="009973DB">
        <w:rPr>
          <w:b/>
        </w:rPr>
        <w:t>Typovým projektem dluhových nástrojů</w:t>
      </w:r>
      <w:r w:rsidRPr="009973DB">
        <w:t xml:space="preserve"> pro podporu rozvoje etablovaných firem je výrobce strojů a zařízení z kategorie středních podniků.Za účelem zavedení nového typu výroby společnost hledala financování investice do strojů a zařízení ve výši </w:t>
      </w:r>
      <w:smartTag w:uri="urn:schemas-microsoft-com:office:smarttags" w:element="metricconverter">
        <w:smartTagPr>
          <w:attr w:name="ProductID" w:val="18 mil"/>
        </w:smartTagPr>
        <w:r w:rsidRPr="009973DB">
          <w:t>18 mil</w:t>
        </w:r>
      </w:smartTag>
      <w:r w:rsidRPr="009973DB">
        <w:t>.</w:t>
      </w:r>
    </w:p>
    <w:p w:rsidR="006D67F1" w:rsidRPr="009973DB" w:rsidRDefault="006D67F1"/>
    <w:p w:rsidR="006D67F1" w:rsidRPr="009973DB" w:rsidRDefault="006D67F1">
      <w:r w:rsidRPr="009973DB">
        <w:t xml:space="preserve">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 </w:t>
      </w:r>
    </w:p>
    <w:p w:rsidR="006D67F1" w:rsidRPr="009973DB" w:rsidRDefault="006D67F1" w:rsidP="007447E9"/>
    <w:tbl>
      <w:tblPr>
        <w:tblW w:w="8882" w:type="dxa"/>
        <w:tblInd w:w="55" w:type="dxa"/>
        <w:tblCellMar>
          <w:left w:w="0" w:type="dxa"/>
          <w:right w:w="0" w:type="dxa"/>
        </w:tblCellMar>
        <w:tblLook w:val="00A0"/>
      </w:tblPr>
      <w:tblGrid>
        <w:gridCol w:w="2380"/>
        <w:gridCol w:w="1562"/>
        <w:gridCol w:w="1570"/>
        <w:gridCol w:w="1732"/>
        <w:gridCol w:w="1702"/>
      </w:tblGrid>
      <w:tr w:rsidR="006D67F1" w:rsidRPr="009973DB" w:rsidTr="007447E9">
        <w:trPr>
          <w:trHeight w:val="20"/>
        </w:trPr>
        <w:tc>
          <w:tcPr>
            <w:tcW w:w="2372" w:type="dxa"/>
            <w:tcBorders>
              <w:top w:val="single" w:sz="4" w:space="0" w:color="002776"/>
              <w:left w:val="single" w:sz="4" w:space="0" w:color="002776"/>
              <w:bottom w:val="nil"/>
              <w:right w:val="nil"/>
            </w:tcBorders>
            <w:shd w:val="clear" w:color="auto" w:fill="002060"/>
            <w:noWrap/>
            <w:vAlign w:val="center"/>
          </w:tcPr>
          <w:p w:rsidR="006D67F1" w:rsidRPr="009973DB" w:rsidRDefault="006D67F1">
            <w:pPr>
              <w:jc w:val="center"/>
              <w:rPr>
                <w:rFonts w:ascii="Arial" w:hAnsi="Arial" w:cs="Arial"/>
                <w:b/>
                <w:bCs/>
                <w:color w:val="EEECE1"/>
                <w:sz w:val="18"/>
                <w:szCs w:val="18"/>
              </w:rPr>
            </w:pPr>
            <w:r w:rsidRPr="009973DB">
              <w:rPr>
                <w:b/>
                <w:bCs/>
                <w:color w:val="EEECE1"/>
                <w:sz w:val="18"/>
                <w:szCs w:val="18"/>
              </w:rPr>
              <w:t>SC 2.1, program PROGRES</w:t>
            </w:r>
          </w:p>
        </w:tc>
        <w:tc>
          <w:tcPr>
            <w:tcW w:w="1546" w:type="dxa"/>
            <w:tcBorders>
              <w:top w:val="single" w:sz="4" w:space="0" w:color="002776"/>
              <w:left w:val="nil"/>
              <w:bottom w:val="nil"/>
              <w:right w:val="nil"/>
            </w:tcBorders>
            <w:shd w:val="clear" w:color="auto" w:fill="002060"/>
            <w:noWrap/>
            <w:vAlign w:val="bottom"/>
          </w:tcPr>
          <w:p w:rsidR="006D67F1" w:rsidRPr="009973DB" w:rsidRDefault="006D67F1">
            <w:pPr>
              <w:jc w:val="left"/>
              <w:rPr>
                <w:rFonts w:ascii="Arial" w:hAnsi="Arial" w:cs="Arial"/>
                <w:b/>
                <w:bCs/>
                <w:color w:val="EEECE1"/>
                <w:sz w:val="18"/>
                <w:szCs w:val="18"/>
              </w:rPr>
            </w:pPr>
            <w:r w:rsidRPr="009973DB">
              <w:rPr>
                <w:b/>
                <w:bCs/>
                <w:color w:val="EEECE1"/>
                <w:sz w:val="18"/>
                <w:szCs w:val="18"/>
              </w:rPr>
              <w:t> </w:t>
            </w:r>
          </w:p>
        </w:tc>
        <w:tc>
          <w:tcPr>
            <w:tcW w:w="1554" w:type="dxa"/>
            <w:tcBorders>
              <w:top w:val="single" w:sz="4" w:space="0" w:color="002776"/>
              <w:left w:val="nil"/>
              <w:bottom w:val="nil"/>
              <w:right w:val="nil"/>
            </w:tcBorders>
            <w:shd w:val="clear" w:color="auto" w:fill="002060"/>
            <w:noWrap/>
            <w:vAlign w:val="bottom"/>
          </w:tcPr>
          <w:p w:rsidR="006D67F1" w:rsidRPr="009973DB" w:rsidRDefault="006D67F1">
            <w:pPr>
              <w:jc w:val="left"/>
              <w:rPr>
                <w:rFonts w:ascii="Arial" w:hAnsi="Arial" w:cs="Arial"/>
                <w:b/>
                <w:bCs/>
                <w:color w:val="EEECE1"/>
                <w:sz w:val="18"/>
                <w:szCs w:val="18"/>
              </w:rPr>
            </w:pPr>
            <w:r w:rsidRPr="009973DB">
              <w:rPr>
                <w:b/>
                <w:bCs/>
                <w:color w:val="EEECE1"/>
                <w:sz w:val="18"/>
                <w:szCs w:val="18"/>
              </w:rPr>
              <w:t> </w:t>
            </w:r>
          </w:p>
        </w:tc>
        <w:tc>
          <w:tcPr>
            <w:tcW w:w="3410" w:type="dxa"/>
            <w:gridSpan w:val="2"/>
            <w:tcBorders>
              <w:top w:val="single" w:sz="4" w:space="0" w:color="002776"/>
              <w:left w:val="nil"/>
              <w:bottom w:val="single" w:sz="4" w:space="0" w:color="FFFFFF"/>
              <w:right w:val="single" w:sz="4" w:space="0" w:color="002776"/>
            </w:tcBorders>
            <w:shd w:val="clear" w:color="auto" w:fill="002060"/>
            <w:vAlign w:val="bottom"/>
          </w:tcPr>
          <w:p w:rsidR="006D67F1" w:rsidRPr="009973DB" w:rsidRDefault="006D67F1">
            <w:pPr>
              <w:ind w:left="-678"/>
              <w:jc w:val="right"/>
              <w:rPr>
                <w:rFonts w:ascii="Arial" w:hAnsi="Arial" w:cs="Arial"/>
                <w:b/>
                <w:bCs/>
                <w:i/>
                <w:iCs/>
                <w:color w:val="EEECE1"/>
                <w:sz w:val="18"/>
                <w:szCs w:val="18"/>
              </w:rPr>
            </w:pPr>
            <w:r w:rsidRPr="009973DB">
              <w:rPr>
                <w:b/>
                <w:bCs/>
                <w:i/>
                <w:iCs/>
                <w:color w:val="EEECE1"/>
                <w:sz w:val="18"/>
                <w:szCs w:val="18"/>
              </w:rPr>
              <w:t xml:space="preserve">Investice: 18 000 000 Kč </w:t>
            </w:r>
            <w:r w:rsidRPr="009973DB">
              <w:rPr>
                <w:b/>
                <w:bCs/>
                <w:i/>
                <w:iCs/>
                <w:color w:val="EEECE1"/>
                <w:sz w:val="18"/>
                <w:szCs w:val="18"/>
              </w:rPr>
              <w:br/>
              <w:t xml:space="preserve">Roční výnos: variabilní   </w:t>
            </w:r>
            <w:r w:rsidRPr="009973DB">
              <w:rPr>
                <w:b/>
                <w:bCs/>
                <w:i/>
                <w:iCs/>
                <w:color w:val="EEECE1"/>
                <w:sz w:val="18"/>
                <w:szCs w:val="18"/>
              </w:rPr>
              <w:br/>
              <w:t>Komerční úvěr - úroková sazba: 4,0 % Zvýhodněný úvěr- úroková sazba: 2,0 %</w:t>
            </w:r>
          </w:p>
        </w:tc>
      </w:tr>
      <w:tr w:rsidR="006D67F1" w:rsidRPr="009973DB" w:rsidTr="007447E9">
        <w:trPr>
          <w:trHeight w:val="20"/>
        </w:trPr>
        <w:tc>
          <w:tcPr>
            <w:tcW w:w="2372" w:type="dxa"/>
            <w:tcBorders>
              <w:top w:val="nil"/>
              <w:left w:val="single" w:sz="4" w:space="0" w:color="002776"/>
              <w:bottom w:val="single" w:sz="4" w:space="0" w:color="002776"/>
              <w:right w:val="nil"/>
            </w:tcBorders>
            <w:shd w:val="clear" w:color="auto" w:fill="002060"/>
            <w:noWrap/>
            <w:vAlign w:val="center"/>
          </w:tcPr>
          <w:p w:rsidR="006D67F1" w:rsidRPr="009973DB" w:rsidRDefault="006D67F1">
            <w:pPr>
              <w:jc w:val="left"/>
              <w:rPr>
                <w:rFonts w:ascii="Arial" w:hAnsi="Arial" w:cs="Arial"/>
                <w:b/>
                <w:bCs/>
                <w:color w:val="EEECE1"/>
                <w:sz w:val="18"/>
                <w:szCs w:val="18"/>
              </w:rPr>
            </w:pPr>
            <w:r w:rsidRPr="009973DB">
              <w:rPr>
                <w:b/>
                <w:bCs/>
                <w:color w:val="EEECE1"/>
                <w:sz w:val="18"/>
                <w:szCs w:val="18"/>
              </w:rPr>
              <w:t> </w:t>
            </w:r>
          </w:p>
        </w:tc>
        <w:tc>
          <w:tcPr>
            <w:tcW w:w="1546" w:type="dxa"/>
            <w:tcBorders>
              <w:top w:val="single" w:sz="4" w:space="0" w:color="FFFFFF"/>
              <w:left w:val="nil"/>
              <w:bottom w:val="single" w:sz="4" w:space="0" w:color="002776"/>
              <w:right w:val="nil"/>
            </w:tcBorders>
            <w:shd w:val="clear" w:color="auto" w:fill="002060"/>
            <w:noWrap/>
            <w:vAlign w:val="center"/>
          </w:tcPr>
          <w:p w:rsidR="006D67F1" w:rsidRPr="009973DB" w:rsidRDefault="006D67F1">
            <w:pPr>
              <w:jc w:val="center"/>
              <w:rPr>
                <w:rFonts w:ascii="Arial" w:hAnsi="Arial" w:cs="Arial"/>
                <w:b/>
                <w:bCs/>
                <w:color w:val="EEECE1"/>
                <w:sz w:val="18"/>
                <w:szCs w:val="18"/>
              </w:rPr>
            </w:pPr>
            <w:r w:rsidRPr="009973DB">
              <w:rPr>
                <w:b/>
                <w:bCs/>
                <w:color w:val="EEECE1"/>
                <w:sz w:val="18"/>
                <w:szCs w:val="18"/>
              </w:rPr>
              <w:t>100 % tržní úvěr</w:t>
            </w:r>
          </w:p>
        </w:tc>
        <w:tc>
          <w:tcPr>
            <w:tcW w:w="1554" w:type="dxa"/>
            <w:tcBorders>
              <w:top w:val="single" w:sz="4" w:space="0" w:color="FFFFFF"/>
              <w:left w:val="nil"/>
              <w:bottom w:val="single" w:sz="4" w:space="0" w:color="002776"/>
              <w:right w:val="nil"/>
            </w:tcBorders>
            <w:shd w:val="clear" w:color="auto" w:fill="002060"/>
            <w:vAlign w:val="center"/>
          </w:tcPr>
          <w:p w:rsidR="006D67F1" w:rsidRPr="009973DB" w:rsidRDefault="006D67F1">
            <w:pPr>
              <w:jc w:val="center"/>
              <w:rPr>
                <w:rFonts w:ascii="Arial" w:hAnsi="Arial" w:cs="Arial"/>
                <w:b/>
                <w:bCs/>
                <w:color w:val="EEECE1"/>
                <w:sz w:val="18"/>
                <w:szCs w:val="18"/>
              </w:rPr>
            </w:pPr>
            <w:r w:rsidRPr="009973DB">
              <w:rPr>
                <w:b/>
                <w:bCs/>
                <w:color w:val="EEECE1"/>
                <w:sz w:val="18"/>
                <w:szCs w:val="18"/>
              </w:rPr>
              <w:t>50 % tržní úvěr, 50 % dotace</w:t>
            </w:r>
          </w:p>
        </w:tc>
        <w:tc>
          <w:tcPr>
            <w:tcW w:w="1716" w:type="dxa"/>
            <w:tcBorders>
              <w:top w:val="nil"/>
              <w:left w:val="nil"/>
              <w:bottom w:val="single" w:sz="4" w:space="0" w:color="002776"/>
              <w:right w:val="nil"/>
            </w:tcBorders>
            <w:shd w:val="clear" w:color="auto" w:fill="002060"/>
            <w:vAlign w:val="center"/>
          </w:tcPr>
          <w:p w:rsidR="006D67F1" w:rsidRPr="009973DB" w:rsidRDefault="006D67F1">
            <w:pPr>
              <w:jc w:val="center"/>
              <w:rPr>
                <w:rFonts w:ascii="Arial" w:hAnsi="Arial" w:cs="Arial"/>
                <w:b/>
                <w:bCs/>
                <w:color w:val="EEECE1"/>
                <w:sz w:val="18"/>
                <w:szCs w:val="18"/>
              </w:rPr>
            </w:pPr>
            <w:r w:rsidRPr="009973DB">
              <w:rPr>
                <w:b/>
                <w:bCs/>
                <w:color w:val="EEECE1"/>
                <w:sz w:val="18"/>
                <w:szCs w:val="18"/>
              </w:rPr>
              <w:t>20 % dotace, 80 % zvýhodněný úvěr</w:t>
            </w:r>
          </w:p>
        </w:tc>
        <w:tc>
          <w:tcPr>
            <w:tcW w:w="1694" w:type="dxa"/>
            <w:tcBorders>
              <w:top w:val="nil"/>
              <w:left w:val="nil"/>
              <w:bottom w:val="single" w:sz="4" w:space="0" w:color="002776"/>
              <w:right w:val="single" w:sz="4" w:space="0" w:color="002776"/>
            </w:tcBorders>
            <w:shd w:val="clear" w:color="auto" w:fill="002060"/>
            <w:vAlign w:val="center"/>
          </w:tcPr>
          <w:p w:rsidR="006D67F1" w:rsidRPr="009973DB" w:rsidRDefault="006D67F1">
            <w:pPr>
              <w:jc w:val="center"/>
              <w:rPr>
                <w:rFonts w:ascii="Arial" w:hAnsi="Arial" w:cs="Arial"/>
                <w:b/>
                <w:bCs/>
                <w:color w:val="EEECE1"/>
                <w:sz w:val="18"/>
                <w:szCs w:val="18"/>
              </w:rPr>
            </w:pPr>
            <w:r w:rsidRPr="009973DB">
              <w:rPr>
                <w:b/>
                <w:bCs/>
                <w:color w:val="EEECE1"/>
                <w:sz w:val="18"/>
                <w:szCs w:val="18"/>
              </w:rPr>
              <w:t>100 % zvýhodněný úvěr</w:t>
            </w:r>
          </w:p>
        </w:tc>
      </w:tr>
      <w:tr w:rsidR="006D67F1" w:rsidRPr="009973DB" w:rsidTr="007447E9">
        <w:trPr>
          <w:trHeight w:val="20"/>
        </w:trPr>
        <w:tc>
          <w:tcPr>
            <w:tcW w:w="2372" w:type="dxa"/>
            <w:tcBorders>
              <w:top w:val="nil"/>
              <w:left w:val="single" w:sz="4" w:space="0" w:color="002776"/>
              <w:bottom w:val="single" w:sz="4" w:space="0" w:color="002776"/>
              <w:right w:val="nil"/>
            </w:tcBorders>
            <w:noWrap/>
            <w:vAlign w:val="center"/>
          </w:tcPr>
          <w:p w:rsidR="006D67F1" w:rsidRPr="009973DB" w:rsidRDefault="006D67F1">
            <w:pPr>
              <w:jc w:val="left"/>
              <w:rPr>
                <w:rFonts w:ascii="Arial" w:hAnsi="Arial" w:cs="Arial"/>
                <w:color w:val="000000"/>
                <w:sz w:val="18"/>
                <w:szCs w:val="18"/>
              </w:rPr>
            </w:pPr>
            <w:r w:rsidRPr="009973DB">
              <w:rPr>
                <w:color w:val="000000"/>
                <w:sz w:val="18"/>
                <w:szCs w:val="18"/>
              </w:rPr>
              <w:t>Vnitřní výnosové procento (IRR)</w:t>
            </w:r>
          </w:p>
        </w:tc>
        <w:tc>
          <w:tcPr>
            <w:tcW w:w="154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14,29%</w:t>
            </w:r>
          </w:p>
        </w:tc>
        <w:tc>
          <w:tcPr>
            <w:tcW w:w="1554"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25,63%</w:t>
            </w:r>
          </w:p>
        </w:tc>
        <w:tc>
          <w:tcPr>
            <w:tcW w:w="171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17,82%</w:t>
            </w:r>
          </w:p>
        </w:tc>
        <w:tc>
          <w:tcPr>
            <w:tcW w:w="1694" w:type="dxa"/>
            <w:tcBorders>
              <w:top w:val="nil"/>
              <w:left w:val="nil"/>
              <w:bottom w:val="single" w:sz="4" w:space="0" w:color="002776"/>
              <w:right w:val="single" w:sz="4" w:space="0" w:color="002776"/>
            </w:tcBorders>
            <w:noWrap/>
            <w:vAlign w:val="center"/>
          </w:tcPr>
          <w:p w:rsidR="006D67F1" w:rsidRPr="009973DB" w:rsidRDefault="006D67F1">
            <w:pPr>
              <w:jc w:val="center"/>
              <w:rPr>
                <w:rFonts w:ascii="Arial" w:hAnsi="Arial" w:cs="Arial"/>
                <w:color w:val="000000"/>
                <w:sz w:val="18"/>
                <w:szCs w:val="18"/>
              </w:rPr>
            </w:pPr>
            <w:r w:rsidRPr="009973DB">
              <w:t>14,29%</w:t>
            </w:r>
          </w:p>
        </w:tc>
      </w:tr>
      <w:tr w:rsidR="006D67F1" w:rsidRPr="009973DB" w:rsidTr="007447E9">
        <w:trPr>
          <w:trHeight w:val="20"/>
        </w:trPr>
        <w:tc>
          <w:tcPr>
            <w:tcW w:w="2372" w:type="dxa"/>
            <w:tcBorders>
              <w:top w:val="nil"/>
              <w:left w:val="single" w:sz="4" w:space="0" w:color="002776"/>
              <w:bottom w:val="single" w:sz="4" w:space="0" w:color="002776"/>
              <w:right w:val="nil"/>
            </w:tcBorders>
            <w:noWrap/>
            <w:vAlign w:val="center"/>
          </w:tcPr>
          <w:p w:rsidR="006D67F1" w:rsidRPr="009973DB" w:rsidRDefault="006D67F1">
            <w:pPr>
              <w:jc w:val="left"/>
              <w:rPr>
                <w:rFonts w:ascii="Arial" w:hAnsi="Arial" w:cs="Arial"/>
                <w:color w:val="000000"/>
                <w:sz w:val="18"/>
                <w:szCs w:val="18"/>
              </w:rPr>
            </w:pPr>
            <w:r w:rsidRPr="009973DB">
              <w:rPr>
                <w:color w:val="000000"/>
                <w:sz w:val="18"/>
                <w:szCs w:val="18"/>
              </w:rPr>
              <w:t>Čistá současná hodnota (NPV v tis. Kč)</w:t>
            </w:r>
          </w:p>
        </w:tc>
        <w:tc>
          <w:tcPr>
            <w:tcW w:w="154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17 583</w:t>
            </w:r>
          </w:p>
        </w:tc>
        <w:tc>
          <w:tcPr>
            <w:tcW w:w="1554"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26 237</w:t>
            </w:r>
          </w:p>
        </w:tc>
        <w:tc>
          <w:tcPr>
            <w:tcW w:w="171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27 081</w:t>
            </w:r>
          </w:p>
        </w:tc>
        <w:tc>
          <w:tcPr>
            <w:tcW w:w="1694" w:type="dxa"/>
            <w:tcBorders>
              <w:top w:val="nil"/>
              <w:left w:val="nil"/>
              <w:bottom w:val="single" w:sz="4" w:space="0" w:color="002776"/>
              <w:right w:val="single" w:sz="4" w:space="0" w:color="002776"/>
            </w:tcBorders>
            <w:noWrap/>
            <w:vAlign w:val="center"/>
          </w:tcPr>
          <w:p w:rsidR="006D67F1" w:rsidRPr="009973DB" w:rsidRDefault="006D67F1">
            <w:pPr>
              <w:jc w:val="center"/>
              <w:rPr>
                <w:rFonts w:ascii="Arial" w:hAnsi="Arial" w:cs="Arial"/>
                <w:color w:val="000000"/>
                <w:sz w:val="18"/>
                <w:szCs w:val="18"/>
              </w:rPr>
            </w:pPr>
            <w:r w:rsidRPr="009973DB">
              <w:t>23 551</w:t>
            </w:r>
          </w:p>
        </w:tc>
      </w:tr>
      <w:tr w:rsidR="006D67F1" w:rsidRPr="009973DB" w:rsidTr="007447E9">
        <w:trPr>
          <w:trHeight w:val="20"/>
        </w:trPr>
        <w:tc>
          <w:tcPr>
            <w:tcW w:w="2372" w:type="dxa"/>
            <w:tcBorders>
              <w:top w:val="nil"/>
              <w:left w:val="single" w:sz="4" w:space="0" w:color="002776"/>
              <w:bottom w:val="single" w:sz="4" w:space="0" w:color="002776"/>
              <w:right w:val="nil"/>
            </w:tcBorders>
            <w:noWrap/>
            <w:vAlign w:val="center"/>
          </w:tcPr>
          <w:p w:rsidR="006D67F1" w:rsidRPr="009973DB" w:rsidRDefault="006D67F1">
            <w:pPr>
              <w:jc w:val="left"/>
              <w:rPr>
                <w:rFonts w:ascii="Arial" w:hAnsi="Arial" w:cs="Arial"/>
                <w:color w:val="000000"/>
                <w:sz w:val="18"/>
                <w:szCs w:val="18"/>
              </w:rPr>
            </w:pPr>
            <w:r w:rsidRPr="009973DB">
              <w:rPr>
                <w:color w:val="000000"/>
                <w:sz w:val="18"/>
                <w:szCs w:val="18"/>
              </w:rPr>
              <w:t>Prostá doba návratnosti (roky)</w:t>
            </w:r>
          </w:p>
        </w:tc>
        <w:tc>
          <w:tcPr>
            <w:tcW w:w="154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6,42</w:t>
            </w:r>
          </w:p>
        </w:tc>
        <w:tc>
          <w:tcPr>
            <w:tcW w:w="1554"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5,02</w:t>
            </w:r>
          </w:p>
        </w:tc>
        <w:tc>
          <w:tcPr>
            <w:tcW w:w="171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5,89</w:t>
            </w:r>
          </w:p>
        </w:tc>
        <w:tc>
          <w:tcPr>
            <w:tcW w:w="1694" w:type="dxa"/>
            <w:tcBorders>
              <w:top w:val="nil"/>
              <w:left w:val="nil"/>
              <w:bottom w:val="single" w:sz="4" w:space="0" w:color="002776"/>
              <w:right w:val="single" w:sz="4" w:space="0" w:color="002776"/>
            </w:tcBorders>
            <w:noWrap/>
            <w:vAlign w:val="center"/>
          </w:tcPr>
          <w:p w:rsidR="006D67F1" w:rsidRPr="009973DB" w:rsidRDefault="006D67F1">
            <w:pPr>
              <w:jc w:val="center"/>
              <w:rPr>
                <w:rFonts w:ascii="Arial" w:hAnsi="Arial" w:cs="Arial"/>
                <w:color w:val="000000"/>
                <w:sz w:val="18"/>
                <w:szCs w:val="18"/>
              </w:rPr>
            </w:pPr>
            <w:r w:rsidRPr="009973DB">
              <w:t>6,42</w:t>
            </w:r>
          </w:p>
        </w:tc>
      </w:tr>
      <w:tr w:rsidR="006D67F1" w:rsidRPr="009973DB" w:rsidTr="007447E9">
        <w:trPr>
          <w:trHeight w:val="20"/>
        </w:trPr>
        <w:tc>
          <w:tcPr>
            <w:tcW w:w="2372" w:type="dxa"/>
            <w:tcBorders>
              <w:top w:val="nil"/>
              <w:left w:val="single" w:sz="4" w:space="0" w:color="002776"/>
              <w:bottom w:val="single" w:sz="4" w:space="0" w:color="002776"/>
              <w:right w:val="nil"/>
            </w:tcBorders>
            <w:noWrap/>
            <w:vAlign w:val="center"/>
          </w:tcPr>
          <w:p w:rsidR="006D67F1" w:rsidRPr="009973DB" w:rsidRDefault="006D67F1">
            <w:pPr>
              <w:jc w:val="left"/>
              <w:rPr>
                <w:rFonts w:ascii="Arial" w:hAnsi="Arial" w:cs="Arial"/>
                <w:color w:val="000000"/>
                <w:sz w:val="18"/>
                <w:szCs w:val="18"/>
              </w:rPr>
            </w:pPr>
            <w:r w:rsidRPr="009973DB">
              <w:rPr>
                <w:color w:val="000000"/>
                <w:sz w:val="18"/>
                <w:szCs w:val="18"/>
              </w:rPr>
              <w:t>Diskontovaná doba návratnosti (roky)</w:t>
            </w:r>
          </w:p>
        </w:tc>
        <w:tc>
          <w:tcPr>
            <w:tcW w:w="154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7,1</w:t>
            </w:r>
          </w:p>
        </w:tc>
        <w:tc>
          <w:tcPr>
            <w:tcW w:w="1554"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6,3</w:t>
            </w:r>
          </w:p>
        </w:tc>
        <w:tc>
          <w:tcPr>
            <w:tcW w:w="1716" w:type="dxa"/>
            <w:tcBorders>
              <w:top w:val="nil"/>
              <w:left w:val="nil"/>
              <w:bottom w:val="single" w:sz="4" w:space="0" w:color="002776"/>
              <w:right w:val="nil"/>
            </w:tcBorders>
            <w:noWrap/>
            <w:vAlign w:val="center"/>
          </w:tcPr>
          <w:p w:rsidR="006D67F1" w:rsidRPr="009973DB" w:rsidRDefault="006D67F1">
            <w:pPr>
              <w:jc w:val="center"/>
              <w:rPr>
                <w:rFonts w:ascii="Arial" w:hAnsi="Arial" w:cs="Arial"/>
                <w:color w:val="000000"/>
                <w:sz w:val="18"/>
                <w:szCs w:val="18"/>
              </w:rPr>
            </w:pPr>
            <w:r w:rsidRPr="009973DB">
              <w:t>6,1</w:t>
            </w:r>
          </w:p>
        </w:tc>
        <w:tc>
          <w:tcPr>
            <w:tcW w:w="1694" w:type="dxa"/>
            <w:tcBorders>
              <w:top w:val="nil"/>
              <w:left w:val="nil"/>
              <w:bottom w:val="single" w:sz="4" w:space="0" w:color="002776"/>
              <w:right w:val="single" w:sz="4" w:space="0" w:color="002776"/>
            </w:tcBorders>
            <w:noWrap/>
            <w:vAlign w:val="center"/>
          </w:tcPr>
          <w:p w:rsidR="006D67F1" w:rsidRPr="009973DB" w:rsidRDefault="006D67F1">
            <w:pPr>
              <w:keepNext/>
              <w:jc w:val="center"/>
              <w:rPr>
                <w:rFonts w:ascii="Arial" w:hAnsi="Arial" w:cs="Arial"/>
                <w:color w:val="000000"/>
                <w:sz w:val="18"/>
                <w:szCs w:val="18"/>
              </w:rPr>
            </w:pPr>
            <w:r w:rsidRPr="009973DB">
              <w:t>6,7</w:t>
            </w:r>
          </w:p>
        </w:tc>
      </w:tr>
    </w:tbl>
    <w:p w:rsidR="006D67F1" w:rsidRPr="009973DB" w:rsidRDefault="006D67F1" w:rsidP="007447E9">
      <w:pPr>
        <w:pStyle w:val="Caption"/>
        <w:jc w:val="center"/>
      </w:pPr>
      <w:r w:rsidRPr="009973DB">
        <w:t xml:space="preserve">Tabulka </w:t>
      </w:r>
      <w:fldSimple w:instr=" SEQ Tabulka \* ARABIC ">
        <w:r w:rsidRPr="009973DB">
          <w:rPr>
            <w:noProof/>
          </w:rPr>
          <w:t>13</w:t>
        </w:r>
      </w:fldSimple>
      <w:r w:rsidRPr="009973DB">
        <w:rPr>
          <w:noProof/>
        </w:rPr>
        <w:t>:</w:t>
      </w:r>
      <w:r w:rsidRPr="009973DB">
        <w:t xml:space="preserve"> Vliv podpory na ekonomiku projektu</w:t>
      </w:r>
    </w:p>
    <w:p w:rsidR="006D67F1" w:rsidRPr="009973DB" w:rsidRDefault="006D67F1" w:rsidP="007447E9"/>
    <w:p w:rsidR="006D67F1" w:rsidRPr="009973DB" w:rsidRDefault="006D67F1" w:rsidP="007447E9">
      <w:r w:rsidRPr="009973DB">
        <w:t>Projekt je z hlediska svých ekonomických parametrů i typu společnosti optimálním pro podporu finančním dluhovým nástrojem.</w:t>
      </w:r>
    </w:p>
    <w:p w:rsidR="006D67F1" w:rsidRPr="009973DB" w:rsidRDefault="006D67F1" w:rsidP="007447E9"/>
    <w:p w:rsidR="006D67F1" w:rsidRPr="009973DB" w:rsidRDefault="006D67F1" w:rsidP="00BF09B7">
      <w:r w:rsidRPr="009973DB">
        <w:rPr>
          <w:b/>
        </w:rPr>
        <w:t>Typový projekt pro podporu kapitálovými vstupy</w:t>
      </w:r>
      <w:r w:rsidRPr="009973DB">
        <w:t xml:space="preserve"> je vzhledem k široké variabilitě potenciálních projektů obtížné určit. Obecně se však bude jednat o podniky ve stáří do 3 let existence, které doposud vykazují jen omezený či záporný zisk či jsou ještě přímo ve fázi začátku komerčního fungování, avšak obsahují významný růstový a ziskový potenciál, i na evropské úrovni.V dotazníku je nejčastěji požadované kapitálové financování dotazovaných podniků kolem </w:t>
      </w:r>
      <w:smartTag w:uri="urn:schemas-microsoft-com:office:smarttags" w:element="metricconverter">
        <w:smartTagPr>
          <w:attr w:name="ProductID" w:val="5 mil"/>
        </w:smartTagPr>
        <w:r w:rsidRPr="009973DB">
          <w:t>5 mil</w:t>
        </w:r>
      </w:smartTag>
      <w:r w:rsidRPr="009973DB">
        <w:t>. Kč, je však nutné počítat s výraznou variabilitou.</w:t>
      </w:r>
    </w:p>
    <w:p w:rsidR="006D67F1" w:rsidRPr="009973DB" w:rsidRDefault="006D67F1" w:rsidP="00BF09B7"/>
    <w:p w:rsidR="006D67F1" w:rsidRPr="009973DB" w:rsidRDefault="006D67F1" w:rsidP="00BF09B7">
      <w:r w:rsidRPr="009973DB">
        <w:t>Společnost Deloitte Advisory jako typový projekt udává úč</w:t>
      </w:r>
      <w:r>
        <w:t>astníka programu CzechEkoSyste</w:t>
      </w:r>
      <w:r w:rsidRPr="009973DB">
        <w:t xml:space="preserve">m, podnikajícího v oboru nanotechnologie s předpokladem globálního působení. Podnik rok po založení již funguje na trhu, nicméně stále operuje se záporným ročním cash flow (především z důvodu vysoké vázanosti kapitálu v materiálu skladových zásob, potřebnému k plnění existujících objednávek). V rámci programu </w:t>
      </w:r>
      <w:r>
        <w:t>CzechEkoSyste</w:t>
      </w:r>
      <w:r w:rsidRPr="009973DB">
        <w:t>m využil podnik poradenských služeb v oblasti vhodného nastavení obchodního modelu a distribuční sítě pro produkt, analýzu konkurence, návrh implementace zvolené formy obchodního modelu a pro vypočtení potřeby financování na základě hodnoty firmy a očekávaných peněžních toků.Podnik usiluje o vstup v pořadí již druhého investora, především z důvodu potřeby posílení provozního kapitálu (nákup drahého materiálu na vypořádání přijatých a zasmluvněných objednávek). Na základě vyčíslení hodnoty firmy (metoda diskontovaných budoucích peněžních toků na budoucích 5 let) usiluje podnik o vstup investora v objemu kapitálu do výše cca 500.000 USD, s nabídkou majetkového podílu výše 10 - 25%. Dle pohovorů s vedením podniku je hledání investora velmi náročnou záležitostí a bez pomoci programu CES by pravděpodobně uvedená snaha nebyla úspěšná. Uvedená zkušenost potvrzuje, že kvalitní projekty mohou získat potřebné financování rozvoje tržně (vstup investora nyní je velmi pravděpodobný), nicméně bez aktivní podpory je tento krok velmi obtížný.</w:t>
      </w:r>
    </w:p>
    <w:p w:rsidR="006D67F1" w:rsidRPr="009973DB" w:rsidRDefault="006D67F1" w:rsidP="007447E9"/>
    <w:p w:rsidR="006D67F1" w:rsidRPr="009973DB" w:rsidRDefault="006D67F1" w:rsidP="00BF09B7">
      <w:r w:rsidRPr="009973DB">
        <w:t>Projekty spadající do zásahu specifického cíle 2.1 se obecně pojí se ziskovými záměry. Doba očekávané návratnosti v současnosti zvažovaných investic vyplývající z dotazníkového šetření se pohybuje v mezích volným trhem běžně akceptovaných. Očekávaná návratnost rozšiřujících investic je kratší než návratnost investic do začínajícího podnikání, i tyto jsou však ekonomicky smysluplné.</w:t>
      </w:r>
    </w:p>
    <w:p w:rsidR="006D67F1" w:rsidRPr="009973DB" w:rsidRDefault="006D67F1" w:rsidP="00BF09B7">
      <w:r>
        <w:rPr>
          <w:noProof/>
        </w:rPr>
        <w:pict>
          <v:shape id="Obrázek 52" o:spid="_x0000_i1042" type="#_x0000_t75" style="width:454.5pt;height:163.5pt;visibility:visible">
            <v:imagedata r:id="rId25" o:title=""/>
          </v:shape>
        </w:pict>
      </w:r>
    </w:p>
    <w:p w:rsidR="006D67F1" w:rsidRPr="009973DB" w:rsidRDefault="006D67F1" w:rsidP="00C72C85">
      <w:pPr>
        <w:pStyle w:val="Caption"/>
      </w:pPr>
      <w:r w:rsidRPr="009973DB">
        <w:t>Graf 10 - Očekávaná doba návratnosti</w:t>
      </w:r>
    </w:p>
    <w:p w:rsidR="006D67F1" w:rsidRPr="009973DB" w:rsidRDefault="006D67F1" w:rsidP="00063A4C">
      <w:pPr>
        <w:pStyle w:val="Heading4"/>
      </w:pPr>
      <w:r w:rsidRPr="009973DB">
        <w:t>Přidaná hodnota finančního nástroje, problémy, rizika a srovnání s jinými formami podpory</w:t>
      </w:r>
    </w:p>
    <w:p w:rsidR="006D67F1" w:rsidRPr="009973DB" w:rsidRDefault="006D67F1" w:rsidP="0018186D">
      <w:r w:rsidRPr="009973DB">
        <w:t>V rámci tabulek níže je uveden přehled přidané hodnoty, problémů a rizik z pohledu konečného příjemce a ŘO a z pohledu celkového dopadu na absorpční kapacitu a dosažení cílů SC 2.1, se zohledněním dopadů na tržní prostředí. Porovnány jsou zvažované nástroje formou záruk, zvýhodněných úvěrů, kapitálového vstupu a dotace.</w:t>
      </w:r>
    </w:p>
    <w:p w:rsidR="006D67F1" w:rsidRPr="009973DB" w:rsidRDefault="006D67F1" w:rsidP="006F771D">
      <w:pPr>
        <w:pStyle w:val="Neslovannadpisy"/>
      </w:pPr>
      <w:r w:rsidRPr="009973DB">
        <w:t>Rozvojové etablované MSP</w:t>
      </w:r>
    </w:p>
    <w:p w:rsidR="006D67F1" w:rsidRPr="009973DB" w:rsidRDefault="006D67F1"/>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60"/>
        <w:gridCol w:w="960"/>
        <w:gridCol w:w="2414"/>
        <w:gridCol w:w="2330"/>
        <w:gridCol w:w="2330"/>
      </w:tblGrid>
      <w:tr w:rsidR="006D67F1" w:rsidRPr="009973DB" w:rsidTr="008A7685">
        <w:trPr>
          <w:trHeight w:val="315"/>
        </w:trPr>
        <w:tc>
          <w:tcPr>
            <w:tcW w:w="960" w:type="dxa"/>
            <w:shd w:val="clear" w:color="auto" w:fill="365F91"/>
            <w:noWrap/>
            <w:vAlign w:val="bottom"/>
          </w:tcPr>
          <w:p w:rsidR="006D67F1" w:rsidRPr="009973DB" w:rsidRDefault="006D67F1" w:rsidP="008A7685">
            <w:pPr>
              <w:jc w:val="left"/>
              <w:rPr>
                <w:rFonts w:ascii="Times New Roman" w:hAnsi="Times New Roman"/>
                <w:sz w:val="24"/>
                <w:szCs w:val="24"/>
              </w:rPr>
            </w:pPr>
          </w:p>
        </w:tc>
        <w:tc>
          <w:tcPr>
            <w:tcW w:w="960" w:type="dxa"/>
            <w:shd w:val="clear" w:color="auto" w:fill="365F91"/>
            <w:noWrap/>
            <w:vAlign w:val="bottom"/>
          </w:tcPr>
          <w:p w:rsidR="006D67F1" w:rsidRPr="009973DB" w:rsidRDefault="006D67F1" w:rsidP="008A7685">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4744" w:type="dxa"/>
            <w:gridSpan w:val="2"/>
            <w:shd w:val="clear" w:color="auto" w:fill="365F91"/>
            <w:noWrap/>
            <w:vAlign w:val="center"/>
          </w:tcPr>
          <w:p w:rsidR="006D67F1" w:rsidRPr="009973DB" w:rsidRDefault="006D67F1" w:rsidP="008A7685">
            <w:pPr>
              <w:jc w:val="center"/>
              <w:rPr>
                <w:b/>
                <w:bCs/>
                <w:color w:val="FFFFFF"/>
                <w:sz w:val="24"/>
                <w:szCs w:val="24"/>
              </w:rPr>
            </w:pPr>
            <w:r w:rsidRPr="009973DB">
              <w:rPr>
                <w:b/>
                <w:bCs/>
                <w:color w:val="FFFFFF"/>
                <w:sz w:val="24"/>
                <w:szCs w:val="24"/>
              </w:rPr>
              <w:t>Finanční nástroj</w:t>
            </w:r>
          </w:p>
        </w:tc>
        <w:tc>
          <w:tcPr>
            <w:tcW w:w="2330" w:type="dxa"/>
            <w:shd w:val="clear" w:color="auto" w:fill="365F91"/>
          </w:tcPr>
          <w:p w:rsidR="006D67F1" w:rsidRPr="009973DB" w:rsidRDefault="006D67F1" w:rsidP="008A7685">
            <w:pPr>
              <w:jc w:val="center"/>
              <w:rPr>
                <w:b/>
                <w:bCs/>
                <w:color w:val="FFFFFF"/>
                <w:sz w:val="24"/>
                <w:szCs w:val="24"/>
              </w:rPr>
            </w:pPr>
            <w:r w:rsidRPr="009973DB">
              <w:rPr>
                <w:b/>
                <w:bCs/>
                <w:color w:val="FFFFFF"/>
                <w:sz w:val="24"/>
                <w:szCs w:val="24"/>
              </w:rPr>
              <w:t>Dotace</w:t>
            </w:r>
          </w:p>
        </w:tc>
      </w:tr>
      <w:tr w:rsidR="006D67F1" w:rsidRPr="009973DB" w:rsidTr="008A7685">
        <w:trPr>
          <w:trHeight w:val="315"/>
        </w:trPr>
        <w:tc>
          <w:tcPr>
            <w:tcW w:w="960" w:type="dxa"/>
            <w:shd w:val="clear" w:color="auto" w:fill="365F91"/>
            <w:noWrap/>
            <w:vAlign w:val="center"/>
          </w:tcPr>
          <w:p w:rsidR="006D67F1" w:rsidRPr="009973DB" w:rsidRDefault="006D67F1" w:rsidP="008A7685">
            <w:pPr>
              <w:jc w:val="center"/>
              <w:rPr>
                <w:b/>
                <w:bCs/>
                <w:color w:val="000000"/>
                <w:sz w:val="24"/>
                <w:szCs w:val="24"/>
              </w:rPr>
            </w:pPr>
          </w:p>
        </w:tc>
        <w:tc>
          <w:tcPr>
            <w:tcW w:w="960" w:type="dxa"/>
            <w:shd w:val="clear" w:color="auto" w:fill="365F91"/>
            <w:noWrap/>
            <w:vAlign w:val="center"/>
          </w:tcPr>
          <w:p w:rsidR="006D67F1" w:rsidRPr="009973DB" w:rsidRDefault="006D67F1" w:rsidP="008A7685">
            <w:pPr>
              <w:jc w:val="left"/>
              <w:rPr>
                <w:color w:val="000000"/>
                <w:sz w:val="24"/>
                <w:szCs w:val="24"/>
              </w:rPr>
            </w:pPr>
            <w:r w:rsidRPr="009973DB">
              <w:rPr>
                <w:color w:val="000000"/>
                <w:sz w:val="24"/>
                <w:szCs w:val="24"/>
              </w:rPr>
              <w:t> </w:t>
            </w:r>
          </w:p>
        </w:tc>
        <w:tc>
          <w:tcPr>
            <w:tcW w:w="2414" w:type="dxa"/>
            <w:shd w:val="clear" w:color="auto" w:fill="365F91"/>
            <w:vAlign w:val="center"/>
          </w:tcPr>
          <w:p w:rsidR="006D67F1" w:rsidRPr="009973DB" w:rsidRDefault="006D67F1" w:rsidP="008A7685">
            <w:pPr>
              <w:jc w:val="center"/>
              <w:rPr>
                <w:b/>
                <w:bCs/>
                <w:color w:val="FFFFFF"/>
                <w:sz w:val="24"/>
                <w:szCs w:val="24"/>
              </w:rPr>
            </w:pPr>
            <w:r w:rsidRPr="009973DB">
              <w:rPr>
                <w:b/>
                <w:bCs/>
                <w:color w:val="FFFFFF"/>
                <w:sz w:val="24"/>
                <w:szCs w:val="24"/>
              </w:rPr>
              <w:t>Záruční nástroj</w:t>
            </w:r>
          </w:p>
        </w:tc>
        <w:tc>
          <w:tcPr>
            <w:tcW w:w="2330" w:type="dxa"/>
            <w:shd w:val="clear" w:color="auto" w:fill="365F91"/>
            <w:vAlign w:val="center"/>
          </w:tcPr>
          <w:p w:rsidR="006D67F1" w:rsidRPr="009973DB" w:rsidRDefault="006D67F1" w:rsidP="008A7685">
            <w:pPr>
              <w:jc w:val="center"/>
              <w:rPr>
                <w:b/>
                <w:bCs/>
                <w:color w:val="FFFFFF"/>
                <w:sz w:val="24"/>
                <w:szCs w:val="24"/>
              </w:rPr>
            </w:pPr>
            <w:r w:rsidRPr="009973DB">
              <w:rPr>
                <w:b/>
                <w:bCs/>
                <w:color w:val="FFFFFF"/>
                <w:sz w:val="24"/>
                <w:szCs w:val="24"/>
              </w:rPr>
              <w:t>Zvýhodněný úvěr</w:t>
            </w:r>
          </w:p>
        </w:tc>
        <w:tc>
          <w:tcPr>
            <w:tcW w:w="2330" w:type="dxa"/>
            <w:shd w:val="clear" w:color="auto" w:fill="365F91"/>
          </w:tcPr>
          <w:p w:rsidR="006D67F1" w:rsidRPr="009973DB" w:rsidRDefault="006D67F1" w:rsidP="008A7685">
            <w:pPr>
              <w:jc w:val="center"/>
              <w:rPr>
                <w:b/>
                <w:bCs/>
                <w:color w:val="FFFFFF"/>
                <w:sz w:val="24"/>
                <w:szCs w:val="24"/>
              </w:rPr>
            </w:pPr>
          </w:p>
        </w:tc>
      </w:tr>
      <w:tr w:rsidR="006D67F1" w:rsidRPr="009973DB" w:rsidTr="008A7685">
        <w:trPr>
          <w:trHeight w:val="720"/>
        </w:trPr>
        <w:tc>
          <w:tcPr>
            <w:tcW w:w="960" w:type="dxa"/>
            <w:vMerge w:val="restart"/>
            <w:shd w:val="clear" w:color="auto" w:fill="8DB3E2"/>
            <w:noWrap/>
            <w:textDirection w:val="btLr"/>
            <w:vAlign w:val="center"/>
          </w:tcPr>
          <w:p w:rsidR="006D67F1" w:rsidRPr="009973DB" w:rsidRDefault="006D67F1" w:rsidP="008A7685">
            <w:pPr>
              <w:jc w:val="center"/>
              <w:rPr>
                <w:b/>
                <w:bCs/>
                <w:color w:val="FFFFFF"/>
                <w:sz w:val="24"/>
                <w:szCs w:val="24"/>
              </w:rPr>
            </w:pPr>
            <w:r w:rsidRPr="009973DB">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6D67F1" w:rsidRPr="009973DB" w:rsidRDefault="006D67F1" w:rsidP="008A7685">
            <w:pPr>
              <w:jc w:val="center"/>
              <w:rPr>
                <w:b/>
                <w:bCs/>
                <w:color w:val="FFFFFF"/>
                <w:sz w:val="24"/>
                <w:szCs w:val="24"/>
              </w:rPr>
            </w:pPr>
            <w:r w:rsidRPr="009973DB">
              <w:rPr>
                <w:b/>
                <w:bCs/>
                <w:color w:val="FFFFFF"/>
                <w:sz w:val="24"/>
                <w:szCs w:val="24"/>
              </w:rPr>
              <w:t>Konečný příjemce</w:t>
            </w: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Zpřístupnění nedosažitelného financování</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Zpřístupnění vyšší míry externího financování</w:t>
            </w:r>
          </w:p>
        </w:tc>
        <w:tc>
          <w:tcPr>
            <w:tcW w:w="2330" w:type="dxa"/>
            <w:shd w:val="clear" w:color="auto" w:fill="8DB3E2"/>
          </w:tcPr>
          <w:p w:rsidR="006D67F1" w:rsidRPr="009973DB" w:rsidRDefault="006D67F1" w:rsidP="008A7685">
            <w:pPr>
              <w:jc w:val="center"/>
              <w:rPr>
                <w:b/>
                <w:color w:val="FFFFFF"/>
                <w:sz w:val="20"/>
              </w:rPr>
            </w:pPr>
            <w:r w:rsidRPr="009973DB">
              <w:rPr>
                <w:b/>
                <w:color w:val="FFFFFF"/>
                <w:sz w:val="20"/>
              </w:rPr>
              <w:t>Nevratný příspěvek na projekt</w:t>
            </w:r>
          </w:p>
        </w:tc>
      </w:tr>
      <w:tr w:rsidR="006D67F1" w:rsidRPr="009973DB" w:rsidTr="008A7685">
        <w:trPr>
          <w:trHeight w:val="480"/>
        </w:trPr>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Částečné snížení úrokové sazby snížením rizikové přirážky</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Snížení úrokové sazby</w:t>
            </w:r>
          </w:p>
        </w:tc>
        <w:tc>
          <w:tcPr>
            <w:tcW w:w="2330" w:type="dxa"/>
            <w:shd w:val="clear" w:color="auto" w:fill="8DB3E2"/>
          </w:tcPr>
          <w:p w:rsidR="006D67F1" w:rsidRPr="009973DB" w:rsidRDefault="006D67F1" w:rsidP="002F7B85">
            <w:pPr>
              <w:jc w:val="center"/>
              <w:rPr>
                <w:b/>
                <w:color w:val="FFFFFF"/>
                <w:sz w:val="20"/>
              </w:rPr>
            </w:pPr>
            <w:r w:rsidRPr="009973DB">
              <w:rPr>
                <w:b/>
                <w:color w:val="FFFFFF"/>
                <w:sz w:val="20"/>
              </w:rPr>
              <w:t xml:space="preserve">Vysoce snížená doba návratnosti </w:t>
            </w:r>
          </w:p>
        </w:tc>
      </w:tr>
      <w:tr w:rsidR="006D67F1" w:rsidRPr="009973DB" w:rsidTr="008A7685">
        <w:trPr>
          <w:trHeight w:val="720"/>
        </w:trPr>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Snížení nároků na zástavu podniku</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Delší doba splatnosti</w:t>
            </w:r>
          </w:p>
        </w:tc>
        <w:tc>
          <w:tcPr>
            <w:tcW w:w="2330" w:type="dxa"/>
            <w:shd w:val="clear" w:color="auto" w:fill="8DB3E2"/>
          </w:tcPr>
          <w:p w:rsidR="006D67F1" w:rsidRPr="009973DB" w:rsidRDefault="006D67F1" w:rsidP="008A7685">
            <w:pPr>
              <w:jc w:val="center"/>
              <w:rPr>
                <w:b/>
                <w:color w:val="FFFFFF"/>
                <w:sz w:val="20"/>
              </w:rPr>
            </w:pPr>
            <w:r w:rsidRPr="009973DB">
              <w:rPr>
                <w:b/>
                <w:color w:val="FFFFFF"/>
                <w:sz w:val="20"/>
              </w:rPr>
              <w:t>Snazší opatření úvěru na zbytek nákladů projektu</w:t>
            </w:r>
          </w:p>
        </w:tc>
      </w:tr>
      <w:tr w:rsidR="006D67F1" w:rsidRPr="009973DB" w:rsidTr="008A7685">
        <w:trPr>
          <w:trHeight w:val="478"/>
        </w:trPr>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2414" w:type="dxa"/>
            <w:shd w:val="clear" w:color="auto" w:fill="8DB3E2"/>
            <w:noWrap/>
            <w:vAlign w:val="center"/>
          </w:tcPr>
          <w:p w:rsidR="006D67F1" w:rsidRPr="009973DB" w:rsidRDefault="006D67F1" w:rsidP="008A7685">
            <w:pPr>
              <w:jc w:val="center"/>
              <w:rPr>
                <w:b/>
                <w:color w:val="FFFFFF"/>
                <w:sz w:val="20"/>
              </w:rPr>
            </w:pP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Snížená doba návratnosti</w:t>
            </w:r>
          </w:p>
        </w:tc>
        <w:tc>
          <w:tcPr>
            <w:tcW w:w="2330" w:type="dxa"/>
            <w:shd w:val="clear" w:color="auto" w:fill="8DB3E2"/>
          </w:tcPr>
          <w:p w:rsidR="006D67F1" w:rsidRPr="009973DB" w:rsidRDefault="006D67F1" w:rsidP="008A7685">
            <w:pPr>
              <w:jc w:val="center"/>
              <w:rPr>
                <w:b/>
                <w:color w:val="FFFFFF"/>
                <w:sz w:val="20"/>
              </w:rPr>
            </w:pPr>
            <w:r w:rsidRPr="009973DB">
              <w:rPr>
                <w:b/>
                <w:color w:val="FFFFFF"/>
                <w:sz w:val="20"/>
              </w:rPr>
              <w:t>Možnost investovat nadměrný zisk do dalších investic</w:t>
            </w:r>
          </w:p>
        </w:tc>
      </w:tr>
      <w:tr w:rsidR="006D67F1" w:rsidRPr="009973DB" w:rsidTr="008A7685">
        <w:trPr>
          <w:trHeight w:val="680"/>
        </w:trPr>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Platba v předstihu v podobě úvěru</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8A7685">
            <w:pPr>
              <w:jc w:val="center"/>
              <w:rPr>
                <w:b/>
                <w:color w:val="FFFFFF"/>
                <w:sz w:val="20"/>
              </w:rPr>
            </w:pPr>
          </w:p>
        </w:tc>
      </w:tr>
      <w:tr w:rsidR="006D67F1" w:rsidRPr="009973DB" w:rsidTr="008A7685">
        <w:trPr>
          <w:trHeight w:val="690"/>
        </w:trPr>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Nižší administrativní náročnost</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8A7685">
            <w:pPr>
              <w:jc w:val="left"/>
              <w:rPr>
                <w:rFonts w:ascii="Times New Roman" w:hAnsi="Times New Roman"/>
                <w:b/>
                <w:color w:val="FFFFFF"/>
                <w:sz w:val="20"/>
              </w:rPr>
            </w:pPr>
          </w:p>
        </w:tc>
      </w:tr>
      <w:tr w:rsidR="006D67F1" w:rsidRPr="009973DB" w:rsidTr="008A7685">
        <w:trPr>
          <w:trHeight w:val="735"/>
        </w:trPr>
        <w:tc>
          <w:tcPr>
            <w:tcW w:w="960" w:type="dxa"/>
            <w:vMerge/>
            <w:shd w:val="clear" w:color="auto" w:fill="8DB3E2"/>
            <w:vAlign w:val="center"/>
          </w:tcPr>
          <w:p w:rsidR="006D67F1" w:rsidRPr="009973DB" w:rsidRDefault="006D67F1" w:rsidP="008A7685">
            <w:pPr>
              <w:jc w:val="left"/>
              <w:rPr>
                <w:b/>
                <w:bCs/>
                <w:color w:val="FFFFFF"/>
                <w:sz w:val="24"/>
                <w:szCs w:val="24"/>
              </w:rPr>
            </w:pPr>
          </w:p>
        </w:tc>
        <w:tc>
          <w:tcPr>
            <w:tcW w:w="960" w:type="dxa"/>
            <w:vMerge w:val="restart"/>
            <w:shd w:val="clear" w:color="auto" w:fill="8DB3E2"/>
            <w:noWrap/>
            <w:textDirection w:val="btLr"/>
            <w:vAlign w:val="center"/>
          </w:tcPr>
          <w:p w:rsidR="006D67F1" w:rsidRPr="009973DB" w:rsidRDefault="006D67F1" w:rsidP="008A7685">
            <w:pPr>
              <w:jc w:val="center"/>
              <w:rPr>
                <w:b/>
                <w:bCs/>
                <w:color w:val="FFFFFF"/>
                <w:sz w:val="24"/>
                <w:szCs w:val="24"/>
              </w:rPr>
            </w:pPr>
            <w:r w:rsidRPr="009973DB">
              <w:rPr>
                <w:b/>
                <w:bCs/>
                <w:color w:val="FFFFFF"/>
                <w:sz w:val="24"/>
                <w:szCs w:val="24"/>
              </w:rPr>
              <w:t>ŘO</w:t>
            </w: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Vysoký pákový efekt a širší objem podpořených projektů a investic</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Vysoký revolvingový efekt a podpoření projektů v dalších cyklech</w:t>
            </w:r>
          </w:p>
        </w:tc>
        <w:tc>
          <w:tcPr>
            <w:tcW w:w="2330" w:type="dxa"/>
            <w:shd w:val="clear" w:color="auto" w:fill="8DB3E2"/>
          </w:tcPr>
          <w:p w:rsidR="006D67F1" w:rsidRPr="009973DB" w:rsidRDefault="006D67F1" w:rsidP="008A7685">
            <w:pPr>
              <w:jc w:val="center"/>
              <w:rPr>
                <w:b/>
                <w:color w:val="FFFFFF"/>
                <w:sz w:val="20"/>
              </w:rPr>
            </w:pPr>
          </w:p>
        </w:tc>
      </w:tr>
      <w:tr w:rsidR="006D67F1" w:rsidRPr="009973DB" w:rsidTr="008A7685">
        <w:trPr>
          <w:trHeight w:val="735"/>
        </w:trPr>
        <w:tc>
          <w:tcPr>
            <w:tcW w:w="960" w:type="dxa"/>
            <w:vMerge/>
            <w:shd w:val="clear" w:color="auto" w:fill="8DB3E2"/>
            <w:vAlign w:val="center"/>
          </w:tcPr>
          <w:p w:rsidR="006D67F1" w:rsidRPr="009973DB" w:rsidRDefault="006D67F1" w:rsidP="008A7685">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8A7685">
            <w:pPr>
              <w:jc w:val="center"/>
              <w:rPr>
                <w:b/>
                <w:bCs/>
                <w:color w:val="FFFFFF"/>
                <w:sz w:val="18"/>
                <w:szCs w:val="18"/>
              </w:rPr>
            </w:pP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Možnost revolvingu v závislosti na rizikové strategii</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Predikovatelné splátky</w:t>
            </w:r>
          </w:p>
        </w:tc>
        <w:tc>
          <w:tcPr>
            <w:tcW w:w="2330" w:type="dxa"/>
            <w:shd w:val="clear" w:color="auto" w:fill="8DB3E2"/>
          </w:tcPr>
          <w:p w:rsidR="006D67F1" w:rsidRPr="009973DB" w:rsidRDefault="006D67F1" w:rsidP="008A7685">
            <w:pPr>
              <w:jc w:val="center"/>
              <w:rPr>
                <w:b/>
                <w:color w:val="FFFFFF"/>
                <w:sz w:val="20"/>
              </w:rPr>
            </w:pPr>
          </w:p>
        </w:tc>
      </w:tr>
      <w:tr w:rsidR="006D67F1" w:rsidRPr="009973DB" w:rsidTr="008A7685">
        <w:trPr>
          <w:trHeight w:val="311"/>
        </w:trPr>
        <w:tc>
          <w:tcPr>
            <w:tcW w:w="960" w:type="dxa"/>
            <w:vMerge/>
            <w:shd w:val="clear" w:color="auto" w:fill="8DB3E2"/>
            <w:vAlign w:val="center"/>
          </w:tcPr>
          <w:p w:rsidR="006D67F1" w:rsidRPr="009973DB" w:rsidRDefault="006D67F1" w:rsidP="008A7685">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8A7685">
            <w:pPr>
              <w:jc w:val="center"/>
              <w:rPr>
                <w:b/>
                <w:bCs/>
                <w:color w:val="FFFFFF"/>
                <w:sz w:val="18"/>
                <w:szCs w:val="18"/>
              </w:rPr>
            </w:pPr>
          </w:p>
        </w:tc>
        <w:tc>
          <w:tcPr>
            <w:tcW w:w="2414" w:type="dxa"/>
            <w:shd w:val="clear" w:color="auto" w:fill="8DB3E2"/>
            <w:vAlign w:val="center"/>
          </w:tcPr>
          <w:p w:rsidR="006D67F1" w:rsidRPr="009973DB" w:rsidRDefault="006D67F1" w:rsidP="008A7685">
            <w:pPr>
              <w:jc w:val="center"/>
              <w:rPr>
                <w:b/>
                <w:color w:val="FFFFFF"/>
                <w:sz w:val="20"/>
              </w:rPr>
            </w:pPr>
            <w:r w:rsidRPr="009973DB">
              <w:rPr>
                <w:b/>
                <w:color w:val="FFFFFF"/>
                <w:sz w:val="20"/>
              </w:rPr>
              <w:t>Rychlé čerpání</w:t>
            </w:r>
          </w:p>
        </w:tc>
        <w:tc>
          <w:tcPr>
            <w:tcW w:w="2330" w:type="dxa"/>
            <w:shd w:val="clear" w:color="auto" w:fill="8DB3E2"/>
            <w:vAlign w:val="center"/>
          </w:tcPr>
          <w:p w:rsidR="006D67F1" w:rsidRPr="009973DB" w:rsidRDefault="006D67F1" w:rsidP="008A7685">
            <w:pPr>
              <w:jc w:val="center"/>
              <w:rPr>
                <w:b/>
                <w:color w:val="FFFFFF"/>
                <w:sz w:val="20"/>
              </w:rPr>
            </w:pPr>
            <w:r w:rsidRPr="009973DB">
              <w:rPr>
                <w:b/>
                <w:color w:val="FFFFFF"/>
                <w:sz w:val="20"/>
              </w:rPr>
              <w:t>Rychlé čerpání</w:t>
            </w:r>
          </w:p>
        </w:tc>
        <w:tc>
          <w:tcPr>
            <w:tcW w:w="2330" w:type="dxa"/>
            <w:shd w:val="clear" w:color="auto" w:fill="8DB3E2"/>
          </w:tcPr>
          <w:p w:rsidR="006D67F1" w:rsidRPr="009973DB" w:rsidRDefault="006D67F1" w:rsidP="008A7685">
            <w:pPr>
              <w:jc w:val="center"/>
              <w:rPr>
                <w:b/>
                <w:color w:val="FFFFFF"/>
                <w:sz w:val="20"/>
              </w:rPr>
            </w:pPr>
          </w:p>
        </w:tc>
      </w:tr>
      <w:tr w:rsidR="006D67F1" w:rsidRPr="009973DB" w:rsidTr="008A7685">
        <w:trPr>
          <w:trHeight w:val="735"/>
        </w:trPr>
        <w:tc>
          <w:tcPr>
            <w:tcW w:w="960" w:type="dxa"/>
            <w:vMerge w:val="restart"/>
            <w:shd w:val="clear" w:color="auto" w:fill="FF0000"/>
            <w:textDirection w:val="btLr"/>
            <w:vAlign w:val="center"/>
          </w:tcPr>
          <w:p w:rsidR="006D67F1" w:rsidRPr="009973DB" w:rsidRDefault="006D67F1" w:rsidP="007A392E">
            <w:pPr>
              <w:ind w:left="113" w:right="113"/>
              <w:jc w:val="center"/>
              <w:rPr>
                <w:b/>
                <w:bCs/>
                <w:color w:val="FFFFFF"/>
                <w:sz w:val="24"/>
                <w:szCs w:val="24"/>
              </w:rPr>
            </w:pPr>
            <w:r w:rsidRPr="009973DB">
              <w:rPr>
                <w:b/>
                <w:bCs/>
                <w:color w:val="FFFFFF"/>
                <w:sz w:val="24"/>
                <w:szCs w:val="24"/>
              </w:rPr>
              <w:t>Nevýhody, problémy a rizika</w:t>
            </w:r>
          </w:p>
        </w:tc>
        <w:tc>
          <w:tcPr>
            <w:tcW w:w="960" w:type="dxa"/>
            <w:vMerge w:val="restart"/>
            <w:shd w:val="clear" w:color="auto" w:fill="FF0000"/>
            <w:noWrap/>
            <w:textDirection w:val="btLr"/>
            <w:vAlign w:val="center"/>
          </w:tcPr>
          <w:p w:rsidR="006D67F1" w:rsidRPr="009973DB" w:rsidRDefault="006D67F1" w:rsidP="007A392E">
            <w:pPr>
              <w:jc w:val="center"/>
              <w:rPr>
                <w:b/>
                <w:bCs/>
                <w:color w:val="FFFFFF"/>
                <w:sz w:val="24"/>
                <w:szCs w:val="24"/>
              </w:rPr>
            </w:pPr>
            <w:r w:rsidRPr="009973DB">
              <w:rPr>
                <w:b/>
                <w:bCs/>
                <w:color w:val="FFFFFF"/>
                <w:sz w:val="24"/>
                <w:szCs w:val="24"/>
              </w:rPr>
              <w:t>Konečný příjemce</w:t>
            </w:r>
          </w:p>
        </w:tc>
        <w:tc>
          <w:tcPr>
            <w:tcW w:w="2414" w:type="dxa"/>
            <w:shd w:val="clear" w:color="auto" w:fill="FF0000"/>
            <w:vAlign w:val="center"/>
          </w:tcPr>
          <w:p w:rsidR="006D67F1" w:rsidRPr="009973DB" w:rsidRDefault="006D67F1" w:rsidP="007A392E">
            <w:pPr>
              <w:jc w:val="center"/>
              <w:rPr>
                <w:b/>
                <w:color w:val="FFFFFF"/>
                <w:sz w:val="20"/>
              </w:rPr>
            </w:pPr>
            <w:r w:rsidRPr="009973DB">
              <w:rPr>
                <w:b/>
                <w:color w:val="FFFFFF"/>
                <w:sz w:val="20"/>
              </w:rPr>
              <w:t>Nedostává peníze, musí splácet</w:t>
            </w:r>
          </w:p>
        </w:tc>
        <w:tc>
          <w:tcPr>
            <w:tcW w:w="2330" w:type="dxa"/>
            <w:shd w:val="clear" w:color="auto" w:fill="FF0000"/>
            <w:vAlign w:val="center"/>
          </w:tcPr>
          <w:p w:rsidR="006D67F1" w:rsidRPr="009973DB" w:rsidRDefault="006D67F1" w:rsidP="007A392E">
            <w:pPr>
              <w:jc w:val="center"/>
              <w:rPr>
                <w:b/>
                <w:color w:val="FFFFFF"/>
                <w:sz w:val="20"/>
              </w:rPr>
            </w:pPr>
            <w:r w:rsidRPr="009973DB">
              <w:rPr>
                <w:b/>
                <w:color w:val="FFFFFF"/>
                <w:sz w:val="20"/>
              </w:rPr>
              <w:t>Nedostává peníze, musí splácet</w:t>
            </w:r>
          </w:p>
        </w:tc>
        <w:tc>
          <w:tcPr>
            <w:tcW w:w="2330" w:type="dxa"/>
            <w:shd w:val="clear" w:color="auto" w:fill="FF0000"/>
          </w:tcPr>
          <w:p w:rsidR="006D67F1" w:rsidRPr="009973DB" w:rsidRDefault="006D67F1" w:rsidP="007A392E">
            <w:pPr>
              <w:jc w:val="center"/>
              <w:rPr>
                <w:b/>
                <w:color w:val="FFFFFF"/>
                <w:sz w:val="20"/>
              </w:rPr>
            </w:pPr>
            <w:r w:rsidRPr="009973DB">
              <w:rPr>
                <w:b/>
                <w:color w:val="FFFFFF"/>
                <w:sz w:val="20"/>
              </w:rPr>
              <w:t>Vysoká administrativní náročnost</w:t>
            </w:r>
          </w:p>
        </w:tc>
      </w:tr>
      <w:tr w:rsidR="006D67F1" w:rsidRPr="009973DB" w:rsidTr="008A7685">
        <w:trPr>
          <w:trHeight w:val="735"/>
        </w:trPr>
        <w:tc>
          <w:tcPr>
            <w:tcW w:w="960" w:type="dxa"/>
            <w:vMerge/>
            <w:shd w:val="clear" w:color="auto" w:fill="FF0000"/>
            <w:vAlign w:val="center"/>
          </w:tcPr>
          <w:p w:rsidR="006D67F1" w:rsidRPr="009973DB" w:rsidRDefault="006D67F1" w:rsidP="007A392E">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7A392E">
            <w:pPr>
              <w:jc w:val="center"/>
              <w:rPr>
                <w:b/>
                <w:bCs/>
                <w:color w:val="000000"/>
                <w:sz w:val="24"/>
                <w:szCs w:val="24"/>
              </w:rPr>
            </w:pPr>
          </w:p>
        </w:tc>
        <w:tc>
          <w:tcPr>
            <w:tcW w:w="2414" w:type="dxa"/>
            <w:shd w:val="clear" w:color="auto" w:fill="FF0000"/>
            <w:vAlign w:val="center"/>
          </w:tcPr>
          <w:p w:rsidR="006D67F1" w:rsidRPr="009973DB" w:rsidRDefault="006D67F1" w:rsidP="007A392E">
            <w:pPr>
              <w:jc w:val="center"/>
              <w:rPr>
                <w:b/>
                <w:color w:val="FFFFFF"/>
                <w:sz w:val="20"/>
              </w:rPr>
            </w:pPr>
            <w:r w:rsidRPr="009973DB">
              <w:rPr>
                <w:b/>
                <w:color w:val="FFFFFF"/>
                <w:sz w:val="20"/>
              </w:rPr>
              <w:t>Malý efekt na snížení úroků</w:t>
            </w:r>
          </w:p>
        </w:tc>
        <w:tc>
          <w:tcPr>
            <w:tcW w:w="2330" w:type="dxa"/>
            <w:shd w:val="clear" w:color="auto" w:fill="FF0000"/>
            <w:vAlign w:val="center"/>
          </w:tcPr>
          <w:p w:rsidR="006D67F1" w:rsidRPr="009973DB" w:rsidRDefault="006D67F1" w:rsidP="007A392E">
            <w:pPr>
              <w:jc w:val="center"/>
              <w:rPr>
                <w:b/>
                <w:color w:val="FFFFFF"/>
                <w:sz w:val="20"/>
              </w:rPr>
            </w:pPr>
            <w:r w:rsidRPr="009973DB">
              <w:rPr>
                <w:b/>
                <w:color w:val="FFFFFF"/>
                <w:sz w:val="20"/>
              </w:rPr>
              <w:t>Nižší efekt na návratnost projektu v porovnání s dotací</w:t>
            </w:r>
          </w:p>
        </w:tc>
        <w:tc>
          <w:tcPr>
            <w:tcW w:w="2330" w:type="dxa"/>
            <w:shd w:val="clear" w:color="auto" w:fill="FF0000"/>
          </w:tcPr>
          <w:p w:rsidR="006D67F1" w:rsidRPr="009973DB" w:rsidRDefault="006D67F1" w:rsidP="007A392E">
            <w:pPr>
              <w:jc w:val="center"/>
              <w:rPr>
                <w:b/>
                <w:color w:val="FFFFFF"/>
                <w:sz w:val="20"/>
              </w:rPr>
            </w:pPr>
            <w:r w:rsidRPr="009973DB">
              <w:rPr>
                <w:b/>
                <w:color w:val="FFFFFF"/>
                <w:sz w:val="20"/>
              </w:rPr>
              <w:t>Regulovaná výběrová řízení na dodavatele – vyšší náklady</w:t>
            </w:r>
          </w:p>
        </w:tc>
      </w:tr>
      <w:tr w:rsidR="006D67F1" w:rsidRPr="009973DB" w:rsidTr="008A7685">
        <w:trPr>
          <w:trHeight w:val="456"/>
        </w:trPr>
        <w:tc>
          <w:tcPr>
            <w:tcW w:w="960" w:type="dxa"/>
            <w:vMerge/>
            <w:shd w:val="clear" w:color="auto" w:fill="FF0000"/>
            <w:vAlign w:val="center"/>
          </w:tcPr>
          <w:p w:rsidR="006D67F1" w:rsidRPr="009973DB" w:rsidRDefault="006D67F1" w:rsidP="007A392E">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7A392E">
            <w:pPr>
              <w:jc w:val="center"/>
              <w:rPr>
                <w:b/>
                <w:bCs/>
                <w:color w:val="000000"/>
                <w:sz w:val="24"/>
                <w:szCs w:val="24"/>
              </w:rPr>
            </w:pPr>
          </w:p>
        </w:tc>
        <w:tc>
          <w:tcPr>
            <w:tcW w:w="2414" w:type="dxa"/>
            <w:shd w:val="clear" w:color="auto" w:fill="FF0000"/>
            <w:vAlign w:val="center"/>
          </w:tcPr>
          <w:p w:rsidR="006D67F1" w:rsidRPr="009973DB" w:rsidRDefault="006D67F1" w:rsidP="007A392E">
            <w:pPr>
              <w:jc w:val="center"/>
              <w:rPr>
                <w:b/>
                <w:color w:val="FFFFFF"/>
                <w:sz w:val="20"/>
              </w:rPr>
            </w:pPr>
          </w:p>
        </w:tc>
        <w:tc>
          <w:tcPr>
            <w:tcW w:w="2330" w:type="dxa"/>
            <w:shd w:val="clear" w:color="auto" w:fill="FF0000"/>
            <w:vAlign w:val="center"/>
          </w:tcPr>
          <w:p w:rsidR="006D67F1" w:rsidRPr="009973DB" w:rsidRDefault="006D67F1" w:rsidP="007A392E">
            <w:pPr>
              <w:jc w:val="center"/>
              <w:rPr>
                <w:b/>
                <w:color w:val="FFFFFF"/>
                <w:sz w:val="20"/>
              </w:rPr>
            </w:pPr>
            <w:r w:rsidRPr="009973DB">
              <w:rPr>
                <w:b/>
                <w:color w:val="FFFFFF"/>
                <w:sz w:val="20"/>
              </w:rPr>
              <w:t>Nižší efekt zpřístupnění financování pro velmi rizikové projekty</w:t>
            </w:r>
          </w:p>
        </w:tc>
        <w:tc>
          <w:tcPr>
            <w:tcW w:w="2330" w:type="dxa"/>
            <w:shd w:val="clear" w:color="auto" w:fill="FF0000"/>
          </w:tcPr>
          <w:p w:rsidR="006D67F1" w:rsidRPr="009973DB" w:rsidRDefault="006D67F1" w:rsidP="007A392E">
            <w:pPr>
              <w:jc w:val="center"/>
              <w:rPr>
                <w:b/>
                <w:color w:val="FFFFFF"/>
                <w:sz w:val="20"/>
              </w:rPr>
            </w:pPr>
            <w:r w:rsidRPr="009973DB">
              <w:rPr>
                <w:b/>
                <w:color w:val="FFFFFF"/>
                <w:sz w:val="20"/>
              </w:rPr>
              <w:t>Nutnost předfinancování – platba ex post</w:t>
            </w:r>
          </w:p>
        </w:tc>
      </w:tr>
      <w:tr w:rsidR="006D67F1" w:rsidRPr="009973DB" w:rsidTr="008A7685">
        <w:trPr>
          <w:trHeight w:val="735"/>
        </w:trPr>
        <w:tc>
          <w:tcPr>
            <w:tcW w:w="960" w:type="dxa"/>
            <w:vMerge/>
            <w:shd w:val="clear" w:color="auto" w:fill="FF0000"/>
            <w:vAlign w:val="center"/>
          </w:tcPr>
          <w:p w:rsidR="006D67F1" w:rsidRPr="009973DB" w:rsidRDefault="006D67F1" w:rsidP="007A392E">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7A392E">
            <w:pPr>
              <w:jc w:val="center"/>
              <w:rPr>
                <w:b/>
                <w:bCs/>
                <w:color w:val="000000"/>
                <w:sz w:val="24"/>
                <w:szCs w:val="24"/>
              </w:rPr>
            </w:pPr>
          </w:p>
        </w:tc>
        <w:tc>
          <w:tcPr>
            <w:tcW w:w="2414" w:type="dxa"/>
            <w:shd w:val="clear" w:color="auto" w:fill="FF0000"/>
            <w:vAlign w:val="center"/>
          </w:tcPr>
          <w:p w:rsidR="006D67F1" w:rsidRPr="009973DB" w:rsidRDefault="006D67F1" w:rsidP="007A392E">
            <w:pPr>
              <w:jc w:val="center"/>
              <w:rPr>
                <w:b/>
                <w:color w:val="FFFFFF"/>
                <w:sz w:val="20"/>
              </w:rPr>
            </w:pPr>
          </w:p>
        </w:tc>
        <w:tc>
          <w:tcPr>
            <w:tcW w:w="2330" w:type="dxa"/>
            <w:shd w:val="clear" w:color="auto" w:fill="FF0000"/>
            <w:vAlign w:val="center"/>
          </w:tcPr>
          <w:p w:rsidR="006D67F1" w:rsidRPr="009973DB" w:rsidRDefault="006D67F1" w:rsidP="007A392E">
            <w:pPr>
              <w:jc w:val="center"/>
              <w:rPr>
                <w:b/>
                <w:color w:val="FFFFFF"/>
                <w:sz w:val="20"/>
              </w:rPr>
            </w:pPr>
          </w:p>
        </w:tc>
        <w:tc>
          <w:tcPr>
            <w:tcW w:w="2330" w:type="dxa"/>
            <w:shd w:val="clear" w:color="auto" w:fill="FF0000"/>
          </w:tcPr>
          <w:p w:rsidR="006D67F1" w:rsidRPr="009973DB" w:rsidRDefault="006D67F1" w:rsidP="007A392E">
            <w:pPr>
              <w:jc w:val="center"/>
              <w:rPr>
                <w:b/>
                <w:color w:val="FFFFFF"/>
                <w:sz w:val="20"/>
              </w:rPr>
            </w:pPr>
            <w:r w:rsidRPr="009973DB">
              <w:rPr>
                <w:b/>
                <w:color w:val="FFFFFF"/>
                <w:sz w:val="20"/>
              </w:rPr>
              <w:t>Riziko dodatečného odebrání dotace z důvodu chyb v projektu a nesplnění podmínek</w:t>
            </w:r>
          </w:p>
        </w:tc>
      </w:tr>
      <w:tr w:rsidR="006D67F1" w:rsidRPr="009973DB" w:rsidTr="008A7685">
        <w:trPr>
          <w:trHeight w:val="735"/>
        </w:trPr>
        <w:tc>
          <w:tcPr>
            <w:tcW w:w="960" w:type="dxa"/>
            <w:vMerge/>
            <w:shd w:val="clear" w:color="auto" w:fill="FF0000"/>
            <w:vAlign w:val="center"/>
          </w:tcPr>
          <w:p w:rsidR="006D67F1" w:rsidRPr="009973DB" w:rsidRDefault="006D67F1" w:rsidP="007A392E">
            <w:pPr>
              <w:jc w:val="left"/>
              <w:rPr>
                <w:b/>
                <w:bCs/>
                <w:color w:val="000000"/>
                <w:sz w:val="24"/>
                <w:szCs w:val="24"/>
              </w:rPr>
            </w:pPr>
          </w:p>
        </w:tc>
        <w:tc>
          <w:tcPr>
            <w:tcW w:w="960" w:type="dxa"/>
            <w:vMerge w:val="restart"/>
            <w:shd w:val="clear" w:color="auto" w:fill="FF0000"/>
            <w:noWrap/>
            <w:textDirection w:val="btLr"/>
            <w:vAlign w:val="center"/>
          </w:tcPr>
          <w:p w:rsidR="006D67F1" w:rsidRPr="009973DB" w:rsidRDefault="006D67F1" w:rsidP="007A392E">
            <w:pPr>
              <w:jc w:val="center"/>
              <w:rPr>
                <w:b/>
                <w:bCs/>
                <w:color w:val="FFFFFF"/>
                <w:sz w:val="24"/>
                <w:szCs w:val="24"/>
              </w:rPr>
            </w:pPr>
            <w:r w:rsidRPr="009973DB">
              <w:rPr>
                <w:b/>
                <w:bCs/>
                <w:color w:val="FFFFFF"/>
                <w:sz w:val="24"/>
                <w:szCs w:val="24"/>
              </w:rPr>
              <w:t>ŘO</w:t>
            </w:r>
          </w:p>
        </w:tc>
        <w:tc>
          <w:tcPr>
            <w:tcW w:w="2414" w:type="dxa"/>
            <w:shd w:val="clear" w:color="auto" w:fill="FF0000"/>
            <w:vAlign w:val="center"/>
          </w:tcPr>
          <w:p w:rsidR="006D67F1" w:rsidRPr="009973DB" w:rsidRDefault="006D67F1" w:rsidP="00C767FC">
            <w:pPr>
              <w:jc w:val="center"/>
              <w:rPr>
                <w:b/>
                <w:color w:val="FFFFFF"/>
                <w:sz w:val="20"/>
              </w:rPr>
            </w:pPr>
            <w:r w:rsidRPr="009973DB">
              <w:rPr>
                <w:b/>
                <w:color w:val="FFFFFF"/>
                <w:sz w:val="20"/>
              </w:rPr>
              <w:t>Velmi nízký revolvingový efekt</w:t>
            </w:r>
          </w:p>
        </w:tc>
        <w:tc>
          <w:tcPr>
            <w:tcW w:w="2330" w:type="dxa"/>
            <w:shd w:val="clear" w:color="auto" w:fill="FF0000"/>
            <w:vAlign w:val="center"/>
          </w:tcPr>
          <w:p w:rsidR="006D67F1" w:rsidRPr="009973DB" w:rsidRDefault="006D67F1" w:rsidP="007A392E">
            <w:pPr>
              <w:jc w:val="center"/>
              <w:rPr>
                <w:b/>
                <w:color w:val="FFFFFF"/>
                <w:sz w:val="20"/>
              </w:rPr>
            </w:pPr>
            <w:r w:rsidRPr="009973DB">
              <w:rPr>
                <w:b/>
                <w:color w:val="FFFFFF"/>
                <w:sz w:val="20"/>
              </w:rPr>
              <w:t>Nižší pákový efekt než záruky</w:t>
            </w:r>
          </w:p>
        </w:tc>
        <w:tc>
          <w:tcPr>
            <w:tcW w:w="2330" w:type="dxa"/>
            <w:shd w:val="clear" w:color="auto" w:fill="FF0000"/>
          </w:tcPr>
          <w:p w:rsidR="006D67F1" w:rsidRPr="009973DB" w:rsidRDefault="006D67F1" w:rsidP="007A392E">
            <w:pPr>
              <w:jc w:val="center"/>
              <w:rPr>
                <w:b/>
                <w:color w:val="FFFFFF"/>
                <w:sz w:val="20"/>
              </w:rPr>
            </w:pPr>
            <w:r w:rsidRPr="009973DB">
              <w:rPr>
                <w:b/>
                <w:color w:val="FFFFFF"/>
                <w:sz w:val="20"/>
              </w:rPr>
              <w:t>Nenávratné výdaje</w:t>
            </w:r>
          </w:p>
        </w:tc>
      </w:tr>
      <w:tr w:rsidR="006D67F1" w:rsidRPr="009973DB" w:rsidTr="00C7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66"/>
        </w:trPr>
        <w:tc>
          <w:tcPr>
            <w:tcW w:w="960" w:type="dxa"/>
            <w:vMerge/>
          </w:tcPr>
          <w:p w:rsidR="006D67F1" w:rsidRPr="009973DB" w:rsidRDefault="006D67F1" w:rsidP="009E4F28">
            <w:pPr>
              <w:jc w:val="left"/>
              <w:rPr>
                <w:b/>
                <w:bCs/>
                <w:color w:val="000000"/>
                <w:sz w:val="18"/>
                <w:szCs w:val="18"/>
              </w:rPr>
            </w:pPr>
          </w:p>
        </w:tc>
        <w:tc>
          <w:tcPr>
            <w:tcW w:w="960" w:type="dxa"/>
            <w:vMerge/>
            <w:noWrap/>
            <w:textDirection w:val="btLr"/>
          </w:tcPr>
          <w:p w:rsidR="006D67F1" w:rsidRPr="009973DB" w:rsidRDefault="006D67F1" w:rsidP="009E4F28">
            <w:pPr>
              <w:jc w:val="center"/>
              <w:rPr>
                <w:b/>
                <w:bCs/>
                <w:color w:val="000000"/>
                <w:sz w:val="18"/>
                <w:szCs w:val="18"/>
              </w:rPr>
            </w:pPr>
          </w:p>
        </w:tc>
        <w:tc>
          <w:tcPr>
            <w:tcW w:w="2414" w:type="dxa"/>
          </w:tcPr>
          <w:p w:rsidR="006D67F1" w:rsidRPr="009973DB" w:rsidRDefault="006D67F1" w:rsidP="009E4F28">
            <w:pPr>
              <w:jc w:val="center"/>
              <w:rPr>
                <w:b/>
                <w:color w:val="FFFFFF"/>
                <w:sz w:val="20"/>
              </w:rPr>
            </w:pPr>
            <w:r w:rsidRPr="009973DB">
              <w:rPr>
                <w:b/>
                <w:color w:val="FFFFFF"/>
                <w:sz w:val="20"/>
              </w:rPr>
              <w:t>Hrazení poplatků příjemci</w:t>
            </w:r>
          </w:p>
        </w:tc>
        <w:tc>
          <w:tcPr>
            <w:tcW w:w="2330" w:type="dxa"/>
          </w:tcPr>
          <w:p w:rsidR="006D67F1" w:rsidRPr="009973DB" w:rsidRDefault="006D67F1" w:rsidP="009E4F28">
            <w:pPr>
              <w:jc w:val="center"/>
              <w:rPr>
                <w:b/>
                <w:color w:val="FFFFFF"/>
                <w:sz w:val="20"/>
              </w:rPr>
            </w:pPr>
            <w:r w:rsidRPr="009973DB">
              <w:rPr>
                <w:b/>
                <w:color w:val="FFFFFF"/>
                <w:sz w:val="20"/>
              </w:rPr>
              <w:t>Revolving omezují poplatky zprostředkovatelskému subjektu</w:t>
            </w:r>
          </w:p>
        </w:tc>
        <w:tc>
          <w:tcPr>
            <w:tcW w:w="2330" w:type="dxa"/>
          </w:tcPr>
          <w:p w:rsidR="006D67F1" w:rsidRPr="009973DB" w:rsidRDefault="006D67F1" w:rsidP="009E4F28">
            <w:pPr>
              <w:jc w:val="center"/>
              <w:rPr>
                <w:b/>
                <w:color w:val="FFFFFF"/>
                <w:sz w:val="20"/>
              </w:rPr>
            </w:pPr>
            <w:r w:rsidRPr="009973DB">
              <w:rPr>
                <w:b/>
                <w:color w:val="FFFFFF"/>
                <w:sz w:val="20"/>
              </w:rPr>
              <w:t>Nižší počet podpořených projektů</w:t>
            </w:r>
          </w:p>
        </w:tc>
      </w:tr>
      <w:tr w:rsidR="006D67F1" w:rsidRPr="009973DB" w:rsidTr="00C7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4"/>
        </w:trPr>
        <w:tc>
          <w:tcPr>
            <w:tcW w:w="960" w:type="dxa"/>
            <w:vMerge/>
          </w:tcPr>
          <w:p w:rsidR="006D67F1" w:rsidRPr="009973DB" w:rsidRDefault="006D67F1" w:rsidP="009E4F28">
            <w:pPr>
              <w:jc w:val="left"/>
              <w:rPr>
                <w:b/>
                <w:bCs/>
                <w:color w:val="000000"/>
                <w:sz w:val="18"/>
                <w:szCs w:val="18"/>
              </w:rPr>
            </w:pPr>
          </w:p>
        </w:tc>
        <w:tc>
          <w:tcPr>
            <w:tcW w:w="960" w:type="dxa"/>
            <w:vMerge/>
            <w:noWrap/>
            <w:textDirection w:val="btLr"/>
          </w:tcPr>
          <w:p w:rsidR="006D67F1" w:rsidRPr="009973DB" w:rsidRDefault="006D67F1" w:rsidP="009E4F28">
            <w:pPr>
              <w:jc w:val="center"/>
              <w:rPr>
                <w:b/>
                <w:bCs/>
                <w:color w:val="000000"/>
                <w:sz w:val="18"/>
                <w:szCs w:val="18"/>
              </w:rPr>
            </w:pPr>
          </w:p>
        </w:tc>
        <w:tc>
          <w:tcPr>
            <w:tcW w:w="2414" w:type="dxa"/>
          </w:tcPr>
          <w:p w:rsidR="006D67F1" w:rsidRPr="009973DB" w:rsidRDefault="006D67F1" w:rsidP="009E4F28">
            <w:pPr>
              <w:jc w:val="center"/>
              <w:rPr>
                <w:b/>
                <w:color w:val="FFFFFF"/>
                <w:sz w:val="20"/>
              </w:rPr>
            </w:pPr>
          </w:p>
        </w:tc>
        <w:tc>
          <w:tcPr>
            <w:tcW w:w="2330" w:type="dxa"/>
          </w:tcPr>
          <w:p w:rsidR="006D67F1" w:rsidRPr="009973DB" w:rsidRDefault="006D67F1" w:rsidP="009E4F28">
            <w:pPr>
              <w:jc w:val="center"/>
              <w:rPr>
                <w:b/>
                <w:color w:val="FFFFFF"/>
                <w:sz w:val="20"/>
              </w:rPr>
            </w:pPr>
            <w:r w:rsidRPr="009973DB">
              <w:rPr>
                <w:b/>
                <w:color w:val="FFFFFF"/>
                <w:sz w:val="20"/>
              </w:rPr>
              <w:t>Hrazení poplatků příjemci</w:t>
            </w:r>
          </w:p>
        </w:tc>
        <w:tc>
          <w:tcPr>
            <w:tcW w:w="2330" w:type="dxa"/>
          </w:tcPr>
          <w:p w:rsidR="006D67F1" w:rsidRPr="009973DB" w:rsidRDefault="006D67F1" w:rsidP="009E4F28">
            <w:pPr>
              <w:keepNext/>
              <w:jc w:val="center"/>
              <w:rPr>
                <w:b/>
                <w:color w:val="FFFFFF"/>
                <w:sz w:val="20"/>
              </w:rPr>
            </w:pPr>
            <w:r w:rsidRPr="009973DB">
              <w:rPr>
                <w:b/>
                <w:color w:val="FFFFFF"/>
                <w:sz w:val="20"/>
              </w:rPr>
              <w:t>Pomalejší čerpání</w:t>
            </w:r>
          </w:p>
        </w:tc>
      </w:tr>
    </w:tbl>
    <w:p w:rsidR="006D67F1" w:rsidRPr="009973DB" w:rsidRDefault="006D67F1" w:rsidP="00B47049">
      <w:pPr>
        <w:pStyle w:val="Caption"/>
      </w:pPr>
      <w:r w:rsidRPr="009973DB">
        <w:t xml:space="preserve">Tabulka </w:t>
      </w:r>
      <w:fldSimple w:instr=" SEQ Tabulka \* ARABIC ">
        <w:r w:rsidRPr="009973DB">
          <w:rPr>
            <w:noProof/>
          </w:rPr>
          <w:t>14</w:t>
        </w:r>
      </w:fldSimple>
      <w:r w:rsidRPr="009973DB">
        <w:t>: Přidaná hodnota, Nevýhody, problémy a rizika veřejné podpory pro příjemce a ŘO</w:t>
      </w:r>
    </w:p>
    <w:p w:rsidR="006D67F1" w:rsidRPr="009973DB" w:rsidRDefault="006D67F1" w:rsidP="008B3649"/>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2694"/>
        <w:gridCol w:w="2268"/>
        <w:gridCol w:w="2268"/>
      </w:tblGrid>
      <w:tr w:rsidR="006D67F1" w:rsidRPr="009973DB" w:rsidTr="002433DA">
        <w:tc>
          <w:tcPr>
            <w:tcW w:w="1729" w:type="dxa"/>
            <w:shd w:val="clear" w:color="auto" w:fill="8DB3E2"/>
          </w:tcPr>
          <w:p w:rsidR="006D67F1" w:rsidRPr="009973DB" w:rsidRDefault="006D67F1" w:rsidP="00B03681">
            <w:pPr>
              <w:pStyle w:val="Highlight2"/>
              <w:jc w:val="center"/>
              <w:rPr>
                <w:rFonts w:ascii="Calibri" w:hAnsi="Calibri" w:cs="Calibri"/>
                <w:color w:val="FFFFFF"/>
                <w:sz w:val="22"/>
                <w:szCs w:val="22"/>
              </w:rPr>
            </w:pPr>
            <w:r w:rsidRPr="009973DB">
              <w:rPr>
                <w:rFonts w:ascii="Calibri" w:hAnsi="Calibri" w:cs="Calibri"/>
                <w:color w:val="FFFFFF"/>
                <w:sz w:val="22"/>
                <w:szCs w:val="22"/>
                <w:lang w:eastAsia="cs-CZ"/>
              </w:rPr>
              <w:t>Tržní selhání</w:t>
            </w:r>
          </w:p>
        </w:tc>
        <w:tc>
          <w:tcPr>
            <w:tcW w:w="2694" w:type="dxa"/>
            <w:shd w:val="clear" w:color="auto" w:fill="8DB3E2"/>
          </w:tcPr>
          <w:p w:rsidR="006D67F1" w:rsidRPr="009973DB" w:rsidRDefault="006D67F1" w:rsidP="00B03681">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Záruční nástroj</w:t>
            </w:r>
          </w:p>
        </w:tc>
        <w:tc>
          <w:tcPr>
            <w:tcW w:w="2268" w:type="dxa"/>
            <w:shd w:val="clear" w:color="auto" w:fill="8DB3E2"/>
          </w:tcPr>
          <w:p w:rsidR="006D67F1" w:rsidRPr="009973DB" w:rsidRDefault="006D67F1" w:rsidP="00B03681">
            <w:pPr>
              <w:pStyle w:val="Highlight2"/>
              <w:jc w:val="center"/>
              <w:rPr>
                <w:rFonts w:ascii="Calibri" w:hAnsi="Calibri" w:cs="Calibri"/>
                <w:color w:val="FFFFFF"/>
                <w:sz w:val="22"/>
                <w:szCs w:val="22"/>
              </w:rPr>
            </w:pPr>
            <w:r w:rsidRPr="009973DB">
              <w:rPr>
                <w:rFonts w:ascii="Calibri" w:hAnsi="Calibri" w:cs="Calibri"/>
                <w:bCs/>
                <w:color w:val="FFFFFF"/>
                <w:sz w:val="22"/>
                <w:szCs w:val="22"/>
                <w:lang w:eastAsia="cs-CZ"/>
              </w:rPr>
              <w:t>Zvýhodněný úvěr</w:t>
            </w:r>
          </w:p>
        </w:tc>
        <w:tc>
          <w:tcPr>
            <w:tcW w:w="2268" w:type="dxa"/>
            <w:shd w:val="clear" w:color="auto" w:fill="8DB3E2"/>
          </w:tcPr>
          <w:p w:rsidR="006D67F1" w:rsidRPr="009973DB" w:rsidRDefault="006D67F1" w:rsidP="00B03681">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2433DA">
        <w:trPr>
          <w:trHeight w:val="793"/>
        </w:trPr>
        <w:tc>
          <w:tcPr>
            <w:tcW w:w="1729" w:type="dxa"/>
          </w:tcPr>
          <w:p w:rsidR="006D67F1" w:rsidRPr="009973DB" w:rsidRDefault="006D67F1" w:rsidP="00B03681">
            <w:pPr>
              <w:pStyle w:val="Highlight2"/>
              <w:jc w:val="left"/>
              <w:rPr>
                <w:rFonts w:ascii="Calibri" w:hAnsi="Calibri" w:cs="Calibri"/>
              </w:rPr>
            </w:pPr>
            <w:r w:rsidRPr="009973DB">
              <w:rPr>
                <w:rFonts w:ascii="Calibri" w:hAnsi="Calibri" w:cs="Calibri"/>
                <w:bCs/>
                <w:color w:val="000000"/>
                <w:lang w:eastAsia="cs-CZ"/>
              </w:rPr>
              <w:t>Zajištění úvěru</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Řeší problém zajištění až do výše záruky, zpřístupňuje financování projektům MSP bez zástavy</w:t>
            </w:r>
          </w:p>
        </w:tc>
        <w:tc>
          <w:tcPr>
            <w:tcW w:w="2268" w:type="dxa"/>
          </w:tcPr>
          <w:p w:rsidR="006D67F1" w:rsidRPr="009973DB" w:rsidRDefault="006D67F1" w:rsidP="00B03681">
            <w:pPr>
              <w:pStyle w:val="Highlight2"/>
              <w:jc w:val="center"/>
              <w:rPr>
                <w:rFonts w:ascii="Calibri" w:hAnsi="Calibri" w:cs="Calibri"/>
                <w:b w:val="0"/>
              </w:rPr>
            </w:pPr>
            <w:r w:rsidRPr="009973DB">
              <w:rPr>
                <w:rFonts w:ascii="Calibri" w:hAnsi="Calibri" w:cs="Calibri"/>
                <w:b w:val="0"/>
                <w:color w:val="000000"/>
                <w:lang w:eastAsia="cs-CZ"/>
              </w:rPr>
              <w:t>Nutnost zajištění úvěru zůstává, možnost užití zástavy na komerční i zvýhodněný úvěr</w:t>
            </w: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Neřeší přímo zajištění, dotuje část investice, problém zajištění v případě úvěru na předfinancování a spoluúčast zůstává</w:t>
            </w:r>
          </w:p>
        </w:tc>
      </w:tr>
      <w:tr w:rsidR="006D67F1" w:rsidRPr="009973DB" w:rsidTr="002433DA">
        <w:trPr>
          <w:trHeight w:val="1521"/>
        </w:trPr>
        <w:tc>
          <w:tcPr>
            <w:tcW w:w="1729" w:type="dxa"/>
          </w:tcPr>
          <w:p w:rsidR="006D67F1" w:rsidRPr="009973DB" w:rsidRDefault="006D67F1" w:rsidP="00B03681">
            <w:pPr>
              <w:pStyle w:val="Highlight2"/>
              <w:jc w:val="left"/>
              <w:rPr>
                <w:rFonts w:ascii="Calibri" w:hAnsi="Calibri" w:cs="Calibri"/>
                <w:bCs/>
                <w:color w:val="000000"/>
                <w:lang w:eastAsia="cs-CZ"/>
              </w:rPr>
            </w:pPr>
            <w:r w:rsidRPr="009973DB">
              <w:rPr>
                <w:rFonts w:ascii="Calibri" w:hAnsi="Calibri" w:cs="Calibri"/>
                <w:bCs/>
                <w:color w:val="000000"/>
                <w:lang w:eastAsia="cs-CZ"/>
              </w:rPr>
              <w:t>Riziko projektu</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 Likvidnější zástava, výrazné snížení rizika pro úvěrující instituci</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w:t>
            </w:r>
          </w:p>
          <w:p w:rsidR="006D67F1" w:rsidRPr="009973DB" w:rsidRDefault="006D67F1" w:rsidP="00B03681">
            <w:pPr>
              <w:pStyle w:val="Highlight2"/>
              <w:jc w:val="center"/>
              <w:rPr>
                <w:rFonts w:ascii="Calibri" w:hAnsi="Calibri" w:cs="Calibri"/>
                <w:b w:val="0"/>
                <w:color w:val="000000"/>
                <w:lang w:eastAsia="cs-CZ"/>
              </w:rPr>
            </w:pP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Zlepšením ekonomických parametrů projektu snižuje riziko defaultu. Zlepšená úvěrovatelnost dotovaných projektů</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Příjemce přebírá riziko jen do výše spoluúčasti způsobilých a nezpůsobilých nákladů.</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Efekt limitován rizikem odebráním dotace</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rPr>
              <w:t xml:space="preserve"> ŘO má předem dané ztráty do absolutní výše dotace.</w:t>
            </w:r>
          </w:p>
        </w:tc>
      </w:tr>
      <w:tr w:rsidR="006D67F1" w:rsidRPr="009973DB" w:rsidTr="002433DA">
        <w:tc>
          <w:tcPr>
            <w:tcW w:w="1729" w:type="dxa"/>
          </w:tcPr>
          <w:p w:rsidR="006D67F1" w:rsidRPr="009973DB" w:rsidRDefault="006D67F1" w:rsidP="00B03681">
            <w:pPr>
              <w:pStyle w:val="Highlight2"/>
              <w:jc w:val="left"/>
              <w:rPr>
                <w:rFonts w:ascii="Calibri" w:hAnsi="Calibri" w:cs="Calibri"/>
              </w:rPr>
            </w:pPr>
            <w:r w:rsidRPr="009973DB">
              <w:rPr>
                <w:rFonts w:ascii="Calibri" w:hAnsi="Calibri" w:cs="Calibri"/>
                <w:bCs/>
                <w:color w:val="000000"/>
                <w:lang w:eastAsia="cs-CZ"/>
              </w:rPr>
              <w:t>Administrativní zátěž</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Jednodušší administrace, bez rizika odebrání podpory z důvodu technických chyb</w:t>
            </w:r>
          </w:p>
          <w:p w:rsidR="006D67F1" w:rsidRPr="009973DB" w:rsidRDefault="006D67F1" w:rsidP="00B03681">
            <w:pPr>
              <w:pStyle w:val="Highlight2"/>
              <w:jc w:val="center"/>
              <w:rPr>
                <w:rFonts w:ascii="Calibri" w:hAnsi="Calibri" w:cs="Calibri"/>
                <w:b w:val="0"/>
                <w:color w:val="000000"/>
                <w:lang w:eastAsia="cs-CZ"/>
              </w:rPr>
            </w:pPr>
          </w:p>
        </w:tc>
        <w:tc>
          <w:tcPr>
            <w:tcW w:w="2268" w:type="dxa"/>
          </w:tcPr>
          <w:p w:rsidR="006D67F1" w:rsidRPr="009973DB" w:rsidRDefault="006D67F1" w:rsidP="00B03681">
            <w:pPr>
              <w:pStyle w:val="Highlight2"/>
              <w:jc w:val="center"/>
              <w:rPr>
                <w:rFonts w:ascii="Calibri" w:hAnsi="Calibri" w:cs="Calibri"/>
                <w:b w:val="0"/>
              </w:rPr>
            </w:pPr>
            <w:r w:rsidRPr="009973DB">
              <w:rPr>
                <w:rFonts w:ascii="Calibri" w:hAnsi="Calibri" w:cs="Calibri"/>
                <w:b w:val="0"/>
                <w:color w:val="000000"/>
                <w:lang w:eastAsia="cs-CZ"/>
              </w:rPr>
              <w:t>Jednodušší administrace, bez rizika odebrání podpory z důvodu technických chyb</w:t>
            </w: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 xml:space="preserve">Vysoká administrativní a regulační zátěž omezuje příjemce, zvyšuje náklady a přináší riziko odebrání dotace. </w:t>
            </w:r>
          </w:p>
        </w:tc>
      </w:tr>
      <w:tr w:rsidR="006D67F1" w:rsidRPr="009973DB" w:rsidTr="002433DA">
        <w:trPr>
          <w:trHeight w:val="1474"/>
        </w:trPr>
        <w:tc>
          <w:tcPr>
            <w:tcW w:w="1729" w:type="dxa"/>
          </w:tcPr>
          <w:p w:rsidR="006D67F1" w:rsidRPr="009973DB" w:rsidRDefault="006D67F1" w:rsidP="00E45795">
            <w:pPr>
              <w:rPr>
                <w:sz w:val="19"/>
              </w:rPr>
            </w:pPr>
            <w:r w:rsidRPr="009973DB">
              <w:rPr>
                <w:b/>
                <w:sz w:val="20"/>
              </w:rPr>
              <w:t>Celkový efekt na Investiční aktivitu a absorpci v SC</w:t>
            </w:r>
          </w:p>
        </w:tc>
        <w:tc>
          <w:tcPr>
            <w:tcW w:w="2694" w:type="dxa"/>
          </w:tcPr>
          <w:p w:rsidR="006D67F1" w:rsidRPr="009973DB" w:rsidRDefault="006D67F1" w:rsidP="00B0368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 xml:space="preserve">Pozitivní efekt zpřístupnění externího financování a snížení míry ručení </w:t>
            </w:r>
          </w:p>
          <w:p w:rsidR="006D67F1" w:rsidRPr="009973DB" w:rsidRDefault="006D67F1" w:rsidP="00B0368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 podpora je adekvátní tržnímu selhání a povzbuzuje rozvojovou aktivitu MSP. Vysoce pákuje soukromé zdroje</w:t>
            </w:r>
          </w:p>
        </w:tc>
        <w:tc>
          <w:tcPr>
            <w:tcW w:w="2268" w:type="dxa"/>
          </w:tcPr>
          <w:p w:rsidR="006D67F1" w:rsidRPr="009973DB" w:rsidRDefault="006D67F1" w:rsidP="00E45795">
            <w:pPr>
              <w:rPr>
                <w:sz w:val="19"/>
              </w:rPr>
            </w:pPr>
            <w:r w:rsidRPr="009973DB">
              <w:rPr>
                <w:sz w:val="20"/>
              </w:rPr>
              <w:t>Výrazné snížení dluhové služby, umožňuje přístup k vyššímu externímu financování</w:t>
            </w:r>
          </w:p>
          <w:p w:rsidR="006D67F1" w:rsidRPr="009973DB" w:rsidRDefault="006D67F1" w:rsidP="00E45795">
            <w:pPr>
              <w:rPr>
                <w:b/>
                <w:sz w:val="19"/>
              </w:rPr>
            </w:pPr>
            <w:r w:rsidRPr="009973DB">
              <w:rPr>
                <w:rFonts w:cs="Calibri"/>
                <w:bCs/>
                <w:color w:val="000000"/>
                <w:sz w:val="20"/>
              </w:rPr>
              <w:t>– podpora je adekvátní tržnímu selhání a povzbuzuje rozvojovou aktivitu MSP. Díky revolvingu možnost podpoření více projektů</w:t>
            </w:r>
          </w:p>
        </w:tc>
        <w:tc>
          <w:tcPr>
            <w:tcW w:w="2268" w:type="dxa"/>
          </w:tcPr>
          <w:p w:rsidR="006D67F1" w:rsidRPr="009973DB" w:rsidRDefault="006D67F1" w:rsidP="00E45795">
            <w:pPr>
              <w:rPr>
                <w:color w:val="000000"/>
                <w:sz w:val="20"/>
              </w:rPr>
            </w:pPr>
            <w:r w:rsidRPr="009973DB">
              <w:rPr>
                <w:color w:val="000000"/>
                <w:sz w:val="20"/>
              </w:rPr>
              <w:t>Potenciál podpoření vyššího množství neudržitelných projektů.</w:t>
            </w:r>
          </w:p>
          <w:p w:rsidR="006D67F1" w:rsidRPr="009973DB" w:rsidRDefault="006D67F1" w:rsidP="00E45795">
            <w:pPr>
              <w:rPr>
                <w:color w:val="000000"/>
                <w:sz w:val="19"/>
              </w:rPr>
            </w:pPr>
            <w:r w:rsidRPr="009973DB">
              <w:rPr>
                <w:color w:val="000000"/>
                <w:sz w:val="20"/>
              </w:rPr>
              <w:t>Omezení kvůli administrativní složitosti.</w:t>
            </w:r>
          </w:p>
          <w:p w:rsidR="006D67F1" w:rsidRPr="009973DB" w:rsidRDefault="006D67F1" w:rsidP="00E45795">
            <w:pPr>
              <w:rPr>
                <w:color w:val="000000"/>
                <w:sz w:val="19"/>
              </w:rPr>
            </w:pPr>
            <w:r w:rsidRPr="009973DB">
              <w:rPr>
                <w:color w:val="000000"/>
                <w:sz w:val="20"/>
              </w:rPr>
              <w:t>Omezení dané nedostatkem disponibilních zdrojů snižuje efektivní podporu investiční poptávce.</w:t>
            </w:r>
          </w:p>
          <w:p w:rsidR="006D67F1" w:rsidRPr="009973DB" w:rsidRDefault="006D67F1" w:rsidP="00E45795">
            <w:pPr>
              <w:rPr>
                <w:b/>
                <w:color w:val="000000"/>
                <w:sz w:val="19"/>
              </w:rPr>
            </w:pPr>
          </w:p>
        </w:tc>
      </w:tr>
      <w:tr w:rsidR="006D67F1" w:rsidRPr="009973DB" w:rsidTr="002433DA">
        <w:tc>
          <w:tcPr>
            <w:tcW w:w="1729" w:type="dxa"/>
          </w:tcPr>
          <w:p w:rsidR="006D67F1" w:rsidRPr="009973DB" w:rsidRDefault="006D67F1" w:rsidP="00B03681">
            <w:pPr>
              <w:pStyle w:val="Highlight2"/>
              <w:jc w:val="left"/>
              <w:rPr>
                <w:rFonts w:ascii="Calibri" w:hAnsi="Calibri" w:cs="Calibri"/>
                <w:bCs/>
                <w:color w:val="000000"/>
                <w:lang w:eastAsia="cs-CZ"/>
              </w:rPr>
            </w:pPr>
            <w:r w:rsidRPr="009973DB">
              <w:rPr>
                <w:rFonts w:ascii="Calibri" w:hAnsi="Calibri" w:cs="Calibri"/>
                <w:bCs/>
                <w:color w:val="000000"/>
                <w:lang w:eastAsia="cs-CZ"/>
              </w:rPr>
              <w:t>Efekt na narušení tržního prostředí</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Malý vliv na tržní prostředí, zvyšují konkurenci odstraněním finanční bariéry pro menší subjekty, uvolnění rizikové politiky finančních institucí</w:t>
            </w: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Malý vliv na tržní prostředí, návratná podpora motivuje ekonomicky efektivní počínání subjektů</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Doplnění soukromého finančního trhu</w:t>
            </w:r>
          </w:p>
        </w:tc>
        <w:tc>
          <w:tcPr>
            <w:tcW w:w="2268" w:type="dxa"/>
          </w:tcPr>
          <w:p w:rsidR="006D67F1" w:rsidRPr="009973DB" w:rsidRDefault="006D67F1" w:rsidP="00B0368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Výrazné finanční zvýhodnění pro příjemce, vytváří nižší tlak na ekonomické výsledky projektu</w:t>
            </w:r>
          </w:p>
          <w:p w:rsidR="006D67F1" w:rsidRPr="009973DB" w:rsidRDefault="006D67F1" w:rsidP="00B0368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Podpoření i méně kvalitních projektů bez potenciálu dlouhodobé udržitelnosti a ziskovosti – omezení efektivnosti trhu</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bCs/>
                <w:color w:val="000000"/>
                <w:lang w:eastAsia="cs-CZ"/>
              </w:rPr>
              <w:t>Částečné vytlačení soukromých prostředků</w:t>
            </w:r>
          </w:p>
        </w:tc>
      </w:tr>
    </w:tbl>
    <w:p w:rsidR="006D67F1" w:rsidRPr="009973DB" w:rsidRDefault="006D67F1" w:rsidP="008B3649"/>
    <w:p w:rsidR="006D67F1" w:rsidRPr="009973DB" w:rsidRDefault="006D67F1" w:rsidP="00B47049">
      <w:pPr>
        <w:pStyle w:val="Caption"/>
      </w:pPr>
      <w:r w:rsidRPr="009973DB">
        <w:t xml:space="preserve">Tabulka </w:t>
      </w:r>
      <w:fldSimple w:instr=" SEQ Tabulka \* ARABIC ">
        <w:r w:rsidRPr="009973DB">
          <w:rPr>
            <w:noProof/>
          </w:rPr>
          <w:t>15</w:t>
        </w:r>
      </w:fldSimple>
      <w:r w:rsidRPr="009973DB">
        <w:t xml:space="preserve"> – Přidaná hodnota podpory pro cíle SC 2.1 (etablované MSP) OP PIK a vliv na tržní prostředí</w:t>
      </w:r>
    </w:p>
    <w:p w:rsidR="006D67F1" w:rsidRPr="009973DB" w:rsidRDefault="006D67F1" w:rsidP="00B8786C"/>
    <w:p w:rsidR="006D67F1" w:rsidRPr="009973DB" w:rsidRDefault="006D67F1" w:rsidP="00B8786C">
      <w:r w:rsidRPr="009973DB">
        <w:t>Ziskový potenciál projektů rozvoje MSP v SC 2.1 by měl být samozřejmou součástí těchto investic a nepovažujeme za účelné užívat pro tento typ projektů dotační podporu, která navíc MSP nadměrně zatěžuje administrativní náročností a omezením v rámci výběrových řízení. Vzhledem k identifikovanému tržnímu selhání i cíli co nejefektivněji využít prostředky OP PI k navýšení investiční aktivity se jako rozumným jeví kombinace úvěrového nástroje a záruk. Oba nástroje řeší problém dostupnosti financí pro MSP, zároveň představují vhodnou kombinaci v rámci pákového a revolvingového efektu. Záruky umožní vysoké množství aktivizovaných soukromých zdrojů, úvěry zajistí zdroje pro podporu MSP také pro další období.</w:t>
      </w:r>
    </w:p>
    <w:p w:rsidR="006D67F1" w:rsidRPr="009973DB" w:rsidRDefault="006D67F1" w:rsidP="00B5359D">
      <w:pPr>
        <w:pStyle w:val="Neslovannadpisy"/>
        <w:rPr>
          <w:lang w:eastAsia="en-US"/>
        </w:rPr>
      </w:pPr>
    </w:p>
    <w:p w:rsidR="006D67F1" w:rsidRPr="009973DB" w:rsidRDefault="006D67F1" w:rsidP="00B5359D">
      <w:pPr>
        <w:pStyle w:val="Neslovannadpisy"/>
        <w:rPr>
          <w:lang w:eastAsia="en-US"/>
        </w:rPr>
      </w:pPr>
      <w:r w:rsidRPr="009973DB">
        <w:rPr>
          <w:lang w:eastAsia="en-US"/>
        </w:rPr>
        <w:t>Začínající inovativní MSP</w:t>
      </w:r>
    </w:p>
    <w:p w:rsidR="006D67F1" w:rsidRPr="009973DB" w:rsidRDefault="006D67F1" w:rsidP="008671F3">
      <w:pPr>
        <w:pStyle w:val="Neslovannadpisy"/>
        <w:rPr>
          <w:lang w:eastAsia="en-US"/>
        </w:rPr>
      </w:pP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60"/>
        <w:gridCol w:w="960"/>
        <w:gridCol w:w="2414"/>
        <w:gridCol w:w="2330"/>
        <w:gridCol w:w="2330"/>
      </w:tblGrid>
      <w:tr w:rsidR="006D67F1" w:rsidRPr="009973DB" w:rsidTr="00E45795">
        <w:trPr>
          <w:trHeight w:val="315"/>
        </w:trPr>
        <w:tc>
          <w:tcPr>
            <w:tcW w:w="960" w:type="dxa"/>
            <w:shd w:val="clear" w:color="auto" w:fill="365F91"/>
            <w:noWrap/>
            <w:vAlign w:val="bottom"/>
          </w:tcPr>
          <w:p w:rsidR="006D67F1" w:rsidRPr="009973DB" w:rsidRDefault="006D67F1" w:rsidP="00E45795">
            <w:pPr>
              <w:jc w:val="left"/>
              <w:rPr>
                <w:rFonts w:ascii="Times New Roman" w:hAnsi="Times New Roman"/>
                <w:sz w:val="24"/>
                <w:szCs w:val="24"/>
              </w:rPr>
            </w:pPr>
          </w:p>
        </w:tc>
        <w:tc>
          <w:tcPr>
            <w:tcW w:w="960" w:type="dxa"/>
            <w:shd w:val="clear" w:color="auto" w:fill="365F91"/>
            <w:noWrap/>
            <w:vAlign w:val="bottom"/>
          </w:tcPr>
          <w:p w:rsidR="006D67F1" w:rsidRPr="009973DB" w:rsidRDefault="006D67F1" w:rsidP="00E45795">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4744" w:type="dxa"/>
            <w:gridSpan w:val="2"/>
            <w:shd w:val="clear" w:color="auto" w:fill="365F91"/>
            <w:noWrap/>
            <w:vAlign w:val="center"/>
          </w:tcPr>
          <w:p w:rsidR="006D67F1" w:rsidRPr="009973DB" w:rsidRDefault="006D67F1" w:rsidP="00E45795">
            <w:pPr>
              <w:jc w:val="center"/>
              <w:rPr>
                <w:b/>
                <w:bCs/>
                <w:color w:val="FFFFFF"/>
                <w:sz w:val="24"/>
                <w:szCs w:val="24"/>
              </w:rPr>
            </w:pPr>
            <w:r w:rsidRPr="009973DB">
              <w:rPr>
                <w:b/>
                <w:bCs/>
                <w:color w:val="FFFFFF"/>
                <w:sz w:val="24"/>
                <w:szCs w:val="24"/>
              </w:rPr>
              <w:t>Finanční nástroj</w:t>
            </w:r>
          </w:p>
        </w:tc>
        <w:tc>
          <w:tcPr>
            <w:tcW w:w="2330" w:type="dxa"/>
            <w:shd w:val="clear" w:color="auto" w:fill="365F91"/>
          </w:tcPr>
          <w:p w:rsidR="006D67F1" w:rsidRPr="009973DB" w:rsidRDefault="006D67F1" w:rsidP="00E45795">
            <w:pPr>
              <w:jc w:val="center"/>
              <w:rPr>
                <w:b/>
                <w:bCs/>
                <w:color w:val="FFFFFF"/>
                <w:sz w:val="24"/>
                <w:szCs w:val="24"/>
              </w:rPr>
            </w:pPr>
            <w:r w:rsidRPr="009973DB">
              <w:rPr>
                <w:b/>
                <w:bCs/>
                <w:color w:val="FFFFFF"/>
                <w:sz w:val="24"/>
                <w:szCs w:val="24"/>
              </w:rPr>
              <w:t>Dotace</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5"/>
        </w:trPr>
        <w:tc>
          <w:tcPr>
            <w:tcW w:w="960" w:type="dxa"/>
            <w:shd w:val="clear" w:color="auto" w:fill="8DB3E2"/>
            <w:noWrap/>
          </w:tcPr>
          <w:p w:rsidR="006D67F1" w:rsidRPr="009973DB" w:rsidRDefault="006D67F1" w:rsidP="00A85B7C">
            <w:pPr>
              <w:jc w:val="center"/>
              <w:rPr>
                <w:b/>
                <w:bCs/>
                <w:color w:val="000000"/>
                <w:sz w:val="24"/>
                <w:szCs w:val="24"/>
              </w:rPr>
            </w:pPr>
          </w:p>
        </w:tc>
        <w:tc>
          <w:tcPr>
            <w:tcW w:w="960" w:type="dxa"/>
            <w:shd w:val="clear" w:color="auto" w:fill="8DB3E2"/>
            <w:noWrap/>
          </w:tcPr>
          <w:p w:rsidR="006D67F1" w:rsidRPr="009973DB" w:rsidRDefault="006D67F1" w:rsidP="00A85B7C">
            <w:pPr>
              <w:jc w:val="left"/>
              <w:rPr>
                <w:color w:val="000000"/>
                <w:sz w:val="24"/>
                <w:szCs w:val="24"/>
              </w:rPr>
            </w:pPr>
            <w:r w:rsidRPr="009973DB">
              <w:rPr>
                <w:color w:val="000000"/>
                <w:sz w:val="24"/>
                <w:szCs w:val="24"/>
              </w:rPr>
              <w:t> </w:t>
            </w:r>
          </w:p>
        </w:tc>
        <w:tc>
          <w:tcPr>
            <w:tcW w:w="2414" w:type="dxa"/>
            <w:shd w:val="clear" w:color="auto" w:fill="8DB3E2"/>
          </w:tcPr>
          <w:p w:rsidR="006D67F1" w:rsidRPr="009973DB" w:rsidRDefault="006D67F1" w:rsidP="00A85B7C">
            <w:pPr>
              <w:jc w:val="center"/>
              <w:rPr>
                <w:b/>
                <w:bCs/>
                <w:color w:val="FFFFFF"/>
                <w:sz w:val="24"/>
                <w:szCs w:val="24"/>
              </w:rPr>
            </w:pPr>
            <w:r w:rsidRPr="009973DB">
              <w:rPr>
                <w:b/>
                <w:bCs/>
                <w:color w:val="FFFFFF"/>
                <w:sz w:val="24"/>
                <w:szCs w:val="24"/>
              </w:rPr>
              <w:t>Kapitálové vstupy</w:t>
            </w:r>
          </w:p>
        </w:tc>
        <w:tc>
          <w:tcPr>
            <w:tcW w:w="2330" w:type="dxa"/>
            <w:shd w:val="clear" w:color="auto" w:fill="8DB3E2"/>
          </w:tcPr>
          <w:p w:rsidR="006D67F1" w:rsidRPr="009973DB" w:rsidRDefault="006D67F1" w:rsidP="00A85B7C">
            <w:pPr>
              <w:jc w:val="center"/>
              <w:rPr>
                <w:b/>
                <w:bCs/>
                <w:color w:val="FFFFFF"/>
                <w:sz w:val="24"/>
                <w:szCs w:val="24"/>
              </w:rPr>
            </w:pPr>
            <w:r w:rsidRPr="009973DB">
              <w:rPr>
                <w:b/>
                <w:bCs/>
                <w:color w:val="FFFFFF"/>
                <w:sz w:val="24"/>
                <w:szCs w:val="24"/>
              </w:rPr>
              <w:t>Zvýhodněný úvěr</w:t>
            </w:r>
          </w:p>
        </w:tc>
        <w:tc>
          <w:tcPr>
            <w:tcW w:w="2330" w:type="dxa"/>
            <w:shd w:val="clear" w:color="auto" w:fill="8DB3E2"/>
          </w:tcPr>
          <w:p w:rsidR="006D67F1" w:rsidRPr="009973DB" w:rsidRDefault="006D67F1" w:rsidP="00A85B7C">
            <w:pPr>
              <w:jc w:val="center"/>
              <w:rPr>
                <w:b/>
                <w:bCs/>
                <w:color w:val="FFFFFF"/>
                <w:sz w:val="24"/>
                <w:szCs w:val="24"/>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20"/>
        </w:trPr>
        <w:tc>
          <w:tcPr>
            <w:tcW w:w="960" w:type="dxa"/>
            <w:vMerge w:val="restart"/>
            <w:shd w:val="clear" w:color="auto" w:fill="8DB3E2"/>
            <w:noWrap/>
            <w:textDirection w:val="btLr"/>
          </w:tcPr>
          <w:p w:rsidR="006D67F1" w:rsidRPr="009973DB" w:rsidRDefault="006D67F1" w:rsidP="00A85B7C">
            <w:pPr>
              <w:jc w:val="center"/>
              <w:rPr>
                <w:b/>
                <w:bCs/>
                <w:color w:val="FFFFFF"/>
                <w:sz w:val="24"/>
                <w:szCs w:val="24"/>
              </w:rPr>
            </w:pPr>
            <w:r w:rsidRPr="009973DB">
              <w:rPr>
                <w:b/>
                <w:bCs/>
                <w:color w:val="FFFFFF"/>
                <w:sz w:val="24"/>
                <w:szCs w:val="24"/>
              </w:rPr>
              <w:t>Přidaná hodnota veřejné podpory pro příjemce a ŘO</w:t>
            </w:r>
          </w:p>
        </w:tc>
        <w:tc>
          <w:tcPr>
            <w:tcW w:w="960" w:type="dxa"/>
            <w:vMerge w:val="restart"/>
            <w:shd w:val="clear" w:color="auto" w:fill="8DB3E2"/>
            <w:noWrap/>
            <w:textDirection w:val="btLr"/>
          </w:tcPr>
          <w:p w:rsidR="006D67F1" w:rsidRPr="009973DB" w:rsidRDefault="006D67F1" w:rsidP="00A85B7C">
            <w:pPr>
              <w:jc w:val="center"/>
              <w:rPr>
                <w:b/>
                <w:bCs/>
                <w:color w:val="FFFFFF"/>
                <w:sz w:val="24"/>
                <w:szCs w:val="24"/>
              </w:rPr>
            </w:pPr>
            <w:r w:rsidRPr="009973DB">
              <w:rPr>
                <w:b/>
                <w:bCs/>
                <w:color w:val="FFFFFF"/>
                <w:sz w:val="24"/>
                <w:szCs w:val="24"/>
              </w:rPr>
              <w:t>Konečný příjemce</w:t>
            </w:r>
          </w:p>
        </w:tc>
        <w:tc>
          <w:tcPr>
            <w:tcW w:w="2414" w:type="dxa"/>
            <w:shd w:val="clear" w:color="auto" w:fill="8DB3E2"/>
          </w:tcPr>
          <w:p w:rsidR="006D67F1" w:rsidRPr="009973DB" w:rsidRDefault="006D67F1" w:rsidP="00A85B7C">
            <w:pPr>
              <w:jc w:val="center"/>
              <w:rPr>
                <w:b/>
                <w:color w:val="FFFFFF"/>
                <w:sz w:val="20"/>
              </w:rPr>
            </w:pPr>
            <w:r w:rsidRPr="009973DB">
              <w:rPr>
                <w:b/>
                <w:color w:val="FFFFFF"/>
                <w:sz w:val="20"/>
              </w:rPr>
              <w:t>Poskytnutí kapitálu na rozvoj subjektu</w:t>
            </w:r>
          </w:p>
        </w:tc>
        <w:tc>
          <w:tcPr>
            <w:tcW w:w="2330" w:type="dxa"/>
            <w:shd w:val="clear" w:color="auto" w:fill="8DB3E2"/>
          </w:tcPr>
          <w:p w:rsidR="006D67F1" w:rsidRPr="009973DB" w:rsidRDefault="006D67F1" w:rsidP="00A85B7C">
            <w:pPr>
              <w:jc w:val="center"/>
              <w:rPr>
                <w:b/>
                <w:color w:val="FFFFFF"/>
                <w:sz w:val="20"/>
              </w:rPr>
            </w:pPr>
            <w:r w:rsidRPr="009973DB">
              <w:rPr>
                <w:b/>
                <w:color w:val="FFFFFF"/>
                <w:sz w:val="20"/>
              </w:rPr>
              <w:t>Potenciální zpřístupnění financování</w:t>
            </w:r>
          </w:p>
        </w:tc>
        <w:tc>
          <w:tcPr>
            <w:tcW w:w="2330" w:type="dxa"/>
            <w:shd w:val="clear" w:color="auto" w:fill="8DB3E2"/>
          </w:tcPr>
          <w:p w:rsidR="006D67F1" w:rsidRPr="009973DB" w:rsidRDefault="006D67F1" w:rsidP="00A85B7C">
            <w:pPr>
              <w:jc w:val="center"/>
              <w:rPr>
                <w:b/>
                <w:color w:val="FFFFFF"/>
                <w:sz w:val="20"/>
              </w:rPr>
            </w:pPr>
            <w:r w:rsidRPr="009973DB">
              <w:rPr>
                <w:b/>
                <w:color w:val="FFFFFF"/>
                <w:sz w:val="20"/>
              </w:rPr>
              <w:t>Nevratný příspěvek na projekt</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80"/>
        </w:trPr>
        <w:tc>
          <w:tcPr>
            <w:tcW w:w="960" w:type="dxa"/>
            <w:vMerge/>
            <w:shd w:val="clear" w:color="auto" w:fill="8DB3E2"/>
          </w:tcPr>
          <w:p w:rsidR="006D67F1" w:rsidRPr="009973DB" w:rsidRDefault="006D67F1" w:rsidP="00A85B7C">
            <w:pPr>
              <w:jc w:val="left"/>
              <w:rPr>
                <w:b/>
                <w:bCs/>
                <w:color w:val="FFFFFF"/>
                <w:sz w:val="24"/>
                <w:szCs w:val="24"/>
              </w:rPr>
            </w:pPr>
          </w:p>
        </w:tc>
        <w:tc>
          <w:tcPr>
            <w:tcW w:w="960" w:type="dxa"/>
            <w:vMerge/>
            <w:shd w:val="clear" w:color="auto" w:fill="8DB3E2"/>
          </w:tcPr>
          <w:p w:rsidR="006D67F1" w:rsidRPr="009973DB" w:rsidRDefault="006D67F1" w:rsidP="00A85B7C">
            <w:pPr>
              <w:jc w:val="left"/>
              <w:rPr>
                <w:b/>
                <w:bCs/>
                <w:color w:val="FFFFFF"/>
                <w:sz w:val="24"/>
                <w:szCs w:val="24"/>
              </w:rPr>
            </w:pPr>
          </w:p>
        </w:tc>
        <w:tc>
          <w:tcPr>
            <w:tcW w:w="2414" w:type="dxa"/>
            <w:shd w:val="clear" w:color="auto" w:fill="8DB3E2"/>
          </w:tcPr>
          <w:p w:rsidR="006D67F1" w:rsidRPr="009973DB" w:rsidRDefault="006D67F1" w:rsidP="00A85B7C">
            <w:pPr>
              <w:jc w:val="center"/>
              <w:rPr>
                <w:b/>
                <w:color w:val="FFFFFF"/>
                <w:sz w:val="20"/>
              </w:rPr>
            </w:pPr>
            <w:r w:rsidRPr="009973DB">
              <w:rPr>
                <w:b/>
                <w:color w:val="FFFFFF"/>
                <w:sz w:val="20"/>
              </w:rPr>
              <w:t>Možnost flexibilního nakládání s prostředky</w:t>
            </w:r>
          </w:p>
        </w:tc>
        <w:tc>
          <w:tcPr>
            <w:tcW w:w="2330" w:type="dxa"/>
            <w:shd w:val="clear" w:color="auto" w:fill="8DB3E2"/>
          </w:tcPr>
          <w:p w:rsidR="006D67F1" w:rsidRPr="009973DB" w:rsidRDefault="006D67F1" w:rsidP="00A85B7C">
            <w:pPr>
              <w:jc w:val="center"/>
              <w:rPr>
                <w:b/>
                <w:color w:val="FFFFFF"/>
                <w:sz w:val="20"/>
              </w:rPr>
            </w:pPr>
            <w:r w:rsidRPr="009973DB">
              <w:rPr>
                <w:b/>
                <w:color w:val="FFFFFF"/>
                <w:sz w:val="20"/>
              </w:rPr>
              <w:t>Snížená dluhová služba</w:t>
            </w:r>
          </w:p>
        </w:tc>
        <w:tc>
          <w:tcPr>
            <w:tcW w:w="2330" w:type="dxa"/>
            <w:shd w:val="clear" w:color="auto" w:fill="8DB3E2"/>
          </w:tcPr>
          <w:p w:rsidR="006D67F1" w:rsidRPr="009973DB" w:rsidRDefault="006D67F1" w:rsidP="00A85B7C">
            <w:pPr>
              <w:jc w:val="center"/>
              <w:rPr>
                <w:b/>
                <w:color w:val="FFFFFF"/>
                <w:sz w:val="20"/>
              </w:rPr>
            </w:pPr>
            <w:r w:rsidRPr="009973DB">
              <w:rPr>
                <w:b/>
                <w:color w:val="FFFFFF"/>
                <w:sz w:val="20"/>
              </w:rPr>
              <w:t>Vysoce snížené náklady investic</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20"/>
        </w:trPr>
        <w:tc>
          <w:tcPr>
            <w:tcW w:w="960" w:type="dxa"/>
            <w:vMerge/>
            <w:shd w:val="clear" w:color="auto" w:fill="8DB3E2"/>
          </w:tcPr>
          <w:p w:rsidR="006D67F1" w:rsidRPr="009973DB" w:rsidRDefault="006D67F1" w:rsidP="00A85B7C">
            <w:pPr>
              <w:jc w:val="left"/>
              <w:rPr>
                <w:b/>
                <w:bCs/>
                <w:color w:val="FFFFFF"/>
                <w:sz w:val="24"/>
                <w:szCs w:val="24"/>
              </w:rPr>
            </w:pPr>
          </w:p>
        </w:tc>
        <w:tc>
          <w:tcPr>
            <w:tcW w:w="960" w:type="dxa"/>
            <w:vMerge/>
            <w:shd w:val="clear" w:color="auto" w:fill="8DB3E2"/>
          </w:tcPr>
          <w:p w:rsidR="006D67F1" w:rsidRPr="009973DB" w:rsidRDefault="006D67F1" w:rsidP="00A85B7C">
            <w:pPr>
              <w:jc w:val="left"/>
              <w:rPr>
                <w:b/>
                <w:bCs/>
                <w:color w:val="FFFFFF"/>
                <w:sz w:val="24"/>
                <w:szCs w:val="24"/>
              </w:rPr>
            </w:pPr>
          </w:p>
        </w:tc>
        <w:tc>
          <w:tcPr>
            <w:tcW w:w="2414" w:type="dxa"/>
            <w:shd w:val="clear" w:color="auto" w:fill="8DB3E2"/>
          </w:tcPr>
          <w:p w:rsidR="006D67F1" w:rsidRPr="009973DB" w:rsidRDefault="006D67F1" w:rsidP="00A85B7C">
            <w:pPr>
              <w:jc w:val="center"/>
              <w:rPr>
                <w:b/>
                <w:color w:val="FFFFFF"/>
                <w:sz w:val="20"/>
              </w:rPr>
            </w:pPr>
            <w:r w:rsidRPr="009973DB">
              <w:rPr>
                <w:b/>
                <w:color w:val="FFFFFF"/>
                <w:sz w:val="20"/>
              </w:rPr>
              <w:t>Zvýšení potenciální úvěrovatelnosti kapitálově posíleného subjektu</w:t>
            </w:r>
          </w:p>
        </w:tc>
        <w:tc>
          <w:tcPr>
            <w:tcW w:w="2330" w:type="dxa"/>
            <w:shd w:val="clear" w:color="auto" w:fill="8DB3E2"/>
          </w:tcPr>
          <w:p w:rsidR="006D67F1" w:rsidRPr="009973DB" w:rsidRDefault="006D67F1" w:rsidP="00A85B7C">
            <w:pPr>
              <w:jc w:val="center"/>
              <w:rPr>
                <w:b/>
                <w:color w:val="FFFFFF"/>
                <w:sz w:val="20"/>
              </w:rPr>
            </w:pPr>
            <w:r w:rsidRPr="009973DB">
              <w:rPr>
                <w:b/>
                <w:color w:val="FFFFFF"/>
                <w:sz w:val="20"/>
              </w:rPr>
              <w:t>Delší doba splatnosti</w:t>
            </w:r>
          </w:p>
        </w:tc>
        <w:tc>
          <w:tcPr>
            <w:tcW w:w="2330" w:type="dxa"/>
            <w:shd w:val="clear" w:color="auto" w:fill="8DB3E2"/>
          </w:tcPr>
          <w:p w:rsidR="006D67F1" w:rsidRPr="009973DB" w:rsidRDefault="006D67F1" w:rsidP="00A85B7C">
            <w:pPr>
              <w:jc w:val="center"/>
              <w:rPr>
                <w:b/>
                <w:color w:val="FFFFFF"/>
                <w:sz w:val="20"/>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78"/>
        </w:trPr>
        <w:tc>
          <w:tcPr>
            <w:tcW w:w="960" w:type="dxa"/>
            <w:vMerge/>
            <w:shd w:val="clear" w:color="auto" w:fill="8DB3E2"/>
          </w:tcPr>
          <w:p w:rsidR="006D67F1" w:rsidRPr="009973DB" w:rsidRDefault="006D67F1" w:rsidP="00A85B7C">
            <w:pPr>
              <w:jc w:val="left"/>
              <w:rPr>
                <w:b/>
                <w:bCs/>
                <w:color w:val="FFFFFF"/>
                <w:sz w:val="24"/>
                <w:szCs w:val="24"/>
              </w:rPr>
            </w:pPr>
          </w:p>
        </w:tc>
        <w:tc>
          <w:tcPr>
            <w:tcW w:w="960" w:type="dxa"/>
            <w:vMerge/>
            <w:shd w:val="clear" w:color="auto" w:fill="8DB3E2"/>
          </w:tcPr>
          <w:p w:rsidR="006D67F1" w:rsidRPr="009973DB" w:rsidRDefault="006D67F1" w:rsidP="00A85B7C">
            <w:pPr>
              <w:jc w:val="left"/>
              <w:rPr>
                <w:b/>
                <w:bCs/>
                <w:color w:val="FFFFFF"/>
                <w:sz w:val="24"/>
                <w:szCs w:val="24"/>
              </w:rPr>
            </w:pPr>
          </w:p>
        </w:tc>
        <w:tc>
          <w:tcPr>
            <w:tcW w:w="2414" w:type="dxa"/>
            <w:shd w:val="clear" w:color="auto" w:fill="8DB3E2"/>
            <w:noWrap/>
          </w:tcPr>
          <w:p w:rsidR="006D67F1" w:rsidRPr="009973DB" w:rsidRDefault="006D67F1" w:rsidP="00C767FC">
            <w:pPr>
              <w:jc w:val="center"/>
              <w:rPr>
                <w:b/>
                <w:color w:val="FFFFFF"/>
                <w:sz w:val="20"/>
              </w:rPr>
            </w:pPr>
            <w:r w:rsidRPr="009973DB">
              <w:rPr>
                <w:b/>
                <w:color w:val="FFFFFF"/>
                <w:sz w:val="20"/>
              </w:rPr>
              <w:t xml:space="preserve">Vysoký tlak na dosažení ziskovosti projektu </w:t>
            </w:r>
          </w:p>
        </w:tc>
        <w:tc>
          <w:tcPr>
            <w:tcW w:w="2330" w:type="dxa"/>
            <w:shd w:val="clear" w:color="auto" w:fill="8DB3E2"/>
          </w:tcPr>
          <w:p w:rsidR="006D67F1" w:rsidRPr="009973DB" w:rsidRDefault="006D67F1" w:rsidP="001B1EEC">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A85B7C">
            <w:pPr>
              <w:jc w:val="center"/>
              <w:rPr>
                <w:b/>
                <w:color w:val="FFFFFF"/>
                <w:sz w:val="20"/>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80"/>
        </w:trPr>
        <w:tc>
          <w:tcPr>
            <w:tcW w:w="960" w:type="dxa"/>
            <w:vMerge/>
            <w:shd w:val="clear" w:color="auto" w:fill="8DB3E2"/>
          </w:tcPr>
          <w:p w:rsidR="006D67F1" w:rsidRPr="009973DB" w:rsidRDefault="006D67F1" w:rsidP="00A85B7C">
            <w:pPr>
              <w:jc w:val="left"/>
              <w:rPr>
                <w:b/>
                <w:bCs/>
                <w:color w:val="FFFFFF"/>
                <w:sz w:val="24"/>
                <w:szCs w:val="24"/>
              </w:rPr>
            </w:pPr>
          </w:p>
        </w:tc>
        <w:tc>
          <w:tcPr>
            <w:tcW w:w="960" w:type="dxa"/>
            <w:vMerge/>
            <w:shd w:val="clear" w:color="auto" w:fill="8DB3E2"/>
          </w:tcPr>
          <w:p w:rsidR="006D67F1" w:rsidRPr="009973DB" w:rsidRDefault="006D67F1" w:rsidP="00A85B7C">
            <w:pPr>
              <w:jc w:val="left"/>
              <w:rPr>
                <w:b/>
                <w:bCs/>
                <w:color w:val="FFFFFF"/>
                <w:sz w:val="24"/>
                <w:szCs w:val="24"/>
              </w:rPr>
            </w:pPr>
          </w:p>
        </w:tc>
        <w:tc>
          <w:tcPr>
            <w:tcW w:w="2414" w:type="dxa"/>
            <w:shd w:val="clear" w:color="auto" w:fill="8DB3E2"/>
          </w:tcPr>
          <w:p w:rsidR="006D67F1" w:rsidRPr="009973DB" w:rsidRDefault="006D67F1" w:rsidP="00A85B7C">
            <w:pPr>
              <w:jc w:val="center"/>
              <w:rPr>
                <w:b/>
                <w:color w:val="FFFFFF"/>
                <w:sz w:val="20"/>
              </w:rPr>
            </w:pPr>
            <w:r w:rsidRPr="009973DB">
              <w:rPr>
                <w:b/>
                <w:color w:val="FFFFFF"/>
                <w:sz w:val="20"/>
              </w:rPr>
              <w:t>Know-how a kontakty ze strany investorů</w:t>
            </w:r>
          </w:p>
        </w:tc>
        <w:tc>
          <w:tcPr>
            <w:tcW w:w="2330" w:type="dxa"/>
            <w:shd w:val="clear" w:color="auto" w:fill="8DB3E2"/>
          </w:tcPr>
          <w:p w:rsidR="006D67F1" w:rsidRPr="009973DB" w:rsidRDefault="006D67F1" w:rsidP="00A85B7C">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A85B7C">
            <w:pPr>
              <w:jc w:val="center"/>
              <w:rPr>
                <w:b/>
                <w:color w:val="FFFFFF"/>
                <w:sz w:val="20"/>
              </w:rPr>
            </w:pPr>
          </w:p>
        </w:tc>
      </w:tr>
      <w:tr w:rsidR="006D67F1" w:rsidRPr="009973DB" w:rsidTr="002433DA">
        <w:trPr>
          <w:trHeight w:val="690"/>
        </w:trPr>
        <w:tc>
          <w:tcPr>
            <w:tcW w:w="960" w:type="dxa"/>
            <w:vMerge/>
            <w:shd w:val="clear" w:color="auto" w:fill="8DB3E2"/>
            <w:vAlign w:val="center"/>
          </w:tcPr>
          <w:p w:rsidR="006D67F1" w:rsidRPr="009973DB" w:rsidRDefault="006D67F1" w:rsidP="0010532D">
            <w:pPr>
              <w:jc w:val="left"/>
              <w:rPr>
                <w:b/>
                <w:bCs/>
                <w:color w:val="FFFFFF"/>
                <w:sz w:val="24"/>
                <w:szCs w:val="24"/>
              </w:rPr>
            </w:pPr>
          </w:p>
        </w:tc>
        <w:tc>
          <w:tcPr>
            <w:tcW w:w="960" w:type="dxa"/>
            <w:vMerge/>
            <w:shd w:val="clear" w:color="auto" w:fill="8DB3E2"/>
            <w:vAlign w:val="center"/>
          </w:tcPr>
          <w:p w:rsidR="006D67F1" w:rsidRPr="009973DB" w:rsidRDefault="006D67F1" w:rsidP="0010532D">
            <w:pPr>
              <w:jc w:val="left"/>
              <w:rPr>
                <w:b/>
                <w:bCs/>
                <w:color w:val="FFFFFF"/>
                <w:sz w:val="24"/>
                <w:szCs w:val="24"/>
              </w:rPr>
            </w:pPr>
          </w:p>
        </w:tc>
        <w:tc>
          <w:tcPr>
            <w:tcW w:w="2414" w:type="dxa"/>
            <w:shd w:val="clear" w:color="auto" w:fill="8DB3E2"/>
            <w:vAlign w:val="center"/>
          </w:tcPr>
          <w:p w:rsidR="006D67F1" w:rsidRPr="009973DB" w:rsidRDefault="006D67F1" w:rsidP="0010532D">
            <w:pPr>
              <w:jc w:val="center"/>
              <w:rPr>
                <w:b/>
                <w:color w:val="FFFFFF"/>
                <w:sz w:val="20"/>
              </w:rPr>
            </w:pPr>
            <w:r w:rsidRPr="009973DB">
              <w:rPr>
                <w:b/>
                <w:color w:val="FFFFFF"/>
                <w:sz w:val="20"/>
              </w:rPr>
              <w:t>Vyšší atraktivita podniku pro další investory</w:t>
            </w:r>
          </w:p>
        </w:tc>
        <w:tc>
          <w:tcPr>
            <w:tcW w:w="2330" w:type="dxa"/>
            <w:shd w:val="clear" w:color="auto" w:fill="8DB3E2"/>
            <w:vAlign w:val="center"/>
          </w:tcPr>
          <w:p w:rsidR="006D67F1" w:rsidRPr="009973DB" w:rsidRDefault="006D67F1" w:rsidP="0010532D">
            <w:pPr>
              <w:jc w:val="center"/>
              <w:rPr>
                <w:b/>
                <w:color w:val="FFFFFF"/>
                <w:sz w:val="20"/>
              </w:rPr>
            </w:pPr>
            <w:r w:rsidRPr="009973DB">
              <w:rPr>
                <w:b/>
                <w:color w:val="FFFFFF"/>
                <w:sz w:val="20"/>
              </w:rPr>
              <w:t>Absolutní kontrola nad získanými prostředky a podnikáním</w:t>
            </w:r>
          </w:p>
        </w:tc>
        <w:tc>
          <w:tcPr>
            <w:tcW w:w="2330" w:type="dxa"/>
            <w:shd w:val="clear" w:color="auto" w:fill="8DB3E2"/>
          </w:tcPr>
          <w:p w:rsidR="006D67F1" w:rsidRPr="009973DB" w:rsidRDefault="006D67F1" w:rsidP="0010532D">
            <w:pPr>
              <w:jc w:val="left"/>
              <w:rPr>
                <w:rFonts w:ascii="Times New Roman" w:hAnsi="Times New Roman"/>
                <w:b/>
                <w:color w:val="FFFFFF"/>
                <w:sz w:val="20"/>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90"/>
        </w:trPr>
        <w:tc>
          <w:tcPr>
            <w:tcW w:w="960" w:type="dxa"/>
            <w:vMerge/>
            <w:shd w:val="clear" w:color="auto" w:fill="8DB3E2"/>
          </w:tcPr>
          <w:p w:rsidR="006D67F1" w:rsidRPr="009973DB" w:rsidRDefault="006D67F1" w:rsidP="0010532D">
            <w:pPr>
              <w:jc w:val="left"/>
              <w:rPr>
                <w:b/>
                <w:bCs/>
                <w:color w:val="FFFFFF"/>
                <w:sz w:val="24"/>
                <w:szCs w:val="24"/>
              </w:rPr>
            </w:pPr>
          </w:p>
        </w:tc>
        <w:tc>
          <w:tcPr>
            <w:tcW w:w="960" w:type="dxa"/>
            <w:vMerge/>
            <w:shd w:val="clear" w:color="auto" w:fill="8DB3E2"/>
          </w:tcPr>
          <w:p w:rsidR="006D67F1" w:rsidRPr="009973DB" w:rsidRDefault="006D67F1" w:rsidP="0010532D">
            <w:pPr>
              <w:jc w:val="left"/>
              <w:rPr>
                <w:b/>
                <w:bCs/>
                <w:color w:val="FFFFFF"/>
                <w:sz w:val="24"/>
                <w:szCs w:val="24"/>
              </w:rPr>
            </w:pPr>
          </w:p>
        </w:tc>
        <w:tc>
          <w:tcPr>
            <w:tcW w:w="2414" w:type="dxa"/>
            <w:shd w:val="clear" w:color="auto" w:fill="8DB3E2"/>
          </w:tcPr>
          <w:p w:rsidR="006D67F1" w:rsidRPr="009973DB" w:rsidRDefault="006D67F1" w:rsidP="00C767FC">
            <w:pPr>
              <w:jc w:val="center"/>
              <w:rPr>
                <w:b/>
                <w:color w:val="FFFFFF"/>
                <w:sz w:val="20"/>
              </w:rPr>
            </w:pPr>
            <w:r w:rsidRPr="009973DB">
              <w:rPr>
                <w:b/>
                <w:color w:val="FFFFFF"/>
                <w:sz w:val="20"/>
              </w:rPr>
              <w:t>Možnost propojení s odbornou asistencí v oblasti rozvoje podnikání (CI)</w:t>
            </w:r>
          </w:p>
        </w:tc>
        <w:tc>
          <w:tcPr>
            <w:tcW w:w="2330" w:type="dxa"/>
            <w:shd w:val="clear" w:color="auto" w:fill="8DB3E2"/>
          </w:tcPr>
          <w:p w:rsidR="006D67F1" w:rsidRPr="009973DB" w:rsidRDefault="006D67F1" w:rsidP="0010532D">
            <w:pPr>
              <w:jc w:val="center"/>
              <w:rPr>
                <w:b/>
                <w:color w:val="FFFFFF"/>
                <w:sz w:val="20"/>
              </w:rPr>
            </w:pPr>
            <w:r w:rsidRPr="009973DB">
              <w:rPr>
                <w:b/>
                <w:color w:val="FFFFFF"/>
                <w:sz w:val="20"/>
              </w:rPr>
              <w:t>Potenciální revolvingový efekt a podpoření projektů v dalších cyklech</w:t>
            </w:r>
          </w:p>
        </w:tc>
        <w:tc>
          <w:tcPr>
            <w:tcW w:w="2330" w:type="dxa"/>
            <w:shd w:val="clear" w:color="auto" w:fill="8DB3E2"/>
          </w:tcPr>
          <w:p w:rsidR="006D67F1" w:rsidRPr="009973DB" w:rsidRDefault="006D67F1" w:rsidP="0010532D">
            <w:pPr>
              <w:jc w:val="left"/>
              <w:rPr>
                <w:rFonts w:ascii="Times New Roman" w:hAnsi="Times New Roman"/>
                <w:b/>
                <w:color w:val="FFFFFF"/>
                <w:sz w:val="20"/>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8DB3E2"/>
          </w:tcPr>
          <w:p w:rsidR="006D67F1" w:rsidRPr="009973DB" w:rsidRDefault="006D67F1" w:rsidP="0010532D">
            <w:pPr>
              <w:jc w:val="left"/>
              <w:rPr>
                <w:b/>
                <w:bCs/>
                <w:color w:val="FFFFFF"/>
                <w:sz w:val="24"/>
                <w:szCs w:val="24"/>
              </w:rPr>
            </w:pPr>
          </w:p>
        </w:tc>
        <w:tc>
          <w:tcPr>
            <w:tcW w:w="960" w:type="dxa"/>
            <w:vMerge w:val="restart"/>
            <w:shd w:val="clear" w:color="auto" w:fill="8DB3E2"/>
            <w:noWrap/>
            <w:textDirection w:val="btLr"/>
          </w:tcPr>
          <w:p w:rsidR="006D67F1" w:rsidRPr="009973DB" w:rsidRDefault="006D67F1" w:rsidP="0010532D">
            <w:pPr>
              <w:jc w:val="center"/>
              <w:rPr>
                <w:b/>
                <w:bCs/>
                <w:color w:val="FFFFFF"/>
                <w:sz w:val="24"/>
                <w:szCs w:val="24"/>
              </w:rPr>
            </w:pPr>
            <w:r w:rsidRPr="009973DB">
              <w:rPr>
                <w:b/>
                <w:bCs/>
                <w:color w:val="FFFFFF"/>
                <w:sz w:val="24"/>
                <w:szCs w:val="24"/>
              </w:rPr>
              <w:t>ŘO</w:t>
            </w:r>
          </w:p>
        </w:tc>
        <w:tc>
          <w:tcPr>
            <w:tcW w:w="2414" w:type="dxa"/>
            <w:shd w:val="clear" w:color="auto" w:fill="8DB3E2"/>
          </w:tcPr>
          <w:p w:rsidR="006D67F1" w:rsidRPr="009973DB" w:rsidRDefault="006D67F1" w:rsidP="0010532D">
            <w:pPr>
              <w:jc w:val="center"/>
              <w:rPr>
                <w:b/>
                <w:color w:val="FFFFFF"/>
                <w:sz w:val="20"/>
              </w:rPr>
            </w:pPr>
            <w:r w:rsidRPr="009973DB">
              <w:rPr>
                <w:b/>
                <w:color w:val="FFFFFF"/>
                <w:sz w:val="20"/>
              </w:rPr>
              <w:t>Revolvingový potenciál</w:t>
            </w:r>
          </w:p>
        </w:tc>
        <w:tc>
          <w:tcPr>
            <w:tcW w:w="2330" w:type="dxa"/>
            <w:shd w:val="clear" w:color="auto" w:fill="8DB3E2"/>
          </w:tcPr>
          <w:p w:rsidR="006D67F1" w:rsidRPr="009973DB" w:rsidRDefault="006D67F1" w:rsidP="0010532D">
            <w:pPr>
              <w:jc w:val="center"/>
              <w:rPr>
                <w:b/>
                <w:color w:val="FFFFFF"/>
                <w:sz w:val="20"/>
              </w:rPr>
            </w:pPr>
            <w:r w:rsidRPr="009973DB">
              <w:rPr>
                <w:b/>
                <w:color w:val="FFFFFF"/>
                <w:sz w:val="20"/>
              </w:rPr>
              <w:t>Predikovatelné splátky</w:t>
            </w:r>
          </w:p>
        </w:tc>
        <w:tc>
          <w:tcPr>
            <w:tcW w:w="2330" w:type="dxa"/>
            <w:shd w:val="clear" w:color="auto" w:fill="8DB3E2"/>
          </w:tcPr>
          <w:p w:rsidR="006D67F1" w:rsidRPr="009973DB" w:rsidRDefault="006D67F1" w:rsidP="0010532D">
            <w:pPr>
              <w:jc w:val="center"/>
              <w:rPr>
                <w:b/>
                <w:color w:val="FFFFFF"/>
                <w:sz w:val="20"/>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8DB3E2"/>
          </w:tcPr>
          <w:p w:rsidR="006D67F1" w:rsidRPr="009973DB" w:rsidRDefault="006D67F1" w:rsidP="0010532D">
            <w:pPr>
              <w:jc w:val="left"/>
              <w:rPr>
                <w:b/>
                <w:bCs/>
                <w:color w:val="FFFFFF"/>
                <w:sz w:val="18"/>
                <w:szCs w:val="18"/>
              </w:rPr>
            </w:pPr>
          </w:p>
        </w:tc>
        <w:tc>
          <w:tcPr>
            <w:tcW w:w="960" w:type="dxa"/>
            <w:vMerge/>
            <w:shd w:val="clear" w:color="auto" w:fill="8DB3E2"/>
            <w:noWrap/>
            <w:textDirection w:val="btLr"/>
          </w:tcPr>
          <w:p w:rsidR="006D67F1" w:rsidRPr="009973DB" w:rsidRDefault="006D67F1" w:rsidP="0010532D">
            <w:pPr>
              <w:jc w:val="center"/>
              <w:rPr>
                <w:b/>
                <w:bCs/>
                <w:color w:val="FFFFFF"/>
                <w:sz w:val="18"/>
                <w:szCs w:val="18"/>
              </w:rPr>
            </w:pPr>
          </w:p>
        </w:tc>
        <w:tc>
          <w:tcPr>
            <w:tcW w:w="2414" w:type="dxa"/>
            <w:shd w:val="clear" w:color="auto" w:fill="8DB3E2"/>
          </w:tcPr>
          <w:p w:rsidR="006D67F1" w:rsidRPr="009973DB" w:rsidRDefault="006D67F1" w:rsidP="0010532D">
            <w:pPr>
              <w:jc w:val="center"/>
              <w:rPr>
                <w:b/>
                <w:color w:val="FFFFFF"/>
                <w:sz w:val="20"/>
              </w:rPr>
            </w:pPr>
            <w:r w:rsidRPr="009973DB">
              <w:rPr>
                <w:b/>
                <w:color w:val="FFFFFF"/>
                <w:sz w:val="20"/>
              </w:rPr>
              <w:t>Efektivní prostředek k rozvoji trhu PE</w:t>
            </w:r>
          </w:p>
        </w:tc>
        <w:tc>
          <w:tcPr>
            <w:tcW w:w="2330" w:type="dxa"/>
            <w:shd w:val="clear" w:color="auto" w:fill="8DB3E2"/>
          </w:tcPr>
          <w:p w:rsidR="006D67F1" w:rsidRPr="009973DB" w:rsidRDefault="006D67F1" w:rsidP="0010532D">
            <w:pPr>
              <w:jc w:val="center"/>
              <w:rPr>
                <w:b/>
                <w:color w:val="FFFFFF"/>
                <w:sz w:val="20"/>
              </w:rPr>
            </w:pPr>
            <w:r w:rsidRPr="009973DB">
              <w:rPr>
                <w:b/>
                <w:color w:val="FFFFFF"/>
                <w:sz w:val="20"/>
              </w:rPr>
              <w:t>Rychlé čerpání</w:t>
            </w:r>
          </w:p>
        </w:tc>
        <w:tc>
          <w:tcPr>
            <w:tcW w:w="2330" w:type="dxa"/>
            <w:shd w:val="clear" w:color="auto" w:fill="8DB3E2"/>
          </w:tcPr>
          <w:p w:rsidR="006D67F1" w:rsidRPr="009973DB" w:rsidRDefault="006D67F1" w:rsidP="0010532D">
            <w:pPr>
              <w:jc w:val="center"/>
              <w:rPr>
                <w:b/>
                <w:color w:val="FFFFFF"/>
                <w:sz w:val="20"/>
              </w:rPr>
            </w:pPr>
          </w:p>
        </w:tc>
      </w:tr>
      <w:tr w:rsidR="006D67F1" w:rsidRPr="009973DB" w:rsidTr="002433DA">
        <w:trPr>
          <w:trHeight w:val="311"/>
        </w:trPr>
        <w:tc>
          <w:tcPr>
            <w:tcW w:w="960" w:type="dxa"/>
            <w:vMerge/>
            <w:shd w:val="clear" w:color="auto" w:fill="8DB3E2"/>
            <w:vAlign w:val="center"/>
          </w:tcPr>
          <w:p w:rsidR="006D67F1" w:rsidRPr="009973DB" w:rsidRDefault="006D67F1" w:rsidP="0010532D">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10532D">
            <w:pPr>
              <w:jc w:val="center"/>
              <w:rPr>
                <w:b/>
                <w:bCs/>
                <w:color w:val="FFFFFF"/>
                <w:sz w:val="18"/>
                <w:szCs w:val="18"/>
              </w:rPr>
            </w:pPr>
          </w:p>
        </w:tc>
        <w:tc>
          <w:tcPr>
            <w:tcW w:w="2414" w:type="dxa"/>
            <w:shd w:val="clear" w:color="auto" w:fill="8DB3E2"/>
            <w:vAlign w:val="center"/>
          </w:tcPr>
          <w:p w:rsidR="006D67F1" w:rsidRPr="009973DB" w:rsidRDefault="006D67F1" w:rsidP="0010532D">
            <w:pPr>
              <w:jc w:val="center"/>
              <w:rPr>
                <w:b/>
                <w:color w:val="FFFFFF"/>
                <w:sz w:val="20"/>
              </w:rPr>
            </w:pPr>
            <w:r w:rsidRPr="009973DB">
              <w:rPr>
                <w:b/>
                <w:color w:val="FFFFFF"/>
                <w:sz w:val="20"/>
              </w:rPr>
              <w:t>Možnost provázání s pre-seed fondem SC 1.2.</w:t>
            </w:r>
          </w:p>
        </w:tc>
        <w:tc>
          <w:tcPr>
            <w:tcW w:w="2330" w:type="dxa"/>
            <w:shd w:val="clear" w:color="auto" w:fill="8DB3E2"/>
            <w:vAlign w:val="center"/>
          </w:tcPr>
          <w:p w:rsidR="006D67F1" w:rsidRPr="009973DB" w:rsidRDefault="006D67F1" w:rsidP="0010532D">
            <w:pPr>
              <w:jc w:val="center"/>
              <w:rPr>
                <w:b/>
                <w:color w:val="FFFFFF"/>
                <w:sz w:val="20"/>
              </w:rPr>
            </w:pPr>
          </w:p>
        </w:tc>
        <w:tc>
          <w:tcPr>
            <w:tcW w:w="2330" w:type="dxa"/>
            <w:shd w:val="clear" w:color="auto" w:fill="8DB3E2"/>
          </w:tcPr>
          <w:p w:rsidR="006D67F1" w:rsidRPr="009973DB" w:rsidRDefault="006D67F1" w:rsidP="0010532D">
            <w:pPr>
              <w:jc w:val="center"/>
              <w:rPr>
                <w:b/>
                <w:color w:val="FFFFFF"/>
                <w:sz w:val="20"/>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11"/>
        </w:trPr>
        <w:tc>
          <w:tcPr>
            <w:tcW w:w="960" w:type="dxa"/>
            <w:vMerge/>
            <w:shd w:val="clear" w:color="auto" w:fill="8DB3E2"/>
          </w:tcPr>
          <w:p w:rsidR="006D67F1" w:rsidRPr="009973DB" w:rsidRDefault="006D67F1" w:rsidP="0010532D">
            <w:pPr>
              <w:jc w:val="left"/>
              <w:rPr>
                <w:b/>
                <w:bCs/>
                <w:color w:val="FFFFFF"/>
                <w:sz w:val="18"/>
                <w:szCs w:val="18"/>
              </w:rPr>
            </w:pPr>
          </w:p>
        </w:tc>
        <w:tc>
          <w:tcPr>
            <w:tcW w:w="960" w:type="dxa"/>
            <w:vMerge/>
            <w:shd w:val="clear" w:color="auto" w:fill="8DB3E2"/>
            <w:noWrap/>
            <w:textDirection w:val="btLr"/>
          </w:tcPr>
          <w:p w:rsidR="006D67F1" w:rsidRPr="009973DB" w:rsidRDefault="006D67F1" w:rsidP="0010532D">
            <w:pPr>
              <w:jc w:val="center"/>
              <w:rPr>
                <w:b/>
                <w:bCs/>
                <w:color w:val="FFFFFF"/>
                <w:sz w:val="18"/>
                <w:szCs w:val="18"/>
              </w:rPr>
            </w:pPr>
          </w:p>
        </w:tc>
        <w:tc>
          <w:tcPr>
            <w:tcW w:w="2414" w:type="dxa"/>
            <w:shd w:val="clear" w:color="auto" w:fill="8DB3E2"/>
          </w:tcPr>
          <w:p w:rsidR="006D67F1" w:rsidRPr="009973DB" w:rsidRDefault="006D67F1" w:rsidP="00C767FC">
            <w:pPr>
              <w:jc w:val="center"/>
              <w:rPr>
                <w:b/>
                <w:color w:val="FFFFFF"/>
                <w:sz w:val="20"/>
              </w:rPr>
            </w:pPr>
            <w:r w:rsidRPr="009973DB">
              <w:rPr>
                <w:b/>
                <w:color w:val="FFFFFF"/>
                <w:sz w:val="20"/>
              </w:rPr>
              <w:t>Vyšší možnost kontroly investovaných prostředků</w:t>
            </w:r>
          </w:p>
        </w:tc>
        <w:tc>
          <w:tcPr>
            <w:tcW w:w="2330" w:type="dxa"/>
            <w:shd w:val="clear" w:color="auto" w:fill="8DB3E2"/>
          </w:tcPr>
          <w:p w:rsidR="006D67F1" w:rsidRPr="009973DB" w:rsidRDefault="006D67F1" w:rsidP="0010532D">
            <w:pPr>
              <w:jc w:val="center"/>
              <w:rPr>
                <w:b/>
                <w:color w:val="FFFFFF"/>
                <w:sz w:val="20"/>
              </w:rPr>
            </w:pPr>
          </w:p>
        </w:tc>
        <w:tc>
          <w:tcPr>
            <w:tcW w:w="2330" w:type="dxa"/>
            <w:shd w:val="clear" w:color="auto" w:fill="8DB3E2"/>
          </w:tcPr>
          <w:p w:rsidR="006D67F1" w:rsidRPr="009973DB" w:rsidRDefault="006D67F1" w:rsidP="0010532D">
            <w:pPr>
              <w:jc w:val="center"/>
              <w:rPr>
                <w:b/>
                <w:color w:val="FFFFFF"/>
                <w:sz w:val="20"/>
              </w:rPr>
            </w:pP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val="restart"/>
            <w:shd w:val="clear" w:color="auto" w:fill="FF0000"/>
            <w:textDirection w:val="btLr"/>
          </w:tcPr>
          <w:p w:rsidR="006D67F1" w:rsidRPr="009973DB" w:rsidRDefault="006D67F1" w:rsidP="0010532D">
            <w:pPr>
              <w:ind w:left="113" w:right="113"/>
              <w:jc w:val="center"/>
              <w:rPr>
                <w:b/>
                <w:bCs/>
                <w:color w:val="FFFFFF"/>
                <w:sz w:val="24"/>
                <w:szCs w:val="24"/>
              </w:rPr>
            </w:pPr>
            <w:r w:rsidRPr="009973DB">
              <w:rPr>
                <w:b/>
                <w:bCs/>
                <w:color w:val="FFFFFF"/>
                <w:sz w:val="24"/>
                <w:szCs w:val="24"/>
              </w:rPr>
              <w:t>Nevýhody, problémy a rizika</w:t>
            </w:r>
          </w:p>
        </w:tc>
        <w:tc>
          <w:tcPr>
            <w:tcW w:w="960" w:type="dxa"/>
            <w:vMerge w:val="restart"/>
            <w:shd w:val="clear" w:color="auto" w:fill="FF0000"/>
            <w:noWrap/>
            <w:textDirection w:val="btLr"/>
          </w:tcPr>
          <w:p w:rsidR="006D67F1" w:rsidRPr="009973DB" w:rsidRDefault="006D67F1" w:rsidP="0010532D">
            <w:pPr>
              <w:jc w:val="center"/>
              <w:rPr>
                <w:b/>
                <w:bCs/>
                <w:color w:val="FFFFFF"/>
                <w:sz w:val="24"/>
                <w:szCs w:val="24"/>
              </w:rPr>
            </w:pPr>
            <w:r w:rsidRPr="009973DB">
              <w:rPr>
                <w:b/>
                <w:bCs/>
                <w:color w:val="FFFFFF"/>
                <w:sz w:val="24"/>
                <w:szCs w:val="24"/>
              </w:rPr>
              <w:t>Konečný příjemce</w:t>
            </w:r>
          </w:p>
        </w:tc>
        <w:tc>
          <w:tcPr>
            <w:tcW w:w="2414" w:type="dxa"/>
            <w:shd w:val="clear" w:color="auto" w:fill="FF0000"/>
          </w:tcPr>
          <w:p w:rsidR="006D67F1" w:rsidRPr="009973DB" w:rsidRDefault="006D67F1" w:rsidP="0010532D">
            <w:pPr>
              <w:jc w:val="center"/>
              <w:rPr>
                <w:b/>
                <w:color w:val="FFFFFF"/>
                <w:sz w:val="20"/>
              </w:rPr>
            </w:pPr>
            <w:r w:rsidRPr="009973DB">
              <w:rPr>
                <w:b/>
                <w:color w:val="FFFFFF"/>
                <w:sz w:val="20"/>
              </w:rPr>
              <w:t>Ztráta části podílu ve společnosti</w:t>
            </w: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Zatížení nového podniku dluhovou službou</w:t>
            </w: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Vysoká administrativní náročnost – vysoké náklady na externí služby</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FF0000"/>
          </w:tcPr>
          <w:p w:rsidR="006D67F1" w:rsidRPr="009973DB" w:rsidRDefault="006D67F1" w:rsidP="0010532D">
            <w:pPr>
              <w:jc w:val="left"/>
              <w:rPr>
                <w:b/>
                <w:bCs/>
                <w:color w:val="000000"/>
                <w:sz w:val="24"/>
                <w:szCs w:val="24"/>
              </w:rPr>
            </w:pPr>
          </w:p>
        </w:tc>
        <w:tc>
          <w:tcPr>
            <w:tcW w:w="960" w:type="dxa"/>
            <w:vMerge/>
            <w:shd w:val="clear" w:color="auto" w:fill="FF0000"/>
            <w:noWrap/>
            <w:textDirection w:val="btLr"/>
          </w:tcPr>
          <w:p w:rsidR="006D67F1" w:rsidRPr="009973DB" w:rsidRDefault="006D67F1" w:rsidP="0010532D">
            <w:pPr>
              <w:jc w:val="center"/>
              <w:rPr>
                <w:b/>
                <w:bCs/>
                <w:color w:val="000000"/>
                <w:sz w:val="24"/>
                <w:szCs w:val="24"/>
              </w:rPr>
            </w:pPr>
          </w:p>
        </w:tc>
        <w:tc>
          <w:tcPr>
            <w:tcW w:w="2414" w:type="dxa"/>
            <w:shd w:val="clear" w:color="auto" w:fill="FF0000"/>
          </w:tcPr>
          <w:p w:rsidR="006D67F1" w:rsidRPr="009973DB" w:rsidRDefault="006D67F1" w:rsidP="0010532D">
            <w:pPr>
              <w:jc w:val="center"/>
              <w:rPr>
                <w:b/>
                <w:color w:val="FFFFFF"/>
                <w:sz w:val="20"/>
              </w:rPr>
            </w:pPr>
            <w:r w:rsidRPr="009973DB">
              <w:rPr>
                <w:b/>
                <w:color w:val="FFFFFF"/>
                <w:sz w:val="20"/>
              </w:rPr>
              <w:t>Omezení ve vlastním řízení firmy</w:t>
            </w: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Vysoký tlak na splácení a generování rychlých zisků</w:t>
            </w: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Nutnost předfinancování – platba ex post</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6"/>
        </w:trPr>
        <w:tc>
          <w:tcPr>
            <w:tcW w:w="960" w:type="dxa"/>
            <w:vMerge/>
            <w:shd w:val="clear" w:color="auto" w:fill="FF0000"/>
          </w:tcPr>
          <w:p w:rsidR="006D67F1" w:rsidRPr="009973DB" w:rsidRDefault="006D67F1" w:rsidP="0010532D">
            <w:pPr>
              <w:jc w:val="left"/>
              <w:rPr>
                <w:b/>
                <w:bCs/>
                <w:color w:val="000000"/>
                <w:sz w:val="24"/>
                <w:szCs w:val="24"/>
              </w:rPr>
            </w:pPr>
          </w:p>
        </w:tc>
        <w:tc>
          <w:tcPr>
            <w:tcW w:w="960" w:type="dxa"/>
            <w:vMerge/>
            <w:shd w:val="clear" w:color="auto" w:fill="FF0000"/>
            <w:noWrap/>
            <w:textDirection w:val="btLr"/>
          </w:tcPr>
          <w:p w:rsidR="006D67F1" w:rsidRPr="009973DB" w:rsidRDefault="006D67F1" w:rsidP="0010532D">
            <w:pPr>
              <w:jc w:val="center"/>
              <w:rPr>
                <w:b/>
                <w:bCs/>
                <w:color w:val="000000"/>
                <w:sz w:val="24"/>
                <w:szCs w:val="24"/>
              </w:rPr>
            </w:pPr>
          </w:p>
        </w:tc>
        <w:tc>
          <w:tcPr>
            <w:tcW w:w="2414" w:type="dxa"/>
            <w:shd w:val="clear" w:color="auto" w:fill="FF0000"/>
          </w:tcPr>
          <w:p w:rsidR="006D67F1" w:rsidRPr="009973DB" w:rsidRDefault="006D67F1" w:rsidP="0010532D">
            <w:pPr>
              <w:jc w:val="center"/>
              <w:rPr>
                <w:b/>
                <w:color w:val="FFFFFF"/>
                <w:sz w:val="20"/>
              </w:rPr>
            </w:pP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Nutnost ručení</w:t>
            </w: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Riziko dodatečného odebrání dotace z důvodu chyb v projektu a nesplnění podmínek</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FF0000"/>
          </w:tcPr>
          <w:p w:rsidR="006D67F1" w:rsidRPr="009973DB" w:rsidRDefault="006D67F1" w:rsidP="0010532D">
            <w:pPr>
              <w:jc w:val="left"/>
              <w:rPr>
                <w:b/>
                <w:bCs/>
                <w:color w:val="000000"/>
                <w:sz w:val="24"/>
                <w:szCs w:val="24"/>
              </w:rPr>
            </w:pPr>
          </w:p>
        </w:tc>
        <w:tc>
          <w:tcPr>
            <w:tcW w:w="960" w:type="dxa"/>
            <w:vMerge/>
            <w:shd w:val="clear" w:color="auto" w:fill="FF0000"/>
            <w:noWrap/>
            <w:textDirection w:val="btLr"/>
          </w:tcPr>
          <w:p w:rsidR="006D67F1" w:rsidRPr="009973DB" w:rsidRDefault="006D67F1" w:rsidP="0010532D">
            <w:pPr>
              <w:jc w:val="center"/>
              <w:rPr>
                <w:b/>
                <w:bCs/>
                <w:color w:val="000000"/>
                <w:sz w:val="24"/>
                <w:szCs w:val="24"/>
              </w:rPr>
            </w:pPr>
          </w:p>
        </w:tc>
        <w:tc>
          <w:tcPr>
            <w:tcW w:w="2414" w:type="dxa"/>
            <w:shd w:val="clear" w:color="auto" w:fill="FF0000"/>
          </w:tcPr>
          <w:p w:rsidR="006D67F1" w:rsidRPr="009973DB" w:rsidRDefault="006D67F1" w:rsidP="0010532D">
            <w:pPr>
              <w:jc w:val="center"/>
              <w:rPr>
                <w:b/>
                <w:color w:val="FFFFFF"/>
                <w:sz w:val="20"/>
              </w:rPr>
            </w:pPr>
          </w:p>
        </w:tc>
        <w:tc>
          <w:tcPr>
            <w:tcW w:w="2330" w:type="dxa"/>
            <w:shd w:val="clear" w:color="auto" w:fill="FF0000"/>
          </w:tcPr>
          <w:p w:rsidR="006D67F1" w:rsidRPr="009973DB" w:rsidRDefault="006D67F1" w:rsidP="0010532D">
            <w:pPr>
              <w:jc w:val="center"/>
              <w:rPr>
                <w:b/>
                <w:color w:val="FFFFFF"/>
                <w:sz w:val="20"/>
              </w:rPr>
            </w:pP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 xml:space="preserve">Omezení pro další fungování – veřejné </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35"/>
        </w:trPr>
        <w:tc>
          <w:tcPr>
            <w:tcW w:w="960" w:type="dxa"/>
            <w:vMerge/>
            <w:shd w:val="clear" w:color="auto" w:fill="FF0000"/>
          </w:tcPr>
          <w:p w:rsidR="006D67F1" w:rsidRPr="009973DB" w:rsidRDefault="006D67F1" w:rsidP="0010532D">
            <w:pPr>
              <w:jc w:val="left"/>
              <w:rPr>
                <w:b/>
                <w:bCs/>
                <w:color w:val="000000"/>
                <w:sz w:val="24"/>
                <w:szCs w:val="24"/>
              </w:rPr>
            </w:pPr>
          </w:p>
        </w:tc>
        <w:tc>
          <w:tcPr>
            <w:tcW w:w="960" w:type="dxa"/>
            <w:vMerge w:val="restart"/>
            <w:shd w:val="clear" w:color="auto" w:fill="FF0000"/>
            <w:noWrap/>
            <w:textDirection w:val="btLr"/>
          </w:tcPr>
          <w:p w:rsidR="006D67F1" w:rsidRPr="009973DB" w:rsidRDefault="006D67F1" w:rsidP="0010532D">
            <w:pPr>
              <w:jc w:val="center"/>
              <w:rPr>
                <w:b/>
                <w:bCs/>
                <w:color w:val="FFFFFF"/>
                <w:sz w:val="24"/>
                <w:szCs w:val="24"/>
              </w:rPr>
            </w:pPr>
            <w:r w:rsidRPr="009973DB">
              <w:rPr>
                <w:b/>
                <w:bCs/>
                <w:color w:val="FFFFFF"/>
                <w:sz w:val="24"/>
                <w:szCs w:val="24"/>
              </w:rPr>
              <w:t>ŘO</w:t>
            </w:r>
          </w:p>
        </w:tc>
        <w:tc>
          <w:tcPr>
            <w:tcW w:w="2414" w:type="dxa"/>
            <w:shd w:val="clear" w:color="auto" w:fill="FF0000"/>
          </w:tcPr>
          <w:p w:rsidR="006D67F1" w:rsidRPr="009973DB" w:rsidRDefault="006D67F1" w:rsidP="0010532D">
            <w:pPr>
              <w:jc w:val="center"/>
              <w:rPr>
                <w:b/>
                <w:color w:val="FFFFFF"/>
                <w:sz w:val="20"/>
              </w:rPr>
            </w:pPr>
            <w:r w:rsidRPr="009973DB">
              <w:rPr>
                <w:b/>
                <w:color w:val="FFFFFF"/>
                <w:sz w:val="20"/>
              </w:rPr>
              <w:t>Vysoké nároky na odborné řízení</w:t>
            </w: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Nulový efekt na aktivizaci trhu PE – spíše vytěsňování</w:t>
            </w:r>
          </w:p>
        </w:tc>
        <w:tc>
          <w:tcPr>
            <w:tcW w:w="2330" w:type="dxa"/>
            <w:shd w:val="clear" w:color="auto" w:fill="FF0000"/>
          </w:tcPr>
          <w:p w:rsidR="006D67F1" w:rsidRPr="009973DB" w:rsidRDefault="006D67F1" w:rsidP="0010532D">
            <w:pPr>
              <w:jc w:val="center"/>
              <w:rPr>
                <w:b/>
                <w:color w:val="FFFFFF"/>
                <w:sz w:val="20"/>
              </w:rPr>
            </w:pPr>
            <w:r w:rsidRPr="009973DB">
              <w:rPr>
                <w:b/>
                <w:color w:val="FFFFFF"/>
                <w:sz w:val="20"/>
              </w:rPr>
              <w:t>Nenávratné výdaje</w:t>
            </w:r>
          </w:p>
        </w:tc>
      </w:tr>
      <w:tr w:rsidR="006D67F1" w:rsidRPr="009973DB" w:rsidTr="00C7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66"/>
        </w:trPr>
        <w:tc>
          <w:tcPr>
            <w:tcW w:w="960" w:type="dxa"/>
            <w:vMerge/>
          </w:tcPr>
          <w:p w:rsidR="006D67F1" w:rsidRPr="009973DB" w:rsidRDefault="006D67F1" w:rsidP="0010532D">
            <w:pPr>
              <w:jc w:val="left"/>
              <w:rPr>
                <w:b/>
                <w:bCs/>
                <w:color w:val="000000"/>
                <w:sz w:val="18"/>
                <w:szCs w:val="18"/>
              </w:rPr>
            </w:pPr>
          </w:p>
        </w:tc>
        <w:tc>
          <w:tcPr>
            <w:tcW w:w="960" w:type="dxa"/>
            <w:vMerge/>
            <w:noWrap/>
            <w:textDirection w:val="btLr"/>
          </w:tcPr>
          <w:p w:rsidR="006D67F1" w:rsidRPr="009973DB" w:rsidRDefault="006D67F1" w:rsidP="0010532D">
            <w:pPr>
              <w:jc w:val="center"/>
              <w:rPr>
                <w:b/>
                <w:bCs/>
                <w:color w:val="000000"/>
                <w:sz w:val="18"/>
                <w:szCs w:val="18"/>
              </w:rPr>
            </w:pPr>
          </w:p>
        </w:tc>
        <w:tc>
          <w:tcPr>
            <w:tcW w:w="2414" w:type="dxa"/>
          </w:tcPr>
          <w:p w:rsidR="006D67F1" w:rsidRPr="009973DB" w:rsidRDefault="006D67F1" w:rsidP="0010532D">
            <w:pPr>
              <w:jc w:val="center"/>
              <w:rPr>
                <w:b/>
                <w:color w:val="FFFFFF"/>
                <w:sz w:val="20"/>
              </w:rPr>
            </w:pPr>
            <w:r w:rsidRPr="009973DB">
              <w:rPr>
                <w:b/>
                <w:color w:val="FFFFFF"/>
                <w:sz w:val="20"/>
              </w:rPr>
              <w:t>Velmi nejistý potenciál revolvingu</w:t>
            </w:r>
          </w:p>
        </w:tc>
        <w:tc>
          <w:tcPr>
            <w:tcW w:w="2330" w:type="dxa"/>
          </w:tcPr>
          <w:p w:rsidR="006D67F1" w:rsidRPr="009973DB" w:rsidRDefault="006D67F1" w:rsidP="0010532D">
            <w:pPr>
              <w:jc w:val="center"/>
              <w:rPr>
                <w:b/>
                <w:color w:val="FFFFFF"/>
                <w:sz w:val="20"/>
              </w:rPr>
            </w:pPr>
            <w:r w:rsidRPr="009973DB">
              <w:rPr>
                <w:b/>
                <w:color w:val="FFFFFF"/>
                <w:sz w:val="20"/>
              </w:rPr>
              <w:t>Nízký revolving</w:t>
            </w:r>
          </w:p>
        </w:tc>
        <w:tc>
          <w:tcPr>
            <w:tcW w:w="2330" w:type="dxa"/>
          </w:tcPr>
          <w:p w:rsidR="006D67F1" w:rsidRPr="009973DB" w:rsidRDefault="006D67F1" w:rsidP="0010532D">
            <w:pPr>
              <w:jc w:val="center"/>
              <w:rPr>
                <w:b/>
                <w:color w:val="FFFFFF"/>
                <w:sz w:val="20"/>
              </w:rPr>
            </w:pPr>
            <w:r w:rsidRPr="009973DB">
              <w:rPr>
                <w:b/>
                <w:color w:val="FFFFFF"/>
                <w:sz w:val="20"/>
              </w:rPr>
              <w:t>Nižší počet podpořených projektů</w:t>
            </w:r>
          </w:p>
        </w:tc>
      </w:tr>
      <w:tr w:rsidR="006D67F1" w:rsidRPr="009973DB" w:rsidTr="00243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4"/>
        </w:trPr>
        <w:tc>
          <w:tcPr>
            <w:tcW w:w="960" w:type="dxa"/>
            <w:vMerge/>
            <w:shd w:val="clear" w:color="auto" w:fill="FF0000"/>
          </w:tcPr>
          <w:p w:rsidR="006D67F1" w:rsidRPr="009973DB" w:rsidRDefault="006D67F1" w:rsidP="009846E9">
            <w:pPr>
              <w:jc w:val="left"/>
              <w:rPr>
                <w:b/>
                <w:bCs/>
                <w:color w:val="000000"/>
                <w:sz w:val="18"/>
                <w:szCs w:val="18"/>
              </w:rPr>
            </w:pPr>
          </w:p>
        </w:tc>
        <w:tc>
          <w:tcPr>
            <w:tcW w:w="960" w:type="dxa"/>
            <w:vMerge/>
            <w:shd w:val="clear" w:color="auto" w:fill="FF0000"/>
            <w:noWrap/>
            <w:textDirection w:val="btLr"/>
          </w:tcPr>
          <w:p w:rsidR="006D67F1" w:rsidRPr="009973DB" w:rsidRDefault="006D67F1" w:rsidP="009846E9">
            <w:pPr>
              <w:jc w:val="center"/>
              <w:rPr>
                <w:b/>
                <w:bCs/>
                <w:color w:val="000000"/>
                <w:sz w:val="18"/>
                <w:szCs w:val="18"/>
              </w:rPr>
            </w:pPr>
          </w:p>
        </w:tc>
        <w:tc>
          <w:tcPr>
            <w:tcW w:w="2414" w:type="dxa"/>
            <w:shd w:val="clear" w:color="auto" w:fill="FF0000"/>
          </w:tcPr>
          <w:p w:rsidR="006D67F1" w:rsidRPr="009973DB" w:rsidRDefault="006D67F1" w:rsidP="009846E9">
            <w:pPr>
              <w:jc w:val="center"/>
              <w:rPr>
                <w:b/>
                <w:color w:val="FFFFFF"/>
                <w:sz w:val="20"/>
              </w:rPr>
            </w:pPr>
            <w:r w:rsidRPr="009973DB">
              <w:rPr>
                <w:b/>
                <w:color w:val="FFFFFF"/>
                <w:sz w:val="20"/>
              </w:rPr>
              <w:t>Delší čas nutný na přípravu, náklady implementace a správy</w:t>
            </w:r>
          </w:p>
        </w:tc>
        <w:tc>
          <w:tcPr>
            <w:tcW w:w="2330" w:type="dxa"/>
            <w:shd w:val="clear" w:color="auto" w:fill="FF0000"/>
          </w:tcPr>
          <w:p w:rsidR="006D67F1" w:rsidRPr="009973DB" w:rsidRDefault="006D67F1" w:rsidP="009846E9">
            <w:pPr>
              <w:jc w:val="center"/>
              <w:rPr>
                <w:b/>
                <w:color w:val="FFFFFF"/>
                <w:sz w:val="20"/>
              </w:rPr>
            </w:pPr>
            <w:r w:rsidRPr="009973DB">
              <w:rPr>
                <w:b/>
                <w:color w:val="FFFFFF"/>
                <w:sz w:val="20"/>
              </w:rPr>
              <w:t>Hrazení poplatků příjemci</w:t>
            </w:r>
          </w:p>
        </w:tc>
        <w:tc>
          <w:tcPr>
            <w:tcW w:w="2330" w:type="dxa"/>
            <w:shd w:val="clear" w:color="auto" w:fill="FF0000"/>
            <w:vAlign w:val="center"/>
          </w:tcPr>
          <w:p w:rsidR="006D67F1" w:rsidRPr="009973DB" w:rsidRDefault="006D67F1" w:rsidP="009846E9">
            <w:pPr>
              <w:keepNext/>
              <w:jc w:val="center"/>
              <w:rPr>
                <w:b/>
                <w:color w:val="FFFFFF"/>
                <w:sz w:val="20"/>
              </w:rPr>
            </w:pPr>
            <w:r w:rsidRPr="009973DB">
              <w:rPr>
                <w:b/>
                <w:color w:val="FFFFFF"/>
                <w:sz w:val="20"/>
              </w:rPr>
              <w:t>Nulový efekt na aktivizaci trhu PE – spíše vytěsňování</w:t>
            </w:r>
          </w:p>
        </w:tc>
      </w:tr>
      <w:tr w:rsidR="006D67F1" w:rsidRPr="009973DB" w:rsidTr="00C7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4"/>
        </w:trPr>
        <w:tc>
          <w:tcPr>
            <w:tcW w:w="960" w:type="dxa"/>
            <w:vMerge/>
          </w:tcPr>
          <w:p w:rsidR="006D67F1" w:rsidRPr="009973DB" w:rsidRDefault="006D67F1" w:rsidP="009846E9">
            <w:pPr>
              <w:jc w:val="left"/>
              <w:rPr>
                <w:b/>
                <w:bCs/>
                <w:color w:val="000000"/>
                <w:sz w:val="18"/>
                <w:szCs w:val="18"/>
              </w:rPr>
            </w:pPr>
          </w:p>
        </w:tc>
        <w:tc>
          <w:tcPr>
            <w:tcW w:w="960" w:type="dxa"/>
            <w:vMerge/>
            <w:tcBorders>
              <w:right w:val="nil"/>
            </w:tcBorders>
            <w:noWrap/>
            <w:textDirection w:val="btLr"/>
          </w:tcPr>
          <w:p w:rsidR="006D67F1" w:rsidRPr="009973DB" w:rsidRDefault="006D67F1" w:rsidP="009846E9">
            <w:pPr>
              <w:jc w:val="center"/>
              <w:rPr>
                <w:b/>
                <w:bCs/>
                <w:color w:val="000000"/>
                <w:sz w:val="18"/>
                <w:szCs w:val="18"/>
              </w:rPr>
            </w:pPr>
          </w:p>
        </w:tc>
        <w:tc>
          <w:tcPr>
            <w:tcW w:w="2414" w:type="dxa"/>
            <w:tcBorders>
              <w:top w:val="nil"/>
              <w:left w:val="nil"/>
              <w:bottom w:val="nil"/>
              <w:right w:val="nil"/>
            </w:tcBorders>
          </w:tcPr>
          <w:p w:rsidR="006D67F1" w:rsidRPr="009973DB" w:rsidRDefault="006D67F1" w:rsidP="009846E9">
            <w:pPr>
              <w:jc w:val="center"/>
              <w:rPr>
                <w:b/>
                <w:color w:val="FFFFFF"/>
                <w:sz w:val="20"/>
              </w:rPr>
            </w:pPr>
          </w:p>
        </w:tc>
        <w:tc>
          <w:tcPr>
            <w:tcW w:w="2330" w:type="dxa"/>
            <w:tcBorders>
              <w:top w:val="nil"/>
              <w:left w:val="nil"/>
              <w:bottom w:val="nil"/>
              <w:right w:val="nil"/>
            </w:tcBorders>
          </w:tcPr>
          <w:p w:rsidR="006D67F1" w:rsidRPr="009973DB" w:rsidRDefault="006D67F1" w:rsidP="009846E9">
            <w:pPr>
              <w:jc w:val="center"/>
              <w:rPr>
                <w:b/>
                <w:color w:val="FFFFFF"/>
                <w:sz w:val="20"/>
              </w:rPr>
            </w:pPr>
          </w:p>
        </w:tc>
        <w:tc>
          <w:tcPr>
            <w:tcW w:w="2330" w:type="dxa"/>
            <w:tcBorders>
              <w:top w:val="nil"/>
              <w:left w:val="nil"/>
              <w:bottom w:val="nil"/>
              <w:right w:val="nil"/>
            </w:tcBorders>
          </w:tcPr>
          <w:p w:rsidR="006D67F1" w:rsidRPr="009973DB" w:rsidRDefault="006D67F1" w:rsidP="009846E9">
            <w:pPr>
              <w:keepNext/>
              <w:jc w:val="center"/>
              <w:rPr>
                <w:b/>
                <w:color w:val="FFFFFF"/>
                <w:sz w:val="20"/>
              </w:rPr>
            </w:pPr>
            <w:r w:rsidRPr="009973DB">
              <w:rPr>
                <w:b/>
                <w:color w:val="FFFFFF"/>
                <w:sz w:val="20"/>
              </w:rPr>
              <w:t>Pomalejší čerpání</w:t>
            </w:r>
          </w:p>
        </w:tc>
      </w:tr>
    </w:tbl>
    <w:p w:rsidR="006D67F1" w:rsidRPr="009973DB" w:rsidRDefault="006D67F1" w:rsidP="00795173">
      <w:pPr>
        <w:pStyle w:val="Caption"/>
      </w:pPr>
      <w:r w:rsidRPr="009973DB">
        <w:t xml:space="preserve">Tabulka </w:t>
      </w:r>
      <w:fldSimple w:instr=" SEQ Tabulka \* ARABIC ">
        <w:r w:rsidRPr="009973DB">
          <w:rPr>
            <w:noProof/>
          </w:rPr>
          <w:t>16</w:t>
        </w:r>
      </w:fldSimple>
      <w:r w:rsidRPr="009973DB">
        <w:t>: Přidaná hodnota, Nevýhody, problémy a rizika veřejné podpory pro příjemce a ŘO</w:t>
      </w:r>
    </w:p>
    <w:p w:rsidR="006D67F1" w:rsidRPr="009973DB" w:rsidRDefault="006D67F1" w:rsidP="008671F3">
      <w:pPr>
        <w:pStyle w:val="Neslovannadpisy"/>
        <w:rPr>
          <w:lang w:eastAsia="en-US"/>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tblPr>
      <w:tblGrid>
        <w:gridCol w:w="1729"/>
        <w:gridCol w:w="2694"/>
        <w:gridCol w:w="2268"/>
        <w:gridCol w:w="2268"/>
      </w:tblGrid>
      <w:tr w:rsidR="006D67F1" w:rsidRPr="009973DB" w:rsidTr="00B03681">
        <w:tc>
          <w:tcPr>
            <w:tcW w:w="1729" w:type="dxa"/>
            <w:shd w:val="clear" w:color="auto" w:fill="548DD4"/>
            <w:vAlign w:val="center"/>
          </w:tcPr>
          <w:p w:rsidR="006D67F1" w:rsidRPr="009973DB" w:rsidRDefault="006D67F1" w:rsidP="00B03681">
            <w:pPr>
              <w:pStyle w:val="Highlight2"/>
              <w:jc w:val="center"/>
              <w:rPr>
                <w:rFonts w:ascii="Calibri" w:hAnsi="Calibri" w:cs="Calibri"/>
                <w:color w:val="FFFFFF"/>
                <w:sz w:val="22"/>
                <w:szCs w:val="22"/>
              </w:rPr>
            </w:pPr>
            <w:r w:rsidRPr="009973DB">
              <w:rPr>
                <w:rFonts w:ascii="Calibri" w:hAnsi="Calibri" w:cs="Calibri"/>
                <w:color w:val="FFFFFF"/>
                <w:sz w:val="22"/>
                <w:szCs w:val="22"/>
                <w:lang w:eastAsia="cs-CZ"/>
              </w:rPr>
              <w:t>Tržní selhání</w:t>
            </w:r>
          </w:p>
        </w:tc>
        <w:tc>
          <w:tcPr>
            <w:tcW w:w="2694" w:type="dxa"/>
            <w:shd w:val="clear" w:color="auto" w:fill="548DD4"/>
            <w:vAlign w:val="center"/>
          </w:tcPr>
          <w:p w:rsidR="006D67F1" w:rsidRPr="009973DB" w:rsidRDefault="006D67F1" w:rsidP="00B03681">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Kapitálové vstupy</w:t>
            </w:r>
          </w:p>
        </w:tc>
        <w:tc>
          <w:tcPr>
            <w:tcW w:w="2268" w:type="dxa"/>
            <w:shd w:val="clear" w:color="auto" w:fill="548DD4"/>
            <w:vAlign w:val="center"/>
          </w:tcPr>
          <w:p w:rsidR="006D67F1" w:rsidRPr="009973DB" w:rsidRDefault="006D67F1" w:rsidP="00B03681">
            <w:pPr>
              <w:pStyle w:val="Highlight2"/>
              <w:jc w:val="center"/>
              <w:rPr>
                <w:rFonts w:ascii="Calibri" w:hAnsi="Calibri" w:cs="Calibri"/>
                <w:color w:val="FFFFFF"/>
                <w:sz w:val="22"/>
                <w:szCs w:val="22"/>
              </w:rPr>
            </w:pPr>
            <w:r w:rsidRPr="009973DB">
              <w:rPr>
                <w:rFonts w:ascii="Calibri" w:hAnsi="Calibri" w:cs="Calibri"/>
                <w:bCs/>
                <w:color w:val="FFFFFF"/>
                <w:sz w:val="22"/>
                <w:szCs w:val="22"/>
                <w:lang w:eastAsia="cs-CZ"/>
              </w:rPr>
              <w:t>Zvýhodněný úvěr</w:t>
            </w:r>
          </w:p>
        </w:tc>
        <w:tc>
          <w:tcPr>
            <w:tcW w:w="2268" w:type="dxa"/>
            <w:shd w:val="clear" w:color="auto" w:fill="548DD4"/>
            <w:vAlign w:val="center"/>
          </w:tcPr>
          <w:p w:rsidR="006D67F1" w:rsidRPr="009973DB" w:rsidRDefault="006D67F1" w:rsidP="00B03681">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B03681">
        <w:trPr>
          <w:trHeight w:val="793"/>
        </w:trPr>
        <w:tc>
          <w:tcPr>
            <w:tcW w:w="1729" w:type="dxa"/>
            <w:shd w:val="clear" w:color="auto" w:fill="FFFFFF"/>
            <w:vAlign w:val="center"/>
          </w:tcPr>
          <w:p w:rsidR="006D67F1" w:rsidRPr="009973DB" w:rsidRDefault="006D67F1" w:rsidP="00B03681">
            <w:pPr>
              <w:pStyle w:val="Highlight2"/>
              <w:jc w:val="left"/>
              <w:rPr>
                <w:rFonts w:ascii="Calibri" w:hAnsi="Calibri" w:cs="Calibri"/>
              </w:rPr>
            </w:pPr>
            <w:r w:rsidRPr="009973DB">
              <w:rPr>
                <w:rFonts w:ascii="Calibri" w:hAnsi="Calibri" w:cs="Calibri"/>
                <w:bCs/>
                <w:color w:val="000000"/>
                <w:lang w:eastAsia="cs-CZ"/>
              </w:rPr>
              <w:t>Přístup k financování inovativních start-upů</w:t>
            </w:r>
          </w:p>
        </w:tc>
        <w:tc>
          <w:tcPr>
            <w:tcW w:w="2694"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Kapitálový vstup investora přináší flexibilní prostředky na rozvoj podnikání</w:t>
            </w: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Částečné zpřístupnění financování, avšak ne pro vysoce rizikové podniky, obecně seed fázi</w:t>
            </w:r>
          </w:p>
          <w:p w:rsidR="006D67F1" w:rsidRPr="009973DB" w:rsidRDefault="006D67F1" w:rsidP="00B03681">
            <w:pPr>
              <w:pStyle w:val="Highlight2"/>
              <w:jc w:val="center"/>
              <w:rPr>
                <w:rFonts w:ascii="Calibri" w:hAnsi="Calibri" w:cs="Calibri"/>
                <w:b w:val="0"/>
              </w:rPr>
            </w:pPr>
            <w:r w:rsidRPr="009973DB">
              <w:rPr>
                <w:rFonts w:ascii="Calibri" w:hAnsi="Calibri" w:cs="Calibri"/>
                <w:b w:val="0"/>
                <w:color w:val="000000"/>
                <w:lang w:eastAsia="cs-CZ"/>
              </w:rPr>
              <w:t>Prostředky s nutností splácení, snížení nákladů na úroky</w:t>
            </w: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Nevratné prostředky, avšak s nutností předfinancování a spolufinancování</w:t>
            </w:r>
          </w:p>
        </w:tc>
      </w:tr>
      <w:tr w:rsidR="006D67F1" w:rsidRPr="009973DB" w:rsidTr="00B03681">
        <w:trPr>
          <w:trHeight w:val="1521"/>
        </w:trPr>
        <w:tc>
          <w:tcPr>
            <w:tcW w:w="1729" w:type="dxa"/>
            <w:shd w:val="clear" w:color="auto" w:fill="FFFFFF"/>
            <w:vAlign w:val="center"/>
          </w:tcPr>
          <w:p w:rsidR="006D67F1" w:rsidRPr="009973DB" w:rsidRDefault="006D67F1" w:rsidP="00B03681">
            <w:pPr>
              <w:pStyle w:val="Highlight2"/>
              <w:jc w:val="left"/>
              <w:rPr>
                <w:rFonts w:ascii="Calibri" w:hAnsi="Calibri" w:cs="Calibri"/>
                <w:bCs/>
                <w:color w:val="000000"/>
                <w:lang w:eastAsia="cs-CZ"/>
              </w:rPr>
            </w:pPr>
            <w:r w:rsidRPr="009973DB">
              <w:rPr>
                <w:rFonts w:ascii="Calibri" w:hAnsi="Calibri" w:cs="Calibri"/>
                <w:bCs/>
                <w:color w:val="000000"/>
                <w:lang w:eastAsia="cs-CZ"/>
              </w:rPr>
              <w:t>Odborné vedení projektu, know-how a kontakty</w:t>
            </w:r>
          </w:p>
        </w:tc>
        <w:tc>
          <w:tcPr>
            <w:tcW w:w="2694"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Rizikové investice zpravidla přinášejí tzv. smartmoney – know-how zkušených podnikatelů i kontakty. Možnost preferenčního přístupu ke službám CI</w:t>
            </w: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Bankovní subjekty se neangažují v rozvoji podniku</w:t>
            </w: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Nemá vliv na vedení projektu, výjimkou příspěvek na odborné poradenství</w:t>
            </w:r>
          </w:p>
        </w:tc>
      </w:tr>
      <w:tr w:rsidR="006D67F1" w:rsidRPr="009973DB" w:rsidTr="00B03681">
        <w:trPr>
          <w:trHeight w:val="1521"/>
        </w:trPr>
        <w:tc>
          <w:tcPr>
            <w:tcW w:w="1729" w:type="dxa"/>
            <w:shd w:val="clear" w:color="auto" w:fill="FFFFFF"/>
            <w:vAlign w:val="center"/>
          </w:tcPr>
          <w:p w:rsidR="006D67F1" w:rsidRPr="009973DB" w:rsidRDefault="006D67F1" w:rsidP="00B03681">
            <w:pPr>
              <w:pStyle w:val="Highlight2"/>
              <w:jc w:val="left"/>
              <w:rPr>
                <w:rFonts w:ascii="Calibri" w:hAnsi="Calibri" w:cs="Calibri"/>
                <w:bCs/>
                <w:color w:val="000000"/>
                <w:lang w:eastAsia="cs-CZ"/>
              </w:rPr>
            </w:pPr>
            <w:r w:rsidRPr="009973DB">
              <w:rPr>
                <w:rFonts w:ascii="Calibri" w:hAnsi="Calibri" w:cs="Calibri"/>
                <w:bCs/>
                <w:color w:val="000000"/>
                <w:lang w:eastAsia="cs-CZ"/>
              </w:rPr>
              <w:t>Riziko projektu</w:t>
            </w:r>
          </w:p>
        </w:tc>
        <w:tc>
          <w:tcPr>
            <w:tcW w:w="2694"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Investiční výběr počítá s vysokým rizikem, avšak vybírá potenciální velmi nadějné a životaschopné projekty</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Veřejný kapitál a preferenční nastavení vůči soukromému koinvestorovi umožňují snížit averzi investora k riziku</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Kvůli riziku projektů je i úvěrovatelnost omezená, neřeší problém</w:t>
            </w:r>
          </w:p>
          <w:p w:rsidR="006D67F1" w:rsidRPr="009973DB" w:rsidRDefault="006D67F1" w:rsidP="00B03681">
            <w:pPr>
              <w:pStyle w:val="Highlight2"/>
              <w:jc w:val="center"/>
              <w:rPr>
                <w:rFonts w:ascii="Calibri" w:hAnsi="Calibri" w:cs="Calibri"/>
                <w:b w:val="0"/>
                <w:color w:val="000000"/>
                <w:lang w:eastAsia="cs-CZ"/>
              </w:rPr>
            </w:pP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 xml:space="preserve">Zlepšením ekonomických parametrů projektu snižuje riziko defaultu. </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Příjemce přebírá riziko jen do výše spoluúčasti způsobilých a nezpůsobilých nákladů.</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Efekt limitován rizikem odebráním dotace</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rPr>
              <w:t xml:space="preserve"> ŘO má předem dané ztráty do absolutní výše dotace.</w:t>
            </w:r>
          </w:p>
        </w:tc>
      </w:tr>
      <w:tr w:rsidR="006D67F1" w:rsidRPr="009973DB" w:rsidTr="00B03681">
        <w:trPr>
          <w:trHeight w:val="1474"/>
        </w:trPr>
        <w:tc>
          <w:tcPr>
            <w:tcW w:w="1729" w:type="dxa"/>
            <w:shd w:val="clear" w:color="auto" w:fill="FFFFFF"/>
            <w:vAlign w:val="center"/>
          </w:tcPr>
          <w:p w:rsidR="006D67F1" w:rsidRPr="009973DB" w:rsidRDefault="006D67F1" w:rsidP="00E45795">
            <w:pPr>
              <w:rPr>
                <w:sz w:val="19"/>
              </w:rPr>
            </w:pPr>
            <w:r w:rsidRPr="009973DB">
              <w:rPr>
                <w:b/>
                <w:sz w:val="20"/>
              </w:rPr>
              <w:t>Celkový efekt na Investiční aktivitu a absorpci v SC</w:t>
            </w:r>
          </w:p>
        </w:tc>
        <w:tc>
          <w:tcPr>
            <w:tcW w:w="2694" w:type="dxa"/>
            <w:shd w:val="clear" w:color="auto" w:fill="FFFFFF"/>
            <w:vAlign w:val="center"/>
          </w:tcPr>
          <w:p w:rsidR="006D67F1" w:rsidRPr="009973DB" w:rsidRDefault="006D67F1" w:rsidP="00B0368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Pozitivní efekt zpřístupnění rizikového kapitálu nadějným podnikům</w:t>
            </w:r>
          </w:p>
          <w:p w:rsidR="006D67F1" w:rsidRPr="009973DB" w:rsidRDefault="006D67F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Forma podpory a podmínka</w:t>
            </w:r>
            <w:r>
              <w:rPr>
                <w:rFonts w:ascii="Calibri" w:hAnsi="Calibri" w:cs="Calibri"/>
                <w:b w:val="0"/>
                <w:bCs/>
                <w:color w:val="000000"/>
                <w:lang w:eastAsia="cs-CZ"/>
              </w:rPr>
              <w:t xml:space="preserve"> </w:t>
            </w:r>
            <w:r w:rsidRPr="009973DB">
              <w:rPr>
                <w:rFonts w:ascii="Calibri" w:hAnsi="Calibri" w:cs="Calibri"/>
                <w:b w:val="0"/>
                <w:bCs/>
                <w:color w:val="000000"/>
                <w:lang w:eastAsia="cs-CZ"/>
              </w:rPr>
              <w:t>spolupráce se soukromými investory zaručuje aktivizaci soukromého kapitálu a vliv na zvýšení počtu kvalifikovaných poskytovatelů VC</w:t>
            </w:r>
          </w:p>
          <w:p w:rsidR="006D67F1" w:rsidRPr="009973DB" w:rsidRDefault="006D67F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Hlavní cílový efektem je</w:t>
            </w:r>
          </w:p>
          <w:p w:rsidR="006D67F1" w:rsidRPr="009973DB" w:rsidRDefault="006D67F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rozvoj celého trhu VC v cílových segmentech a širší zpřístupnění financování pro start-upy</w:t>
            </w:r>
          </w:p>
        </w:tc>
        <w:tc>
          <w:tcPr>
            <w:tcW w:w="2268" w:type="dxa"/>
            <w:shd w:val="clear" w:color="auto" w:fill="FFFFFF"/>
            <w:vAlign w:val="center"/>
          </w:tcPr>
          <w:p w:rsidR="006D67F1" w:rsidRPr="009973DB" w:rsidRDefault="006D67F1" w:rsidP="00E45795">
            <w:pPr>
              <w:rPr>
                <w:b/>
                <w:sz w:val="19"/>
              </w:rPr>
            </w:pPr>
            <w:r w:rsidRPr="009973DB">
              <w:rPr>
                <w:sz w:val="20"/>
              </w:rPr>
              <w:t>Jen omezený efekt na efektivní přístup inovativních start-upů k potřebnému druhu financování, nízká proveditelnost pro projekty v early-stage fázi</w:t>
            </w:r>
          </w:p>
        </w:tc>
        <w:tc>
          <w:tcPr>
            <w:tcW w:w="2268" w:type="dxa"/>
            <w:shd w:val="clear" w:color="auto" w:fill="FFFFFF"/>
            <w:vAlign w:val="center"/>
          </w:tcPr>
          <w:p w:rsidR="006D67F1" w:rsidRPr="009973DB" w:rsidRDefault="006D67F1" w:rsidP="00E45795">
            <w:pPr>
              <w:rPr>
                <w:color w:val="000000"/>
                <w:sz w:val="20"/>
              </w:rPr>
            </w:pPr>
            <w:r w:rsidRPr="009973DB">
              <w:rPr>
                <w:color w:val="000000"/>
                <w:sz w:val="20"/>
              </w:rPr>
              <w:t>Neefektivní druh podpory z hlediska výběru udržitelných projektů a podpory jejich konkurenceschopnosti, nízká aktivizace soukromého sektoru, vytěsňování soukromých investic</w:t>
            </w:r>
          </w:p>
          <w:p w:rsidR="006D67F1" w:rsidRPr="009973DB" w:rsidRDefault="006D67F1" w:rsidP="00E45795">
            <w:pPr>
              <w:rPr>
                <w:color w:val="000000"/>
                <w:sz w:val="20"/>
              </w:rPr>
            </w:pPr>
          </w:p>
          <w:p w:rsidR="006D67F1" w:rsidRPr="009973DB" w:rsidRDefault="006D67F1" w:rsidP="00E45795">
            <w:pPr>
              <w:rPr>
                <w:b/>
                <w:color w:val="000000"/>
                <w:sz w:val="19"/>
              </w:rPr>
            </w:pPr>
          </w:p>
        </w:tc>
      </w:tr>
      <w:tr w:rsidR="006D67F1" w:rsidRPr="009973DB" w:rsidTr="00B03681">
        <w:tc>
          <w:tcPr>
            <w:tcW w:w="1729" w:type="dxa"/>
            <w:shd w:val="clear" w:color="auto" w:fill="FFFFFF"/>
            <w:vAlign w:val="center"/>
          </w:tcPr>
          <w:p w:rsidR="006D67F1" w:rsidRPr="009973DB" w:rsidRDefault="006D67F1" w:rsidP="00B03681">
            <w:pPr>
              <w:pStyle w:val="Highlight2"/>
              <w:jc w:val="left"/>
              <w:rPr>
                <w:rFonts w:ascii="Calibri" w:hAnsi="Calibri" w:cs="Calibri"/>
                <w:bCs/>
                <w:color w:val="000000"/>
                <w:lang w:eastAsia="cs-CZ"/>
              </w:rPr>
            </w:pPr>
            <w:r w:rsidRPr="009973DB">
              <w:rPr>
                <w:rFonts w:ascii="Calibri" w:hAnsi="Calibri" w:cs="Calibri"/>
                <w:bCs/>
                <w:color w:val="000000"/>
                <w:lang w:eastAsia="cs-CZ"/>
              </w:rPr>
              <w:t>Efekt na narušení tržního prostředí</w:t>
            </w:r>
          </w:p>
        </w:tc>
        <w:tc>
          <w:tcPr>
            <w:tcW w:w="2694"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Při správném nastavení podporuje rozvoj soukromého PE trhu. Riziko existuje v případě neodborného výběru projektů a příliš velké alokace – zaplavení malého trhu neodborně rozdělovaným veřejným kapitálem může mít vážné důsledky na tržní efektivitu</w:t>
            </w: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Malý vliv na tržní prostředí, návratná podpora motivuje ekonomicky efektivní počínání subjektů</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Doplnění soukromého finančního trhu</w:t>
            </w:r>
          </w:p>
        </w:tc>
        <w:tc>
          <w:tcPr>
            <w:tcW w:w="2268" w:type="dxa"/>
            <w:shd w:val="clear" w:color="auto" w:fill="FFFFFF"/>
            <w:vAlign w:val="center"/>
          </w:tcPr>
          <w:p w:rsidR="006D67F1" w:rsidRPr="009973DB" w:rsidRDefault="006D67F1" w:rsidP="00B0368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Narušuje tržní prostředí neadekvátní podporou a vytěsňováním soukromého financování</w:t>
            </w:r>
          </w:p>
          <w:p w:rsidR="006D67F1" w:rsidRPr="009973DB" w:rsidRDefault="006D67F1" w:rsidP="00B03681">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Podpoření i méně kvalitních projektů bez potenciálu udržitelnosti a ziskovosti – omezení efektivnosti trhu</w:t>
            </w:r>
          </w:p>
        </w:tc>
      </w:tr>
    </w:tbl>
    <w:p w:rsidR="006D67F1" w:rsidRPr="009973DB" w:rsidRDefault="006D67F1" w:rsidP="00B47049">
      <w:pPr>
        <w:pStyle w:val="Caption"/>
      </w:pPr>
      <w:r w:rsidRPr="009973DB">
        <w:t xml:space="preserve">Tabulka </w:t>
      </w:r>
      <w:fldSimple w:instr=" SEQ Tabulka \* ARABIC ">
        <w:r w:rsidRPr="009973DB">
          <w:rPr>
            <w:noProof/>
          </w:rPr>
          <w:t>17</w:t>
        </w:r>
      </w:fldSimple>
      <w:r w:rsidRPr="009973DB">
        <w:t xml:space="preserve"> – Přidaná hodnota podpory pro cíle SC 2.1 (začínající inovativní MSP) OP PIK a vliv na tržní prostředí</w:t>
      </w:r>
    </w:p>
    <w:p w:rsidR="006D67F1" w:rsidRPr="009973DB" w:rsidRDefault="006D67F1" w:rsidP="008671F3">
      <w:pPr>
        <w:pStyle w:val="Neslovannadpisy"/>
        <w:rPr>
          <w:lang w:eastAsia="en-US"/>
        </w:rPr>
      </w:pPr>
    </w:p>
    <w:p w:rsidR="006D67F1" w:rsidRPr="009973DB" w:rsidRDefault="006D67F1">
      <w:pPr>
        <w:rPr>
          <w:b/>
        </w:rPr>
      </w:pPr>
      <w:r w:rsidRPr="009973DB">
        <w:rPr>
          <w:lang w:eastAsia="en-US"/>
        </w:rPr>
        <w:t>Pro rozvoj inovativních firem ve fázi early-stage je podpora kapitálovými vstupy nejefektivnějším nástrojem z hlediska potenciálu úspěchu projektů i rozvoje celého odvětví jejich financování. Rizikem je především nutnost odborného řízení nástroje a případné negativní důsledky na tržní prostředí v případě jeho absence a nadproporční alokace.</w:t>
      </w:r>
    </w:p>
    <w:p w:rsidR="006D67F1" w:rsidRPr="009973DB" w:rsidDel="00364968" w:rsidRDefault="006D67F1" w:rsidP="008B3649"/>
    <w:p w:rsidR="006D67F1" w:rsidRPr="009973DB" w:rsidRDefault="006D67F1" w:rsidP="00063A4C">
      <w:pPr>
        <w:pStyle w:val="Heading4"/>
      </w:pPr>
      <w:r w:rsidRPr="009973DB">
        <w:t>Soulad s jinými formami veřejných intervencí</w:t>
      </w:r>
    </w:p>
    <w:p w:rsidR="006D67F1" w:rsidRPr="009973DB" w:rsidRDefault="006D67F1" w:rsidP="002433DA">
      <w:pPr>
        <w:rPr>
          <w:b/>
          <w:noProof/>
        </w:rPr>
      </w:pPr>
    </w:p>
    <w:p w:rsidR="006D67F1" w:rsidRPr="009973DB" w:rsidRDefault="006D67F1" w:rsidP="002433DA">
      <w:r w:rsidRPr="009973DB">
        <w:rPr>
          <w:noProof/>
        </w:rPr>
        <w:t xml:space="preserve">Podporu </w:t>
      </w:r>
      <w:r w:rsidRPr="009973DB">
        <w:t>kapitálových vstupů rizikového kapitálu je třeba vnímat v širším kontextu potřeb rozvoje inovační firmy. Podpora tak navazuje zejména na podporu proof-of-concept, ale i podporu specializovaných poradenských služeb, které firmám pomohou společně s prostředky od investorů posunout se do další fáze podnikání (programy OPPIK Služby infrastruktury, Poradenství a Marketing).</w:t>
      </w:r>
    </w:p>
    <w:p w:rsidR="006D67F1" w:rsidRPr="009973DB" w:rsidRDefault="006D67F1" w:rsidP="002433DA"/>
    <w:p w:rsidR="006D67F1" w:rsidRPr="009973DB" w:rsidRDefault="006D67F1" w:rsidP="002433DA">
      <w:pPr>
        <w:rPr>
          <w:bCs/>
        </w:rPr>
      </w:pPr>
      <w:r w:rsidRPr="009973DB">
        <w:t>Klíčovou komplementaritou je pak provázanost s podporou kapitálových vstupů poskytovanou MHMP prostřednictvím OPPPR. Vzhledem k omezené velikosti českého trhu je zahrnutí rovněž podpory z</w:t>
      </w:r>
      <w:r>
        <w:t> </w:t>
      </w:r>
      <w:r w:rsidRPr="009973DB">
        <w:t>hlavního</w:t>
      </w:r>
      <w:r>
        <w:t xml:space="preserve"> </w:t>
      </w:r>
      <w:r w:rsidRPr="009973DB">
        <w:t>města Prahy klíčové, vzhledem k omezením OP PIK však může být provedeno pouze formou spolupráce obou programů. Jednoznačným doporučením předběžného posouzení FN OPPIK je proto vytvoření jednotného systému podpory kapitálových vstupů, který bude využitelný pro firmy a investory z celé České republiky.</w:t>
      </w:r>
    </w:p>
    <w:p w:rsidR="006D67F1" w:rsidRPr="009973DB" w:rsidRDefault="006D67F1" w:rsidP="002433DA">
      <w:pPr>
        <w:rPr>
          <w:bCs/>
        </w:rPr>
      </w:pPr>
    </w:p>
    <w:p w:rsidR="006D67F1" w:rsidRPr="009973DB" w:rsidRDefault="006D67F1" w:rsidP="002433DA">
      <w:pPr>
        <w:rPr>
          <w:bCs/>
        </w:rPr>
      </w:pPr>
      <w:r w:rsidRPr="009973DB">
        <w:t>Lze vnímat i komplementaritu s uvažovaným Středoevropským fondem fondů EIF,který by umožnil firmám v navazujících fázích laterstage a growth</w:t>
      </w:r>
      <w:r>
        <w:t xml:space="preserve"> </w:t>
      </w:r>
      <w:r w:rsidRPr="009973DB">
        <w:t>stage kapitálu získat prostředky na další rozvoj, přičemž je v jednání zapojení vedle České republiky též Slovenska, Maďarska, Rakouska a Slovinska.</w:t>
      </w:r>
    </w:p>
    <w:p w:rsidR="006D67F1" w:rsidRPr="009973DB" w:rsidRDefault="006D67F1" w:rsidP="002433DA">
      <w:pPr>
        <w:rPr>
          <w:bCs/>
        </w:rPr>
      </w:pPr>
    </w:p>
    <w:p w:rsidR="006D67F1" w:rsidRPr="009973DB" w:rsidRDefault="006D67F1" w:rsidP="003C3B8D">
      <w:pPr>
        <w:rPr>
          <w:lang w:eastAsia="en-US"/>
        </w:rPr>
      </w:pPr>
      <w:r w:rsidRPr="009973DB">
        <w:rPr>
          <w:lang w:eastAsia="en-US"/>
        </w:rPr>
        <w:t>Důležitou komplementaritu představuje také možnost zapojení Investičního plánu pro Evropu a Evropského fondu pro strategické investice.</w:t>
      </w:r>
    </w:p>
    <w:p w:rsidR="006D67F1" w:rsidRPr="009973DB" w:rsidRDefault="006D67F1" w:rsidP="00063A4C">
      <w:pPr>
        <w:pStyle w:val="Heading4"/>
      </w:pPr>
      <w:r w:rsidRPr="009973DB">
        <w:t>Možné řešení veřejné podpory</w:t>
      </w:r>
    </w:p>
    <w:p w:rsidR="006D67F1" w:rsidRPr="009973DB" w:rsidRDefault="006D67F1" w:rsidP="00063A4C"/>
    <w:p w:rsidR="006D67F1" w:rsidRPr="009973DB" w:rsidRDefault="006D67F1" w:rsidP="00063A4C">
      <w:r w:rsidRPr="009973DB">
        <w:t>Pro finanční nástroje zvýhodněných úvěrů a záruk vstupů lze řešit veřejnou podporu využitím pravidla de minimis nebo ustanovení Obecného nařízení o blokových výjimkách č. 651/2014.</w:t>
      </w:r>
    </w:p>
    <w:p w:rsidR="006D67F1" w:rsidRPr="009973DB" w:rsidRDefault="006D67F1" w:rsidP="00063A4C"/>
    <w:p w:rsidR="006D67F1" w:rsidRPr="009973DB" w:rsidRDefault="006D67F1" w:rsidP="00063A4C">
      <w:r w:rsidRPr="009973DB">
        <w:t>Pro finanční nástroj kapitálových vstupů lze řešit veřejnou podporu využitím ustanovení Obecného nařízení o blokových výjimkách č. 651/2014.</w:t>
      </w:r>
    </w:p>
    <w:p w:rsidR="006D67F1" w:rsidRPr="009973DB" w:rsidDel="00364968" w:rsidRDefault="006D67F1" w:rsidP="002433DA"/>
    <w:p w:rsidR="006D67F1" w:rsidRPr="009973DB" w:rsidRDefault="006D67F1" w:rsidP="00875E68">
      <w:pPr>
        <w:pStyle w:val="Heading3"/>
      </w:pPr>
      <w:bookmarkStart w:id="803" w:name="_Toc417682901"/>
      <w:r w:rsidRPr="009973DB">
        <w:t>Odhad dodatečných veřejných a soukromých zdrojů</w:t>
      </w:r>
      <w:bookmarkEnd w:id="803"/>
    </w:p>
    <w:p w:rsidR="006D67F1" w:rsidRPr="009973DB" w:rsidRDefault="006D67F1" w:rsidP="00D123F0">
      <w:pPr>
        <w:pStyle w:val="Heading4"/>
      </w:pPr>
      <w:r w:rsidRPr="009973DB">
        <w:t>Spolufinancování ze soukromých zdrojů až na úroveň konečného příjemce</w:t>
      </w:r>
    </w:p>
    <w:p w:rsidR="006D67F1" w:rsidRPr="009973DB" w:rsidRDefault="006D67F1" w:rsidP="00D123F0">
      <w:r w:rsidRPr="009973DB">
        <w:t>Nástroj ve formě záruk předpokládá zapojení soukromých zdrojů ve formě zaručených komerčních úvěrů.</w:t>
      </w:r>
    </w:p>
    <w:p w:rsidR="006D67F1" w:rsidRPr="009973DB" w:rsidRDefault="006D67F1" w:rsidP="00D123F0"/>
    <w:p w:rsidR="006D67F1" w:rsidRPr="009973DB" w:rsidRDefault="006D67F1" w:rsidP="00D123F0">
      <w:r w:rsidRPr="009973DB">
        <w:t>Nástroj ve formě zvýhodněných úvěrů předpokládá spolufinancování ve formě komerčního úvěru, který bude předpokladem obdržení úvěru zvýhodněného. Podíl soukromých bankovních zdrojů na financování projektu se může pohybovat v závislosti na nastavení nástroje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6D67F1" w:rsidRPr="009973DB" w:rsidRDefault="006D67F1" w:rsidP="00D123F0"/>
    <w:p w:rsidR="006D67F1" w:rsidRPr="009973DB" w:rsidRDefault="006D67F1" w:rsidP="00D123F0">
      <w:r w:rsidRPr="009973DB">
        <w:t>Opatření v oblasti rizikového financování, která spočívají v kapitálových či kvazikapitálových investicích nebo v půjčkách pro způsobilé podniky, musí dle nařízení blokové výjimky</w:t>
      </w:r>
      <w:r w:rsidRPr="009973DB">
        <w:rPr>
          <w:rStyle w:val="FootnoteReference"/>
        </w:rPr>
        <w:footnoteReference w:id="21"/>
      </w:r>
      <w:r w:rsidRPr="009973DB">
        <w:t xml:space="preserve">na úrovni finančních zprostředkovatelů nebo způsobilého podniku aktivovat dodatečné zdroje financování od nezávislých soukromých investorů, tak aby celkový podíl soukromé účasti dosahoval těchto minimálních prahových hodnot: </w:t>
      </w:r>
    </w:p>
    <w:p w:rsidR="006D67F1" w:rsidRPr="009973DB" w:rsidRDefault="006D67F1" w:rsidP="00D123F0"/>
    <w:p w:rsidR="006D67F1" w:rsidRPr="009973DB" w:rsidRDefault="006D67F1" w:rsidP="00D123F0">
      <w:pPr>
        <w:pStyle w:val="ListParagraph"/>
        <w:numPr>
          <w:ilvl w:val="2"/>
          <w:numId w:val="44"/>
        </w:numPr>
      </w:pPr>
      <w:r w:rsidRPr="009973DB">
        <w:t xml:space="preserve">10 % rizikového financování poskytnutého způsobilým podnikům předtím, než na trhu uskuteční první komerční prodej; </w:t>
      </w:r>
    </w:p>
    <w:p w:rsidR="006D67F1" w:rsidRPr="009973DB" w:rsidRDefault="006D67F1" w:rsidP="00D123F0">
      <w:pPr>
        <w:pStyle w:val="ListParagraph"/>
        <w:numPr>
          <w:ilvl w:val="2"/>
          <w:numId w:val="44"/>
        </w:numPr>
      </w:pPr>
      <w:r w:rsidRPr="009973DB">
        <w:t>40 % rizikového financování poskytnutého způsobilým podnikům, které působí na trhu po dobu kratší než sedm let od svého prvního komerčního prodeje;</w:t>
      </w:r>
    </w:p>
    <w:p w:rsidR="006D67F1" w:rsidRPr="009973DB" w:rsidRDefault="006D67F1" w:rsidP="00D123F0">
      <w:pPr>
        <w:pStyle w:val="ListParagraph"/>
        <w:numPr>
          <w:ilvl w:val="2"/>
          <w:numId w:val="44"/>
        </w:numPr>
      </w:pPr>
      <w:r w:rsidRPr="009973DB">
        <w:t>60 % rizikového financování v případě investic, které jsou realizovány do starších způsobilých podniků, které potřebují počáteční investici rizikového financování, která podle podnikatelského záměru zpracovaného pro účely vstupu na nový výrobkový nebo zeměpisný trh přesahuje 50 % jejich průměrného ročního obratu za předchozích pět let a v případě následných investic do způsobilých podniků po uplynutí sedmiletého období viz ii).</w:t>
      </w:r>
    </w:p>
    <w:p w:rsidR="006D67F1" w:rsidRPr="009973DB" w:rsidRDefault="006D67F1" w:rsidP="00D123F0">
      <w:pPr>
        <w:pStyle w:val="ListParagraph"/>
        <w:ind w:left="2160"/>
      </w:pPr>
    </w:p>
    <w:p w:rsidR="006D67F1" w:rsidRPr="009973DB" w:rsidRDefault="006D67F1" w:rsidP="00D123F0">
      <w:r w:rsidRPr="009973DB">
        <w:t>Předpokladem využití všech navrhovaných finančních nástrojů v SC 2.1 je zachování podílu vlastních zdrojů příjemce, který může v závislosti na finanční strategii a potřebách podniku výrazně oscilovat. Vlastní zdroje budou využity jak na dofinancování způsobilých výdajů, tak především na podpoře nezpůsobilé výdaje projektů.</w:t>
      </w:r>
    </w:p>
    <w:p w:rsidR="006D67F1" w:rsidRPr="009973DB" w:rsidRDefault="006D67F1" w:rsidP="00D123F0"/>
    <w:p w:rsidR="006D67F1" w:rsidRPr="009973DB" w:rsidRDefault="006D67F1" w:rsidP="00D123F0">
      <w:r w:rsidRPr="009973DB">
        <w:t>V případě úvěrů odhadujeme na základě zkušeností ČMZRB vlastní zdroje žadatele na úrovni 10-30 % nákladů projektu. Minimální podíl by měl činit 10 %. Určitá minimální část vlastních zdrojů je zpravidla i podmínkou udělení komerčních úvěrů.</w:t>
      </w:r>
    </w:p>
    <w:p w:rsidR="006D67F1" w:rsidRPr="009973DB" w:rsidRDefault="006D67F1" w:rsidP="00D123F0"/>
    <w:p w:rsidR="006D67F1" w:rsidRPr="009973DB" w:rsidRDefault="006D67F1" w:rsidP="00D123F0">
      <w:r w:rsidRPr="009973DB">
        <w:t>V případě rizikového kapitálu vyplývá nutnost zapojení vlastních zdrojů příjemce z podstaty investic do již existujících podniků.</w:t>
      </w:r>
    </w:p>
    <w:p w:rsidR="006D67F1" w:rsidRPr="009973DB" w:rsidRDefault="006D67F1" w:rsidP="00777433">
      <w:pPr>
        <w:pStyle w:val="Heading4"/>
      </w:pPr>
      <w:r w:rsidRPr="009973DB">
        <w:t>Identifikace klíčových subjektů</w:t>
      </w:r>
    </w:p>
    <w:p w:rsidR="006D67F1" w:rsidRPr="009973DB" w:rsidRDefault="006D67F1" w:rsidP="00777433"/>
    <w:p w:rsidR="006D67F1" w:rsidRPr="009973DB" w:rsidRDefault="006D67F1" w:rsidP="00777433">
      <w:r w:rsidRPr="009973DB">
        <w:t>Klíčovým soukromým subjektem pro bankovní nástroje (zvýhodněné úvěry a záruky) jsou úvěrující instituce – komerční banky. FN bude implementován skrze záruční, resp. úvěrový fond s vybraných správcem.</w:t>
      </w:r>
    </w:p>
    <w:p w:rsidR="006D67F1" w:rsidRPr="009973DB" w:rsidRDefault="006D67F1" w:rsidP="00777433"/>
    <w:p w:rsidR="006D67F1" w:rsidRPr="009973DB" w:rsidRDefault="006D67F1" w:rsidP="00777433">
      <w:r w:rsidRPr="009973DB">
        <w:t>Klíčovým soukromým subjektem v oblasti rizikového kapitálu jsou institucionální investoři – PE fondy. V případě koinvestiční strategie finančního nástroje lze zvažovat též zapojení tzv. business angels, kvalifikovaných soukromých investorů ve formě fyzických osob.</w:t>
      </w:r>
    </w:p>
    <w:p w:rsidR="006D67F1" w:rsidRPr="009973DB" w:rsidRDefault="006D67F1" w:rsidP="00875E68">
      <w:pPr>
        <w:pStyle w:val="Heading4"/>
      </w:pPr>
      <w:r w:rsidRPr="009973DB">
        <w:t>Odhad dodatečných zdrojů, který potenciálně finanční nástroj přiláká – očekávaný pákový efekt</w:t>
      </w:r>
    </w:p>
    <w:p w:rsidR="006D67F1" w:rsidRPr="009973DB" w:rsidRDefault="006D67F1" w:rsidP="003E024D">
      <w:pPr>
        <w:pStyle w:val="BodyText1"/>
      </w:pPr>
    </w:p>
    <w:p w:rsidR="006D67F1" w:rsidRPr="009973DB" w:rsidRDefault="006D67F1" w:rsidP="006F771D">
      <w:r w:rsidRPr="009973DB">
        <w:t>Dodatečné zdroje aktivované finančním nástrojem a tedy i výsledný pákový efekt jsou vždy závislé na konkrétním nastavení investiční strategie z hlediska požadovaného soukromého spolufinancování.</w:t>
      </w:r>
    </w:p>
    <w:p w:rsidR="006D67F1" w:rsidRPr="009973DB" w:rsidRDefault="006D67F1" w:rsidP="006F771D"/>
    <w:p w:rsidR="006D67F1" w:rsidRPr="009973DB" w:rsidRDefault="006D67F1" w:rsidP="006F771D">
      <w:r w:rsidRPr="009973DB">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9973DB" w:rsidRDefault="006D67F1" w:rsidP="006F771D">
      <w:pPr>
        <w:rPr>
          <w:b/>
        </w:rPr>
      </w:pPr>
      <w:r w:rsidRPr="009973DB">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9973DB">
        <w:rPr>
          <w:b/>
        </w:rPr>
        <w:t>nelze očekávat pákový efekt přesahující hodnotu 2(tedy podíl FN a soukromého úvěru 1:1).</w:t>
      </w:r>
    </w:p>
    <w:p w:rsidR="006D67F1" w:rsidRPr="009973DB" w:rsidRDefault="006D67F1" w:rsidP="006F771D"/>
    <w:p w:rsidR="006D67F1" w:rsidRPr="009973DB" w:rsidRDefault="006D67F1" w:rsidP="007B6721">
      <w:r w:rsidRPr="009973DB">
        <w:t>Pákový efekt záručního nástroje je dosažen formou snížení rizika úvěrujících institucí a zpřístupnění jejich úvěrů rizikovějšímu segmentu MSP. Výsledný pákový efekt je závislý na míře poskytovaných záruk a zprostředkovanému hrazení ztrát bank finančním nástrojem. Bude se tedy měnit v závislosti na konkrétním nastavení ŘO, které je vhodné ponechat flexibilním úpravám reflektujícím výsledky nástroje. Na základě zkušeností ze záručních programů OP PI a NP Záruka, které byly svým zaměřením identické,</w:t>
      </w:r>
      <w:r w:rsidRPr="009973DB">
        <w:rPr>
          <w:b/>
        </w:rPr>
        <w:t xml:space="preserve"> lze očekávat rozpětí pákového efektu v relaci 7-10, odpovídající hrazení 15-10 % ztrát zprostředkující bance</w:t>
      </w:r>
      <w:r w:rsidRPr="009973DB">
        <w:t>. Vycházeno je z toho, že nástroj zasáhne specificky portfolio projektů s vysokým rizikem, které mají obtíže se získáním úvěru.</w:t>
      </w:r>
    </w:p>
    <w:p w:rsidR="006D67F1" w:rsidRPr="009973DB" w:rsidRDefault="006D67F1" w:rsidP="00875E68"/>
    <w:p w:rsidR="006D67F1" w:rsidRPr="009973DB" w:rsidRDefault="006D67F1" w:rsidP="00875E68">
      <w:r w:rsidRPr="009973DB">
        <w:t>Pákový efekt nástroje kapitálových vstupů je závislý na míře spolufinancování ze strany soukromých investorů, jejíž prahové limity pro jednotlivé typy investic jsou uvedeny výše. Minimální výše pákového efektu je</w:t>
      </w:r>
    </w:p>
    <w:p w:rsidR="006D67F1" w:rsidRPr="009973DB" w:rsidRDefault="006D67F1" w:rsidP="00875E68"/>
    <w:p w:rsidR="006D67F1" w:rsidRPr="009973DB" w:rsidRDefault="006D67F1" w:rsidP="00910A83"/>
    <w:p w:rsidR="006D67F1" w:rsidRPr="009973DB" w:rsidRDefault="006D67F1" w:rsidP="00FA09D4">
      <w:pPr>
        <w:pStyle w:val="ListParagraph"/>
        <w:numPr>
          <w:ilvl w:val="0"/>
          <w:numId w:val="48"/>
        </w:numPr>
      </w:pPr>
      <w:r w:rsidRPr="009973DB">
        <w:t xml:space="preserve">1,1 v případě způsobilých podniků ve fázi před uskutečněním prvního komerčního prodeje; </w:t>
      </w:r>
    </w:p>
    <w:p w:rsidR="006D67F1" w:rsidRPr="009973DB" w:rsidRDefault="006D67F1" w:rsidP="00FA09D4">
      <w:pPr>
        <w:pStyle w:val="ListParagraph"/>
        <w:numPr>
          <w:ilvl w:val="0"/>
          <w:numId w:val="48"/>
        </w:numPr>
      </w:pPr>
      <w:r w:rsidRPr="009973DB">
        <w:t>1,7 v případě způsobilých podniků, které působí na trhu po dobu kratší než sedm let od svého prvního komerčního prodeje;</w:t>
      </w:r>
    </w:p>
    <w:p w:rsidR="006D67F1" w:rsidRPr="009973DB" w:rsidRDefault="006D67F1" w:rsidP="00FA09D4">
      <w:pPr>
        <w:pStyle w:val="ListParagraph"/>
        <w:numPr>
          <w:ilvl w:val="0"/>
          <w:numId w:val="48"/>
        </w:numPr>
      </w:pPr>
      <w:r w:rsidRPr="009973DB">
        <w:t>2,5 v případě investic, které jsou realizovány do starších způsobilých podniků, které potřebují počáteční investici rizikového financování, která podle podnikatelského záměru zpracovaného pro účely vstupu na nový výrobkový nebo zeměpisný trh přesahuje 50 % jejich průměrného ročního obratu za předchozích pět let a v případě následných investic do způsobilých podniků po uplynutí sedmiletého období viz ii).</w:t>
      </w:r>
    </w:p>
    <w:p w:rsidR="006D67F1" w:rsidRPr="009973DB" w:rsidRDefault="006D67F1" w:rsidP="006F771D"/>
    <w:p w:rsidR="006D67F1" w:rsidRPr="009973DB" w:rsidRDefault="006D67F1" w:rsidP="006F771D">
      <w:r w:rsidRPr="009973DB">
        <w:t>V případě cílového segmentu podniků ve fázi early-stage lze tedy očekávat pákový efekt v rozmezí 1,1-2,5. Výsledný pákový efekt bude záviset na konkrétním nastavení podmínek a zájmu investorů, který je vhodné stimulovat preferenčními podmínkami společného investování.</w:t>
      </w:r>
    </w:p>
    <w:p w:rsidR="006D67F1" w:rsidRPr="009973DB" w:rsidRDefault="006D67F1" w:rsidP="00910A83"/>
    <w:p w:rsidR="006D67F1" w:rsidRPr="009973DB" w:rsidRDefault="006D67F1" w:rsidP="00875E68">
      <w:pPr>
        <w:pStyle w:val="Heading4"/>
      </w:pPr>
      <w:r w:rsidRPr="009973DB">
        <w:t>Posouzení potřeby a úroveň preferenčního odměňování</w:t>
      </w:r>
    </w:p>
    <w:p w:rsidR="006D67F1" w:rsidRPr="009973DB" w:rsidRDefault="006D67F1" w:rsidP="00B21DA0">
      <w:r w:rsidRPr="009973DB">
        <w:t xml:space="preserve">K motivování dostatečného pákového efektu a zapojení soukromých bankovních zdrojů na podporovaných projektech navrhujeme uplatňovat v rámci zvýhodněných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 </w:t>
      </w:r>
    </w:p>
    <w:p w:rsidR="006D67F1" w:rsidRPr="009973DB" w:rsidRDefault="006D67F1" w:rsidP="00B21DA0"/>
    <w:p w:rsidR="006D67F1" w:rsidRPr="009973DB" w:rsidRDefault="006D67F1" w:rsidP="00226F04">
      <w:r w:rsidRPr="009973DB">
        <w:t>V rámci záručního nástroje je motivace soukromých úvěrujících institucí automaticky zajištěna výrazným umenšením rizika na zaručených úvěrech, které jim umožňuje rozšířit úvěrovací aktivitu bez zvýšení rizika. V případě portfoliových záruk navrhujeme obvyklé zastropování ztrát pokrytých záručním nástrojem na dohodnuté procento portfolia projektů.</w:t>
      </w:r>
    </w:p>
    <w:p w:rsidR="006D67F1" w:rsidRPr="009973DB" w:rsidRDefault="006D67F1" w:rsidP="00B21DA0"/>
    <w:p w:rsidR="006D67F1" w:rsidRPr="009973DB" w:rsidRDefault="006D67F1" w:rsidP="00B21DA0">
      <w:r w:rsidRPr="009973DB">
        <w:t>V případě rizikového kapitálu je účast soukromých investorů na úrovni koinvestic, případně fondu, částečně motivována relativním rozředěním rizika díky účasti více investorských stran a zvětšením kapitálového poolu. Pokud však mají být soukromí investoři motivováni k investování i do projektů mimo jejich současná investiční kritéria (s vyšším rizikem, z odlišných odvětví apod.) a přijmout omezení daná investiční strategií FN, je potřebné je motivovat preferenčním přístupem s těmito možnými variantami</w:t>
      </w:r>
    </w:p>
    <w:p w:rsidR="006D67F1" w:rsidRPr="009973DB" w:rsidRDefault="006D67F1" w:rsidP="006F771D">
      <w:pPr>
        <w:pStyle w:val="ListParagraph"/>
        <w:numPr>
          <w:ilvl w:val="0"/>
          <w:numId w:val="49"/>
        </w:numPr>
      </w:pPr>
      <w:r w:rsidRPr="009973DB">
        <w:t>preferenční dělení zisku vůči soukromému investorovi v případě, že výnos úspěšného projektu přesáhne stanovenou základní mez.</w:t>
      </w:r>
    </w:p>
    <w:p w:rsidR="006D67F1" w:rsidRPr="009973DB" w:rsidRDefault="006D67F1" w:rsidP="006F771D">
      <w:pPr>
        <w:pStyle w:val="ListParagraph"/>
        <w:numPr>
          <w:ilvl w:val="0"/>
          <w:numId w:val="49"/>
        </w:numPr>
      </w:pPr>
      <w:r w:rsidRPr="009973DB">
        <w:t>účast na kontrolních, případně poradních orgánech fondu FN.</w:t>
      </w:r>
    </w:p>
    <w:p w:rsidR="006D67F1" w:rsidRPr="009973DB" w:rsidRDefault="006D67F1" w:rsidP="00B21DA0"/>
    <w:p w:rsidR="006D67F1" w:rsidRPr="009973DB" w:rsidRDefault="006D67F1" w:rsidP="002433DA">
      <w:pPr>
        <w:pStyle w:val="Heading2"/>
        <w:rPr>
          <w:lang w:eastAsia="en-US"/>
        </w:rPr>
      </w:pPr>
      <w:bookmarkStart w:id="804" w:name="_Toc417544615"/>
      <w:bookmarkStart w:id="805" w:name="_Toc417544616"/>
      <w:bookmarkStart w:id="806" w:name="_Toc416800442"/>
      <w:bookmarkStart w:id="807" w:name="_Toc417682902"/>
      <w:bookmarkEnd w:id="804"/>
      <w:bookmarkEnd w:id="805"/>
      <w:r w:rsidRPr="009973DB">
        <w:rPr>
          <w:lang w:eastAsia="en-US"/>
        </w:rPr>
        <w:t>Specifický cíl 2.3 - Zvýšit využitelnost infrastruktury pro podnikání</w:t>
      </w:r>
      <w:bookmarkEnd w:id="806"/>
      <w:bookmarkEnd w:id="807"/>
    </w:p>
    <w:p w:rsidR="006D67F1" w:rsidRPr="009973DB" w:rsidRDefault="006D67F1" w:rsidP="00283266">
      <w:pPr>
        <w:pStyle w:val="Heading3"/>
      </w:pPr>
      <w:bookmarkStart w:id="808" w:name="_Toc417682903"/>
      <w:r w:rsidRPr="009973DB">
        <w:t>Zaměření specifického cíle</w:t>
      </w:r>
      <w:bookmarkEnd w:id="808"/>
    </w:p>
    <w:p w:rsidR="006D67F1" w:rsidRPr="009973DB" w:rsidRDefault="006D67F1" w:rsidP="009E112A">
      <w:pPr>
        <w:pStyle w:val="Neslovannadpisy"/>
      </w:pPr>
      <w:r w:rsidRPr="009973DB">
        <w:t>Podporované aktivity:</w:t>
      </w:r>
    </w:p>
    <w:p w:rsidR="006D67F1" w:rsidRPr="009973DB" w:rsidRDefault="006D67F1" w:rsidP="002433DA">
      <w:pPr>
        <w:pStyle w:val="ListParagraph"/>
        <w:numPr>
          <w:ilvl w:val="0"/>
          <w:numId w:val="10"/>
        </w:numPr>
      </w:pPr>
      <w:r w:rsidRPr="009973DB">
        <w:t>Technické a stavební rekonstrukce brownfieldů (bez výdajů na odstranění rizikových ekologických zátěží) a jejich přeměna na moderní podnikatelské objekty a vznik nově zrekonstruovaných podnikatelských ploch,</w:t>
      </w:r>
    </w:p>
    <w:p w:rsidR="006D67F1" w:rsidRPr="009973DB" w:rsidRDefault="006D67F1" w:rsidP="002433DA">
      <w:pPr>
        <w:pStyle w:val="ListParagraph"/>
        <w:numPr>
          <w:ilvl w:val="0"/>
          <w:numId w:val="10"/>
        </w:numPr>
      </w:pPr>
      <w:r w:rsidRPr="009973DB">
        <w:t>realizace komplexních stavebně-technických opatření vedoucích k rekonstrukcím technicky nevyhovující podnikatelské nemovitostí nebo brownfieldů na podnikatelský objekt a vzniku nově zrekonstruovaných podnikatelských ploch.</w:t>
      </w:r>
    </w:p>
    <w:p w:rsidR="006D67F1" w:rsidRPr="009973DB" w:rsidRDefault="006D67F1" w:rsidP="00DF6E0B">
      <w:pPr>
        <w:pStyle w:val="ListParagraph"/>
      </w:pPr>
    </w:p>
    <w:p w:rsidR="006D67F1" w:rsidRPr="009973DB" w:rsidRDefault="006D67F1" w:rsidP="009E112A">
      <w:pPr>
        <w:pStyle w:val="Neslovannadpisy"/>
      </w:pPr>
      <w:r w:rsidRPr="009973DB">
        <w:t xml:space="preserve">Hlavní cílová skupina: </w:t>
      </w:r>
    </w:p>
    <w:p w:rsidR="006D67F1" w:rsidRPr="009973DB" w:rsidRDefault="006D67F1" w:rsidP="009E112A">
      <w:r w:rsidRPr="009973DB">
        <w:t>Podnikatelské subjekty (malé, střední), municipality</w:t>
      </w:r>
    </w:p>
    <w:p w:rsidR="006D67F1" w:rsidRPr="009973DB" w:rsidRDefault="006D67F1" w:rsidP="009E112A"/>
    <w:p w:rsidR="006D67F1" w:rsidRPr="009973DB" w:rsidRDefault="006D67F1" w:rsidP="009E112A">
      <w:pPr>
        <w:pStyle w:val="Neslovannadpisy"/>
      </w:pPr>
      <w:r w:rsidRPr="009973DB">
        <w:t>Cílové území:</w:t>
      </w:r>
    </w:p>
    <w:p w:rsidR="006D67F1" w:rsidRPr="009973DB" w:rsidRDefault="006D67F1" w:rsidP="009E112A">
      <w:r w:rsidRPr="009973DB">
        <w:t>Všechny regiony v ČR kromě hl. m. Prahy, zaměření na urbánní území</w:t>
      </w:r>
    </w:p>
    <w:p w:rsidR="006D67F1" w:rsidRPr="009973DB" w:rsidRDefault="006D67F1" w:rsidP="00835456">
      <w:pPr>
        <w:pStyle w:val="Neslovannadpisy"/>
      </w:pPr>
    </w:p>
    <w:p w:rsidR="006D67F1" w:rsidRPr="009973DB" w:rsidRDefault="006D67F1" w:rsidP="00835456">
      <w:pPr>
        <w:pStyle w:val="Neslovannadpisy"/>
      </w:pPr>
      <w:r w:rsidRPr="009973DB">
        <w:t>Výběr aktivit k posouzení vhodnosti finančního nástroje</w:t>
      </w:r>
    </w:p>
    <w:p w:rsidR="006D67F1" w:rsidRPr="009973DB" w:rsidRDefault="006D67F1" w:rsidP="009E112A">
      <w:r w:rsidRPr="009973DB">
        <w:t>K bližšímu posouzení byl vybrán celý cíl SC 2.3. Podnikatelské objekty pro výrobu MSP mají ve většině případů návratný ziskový potenciál a jsou tedy i potenciálně vhodné pro využití návratné formy podpory.</w:t>
      </w:r>
    </w:p>
    <w:p w:rsidR="006D67F1" w:rsidRPr="009973DB" w:rsidRDefault="006D67F1" w:rsidP="004E6079">
      <w:pPr>
        <w:rPr>
          <w:b/>
          <w:lang w:eastAsia="en-US"/>
        </w:rPr>
      </w:pPr>
    </w:p>
    <w:p w:rsidR="006D67F1" w:rsidRPr="009973DB" w:rsidRDefault="006D67F1" w:rsidP="00034FDD">
      <w:r w:rsidRPr="009973DB">
        <w:t>Rozvoj nových a inovativních podnikatelských aktivit MSP je limitován nevhodnými parametry zastaralé podnikatelské infrastruktury, jejíž provoz navíc vyžaduje vysoké režijní náklady. V regionech ČR se zároveň vyskytuje řada lokalit typu brownfield (BF), které by bylo možné regenerovat a opětovně využít pro ekonomické aktivity MSP. Specifickým cílem je proto zlepšit kvalitu a zvýšit využitelnost podnikatelské infrastruktury typu brownfield, a umožnit tak MSP realizovat své rozvojové podnikatelské záměry, které mohou vést nejen k rozšiřování výroby, ale také k posunu podniků směrem výše v rámci hodnotového řetězce.</w:t>
      </w:r>
    </w:p>
    <w:p w:rsidR="006D67F1" w:rsidRPr="009973DB" w:rsidRDefault="006D67F1" w:rsidP="00034FDD">
      <w:pPr>
        <w:rPr>
          <w:lang w:eastAsia="en-US"/>
        </w:rPr>
      </w:pPr>
    </w:p>
    <w:p w:rsidR="006D67F1" w:rsidRPr="009973DB" w:rsidRDefault="006D67F1" w:rsidP="00034FDD">
      <w:pPr>
        <w:rPr>
          <w:lang w:eastAsia="en-US"/>
        </w:rPr>
      </w:pPr>
      <w:r w:rsidRPr="009973DB">
        <w:rPr>
          <w:lang w:eastAsia="en-US"/>
        </w:rPr>
        <w:t>Vymezení cílových lokalit v SC 2.3 je poměrně široké a zasahuje spektrum typů objektů a ploch na různém stupni zchátralosti a využívanosti. Podobně široká je i definice BF v Národní strategii regenerace brownfieldů z roku 2008, která BF definuje jako „</w:t>
      </w:r>
      <w:r w:rsidRPr="009973DB">
        <w:rPr>
          <w:b/>
          <w:lang w:eastAsia="en-US"/>
        </w:rPr>
        <w:t>nemovitost (pozemek, objekt, areál), která je nedostatečně využívaná, zanedbaná a může být i kontaminovaná. Vzniká jako pozůstatek průmyslové, zemědělské, rezidenční, vojenské či jiné aktivity. Brownfield nelze vhodně a efektivně využívat, aniž by proběhl proces jeho regenerace“</w:t>
      </w:r>
      <w:r w:rsidRPr="009973DB">
        <w:rPr>
          <w:lang w:eastAsia="en-US"/>
        </w:rPr>
        <w:t>. Základním společným jmenovatelem podporovaných projektů je tedy současný nevyhovující stav nemovitosti k podnikání a přeměna na moderní podnikatelskou infrastrukturu MSP.</w:t>
      </w:r>
    </w:p>
    <w:p w:rsidR="006D67F1" w:rsidRPr="009973DB" w:rsidRDefault="006D67F1" w:rsidP="002433DA">
      <w:pPr>
        <w:pStyle w:val="Heading3"/>
        <w:rPr>
          <w:lang w:eastAsia="en-US"/>
        </w:rPr>
      </w:pPr>
      <w:bookmarkStart w:id="809" w:name="_Toc417682904"/>
      <w:r w:rsidRPr="009973DB">
        <w:rPr>
          <w:lang w:eastAsia="en-US"/>
        </w:rPr>
        <w:t>Analýza selhání trhu</w:t>
      </w:r>
      <w:bookmarkEnd w:id="809"/>
    </w:p>
    <w:p w:rsidR="006D67F1" w:rsidRPr="009973DB" w:rsidRDefault="006D67F1" w:rsidP="00283266">
      <w:pPr>
        <w:pStyle w:val="Heading4"/>
      </w:pPr>
      <w:bookmarkStart w:id="810" w:name="_Toc416800444"/>
      <w:r w:rsidRPr="009973DB">
        <w:t>Tržní analýza</w:t>
      </w:r>
    </w:p>
    <w:p w:rsidR="006D67F1" w:rsidRPr="009973DB" w:rsidRDefault="006D67F1" w:rsidP="002433DA">
      <w:pPr>
        <w:pStyle w:val="Neslovannadpisy"/>
      </w:pPr>
    </w:p>
    <w:bookmarkEnd w:id="810"/>
    <w:p w:rsidR="006D67F1" w:rsidRPr="009973DB" w:rsidRDefault="006D67F1" w:rsidP="002433DA">
      <w:pPr>
        <w:pStyle w:val="Neslovannadpisy"/>
        <w:rPr>
          <w:lang w:eastAsia="en-US"/>
        </w:rPr>
      </w:pPr>
      <w:r w:rsidRPr="009973DB">
        <w:rPr>
          <w:lang w:eastAsia="en-US"/>
        </w:rPr>
        <w:t>Výskyt lokalit BF a jejich nabídka</w:t>
      </w:r>
    </w:p>
    <w:p w:rsidR="006D67F1" w:rsidRPr="009973DB" w:rsidRDefault="006D67F1" w:rsidP="002433DA">
      <w:pPr>
        <w:rPr>
          <w:b/>
          <w:bCs/>
          <w:i/>
          <w:color w:val="17365D"/>
          <w:sz w:val="16"/>
        </w:rPr>
      </w:pPr>
      <w:r w:rsidRPr="009973DB">
        <w:rPr>
          <w:lang w:eastAsia="en-US"/>
        </w:rPr>
        <w:t xml:space="preserve">Pro základní informace o brownfieldech je k dispozici materiál agentury CzechInvest (CI) Národní strategie regenerace brownfieldů z roku 2008, jejíž aktualizace právě probíhá. Historicky první strategie pro BF zpracovaná v letech 2003 až 2004 přinesla nové informace o pravděpodobné velikosti a povaze BF v ČR. </w:t>
      </w:r>
      <w:r w:rsidRPr="009973DB">
        <w:rPr>
          <w:b/>
          <w:lang w:eastAsia="en-US"/>
        </w:rPr>
        <w:t>V roce 2007 bylo zmapováno 2355 lokalit. Jejich celkový přibližný počet se podle různých odhadů může pohybovat mezi 8-12 000 lokalit s plochou přesahující 25 tis. ha.</w:t>
      </w:r>
      <w:r w:rsidRPr="009973DB">
        <w:rPr>
          <w:lang w:eastAsia="en-US"/>
        </w:rPr>
        <w:t xml:space="preserve">Studie se zaměřila pouze na lokality s velikostí plochy větší než </w:t>
      </w:r>
      <w:smartTag w:uri="urn:schemas-microsoft-com:office:smarttags" w:element="metricconverter">
        <w:smartTagPr>
          <w:attr w:name="ProductID" w:val="1 ha"/>
        </w:smartTagPr>
        <w:r w:rsidRPr="009973DB">
          <w:rPr>
            <w:lang w:eastAsia="en-US"/>
          </w:rPr>
          <w:t>1 ha</w:t>
        </w:r>
      </w:smartTag>
      <w:r w:rsidRPr="009973DB">
        <w:rPr>
          <w:lang w:eastAsia="en-US"/>
        </w:rPr>
        <w:t xml:space="preserve"> a zastavěnou plochou více než500m</w:t>
      </w:r>
      <w:r w:rsidRPr="009973DB">
        <w:rPr>
          <w:vertAlign w:val="superscript"/>
          <w:lang w:eastAsia="en-US"/>
        </w:rPr>
        <w:t>2</w:t>
      </w:r>
      <w:r w:rsidRPr="009973DB">
        <w:rPr>
          <w:lang w:eastAsia="en-US"/>
        </w:rPr>
        <w:t>.</w:t>
      </w:r>
    </w:p>
    <w:tbl>
      <w:tblPr>
        <w:tblW w:w="6765" w:type="dxa"/>
        <w:jc w:val="center"/>
        <w:tblBorders>
          <w:bottom w:val="single" w:sz="4" w:space="0" w:color="00A1DE"/>
          <w:insideH w:val="single" w:sz="4" w:space="0" w:color="00A1DE"/>
        </w:tblBorders>
        <w:tblLayout w:type="fixed"/>
        <w:tblCellMar>
          <w:left w:w="0" w:type="dxa"/>
          <w:right w:w="0" w:type="dxa"/>
        </w:tblCellMar>
        <w:tblLook w:val="00A0"/>
      </w:tblPr>
      <w:tblGrid>
        <w:gridCol w:w="1815"/>
        <w:gridCol w:w="737"/>
        <w:gridCol w:w="1152"/>
        <w:gridCol w:w="1417"/>
        <w:gridCol w:w="1644"/>
      </w:tblGrid>
      <w:tr w:rsidR="006D67F1" w:rsidRPr="009973DB" w:rsidTr="00416BF2">
        <w:trPr>
          <w:trHeight w:val="20"/>
          <w:jc w:val="center"/>
        </w:trPr>
        <w:tc>
          <w:tcPr>
            <w:tcW w:w="1814" w:type="dxa"/>
            <w:tcBorders>
              <w:top w:val="nil"/>
              <w:left w:val="nil"/>
              <w:right w:val="nil"/>
            </w:tcBorders>
            <w:shd w:val="clear" w:color="auto" w:fill="00A1DE"/>
            <w:noWrap/>
          </w:tcPr>
          <w:p w:rsidR="006D67F1" w:rsidRPr="009973DB" w:rsidRDefault="006D67F1">
            <w:pPr>
              <w:keepNext/>
              <w:rPr>
                <w:rFonts w:ascii="Arial" w:hAnsi="Arial" w:cs="Arial"/>
                <w:b/>
                <w:color w:val="FFFFFF"/>
                <w:sz w:val="18"/>
                <w:szCs w:val="18"/>
              </w:rPr>
            </w:pPr>
            <w:r w:rsidRPr="009973DB">
              <w:rPr>
                <w:b/>
                <w:color w:val="FFFFFF"/>
                <w:sz w:val="18"/>
                <w:szCs w:val="18"/>
              </w:rPr>
              <w:t>Předchozí využití lokality</w:t>
            </w:r>
          </w:p>
        </w:tc>
        <w:tc>
          <w:tcPr>
            <w:tcW w:w="737" w:type="dxa"/>
            <w:tcBorders>
              <w:top w:val="nil"/>
              <w:left w:val="nil"/>
              <w:right w:val="nil"/>
            </w:tcBorders>
            <w:shd w:val="clear" w:color="auto" w:fill="00A1DE"/>
            <w:noWrap/>
          </w:tcPr>
          <w:p w:rsidR="006D67F1" w:rsidRPr="009973DB" w:rsidRDefault="006D67F1">
            <w:pPr>
              <w:keepNext/>
              <w:rPr>
                <w:rFonts w:ascii="Arial" w:hAnsi="Arial" w:cs="Arial"/>
                <w:b/>
                <w:color w:val="FFFFFF"/>
                <w:sz w:val="18"/>
                <w:szCs w:val="18"/>
              </w:rPr>
            </w:pPr>
            <w:r w:rsidRPr="009973DB">
              <w:rPr>
                <w:b/>
                <w:color w:val="FFFFFF"/>
                <w:sz w:val="18"/>
                <w:szCs w:val="18"/>
              </w:rPr>
              <w:t>Četnost</w:t>
            </w:r>
          </w:p>
        </w:tc>
        <w:tc>
          <w:tcPr>
            <w:tcW w:w="1152" w:type="dxa"/>
            <w:tcBorders>
              <w:top w:val="nil"/>
              <w:left w:val="nil"/>
              <w:right w:val="nil"/>
            </w:tcBorders>
            <w:shd w:val="clear" w:color="auto" w:fill="00A1DE"/>
            <w:noWrap/>
          </w:tcPr>
          <w:p w:rsidR="006D67F1" w:rsidRPr="009973DB" w:rsidRDefault="006D67F1">
            <w:pPr>
              <w:keepNext/>
              <w:rPr>
                <w:rFonts w:ascii="Arial" w:hAnsi="Arial" w:cs="Arial"/>
                <w:b/>
                <w:color w:val="FFFFFF"/>
                <w:sz w:val="18"/>
                <w:szCs w:val="18"/>
              </w:rPr>
            </w:pPr>
            <w:r w:rsidRPr="009973DB">
              <w:rPr>
                <w:b/>
                <w:color w:val="FFFFFF"/>
                <w:sz w:val="18"/>
                <w:szCs w:val="18"/>
              </w:rPr>
              <w:t>Podíl v %</w:t>
            </w:r>
          </w:p>
        </w:tc>
        <w:tc>
          <w:tcPr>
            <w:tcW w:w="1417" w:type="dxa"/>
            <w:tcBorders>
              <w:top w:val="nil"/>
              <w:left w:val="nil"/>
              <w:right w:val="nil"/>
            </w:tcBorders>
            <w:shd w:val="clear" w:color="auto" w:fill="00A1DE"/>
            <w:noWrap/>
          </w:tcPr>
          <w:p w:rsidR="006D67F1" w:rsidRPr="009973DB" w:rsidRDefault="006D67F1">
            <w:pPr>
              <w:keepNext/>
              <w:rPr>
                <w:rFonts w:ascii="Arial" w:hAnsi="Arial" w:cs="Arial"/>
                <w:b/>
                <w:color w:val="FFFFFF"/>
                <w:sz w:val="18"/>
                <w:szCs w:val="18"/>
              </w:rPr>
            </w:pPr>
            <w:r w:rsidRPr="009973DB">
              <w:rPr>
                <w:b/>
                <w:color w:val="FFFFFF"/>
                <w:sz w:val="18"/>
                <w:szCs w:val="18"/>
              </w:rPr>
              <w:t>Celková rozloha lokalit (ha)</w:t>
            </w:r>
          </w:p>
        </w:tc>
        <w:tc>
          <w:tcPr>
            <w:tcW w:w="1644" w:type="dxa"/>
            <w:tcBorders>
              <w:top w:val="nil"/>
              <w:left w:val="nil"/>
              <w:right w:val="nil"/>
            </w:tcBorders>
            <w:shd w:val="clear" w:color="auto" w:fill="00A1DE"/>
            <w:noWrap/>
          </w:tcPr>
          <w:p w:rsidR="006D67F1" w:rsidRPr="009973DB" w:rsidRDefault="006D67F1">
            <w:pPr>
              <w:keepNext/>
              <w:rPr>
                <w:rFonts w:ascii="Arial" w:hAnsi="Arial" w:cs="Arial"/>
                <w:b/>
                <w:color w:val="FFFFFF"/>
                <w:sz w:val="18"/>
                <w:szCs w:val="18"/>
              </w:rPr>
            </w:pPr>
            <w:r w:rsidRPr="009973DB">
              <w:rPr>
                <w:b/>
                <w:color w:val="FFFFFF"/>
                <w:sz w:val="18"/>
                <w:szCs w:val="18"/>
              </w:rPr>
              <w:t>Průměrná rozloha jedné lokality (ha)</w:t>
            </w:r>
          </w:p>
        </w:tc>
      </w:tr>
      <w:tr w:rsidR="006D67F1" w:rsidRPr="009973DB" w:rsidTr="00416BF2">
        <w:trPr>
          <w:trHeight w:val="20"/>
          <w:jc w:val="center"/>
        </w:trPr>
        <w:tc>
          <w:tcPr>
            <w:tcW w:w="1814" w:type="dxa"/>
            <w:tcBorders>
              <w:left w:val="nil"/>
              <w:right w:val="nil"/>
            </w:tcBorders>
            <w:shd w:val="clear" w:color="auto" w:fill="FFFFFF"/>
            <w:noWrap/>
          </w:tcPr>
          <w:p w:rsidR="006D67F1" w:rsidRPr="009973DB" w:rsidRDefault="006D67F1">
            <w:pPr>
              <w:keepNext/>
              <w:rPr>
                <w:rFonts w:ascii="Arial" w:hAnsi="Arial" w:cs="Arial"/>
                <w:sz w:val="18"/>
                <w:szCs w:val="18"/>
              </w:rPr>
            </w:pPr>
            <w:r w:rsidRPr="009973DB">
              <w:rPr>
                <w:sz w:val="18"/>
                <w:szCs w:val="18"/>
              </w:rPr>
              <w:t>Zemědělství</w:t>
            </w:r>
          </w:p>
        </w:tc>
        <w:tc>
          <w:tcPr>
            <w:tcW w:w="73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821</w:t>
            </w:r>
          </w:p>
        </w:tc>
        <w:tc>
          <w:tcPr>
            <w:tcW w:w="1152"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34,9%</w:t>
            </w:r>
          </w:p>
        </w:tc>
        <w:tc>
          <w:tcPr>
            <w:tcW w:w="141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1 840,4</w:t>
            </w:r>
          </w:p>
        </w:tc>
        <w:tc>
          <w:tcPr>
            <w:tcW w:w="1644"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2,2</w:t>
            </w:r>
          </w:p>
        </w:tc>
      </w:tr>
      <w:tr w:rsidR="006D67F1" w:rsidRPr="009973DB" w:rsidTr="00416BF2">
        <w:trPr>
          <w:trHeight w:val="20"/>
          <w:jc w:val="center"/>
        </w:trPr>
        <w:tc>
          <w:tcPr>
            <w:tcW w:w="1814" w:type="dxa"/>
            <w:tcBorders>
              <w:left w:val="nil"/>
              <w:right w:val="nil"/>
            </w:tcBorders>
            <w:shd w:val="clear" w:color="auto" w:fill="FFFFFF"/>
            <w:noWrap/>
          </w:tcPr>
          <w:p w:rsidR="006D67F1" w:rsidRPr="009973DB" w:rsidRDefault="006D67F1">
            <w:pPr>
              <w:keepNext/>
              <w:rPr>
                <w:rFonts w:ascii="Arial" w:hAnsi="Arial" w:cs="Arial"/>
                <w:sz w:val="18"/>
                <w:szCs w:val="18"/>
              </w:rPr>
            </w:pPr>
            <w:r w:rsidRPr="009973DB">
              <w:rPr>
                <w:sz w:val="18"/>
                <w:szCs w:val="18"/>
              </w:rPr>
              <w:t>Průmysl</w:t>
            </w:r>
          </w:p>
        </w:tc>
        <w:tc>
          <w:tcPr>
            <w:tcW w:w="73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785</w:t>
            </w:r>
          </w:p>
        </w:tc>
        <w:tc>
          <w:tcPr>
            <w:tcW w:w="1152"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33,3%</w:t>
            </w:r>
          </w:p>
        </w:tc>
        <w:tc>
          <w:tcPr>
            <w:tcW w:w="141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4 423,2</w:t>
            </w:r>
          </w:p>
        </w:tc>
        <w:tc>
          <w:tcPr>
            <w:tcW w:w="1644"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5,6</w:t>
            </w:r>
          </w:p>
        </w:tc>
      </w:tr>
      <w:tr w:rsidR="006D67F1" w:rsidRPr="009973DB" w:rsidTr="00416BF2">
        <w:trPr>
          <w:trHeight w:val="20"/>
          <w:jc w:val="center"/>
        </w:trPr>
        <w:tc>
          <w:tcPr>
            <w:tcW w:w="1814" w:type="dxa"/>
            <w:tcBorders>
              <w:left w:val="nil"/>
              <w:right w:val="nil"/>
            </w:tcBorders>
            <w:shd w:val="clear" w:color="auto" w:fill="FFFFFF"/>
            <w:noWrap/>
          </w:tcPr>
          <w:p w:rsidR="006D67F1" w:rsidRPr="009973DB" w:rsidRDefault="006D67F1">
            <w:pPr>
              <w:keepNext/>
              <w:rPr>
                <w:rFonts w:ascii="Arial" w:hAnsi="Arial" w:cs="Arial"/>
                <w:sz w:val="18"/>
                <w:szCs w:val="18"/>
              </w:rPr>
            </w:pPr>
            <w:r w:rsidRPr="009973DB">
              <w:rPr>
                <w:sz w:val="18"/>
                <w:szCs w:val="18"/>
              </w:rPr>
              <w:t>Občanská vybavenost</w:t>
            </w:r>
          </w:p>
        </w:tc>
        <w:tc>
          <w:tcPr>
            <w:tcW w:w="73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304</w:t>
            </w:r>
          </w:p>
        </w:tc>
        <w:tc>
          <w:tcPr>
            <w:tcW w:w="1152"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12,9%</w:t>
            </w:r>
          </w:p>
        </w:tc>
        <w:tc>
          <w:tcPr>
            <w:tcW w:w="141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413,3</w:t>
            </w:r>
          </w:p>
        </w:tc>
        <w:tc>
          <w:tcPr>
            <w:tcW w:w="1644"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1,4</w:t>
            </w:r>
          </w:p>
        </w:tc>
      </w:tr>
      <w:tr w:rsidR="006D67F1" w:rsidRPr="009973DB" w:rsidTr="00416BF2">
        <w:trPr>
          <w:trHeight w:val="20"/>
          <w:jc w:val="center"/>
        </w:trPr>
        <w:tc>
          <w:tcPr>
            <w:tcW w:w="1814" w:type="dxa"/>
            <w:tcBorders>
              <w:left w:val="nil"/>
              <w:right w:val="nil"/>
            </w:tcBorders>
            <w:shd w:val="clear" w:color="auto" w:fill="FFFFFF"/>
            <w:noWrap/>
          </w:tcPr>
          <w:p w:rsidR="006D67F1" w:rsidRPr="009973DB" w:rsidRDefault="006D67F1">
            <w:pPr>
              <w:keepNext/>
              <w:rPr>
                <w:rFonts w:ascii="Arial" w:hAnsi="Arial" w:cs="Arial"/>
                <w:sz w:val="18"/>
                <w:szCs w:val="18"/>
              </w:rPr>
            </w:pPr>
            <w:r w:rsidRPr="009973DB">
              <w:rPr>
                <w:sz w:val="18"/>
                <w:szCs w:val="18"/>
              </w:rPr>
              <w:t>Armáda</w:t>
            </w:r>
          </w:p>
        </w:tc>
        <w:tc>
          <w:tcPr>
            <w:tcW w:w="73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151</w:t>
            </w:r>
          </w:p>
        </w:tc>
        <w:tc>
          <w:tcPr>
            <w:tcW w:w="1152"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6,4%</w:t>
            </w:r>
          </w:p>
        </w:tc>
        <w:tc>
          <w:tcPr>
            <w:tcW w:w="141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2 394,1</w:t>
            </w:r>
          </w:p>
        </w:tc>
        <w:tc>
          <w:tcPr>
            <w:tcW w:w="1644"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15,9</w:t>
            </w:r>
          </w:p>
        </w:tc>
      </w:tr>
      <w:tr w:rsidR="006D67F1" w:rsidRPr="009973DB" w:rsidTr="00416BF2">
        <w:trPr>
          <w:trHeight w:val="20"/>
          <w:jc w:val="center"/>
        </w:trPr>
        <w:tc>
          <w:tcPr>
            <w:tcW w:w="1814" w:type="dxa"/>
            <w:tcBorders>
              <w:left w:val="nil"/>
              <w:right w:val="nil"/>
            </w:tcBorders>
            <w:shd w:val="clear" w:color="auto" w:fill="FFFFFF"/>
            <w:noWrap/>
          </w:tcPr>
          <w:p w:rsidR="006D67F1" w:rsidRPr="009973DB" w:rsidRDefault="006D67F1">
            <w:pPr>
              <w:keepNext/>
              <w:rPr>
                <w:rFonts w:ascii="Arial" w:hAnsi="Arial" w:cs="Arial"/>
                <w:sz w:val="18"/>
                <w:szCs w:val="18"/>
              </w:rPr>
            </w:pPr>
            <w:r w:rsidRPr="009973DB">
              <w:rPr>
                <w:sz w:val="18"/>
                <w:szCs w:val="18"/>
              </w:rPr>
              <w:t>Bydlení</w:t>
            </w:r>
          </w:p>
        </w:tc>
        <w:tc>
          <w:tcPr>
            <w:tcW w:w="73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95</w:t>
            </w:r>
          </w:p>
        </w:tc>
        <w:tc>
          <w:tcPr>
            <w:tcW w:w="1152"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4,0%</w:t>
            </w:r>
          </w:p>
        </w:tc>
        <w:tc>
          <w:tcPr>
            <w:tcW w:w="141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88,3</w:t>
            </w:r>
          </w:p>
        </w:tc>
        <w:tc>
          <w:tcPr>
            <w:tcW w:w="1644"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0,9</w:t>
            </w:r>
          </w:p>
        </w:tc>
      </w:tr>
      <w:tr w:rsidR="006D67F1" w:rsidRPr="009973DB" w:rsidTr="00416BF2">
        <w:trPr>
          <w:trHeight w:val="20"/>
          <w:jc w:val="center"/>
        </w:trPr>
        <w:tc>
          <w:tcPr>
            <w:tcW w:w="1814" w:type="dxa"/>
            <w:tcBorders>
              <w:left w:val="nil"/>
              <w:right w:val="nil"/>
            </w:tcBorders>
            <w:shd w:val="clear" w:color="auto" w:fill="FFFFFF"/>
            <w:noWrap/>
          </w:tcPr>
          <w:p w:rsidR="006D67F1" w:rsidRPr="009973DB" w:rsidRDefault="006D67F1">
            <w:pPr>
              <w:keepNext/>
              <w:rPr>
                <w:rFonts w:ascii="Arial" w:hAnsi="Arial" w:cs="Arial"/>
                <w:sz w:val="18"/>
                <w:szCs w:val="18"/>
              </w:rPr>
            </w:pPr>
            <w:r w:rsidRPr="009973DB">
              <w:rPr>
                <w:sz w:val="18"/>
                <w:szCs w:val="18"/>
              </w:rPr>
              <w:t>Cestovní ruch</w:t>
            </w:r>
          </w:p>
        </w:tc>
        <w:tc>
          <w:tcPr>
            <w:tcW w:w="73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22</w:t>
            </w:r>
          </w:p>
        </w:tc>
        <w:tc>
          <w:tcPr>
            <w:tcW w:w="1152"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0,9%</w:t>
            </w:r>
          </w:p>
        </w:tc>
        <w:tc>
          <w:tcPr>
            <w:tcW w:w="141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22,4</w:t>
            </w:r>
          </w:p>
        </w:tc>
        <w:tc>
          <w:tcPr>
            <w:tcW w:w="1644"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1,0</w:t>
            </w:r>
          </w:p>
        </w:tc>
      </w:tr>
      <w:tr w:rsidR="006D67F1" w:rsidRPr="009973DB" w:rsidTr="00416BF2">
        <w:trPr>
          <w:trHeight w:val="20"/>
          <w:jc w:val="center"/>
        </w:trPr>
        <w:tc>
          <w:tcPr>
            <w:tcW w:w="1814" w:type="dxa"/>
            <w:tcBorders>
              <w:left w:val="nil"/>
              <w:right w:val="nil"/>
            </w:tcBorders>
            <w:shd w:val="clear" w:color="auto" w:fill="FFFFFF"/>
            <w:noWrap/>
          </w:tcPr>
          <w:p w:rsidR="006D67F1" w:rsidRPr="009973DB" w:rsidRDefault="006D67F1">
            <w:pPr>
              <w:keepNext/>
              <w:rPr>
                <w:rFonts w:ascii="Arial" w:hAnsi="Arial" w:cs="Arial"/>
                <w:sz w:val="18"/>
                <w:szCs w:val="18"/>
              </w:rPr>
            </w:pPr>
            <w:r w:rsidRPr="009973DB">
              <w:rPr>
                <w:sz w:val="18"/>
                <w:szCs w:val="18"/>
              </w:rPr>
              <w:t>Jiné</w:t>
            </w:r>
          </w:p>
        </w:tc>
        <w:tc>
          <w:tcPr>
            <w:tcW w:w="73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177</w:t>
            </w:r>
          </w:p>
        </w:tc>
        <w:tc>
          <w:tcPr>
            <w:tcW w:w="1152"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7,5%</w:t>
            </w:r>
          </w:p>
        </w:tc>
        <w:tc>
          <w:tcPr>
            <w:tcW w:w="1417"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1 144,3</w:t>
            </w:r>
          </w:p>
        </w:tc>
        <w:tc>
          <w:tcPr>
            <w:tcW w:w="1644" w:type="dxa"/>
            <w:tcBorders>
              <w:left w:val="nil"/>
              <w:right w:val="nil"/>
            </w:tcBorders>
            <w:shd w:val="clear" w:color="auto" w:fill="FFFFFF"/>
            <w:noWrap/>
          </w:tcPr>
          <w:p w:rsidR="006D67F1" w:rsidRPr="009973DB" w:rsidRDefault="006D67F1">
            <w:pPr>
              <w:keepNext/>
              <w:jc w:val="right"/>
              <w:rPr>
                <w:rFonts w:ascii="Arial" w:hAnsi="Arial" w:cs="Arial"/>
                <w:sz w:val="18"/>
                <w:szCs w:val="18"/>
              </w:rPr>
            </w:pPr>
            <w:r w:rsidRPr="009973DB">
              <w:rPr>
                <w:sz w:val="18"/>
                <w:szCs w:val="18"/>
              </w:rPr>
              <w:t>6,5</w:t>
            </w:r>
          </w:p>
        </w:tc>
      </w:tr>
      <w:tr w:rsidR="006D67F1" w:rsidRPr="009973DB" w:rsidTr="00416BF2">
        <w:trPr>
          <w:trHeight w:val="20"/>
          <w:jc w:val="center"/>
        </w:trPr>
        <w:tc>
          <w:tcPr>
            <w:tcW w:w="1814" w:type="dxa"/>
            <w:tcBorders>
              <w:left w:val="nil"/>
              <w:right w:val="nil"/>
            </w:tcBorders>
            <w:shd w:val="clear" w:color="auto" w:fill="9BBB59"/>
            <w:noWrap/>
          </w:tcPr>
          <w:p w:rsidR="006D67F1" w:rsidRPr="009973DB" w:rsidRDefault="006D67F1">
            <w:pPr>
              <w:keepNext/>
              <w:rPr>
                <w:rFonts w:ascii="Arial" w:hAnsi="Arial" w:cs="Arial"/>
                <w:b/>
                <w:bCs/>
                <w:sz w:val="18"/>
                <w:szCs w:val="18"/>
              </w:rPr>
            </w:pPr>
            <w:r w:rsidRPr="009973DB">
              <w:rPr>
                <w:b/>
                <w:bCs/>
                <w:sz w:val="18"/>
                <w:szCs w:val="18"/>
              </w:rPr>
              <w:t>Celkem</w:t>
            </w:r>
          </w:p>
        </w:tc>
        <w:tc>
          <w:tcPr>
            <w:tcW w:w="737" w:type="dxa"/>
            <w:tcBorders>
              <w:left w:val="nil"/>
              <w:right w:val="nil"/>
            </w:tcBorders>
            <w:shd w:val="clear" w:color="auto" w:fill="9BBB59"/>
            <w:noWrap/>
          </w:tcPr>
          <w:p w:rsidR="006D67F1" w:rsidRPr="009973DB" w:rsidRDefault="006D67F1">
            <w:pPr>
              <w:keepNext/>
              <w:jc w:val="right"/>
              <w:rPr>
                <w:rFonts w:ascii="Arial" w:hAnsi="Arial" w:cs="Arial"/>
                <w:b/>
                <w:bCs/>
                <w:sz w:val="18"/>
                <w:szCs w:val="18"/>
              </w:rPr>
            </w:pPr>
            <w:r w:rsidRPr="009973DB">
              <w:rPr>
                <w:b/>
                <w:bCs/>
                <w:sz w:val="18"/>
                <w:szCs w:val="18"/>
              </w:rPr>
              <w:t>2 355</w:t>
            </w:r>
          </w:p>
        </w:tc>
        <w:tc>
          <w:tcPr>
            <w:tcW w:w="1152" w:type="dxa"/>
            <w:tcBorders>
              <w:left w:val="nil"/>
              <w:right w:val="nil"/>
            </w:tcBorders>
            <w:shd w:val="clear" w:color="auto" w:fill="9BBB59"/>
            <w:noWrap/>
          </w:tcPr>
          <w:p w:rsidR="006D67F1" w:rsidRPr="009973DB" w:rsidRDefault="006D67F1">
            <w:pPr>
              <w:keepNext/>
              <w:jc w:val="right"/>
              <w:rPr>
                <w:rFonts w:ascii="Arial" w:hAnsi="Arial" w:cs="Arial"/>
                <w:b/>
                <w:bCs/>
                <w:sz w:val="18"/>
                <w:szCs w:val="18"/>
              </w:rPr>
            </w:pPr>
            <w:r w:rsidRPr="009973DB">
              <w:rPr>
                <w:b/>
                <w:bCs/>
                <w:sz w:val="18"/>
                <w:szCs w:val="18"/>
              </w:rPr>
              <w:t>100,0%</w:t>
            </w:r>
          </w:p>
        </w:tc>
        <w:tc>
          <w:tcPr>
            <w:tcW w:w="1417" w:type="dxa"/>
            <w:tcBorders>
              <w:left w:val="nil"/>
              <w:right w:val="nil"/>
            </w:tcBorders>
            <w:shd w:val="clear" w:color="auto" w:fill="9BBB59"/>
            <w:noWrap/>
          </w:tcPr>
          <w:p w:rsidR="006D67F1" w:rsidRPr="009973DB" w:rsidRDefault="006D67F1">
            <w:pPr>
              <w:keepNext/>
              <w:jc w:val="right"/>
              <w:rPr>
                <w:rFonts w:ascii="Arial" w:hAnsi="Arial" w:cs="Arial"/>
                <w:b/>
                <w:bCs/>
                <w:sz w:val="18"/>
                <w:szCs w:val="18"/>
              </w:rPr>
            </w:pPr>
            <w:r w:rsidRPr="009973DB">
              <w:rPr>
                <w:b/>
                <w:bCs/>
                <w:sz w:val="18"/>
                <w:szCs w:val="18"/>
              </w:rPr>
              <w:t>10 326</w:t>
            </w:r>
          </w:p>
        </w:tc>
        <w:tc>
          <w:tcPr>
            <w:tcW w:w="1644" w:type="dxa"/>
            <w:tcBorders>
              <w:left w:val="nil"/>
              <w:right w:val="nil"/>
            </w:tcBorders>
            <w:shd w:val="clear" w:color="auto" w:fill="9BBB59"/>
            <w:noWrap/>
          </w:tcPr>
          <w:p w:rsidR="006D67F1" w:rsidRPr="009973DB" w:rsidRDefault="006D67F1">
            <w:pPr>
              <w:keepNext/>
              <w:jc w:val="right"/>
              <w:rPr>
                <w:rFonts w:ascii="Arial" w:hAnsi="Arial" w:cs="Arial"/>
                <w:b/>
                <w:bCs/>
                <w:sz w:val="18"/>
                <w:szCs w:val="18"/>
              </w:rPr>
            </w:pPr>
            <w:r w:rsidRPr="009973DB">
              <w:rPr>
                <w:b/>
                <w:bCs/>
                <w:sz w:val="18"/>
                <w:szCs w:val="18"/>
              </w:rPr>
              <w:t>4,4</w:t>
            </w:r>
          </w:p>
        </w:tc>
      </w:tr>
    </w:tbl>
    <w:p w:rsidR="006D67F1" w:rsidRPr="009973DB" w:rsidRDefault="006D67F1">
      <w:pPr>
        <w:pStyle w:val="Caption"/>
        <w:jc w:val="center"/>
      </w:pPr>
      <w:r w:rsidRPr="009973DB">
        <w:t>Tabulka 8: Dělení BF podle předchozího využití</w:t>
      </w:r>
    </w:p>
    <w:p w:rsidR="006D67F1" w:rsidRPr="009973DB" w:rsidRDefault="006D67F1" w:rsidP="00DF6E0B">
      <w:pPr>
        <w:pStyle w:val="Caption"/>
        <w:jc w:val="center"/>
      </w:pPr>
      <w:r w:rsidRPr="009973DB">
        <w:t>Zdroj: Urbanizmus a územní rozvoj (odborný časopis)</w:t>
      </w:r>
    </w:p>
    <w:p w:rsidR="006D67F1" w:rsidRPr="009973DB" w:rsidRDefault="006D67F1" w:rsidP="00416BF2">
      <w:pPr>
        <w:rPr>
          <w:lang w:eastAsia="en-US"/>
        </w:rPr>
      </w:pPr>
    </w:p>
    <w:p w:rsidR="006D67F1" w:rsidRPr="009973DB" w:rsidRDefault="006D67F1" w:rsidP="00416BF2"/>
    <w:p w:rsidR="006D67F1" w:rsidRPr="009973DB" w:rsidRDefault="006D67F1" w:rsidP="00416BF2"/>
    <w:p w:rsidR="006D67F1" w:rsidRPr="009973DB" w:rsidRDefault="006D67F1" w:rsidP="00416BF2">
      <w:pPr>
        <w:rPr>
          <w:lang w:eastAsia="en-US"/>
        </w:rPr>
      </w:pPr>
    </w:p>
    <w:p w:rsidR="006D67F1" w:rsidRPr="009973DB" w:rsidRDefault="006D67F1" w:rsidP="00416BF2">
      <w:pPr>
        <w:rPr>
          <w:lang w:eastAsia="en-US"/>
        </w:rPr>
      </w:pPr>
      <w:r>
        <w:rPr>
          <w:noProof/>
        </w:rPr>
        <w:pict>
          <v:shape id="Obrázek 57" o:spid="_x0000_s1028" type="#_x0000_t75" alt="tabul2" style="position:absolute;left:0;text-align:left;margin-left:236.4pt;margin-top:402.7pt;width:215.15pt;height:196.75pt;z-index:251658240;visibility:visible;mso-position-horizontal-relative:margin;mso-position-vertical-relative:margin">
            <v:imagedata r:id="rId26" o:title=""/>
            <w10:wrap type="square" anchorx="margin" anchory="margin"/>
          </v:shape>
        </w:pict>
      </w:r>
      <w:r>
        <w:rPr>
          <w:noProof/>
        </w:rPr>
        <w:pict>
          <v:shape id="Obrázek 58" o:spid="_x0000_i1043" type="#_x0000_t75" style="width:230.25pt;height:198pt;visibility:visible">
            <v:imagedata r:id="rId27" o:title=""/>
          </v:shape>
        </w:pict>
      </w:r>
    </w:p>
    <w:p w:rsidR="006D67F1" w:rsidRPr="009973DB" w:rsidRDefault="006D67F1" w:rsidP="00945BBF">
      <w:pPr>
        <w:pStyle w:val="Caption"/>
      </w:pPr>
      <w:r w:rsidRPr="009973DB">
        <w:t>Tabulka 9: Předpokládané způsoby využití lokalit BF</w:t>
      </w:r>
    </w:p>
    <w:p w:rsidR="006D67F1" w:rsidRPr="009973DB" w:rsidRDefault="006D67F1" w:rsidP="00945BBF">
      <w:pPr>
        <w:pStyle w:val="Caption"/>
      </w:pPr>
      <w:r w:rsidRPr="009973DB">
        <w:t>Zdroj: CI</w:t>
      </w:r>
    </w:p>
    <w:p w:rsidR="006D67F1" w:rsidRDefault="006D67F1" w:rsidP="00416BF2">
      <w:pPr>
        <w:rPr>
          <w:lang w:eastAsia="en-US"/>
        </w:rPr>
      </w:pPr>
    </w:p>
    <w:p w:rsidR="006D67F1" w:rsidRPr="009973DB" w:rsidRDefault="006D67F1" w:rsidP="00416BF2">
      <w:pPr>
        <w:rPr>
          <w:b/>
          <w:lang w:eastAsia="en-US"/>
        </w:rPr>
      </w:pPr>
      <w:r w:rsidRPr="009973DB">
        <w:rPr>
          <w:lang w:eastAsia="en-US"/>
        </w:rPr>
        <w:t>Z tabulky je patrné, že nejpočetnější lokality BF jsou bývalá zemědělské družstva v menších obcích. Druhý nejčetnější výskyt se prokázal při průmyslových objektech, které tvoří největší rozlohu zmiňovaných lokalit a právě tento aspekt je předurčuje k využívání zdrojů z OP PIK (nebo OPPI). Nejvyšší hodnoty, co se týče velikosti jedné jednotky, jsou pozorovány při armádních lokalitách, jejichž regenerace/revitalizace je z velké části v gesci MMR (speciální dotační program pro nevyužívané armádní nemovitosti). Tabulka 9 znázorňuje předpokládané využití BF dle analýzy CI.</w:t>
      </w:r>
    </w:p>
    <w:p w:rsidR="006D67F1" w:rsidRPr="009973DB" w:rsidRDefault="006D67F1">
      <w:pPr>
        <w:pStyle w:val="Neslovannadpisy"/>
        <w:rPr>
          <w:b w:val="0"/>
          <w:lang w:eastAsia="en-US"/>
        </w:rPr>
      </w:pPr>
    </w:p>
    <w:p w:rsidR="006D67F1" w:rsidRPr="009973DB" w:rsidRDefault="006D67F1" w:rsidP="00C72C85">
      <w:pPr>
        <w:rPr>
          <w:b/>
          <w:lang w:eastAsia="en-US"/>
        </w:rPr>
      </w:pPr>
      <w:r w:rsidRPr="009973DB">
        <w:rPr>
          <w:lang w:eastAsia="en-US"/>
        </w:rPr>
        <w:t xml:space="preserve">V národní databázi brownfieldů, která představuje veřejnou evidenci přihlášených lokalit, bylo ke dni 2. 4. 2015 nabízeno 528 lokalit BF. Z toho bylo 40 lokalit s rozlohou nad 10 he.Databáze celkem registruje přes 3000 BF o rozloze </w:t>
      </w:r>
      <w:smartTag w:uri="urn:schemas-microsoft-com:office:smarttags" w:element="metricconverter">
        <w:smartTagPr>
          <w:attr w:name="ProductID" w:val="15 000 ha"/>
        </w:smartTagPr>
        <w:r w:rsidRPr="009973DB">
          <w:rPr>
            <w:lang w:eastAsia="en-US"/>
          </w:rPr>
          <w:t>15 000 ha</w:t>
        </w:r>
      </w:smartTag>
      <w:r w:rsidRPr="009973DB">
        <w:rPr>
          <w:lang w:eastAsia="en-US"/>
        </w:rPr>
        <w:t xml:space="preserve"> (část z nich v neveřejném módu).</w:t>
      </w:r>
    </w:p>
    <w:p w:rsidR="006D67F1" w:rsidRPr="009973DB" w:rsidRDefault="006D67F1">
      <w:pPr>
        <w:pStyle w:val="Neslovannadpisy"/>
        <w:rPr>
          <w:lang w:eastAsia="en-US"/>
        </w:rPr>
      </w:pPr>
    </w:p>
    <w:p w:rsidR="006D67F1" w:rsidRPr="009973DB" w:rsidRDefault="006D67F1">
      <w:pPr>
        <w:pStyle w:val="Neslovannadpisy"/>
        <w:rPr>
          <w:lang w:eastAsia="en-US"/>
        </w:rPr>
      </w:pPr>
      <w:r w:rsidRPr="009973DB">
        <w:rPr>
          <w:lang w:eastAsia="en-US"/>
        </w:rPr>
        <w:t>Poptávka po BF a jejich rekonstrukci</w:t>
      </w:r>
    </w:p>
    <w:p w:rsidR="006D67F1" w:rsidRPr="009973DB" w:rsidRDefault="006D67F1" w:rsidP="00677639">
      <w:pPr>
        <w:rPr>
          <w:lang w:eastAsia="en-US"/>
        </w:rPr>
      </w:pPr>
      <w:r w:rsidRPr="009973DB">
        <w:rPr>
          <w:lang w:eastAsia="en-US"/>
        </w:rPr>
        <w:t xml:space="preserve">Expertní odhad CI dle předběžných analýz do aktualizované národní strategie brownfieldů udává, že </w:t>
      </w:r>
      <w:r w:rsidRPr="009973DB">
        <w:rPr>
          <w:b/>
          <w:lang w:eastAsia="en-US"/>
        </w:rPr>
        <w:t>v období 2007-2013 bylo regenerováno kolem 15 % odhadovaného celkového počtu BF. Odhady počtu BF z roku 2007 je tedy možné úměrně redukovat</w:t>
      </w:r>
      <w:r w:rsidRPr="009973DB">
        <w:rPr>
          <w:lang w:eastAsia="en-US"/>
        </w:rPr>
        <w:t>. Mnohem větší počet BF se regeneruje ve městech, na venkově jen malá část – což je dáno i prostou vyšší četností ve městech. V oficiálně evidovaných plochách lze pozorovat růst počtu BF, ale úbytek jejich celkové plochy.</w:t>
      </w:r>
      <w:r w:rsidRPr="009973DB">
        <w:rPr>
          <w:b/>
          <w:lang w:eastAsia="en-US"/>
        </w:rPr>
        <w:t>Problémy s komplexním regen</w:t>
      </w:r>
      <w:r>
        <w:rPr>
          <w:b/>
          <w:lang w:eastAsia="en-US"/>
        </w:rPr>
        <w:t xml:space="preserve">erováním velkých ploch nad </w:t>
      </w:r>
      <w:smartTag w:uri="urn:schemas-microsoft-com:office:smarttags" w:element="metricconverter">
        <w:smartTagPr>
          <w:attr w:name="ProductID" w:val="10 ha"/>
        </w:smartTagPr>
        <w:r>
          <w:rPr>
            <w:b/>
            <w:lang w:eastAsia="en-US"/>
          </w:rPr>
          <w:t>10 ha</w:t>
        </w:r>
      </w:smartTag>
      <w:r w:rsidRPr="009973DB">
        <w:rPr>
          <w:b/>
          <w:lang w:eastAsia="en-US"/>
        </w:rPr>
        <w:t xml:space="preserve"> však zůstávají, tržní aktivita se v tomto segmentu omezuje na jednotlivé případy lukrativních lokalit.</w:t>
      </w:r>
    </w:p>
    <w:p w:rsidR="006D67F1" w:rsidRPr="009973DB" w:rsidRDefault="006D67F1" w:rsidP="00416BF2">
      <w:pPr>
        <w:rPr>
          <w:lang w:eastAsia="en-US"/>
        </w:rPr>
      </w:pPr>
    </w:p>
    <w:p w:rsidR="006D67F1" w:rsidRPr="009973DB" w:rsidRDefault="006D67F1" w:rsidP="00416BF2">
      <w:pPr>
        <w:rPr>
          <w:lang w:eastAsia="en-US"/>
        </w:rPr>
      </w:pPr>
      <w:r w:rsidRPr="009973DB">
        <w:rPr>
          <w:b/>
          <w:lang w:eastAsia="en-US"/>
        </w:rPr>
        <w:t>Z údajů CI vyplývá, že velká část BF byla v minulém období regenerována bez státní podpory na tržním principu</w:t>
      </w:r>
      <w:r w:rsidRPr="009973DB">
        <w:rPr>
          <w:lang w:eastAsia="en-US"/>
        </w:rPr>
        <w:t>. V rámci OPPI bylo podle odhadů CI z odhadovaných až 15 % BF regenerováno cca 3 %. Je nutné připočíst další operační programy, které se BF dotýkaly (viz veřejné zdroje financování), i tak byla nicméně soukromá tržní aktivita významná.</w:t>
      </w:r>
    </w:p>
    <w:p w:rsidR="006D67F1" w:rsidRPr="009973DB" w:rsidRDefault="006D67F1" w:rsidP="00416BF2">
      <w:pPr>
        <w:rPr>
          <w:lang w:eastAsia="en-US"/>
        </w:rPr>
      </w:pPr>
    </w:p>
    <w:p w:rsidR="006D67F1" w:rsidRPr="009973DB" w:rsidRDefault="006D67F1" w:rsidP="00416BF2">
      <w:pPr>
        <w:rPr>
          <w:lang w:eastAsia="en-US"/>
        </w:rPr>
      </w:pPr>
      <w:r w:rsidRPr="009973DB">
        <w:rPr>
          <w:lang w:eastAsia="en-US"/>
        </w:rPr>
        <w:t xml:space="preserve">Je nicméně nutné dodat, že </w:t>
      </w:r>
      <w:r w:rsidRPr="009973DB">
        <w:rPr>
          <w:b/>
          <w:lang w:eastAsia="en-US"/>
        </w:rPr>
        <w:t>v rámci tržně zregenerovaných BF v minulém období se jednalo typicky o tzv. áčkové plochy, tzn. ty nejsnadnější a nejvýnosnější BF</w:t>
      </w:r>
      <w:r w:rsidRPr="009973DB">
        <w:rPr>
          <w:lang w:eastAsia="en-US"/>
        </w:rPr>
        <w:t>, často na lukrativních městských plochách, případně s dobrou dopravní dostupností a menší rozlohou. Dá se tedy očekávat, že pro aktuální programovací období bude těchto potenciálně snadněji regenerovaných BF méně, naopak zbývají obtížnější projekty s potřebou podpory. Mnohé zanedbané nemovitosti zažívají nulovou poptávku a je možné, že pokud v jejich okolí není žádný expandující subjekt a dopravní infrastruktura je špatná, změní se jejich status na pozemky určené k asanaci a rekultivaci.</w:t>
      </w:r>
    </w:p>
    <w:p w:rsidR="006D67F1" w:rsidRPr="009973DB" w:rsidRDefault="006D67F1" w:rsidP="00511130">
      <w:pPr>
        <w:rPr>
          <w:lang w:eastAsia="en-US"/>
        </w:rPr>
      </w:pPr>
    </w:p>
    <w:p w:rsidR="006D67F1" w:rsidRPr="009973DB" w:rsidRDefault="006D67F1" w:rsidP="00511130">
      <w:pPr>
        <w:rPr>
          <w:lang w:eastAsia="en-US"/>
        </w:rPr>
      </w:pPr>
      <w:r w:rsidRPr="009973DB">
        <w:rPr>
          <w:b/>
          <w:lang w:eastAsia="en-US"/>
        </w:rPr>
        <w:t>Problematika investic do regenerace, rekonstrukce nebo revitalizace BF vykazuje významně nižší dynamiku, co se týče ročně generovaných investic, než je možné pozorovat například při výstavbě projektů na zelené louce (greenfields)</w:t>
      </w:r>
      <w:r w:rsidRPr="009973DB">
        <w:rPr>
          <w:lang w:eastAsia="en-US"/>
        </w:rPr>
        <w:t>. Na tzv. greenfieldech (GF) je realizována hlavní část nabídky podnikatelských nemovitostí. Hlavními aktéry na trhu jsou společnosti jako CTPark, ProLogis, Panattoni či VGP.</w:t>
      </w:r>
      <w:r>
        <w:rPr>
          <w:lang w:eastAsia="en-US"/>
        </w:rPr>
        <w:t xml:space="preserve"> </w:t>
      </w:r>
      <w:r w:rsidRPr="009973DB">
        <w:rPr>
          <w:b/>
          <w:lang w:eastAsia="en-US"/>
        </w:rPr>
        <w:t>Negativním efektem tohoto trendu je mimo jiné i výrazný úbytek orné půdy, která se na GF mění</w:t>
      </w:r>
      <w:r w:rsidRPr="009973DB">
        <w:rPr>
          <w:lang w:eastAsia="en-US"/>
        </w:rPr>
        <w:t>. Dle analýzy dostupných informací a pohovorů se zástupci veřejného i soukromého sektoru je klíčovým prvkem rozhodování při investicích do BF dostupnost dotačního titulu a jeho výše.</w:t>
      </w:r>
    </w:p>
    <w:p w:rsidR="006D67F1" w:rsidRPr="009973DB" w:rsidRDefault="006D67F1" w:rsidP="00416BF2">
      <w:pPr>
        <w:rPr>
          <w:lang w:eastAsia="en-US"/>
        </w:rPr>
      </w:pPr>
    </w:p>
    <w:p w:rsidR="006D67F1" w:rsidRPr="009973DB" w:rsidRDefault="006D67F1">
      <w:pPr>
        <w:keepNext/>
        <w:jc w:val="center"/>
      </w:pPr>
      <w:r w:rsidRPr="00C07760">
        <w:rPr>
          <w:rFonts w:ascii="Arial" w:hAnsi="Arial" w:cs="Arial"/>
          <w:noProof/>
          <w:color w:val="1F497D"/>
          <w:sz w:val="24"/>
          <w:szCs w:val="24"/>
        </w:rPr>
        <w:pict>
          <v:shape id="Obrázek 30" o:spid="_x0000_i1044" type="#_x0000_t75" style="width:171pt;height:119.25pt;visibility:visible">
            <v:imagedata r:id="rId28" o:title="" cropleft="1692f"/>
          </v:shape>
        </w:pict>
      </w:r>
    </w:p>
    <w:p w:rsidR="006D67F1" w:rsidRPr="009973DB" w:rsidRDefault="006D67F1" w:rsidP="00DF6E0B">
      <w:pPr>
        <w:pStyle w:val="Caption"/>
        <w:jc w:val="center"/>
      </w:pPr>
      <w:r w:rsidRPr="00C07760">
        <w:rPr>
          <w:noProof/>
          <w:color w:val="1F497D"/>
          <w:sz w:val="24"/>
          <w:szCs w:val="24"/>
          <w:lang w:eastAsia="cs-CZ"/>
        </w:rPr>
        <w:pict>
          <v:shape id="Obrázek 34" o:spid="_x0000_i1045" type="#_x0000_t75" style="width:293.25pt;height:14.25pt;visibility:visible">
            <v:imagedata r:id="rId29" o:title=""/>
          </v:shape>
        </w:pict>
      </w:r>
    </w:p>
    <w:p w:rsidR="006D67F1" w:rsidRPr="009973DB" w:rsidRDefault="006D67F1" w:rsidP="00DF6E0B">
      <w:pPr>
        <w:pStyle w:val="Caption"/>
        <w:jc w:val="left"/>
      </w:pPr>
      <w:r w:rsidRPr="009973DB">
        <w:t xml:space="preserve">Graf č. 11:  Rozložení poptávky po nemovitostech v 1. pololetí 2014 </w:t>
      </w:r>
    </w:p>
    <w:p w:rsidR="006D67F1" w:rsidRPr="009973DB" w:rsidRDefault="006D67F1" w:rsidP="00DF6E0B">
      <w:pPr>
        <w:pStyle w:val="Caption"/>
        <w:jc w:val="left"/>
      </w:pPr>
      <w:r w:rsidRPr="009973DB">
        <w:t>Zdroj: CI 2014</w:t>
      </w:r>
    </w:p>
    <w:p w:rsidR="006D67F1" w:rsidRPr="009973DB" w:rsidRDefault="006D67F1" w:rsidP="002433DA">
      <w:pPr>
        <w:rPr>
          <w:b/>
          <w:bCs/>
        </w:rPr>
      </w:pPr>
    </w:p>
    <w:p w:rsidR="006D67F1" w:rsidRPr="009973DB" w:rsidRDefault="006D67F1" w:rsidP="009C2E9F">
      <w:pPr>
        <w:rPr>
          <w:lang w:eastAsia="en-US"/>
        </w:rPr>
      </w:pPr>
      <w:r w:rsidRPr="009973DB">
        <w:rPr>
          <w:b/>
          <w:lang w:eastAsia="en-US"/>
        </w:rPr>
        <w:t>Specifická poptávka po BF je přímo úměrná poptávce po nemovitostech</w:t>
      </w:r>
      <w:r w:rsidRPr="009973DB">
        <w:rPr>
          <w:lang w:eastAsia="en-US"/>
        </w:rPr>
        <w:t>, s růstem trhu nemovitostí stoupá i trh BF. Po krizovém období se tak aktivita na trhu v roce 2014 opět zvyšuje (viz tabulka níže). Podíl BF na celkové poptávce po nemovitostech je poměrně stabilní, na úrovni 20 % (viz graf č.  11)</w:t>
      </w:r>
    </w:p>
    <w:p w:rsidR="006D67F1" w:rsidRPr="009973DB" w:rsidRDefault="006D67F1" w:rsidP="009C2E9F">
      <w:pPr>
        <w:rPr>
          <w:lang w:eastAsia="en-US"/>
        </w:rPr>
      </w:pPr>
    </w:p>
    <w:tbl>
      <w:tblPr>
        <w:tblW w:w="7870" w:type="dxa"/>
        <w:tblBorders>
          <w:top w:val="single" w:sz="8" w:space="0" w:color="4F81BD"/>
          <w:left w:val="single" w:sz="8" w:space="0" w:color="4F81BD"/>
          <w:bottom w:val="single" w:sz="8" w:space="0" w:color="4F81BD"/>
          <w:right w:val="single" w:sz="8" w:space="0" w:color="4F81BD"/>
        </w:tblBorders>
        <w:tblLook w:val="00A0"/>
      </w:tblPr>
      <w:tblGrid>
        <w:gridCol w:w="2037"/>
        <w:gridCol w:w="1722"/>
        <w:gridCol w:w="1134"/>
        <w:gridCol w:w="1559"/>
        <w:gridCol w:w="1418"/>
      </w:tblGrid>
      <w:tr w:rsidR="006D67F1" w:rsidRPr="009973DB" w:rsidTr="00841304">
        <w:trPr>
          <w:trHeight w:val="300"/>
        </w:trPr>
        <w:tc>
          <w:tcPr>
            <w:tcW w:w="2037" w:type="dxa"/>
            <w:tcBorders>
              <w:top w:val="single" w:sz="8" w:space="0" w:color="4F81BD"/>
            </w:tcBorders>
            <w:shd w:val="clear" w:color="auto" w:fill="4F81BD"/>
            <w:noWrap/>
          </w:tcPr>
          <w:p w:rsidR="006D67F1" w:rsidRPr="009973DB" w:rsidRDefault="006D67F1" w:rsidP="00A577A4">
            <w:pPr>
              <w:rPr>
                <w:b/>
                <w:bCs/>
                <w:color w:val="FFFFFF"/>
              </w:rPr>
            </w:pPr>
            <w:r w:rsidRPr="009973DB">
              <w:rPr>
                <w:bCs/>
              </w:rPr>
              <w:t>Region</w:t>
            </w:r>
          </w:p>
        </w:tc>
        <w:tc>
          <w:tcPr>
            <w:tcW w:w="1722" w:type="dxa"/>
            <w:tcBorders>
              <w:top w:val="single" w:sz="8" w:space="0" w:color="4F81BD"/>
              <w:left w:val="single" w:sz="8" w:space="0" w:color="4F81BD"/>
              <w:right w:val="single" w:sz="8" w:space="0" w:color="4F81BD"/>
            </w:tcBorders>
            <w:shd w:val="clear" w:color="auto" w:fill="4F81BD"/>
            <w:noWrap/>
          </w:tcPr>
          <w:p w:rsidR="006D67F1" w:rsidRPr="009973DB" w:rsidRDefault="006D67F1" w:rsidP="00841304">
            <w:pPr>
              <w:jc w:val="right"/>
              <w:rPr>
                <w:b/>
                <w:bCs/>
                <w:color w:val="FFFFFF"/>
              </w:rPr>
            </w:pPr>
            <w:r w:rsidRPr="009973DB">
              <w:rPr>
                <w:bCs/>
              </w:rPr>
              <w:t>Počet 2013</w:t>
            </w:r>
          </w:p>
        </w:tc>
        <w:tc>
          <w:tcPr>
            <w:tcW w:w="1134" w:type="dxa"/>
            <w:tcBorders>
              <w:top w:val="single" w:sz="8" w:space="0" w:color="4F81BD"/>
            </w:tcBorders>
            <w:shd w:val="clear" w:color="auto" w:fill="4F81BD"/>
            <w:noWrap/>
          </w:tcPr>
          <w:p w:rsidR="006D67F1" w:rsidRPr="009973DB" w:rsidRDefault="006D67F1" w:rsidP="00841304">
            <w:pPr>
              <w:jc w:val="right"/>
              <w:rPr>
                <w:b/>
                <w:bCs/>
                <w:color w:val="FFFFFF"/>
              </w:rPr>
            </w:pPr>
            <w:r w:rsidRPr="009973DB">
              <w:rPr>
                <w:bCs/>
              </w:rPr>
              <w:t>Podíl</w:t>
            </w:r>
          </w:p>
        </w:tc>
        <w:tc>
          <w:tcPr>
            <w:tcW w:w="1559" w:type="dxa"/>
            <w:tcBorders>
              <w:top w:val="single" w:sz="8" w:space="0" w:color="4F81BD"/>
              <w:left w:val="single" w:sz="8" w:space="0" w:color="4F81BD"/>
              <w:right w:val="single" w:sz="8" w:space="0" w:color="4F81BD"/>
            </w:tcBorders>
            <w:shd w:val="clear" w:color="auto" w:fill="4F81BD"/>
          </w:tcPr>
          <w:p w:rsidR="006D67F1" w:rsidRPr="009973DB" w:rsidRDefault="006D67F1" w:rsidP="00841304">
            <w:pPr>
              <w:jc w:val="right"/>
              <w:rPr>
                <w:b/>
                <w:bCs/>
                <w:color w:val="FFFFFF"/>
              </w:rPr>
            </w:pPr>
            <w:r w:rsidRPr="009973DB">
              <w:rPr>
                <w:bCs/>
              </w:rPr>
              <w:t>Počet 2014</w:t>
            </w:r>
          </w:p>
        </w:tc>
        <w:tc>
          <w:tcPr>
            <w:tcW w:w="1418" w:type="dxa"/>
            <w:tcBorders>
              <w:top w:val="single" w:sz="8" w:space="0" w:color="4F81BD"/>
            </w:tcBorders>
            <w:shd w:val="clear" w:color="auto" w:fill="4F81BD"/>
          </w:tcPr>
          <w:p w:rsidR="006D67F1" w:rsidRPr="009973DB" w:rsidRDefault="006D67F1" w:rsidP="00841304">
            <w:pPr>
              <w:jc w:val="right"/>
              <w:rPr>
                <w:b/>
                <w:bCs/>
                <w:color w:val="FFFFFF"/>
              </w:rPr>
            </w:pPr>
            <w:r w:rsidRPr="009973DB">
              <w:rPr>
                <w:bCs/>
              </w:rPr>
              <w:t>Podíl</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color w:val="000000"/>
              </w:rPr>
              <w:t>ČR</w:t>
            </w:r>
          </w:p>
        </w:tc>
        <w:tc>
          <w:tcPr>
            <w:tcW w:w="1722" w:type="dxa"/>
            <w:noWrap/>
          </w:tcPr>
          <w:p w:rsidR="006D67F1" w:rsidRPr="009973DB" w:rsidRDefault="006D67F1" w:rsidP="00841304">
            <w:pPr>
              <w:jc w:val="right"/>
              <w:rPr>
                <w:rFonts w:cs="Calibri"/>
                <w:b/>
                <w:bCs/>
                <w:color w:val="000000"/>
                <w:szCs w:val="22"/>
              </w:rPr>
            </w:pPr>
            <w:r w:rsidRPr="009973DB">
              <w:rPr>
                <w:b/>
                <w:bCs/>
                <w:color w:val="000000"/>
              </w:rPr>
              <w:t>28</w:t>
            </w:r>
          </w:p>
        </w:tc>
        <w:tc>
          <w:tcPr>
            <w:tcW w:w="1134" w:type="dxa"/>
            <w:noWrap/>
          </w:tcPr>
          <w:p w:rsidR="006D67F1" w:rsidRPr="009973DB" w:rsidRDefault="006D67F1" w:rsidP="00841304">
            <w:pPr>
              <w:jc w:val="right"/>
              <w:rPr>
                <w:rFonts w:cs="Calibri"/>
                <w:color w:val="000000"/>
                <w:szCs w:val="22"/>
              </w:rPr>
            </w:pPr>
            <w:r w:rsidRPr="009973DB">
              <w:rPr>
                <w:color w:val="000000"/>
              </w:rPr>
              <w:t>100%</w:t>
            </w:r>
          </w:p>
        </w:tc>
        <w:tc>
          <w:tcPr>
            <w:tcW w:w="1559" w:type="dxa"/>
          </w:tcPr>
          <w:p w:rsidR="006D67F1" w:rsidRPr="009973DB" w:rsidRDefault="006D67F1" w:rsidP="00841304">
            <w:pPr>
              <w:jc w:val="right"/>
              <w:rPr>
                <w:color w:val="000000"/>
              </w:rPr>
            </w:pPr>
            <w:r w:rsidRPr="009973DB">
              <w:rPr>
                <w:color w:val="000000"/>
              </w:rPr>
              <w:t>34</w:t>
            </w:r>
          </w:p>
        </w:tc>
        <w:tc>
          <w:tcPr>
            <w:tcW w:w="1418" w:type="dxa"/>
          </w:tcPr>
          <w:p w:rsidR="006D67F1" w:rsidRPr="009973DB" w:rsidRDefault="006D67F1" w:rsidP="00841304">
            <w:pPr>
              <w:jc w:val="right"/>
              <w:rPr>
                <w:color w:val="000000"/>
              </w:rPr>
            </w:pPr>
            <w:r w:rsidRPr="009973DB">
              <w:rPr>
                <w:color w:val="000000"/>
              </w:rPr>
              <w:t>100%</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Moravskoslezský</w:t>
            </w:r>
          </w:p>
        </w:tc>
        <w:tc>
          <w:tcPr>
            <w:tcW w:w="1722" w:type="dxa"/>
            <w:noWrap/>
          </w:tcPr>
          <w:p w:rsidR="006D67F1" w:rsidRPr="009973DB" w:rsidRDefault="006D67F1" w:rsidP="00841304">
            <w:pPr>
              <w:jc w:val="right"/>
              <w:rPr>
                <w:rFonts w:cs="Calibri"/>
                <w:color w:val="000000"/>
                <w:szCs w:val="22"/>
              </w:rPr>
            </w:pPr>
            <w:r w:rsidRPr="009973DB">
              <w:rPr>
                <w:color w:val="000000"/>
              </w:rPr>
              <w:t>6</w:t>
            </w:r>
          </w:p>
        </w:tc>
        <w:tc>
          <w:tcPr>
            <w:tcW w:w="1134" w:type="dxa"/>
            <w:noWrap/>
          </w:tcPr>
          <w:p w:rsidR="006D67F1" w:rsidRPr="009973DB" w:rsidRDefault="006D67F1" w:rsidP="00841304">
            <w:pPr>
              <w:jc w:val="right"/>
              <w:rPr>
                <w:rFonts w:cs="Calibri"/>
                <w:color w:val="000000"/>
                <w:szCs w:val="22"/>
              </w:rPr>
            </w:pPr>
            <w:r w:rsidRPr="009973DB">
              <w:rPr>
                <w:color w:val="000000"/>
              </w:rPr>
              <w:t>21,4%</w:t>
            </w:r>
          </w:p>
        </w:tc>
        <w:tc>
          <w:tcPr>
            <w:tcW w:w="1559" w:type="dxa"/>
          </w:tcPr>
          <w:p w:rsidR="006D67F1" w:rsidRPr="009973DB" w:rsidRDefault="006D67F1" w:rsidP="00841304">
            <w:pPr>
              <w:jc w:val="right"/>
              <w:rPr>
                <w:color w:val="000000"/>
              </w:rPr>
            </w:pPr>
            <w:r w:rsidRPr="009973DB">
              <w:rPr>
                <w:color w:val="000000"/>
              </w:rPr>
              <w:t>2</w:t>
            </w:r>
          </w:p>
        </w:tc>
        <w:tc>
          <w:tcPr>
            <w:tcW w:w="1418" w:type="dxa"/>
          </w:tcPr>
          <w:p w:rsidR="006D67F1" w:rsidRPr="009973DB" w:rsidRDefault="006D67F1" w:rsidP="00841304">
            <w:pPr>
              <w:jc w:val="right"/>
              <w:rPr>
                <w:color w:val="000000"/>
              </w:rPr>
            </w:pPr>
            <w:r w:rsidRPr="009973DB">
              <w:rPr>
                <w:color w:val="000000"/>
              </w:rPr>
              <w:t>5,9%</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Středočeský</w:t>
            </w:r>
          </w:p>
        </w:tc>
        <w:tc>
          <w:tcPr>
            <w:tcW w:w="1722" w:type="dxa"/>
            <w:noWrap/>
          </w:tcPr>
          <w:p w:rsidR="006D67F1" w:rsidRPr="009973DB" w:rsidRDefault="006D67F1" w:rsidP="00841304">
            <w:pPr>
              <w:jc w:val="right"/>
              <w:rPr>
                <w:rFonts w:cs="Calibri"/>
                <w:color w:val="000000"/>
                <w:szCs w:val="22"/>
              </w:rPr>
            </w:pPr>
            <w:r w:rsidRPr="009973DB">
              <w:rPr>
                <w:color w:val="000000"/>
              </w:rPr>
              <w:t>3</w:t>
            </w:r>
          </w:p>
        </w:tc>
        <w:tc>
          <w:tcPr>
            <w:tcW w:w="1134" w:type="dxa"/>
            <w:noWrap/>
          </w:tcPr>
          <w:p w:rsidR="006D67F1" w:rsidRPr="009973DB" w:rsidRDefault="006D67F1" w:rsidP="00841304">
            <w:pPr>
              <w:jc w:val="right"/>
              <w:rPr>
                <w:rFonts w:cs="Calibri"/>
                <w:color w:val="000000"/>
                <w:szCs w:val="22"/>
              </w:rPr>
            </w:pPr>
            <w:r w:rsidRPr="009973DB">
              <w:rPr>
                <w:color w:val="000000"/>
              </w:rPr>
              <w:t>10,7%</w:t>
            </w:r>
          </w:p>
        </w:tc>
        <w:tc>
          <w:tcPr>
            <w:tcW w:w="1559" w:type="dxa"/>
          </w:tcPr>
          <w:p w:rsidR="006D67F1" w:rsidRPr="009973DB" w:rsidRDefault="006D67F1" w:rsidP="00841304">
            <w:pPr>
              <w:jc w:val="right"/>
              <w:rPr>
                <w:color w:val="000000"/>
              </w:rPr>
            </w:pPr>
            <w:r w:rsidRPr="009973DB">
              <w:rPr>
                <w:color w:val="000000"/>
              </w:rPr>
              <w:t>9</w:t>
            </w:r>
          </w:p>
        </w:tc>
        <w:tc>
          <w:tcPr>
            <w:tcW w:w="1418" w:type="dxa"/>
          </w:tcPr>
          <w:p w:rsidR="006D67F1" w:rsidRPr="009973DB" w:rsidRDefault="006D67F1" w:rsidP="00841304">
            <w:pPr>
              <w:jc w:val="right"/>
              <w:rPr>
                <w:color w:val="000000"/>
              </w:rPr>
            </w:pPr>
            <w:r w:rsidRPr="009973DB">
              <w:rPr>
                <w:color w:val="000000"/>
              </w:rPr>
              <w:t>26,5%</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Jihomoravský</w:t>
            </w:r>
          </w:p>
        </w:tc>
        <w:tc>
          <w:tcPr>
            <w:tcW w:w="1722" w:type="dxa"/>
            <w:noWrap/>
          </w:tcPr>
          <w:p w:rsidR="006D67F1" w:rsidRPr="009973DB" w:rsidRDefault="006D67F1" w:rsidP="00841304">
            <w:pPr>
              <w:jc w:val="right"/>
              <w:rPr>
                <w:rFonts w:cs="Calibri"/>
                <w:color w:val="000000"/>
                <w:szCs w:val="22"/>
              </w:rPr>
            </w:pPr>
            <w:r w:rsidRPr="009973DB">
              <w:rPr>
                <w:color w:val="000000"/>
              </w:rPr>
              <w:t>4</w:t>
            </w:r>
          </w:p>
        </w:tc>
        <w:tc>
          <w:tcPr>
            <w:tcW w:w="1134" w:type="dxa"/>
            <w:noWrap/>
          </w:tcPr>
          <w:p w:rsidR="006D67F1" w:rsidRPr="009973DB" w:rsidRDefault="006D67F1" w:rsidP="00841304">
            <w:pPr>
              <w:jc w:val="right"/>
              <w:rPr>
                <w:rFonts w:cs="Calibri"/>
                <w:color w:val="000000"/>
                <w:szCs w:val="22"/>
              </w:rPr>
            </w:pPr>
            <w:r w:rsidRPr="009973DB">
              <w:rPr>
                <w:color w:val="000000"/>
              </w:rPr>
              <w:t>14,3%</w:t>
            </w:r>
          </w:p>
        </w:tc>
        <w:tc>
          <w:tcPr>
            <w:tcW w:w="1559" w:type="dxa"/>
          </w:tcPr>
          <w:p w:rsidR="006D67F1" w:rsidRPr="009973DB" w:rsidRDefault="006D67F1" w:rsidP="00841304">
            <w:pPr>
              <w:jc w:val="right"/>
              <w:rPr>
                <w:color w:val="000000"/>
              </w:rPr>
            </w:pPr>
            <w:r w:rsidRPr="009973DB">
              <w:rPr>
                <w:color w:val="000000"/>
              </w:rPr>
              <w:t>5</w:t>
            </w:r>
          </w:p>
        </w:tc>
        <w:tc>
          <w:tcPr>
            <w:tcW w:w="1418" w:type="dxa"/>
          </w:tcPr>
          <w:p w:rsidR="006D67F1" w:rsidRPr="009973DB" w:rsidRDefault="006D67F1" w:rsidP="00841304">
            <w:pPr>
              <w:jc w:val="right"/>
              <w:rPr>
                <w:color w:val="000000"/>
              </w:rPr>
            </w:pPr>
            <w:r w:rsidRPr="009973DB">
              <w:rPr>
                <w:color w:val="000000"/>
              </w:rPr>
              <w:t>14,7%</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Plzeňský</w:t>
            </w:r>
          </w:p>
        </w:tc>
        <w:tc>
          <w:tcPr>
            <w:tcW w:w="1722" w:type="dxa"/>
            <w:noWrap/>
          </w:tcPr>
          <w:p w:rsidR="006D67F1" w:rsidRPr="009973DB" w:rsidRDefault="006D67F1" w:rsidP="00841304">
            <w:pPr>
              <w:jc w:val="right"/>
              <w:rPr>
                <w:rFonts w:cs="Calibri"/>
                <w:color w:val="000000"/>
                <w:szCs w:val="22"/>
              </w:rPr>
            </w:pPr>
            <w:r w:rsidRPr="009973DB">
              <w:rPr>
                <w:color w:val="000000"/>
              </w:rPr>
              <w:t>2</w:t>
            </w:r>
          </w:p>
        </w:tc>
        <w:tc>
          <w:tcPr>
            <w:tcW w:w="1134" w:type="dxa"/>
            <w:noWrap/>
          </w:tcPr>
          <w:p w:rsidR="006D67F1" w:rsidRPr="009973DB" w:rsidRDefault="006D67F1" w:rsidP="00841304">
            <w:pPr>
              <w:jc w:val="right"/>
              <w:rPr>
                <w:rFonts w:cs="Calibri"/>
                <w:color w:val="000000"/>
                <w:szCs w:val="22"/>
              </w:rPr>
            </w:pPr>
            <w:r w:rsidRPr="009973DB">
              <w:rPr>
                <w:color w:val="000000"/>
              </w:rPr>
              <w:t>7,1%</w:t>
            </w:r>
          </w:p>
        </w:tc>
        <w:tc>
          <w:tcPr>
            <w:tcW w:w="1559" w:type="dxa"/>
          </w:tcPr>
          <w:p w:rsidR="006D67F1" w:rsidRPr="009973DB" w:rsidRDefault="006D67F1" w:rsidP="00841304">
            <w:pPr>
              <w:jc w:val="right"/>
              <w:rPr>
                <w:color w:val="000000"/>
              </w:rPr>
            </w:pPr>
            <w:r w:rsidRPr="009973DB">
              <w:rPr>
                <w:color w:val="000000"/>
              </w:rPr>
              <w:t>2</w:t>
            </w:r>
          </w:p>
        </w:tc>
        <w:tc>
          <w:tcPr>
            <w:tcW w:w="1418" w:type="dxa"/>
          </w:tcPr>
          <w:p w:rsidR="006D67F1" w:rsidRPr="009973DB" w:rsidRDefault="006D67F1" w:rsidP="00841304">
            <w:pPr>
              <w:jc w:val="right"/>
              <w:rPr>
                <w:color w:val="000000"/>
              </w:rPr>
            </w:pPr>
            <w:r w:rsidRPr="009973DB">
              <w:rPr>
                <w:color w:val="000000"/>
              </w:rPr>
              <w:t>5,9%</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Ústecký</w:t>
            </w:r>
          </w:p>
        </w:tc>
        <w:tc>
          <w:tcPr>
            <w:tcW w:w="1722" w:type="dxa"/>
            <w:noWrap/>
          </w:tcPr>
          <w:p w:rsidR="006D67F1" w:rsidRPr="009973DB" w:rsidRDefault="006D67F1" w:rsidP="00841304">
            <w:pPr>
              <w:jc w:val="right"/>
              <w:rPr>
                <w:rFonts w:cs="Calibri"/>
                <w:color w:val="000000"/>
                <w:szCs w:val="22"/>
              </w:rPr>
            </w:pPr>
            <w:r w:rsidRPr="009973DB">
              <w:rPr>
                <w:color w:val="000000"/>
              </w:rPr>
              <w:t>1</w:t>
            </w:r>
          </w:p>
        </w:tc>
        <w:tc>
          <w:tcPr>
            <w:tcW w:w="1134" w:type="dxa"/>
            <w:noWrap/>
          </w:tcPr>
          <w:p w:rsidR="006D67F1" w:rsidRPr="009973DB" w:rsidRDefault="006D67F1" w:rsidP="00841304">
            <w:pPr>
              <w:jc w:val="right"/>
              <w:rPr>
                <w:rFonts w:cs="Calibri"/>
                <w:color w:val="000000"/>
                <w:szCs w:val="22"/>
              </w:rPr>
            </w:pPr>
            <w:r w:rsidRPr="009973DB">
              <w:rPr>
                <w:color w:val="000000"/>
              </w:rPr>
              <w:t>3,6%</w:t>
            </w:r>
          </w:p>
        </w:tc>
        <w:tc>
          <w:tcPr>
            <w:tcW w:w="1559" w:type="dxa"/>
          </w:tcPr>
          <w:p w:rsidR="006D67F1" w:rsidRPr="009973DB" w:rsidRDefault="006D67F1" w:rsidP="00841304">
            <w:pPr>
              <w:jc w:val="right"/>
              <w:rPr>
                <w:color w:val="000000"/>
              </w:rPr>
            </w:pPr>
            <w:r w:rsidRPr="009973DB">
              <w:rPr>
                <w:color w:val="000000"/>
              </w:rPr>
              <w:t>2</w:t>
            </w:r>
          </w:p>
        </w:tc>
        <w:tc>
          <w:tcPr>
            <w:tcW w:w="1418" w:type="dxa"/>
          </w:tcPr>
          <w:p w:rsidR="006D67F1" w:rsidRPr="009973DB" w:rsidRDefault="006D67F1" w:rsidP="00841304">
            <w:pPr>
              <w:jc w:val="right"/>
              <w:rPr>
                <w:color w:val="000000"/>
              </w:rPr>
            </w:pPr>
            <w:r w:rsidRPr="009973DB">
              <w:rPr>
                <w:color w:val="000000"/>
              </w:rPr>
              <w:t>5,9%</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Karlovarský</w:t>
            </w:r>
          </w:p>
        </w:tc>
        <w:tc>
          <w:tcPr>
            <w:tcW w:w="1722" w:type="dxa"/>
            <w:noWrap/>
          </w:tcPr>
          <w:p w:rsidR="006D67F1" w:rsidRPr="009973DB" w:rsidRDefault="006D67F1" w:rsidP="00841304">
            <w:pPr>
              <w:jc w:val="right"/>
              <w:rPr>
                <w:rFonts w:cs="Calibri"/>
                <w:color w:val="000000"/>
                <w:szCs w:val="22"/>
              </w:rPr>
            </w:pPr>
            <w:r w:rsidRPr="009973DB">
              <w:rPr>
                <w:color w:val="000000"/>
              </w:rPr>
              <w:t>0</w:t>
            </w:r>
          </w:p>
        </w:tc>
        <w:tc>
          <w:tcPr>
            <w:tcW w:w="1134" w:type="dxa"/>
            <w:noWrap/>
          </w:tcPr>
          <w:p w:rsidR="006D67F1" w:rsidRPr="009973DB" w:rsidRDefault="006D67F1" w:rsidP="00841304">
            <w:pPr>
              <w:jc w:val="right"/>
              <w:rPr>
                <w:rFonts w:cs="Calibri"/>
                <w:color w:val="000000"/>
                <w:szCs w:val="22"/>
              </w:rPr>
            </w:pPr>
            <w:r w:rsidRPr="009973DB">
              <w:rPr>
                <w:color w:val="000000"/>
              </w:rPr>
              <w:t>0,0%</w:t>
            </w:r>
          </w:p>
        </w:tc>
        <w:tc>
          <w:tcPr>
            <w:tcW w:w="1559" w:type="dxa"/>
          </w:tcPr>
          <w:p w:rsidR="006D67F1" w:rsidRPr="009973DB" w:rsidRDefault="006D67F1" w:rsidP="00841304">
            <w:pPr>
              <w:jc w:val="right"/>
              <w:rPr>
                <w:color w:val="000000"/>
              </w:rPr>
            </w:pPr>
            <w:r w:rsidRPr="009973DB">
              <w:rPr>
                <w:color w:val="000000"/>
              </w:rPr>
              <w:t>4</w:t>
            </w:r>
          </w:p>
        </w:tc>
        <w:tc>
          <w:tcPr>
            <w:tcW w:w="1418" w:type="dxa"/>
          </w:tcPr>
          <w:p w:rsidR="006D67F1" w:rsidRPr="009973DB" w:rsidRDefault="006D67F1" w:rsidP="00841304">
            <w:pPr>
              <w:jc w:val="right"/>
              <w:rPr>
                <w:color w:val="000000"/>
              </w:rPr>
            </w:pPr>
            <w:r w:rsidRPr="009973DB">
              <w:rPr>
                <w:color w:val="000000"/>
              </w:rPr>
              <w:t>11,8%</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Královehradecký</w:t>
            </w:r>
          </w:p>
        </w:tc>
        <w:tc>
          <w:tcPr>
            <w:tcW w:w="1722" w:type="dxa"/>
            <w:noWrap/>
          </w:tcPr>
          <w:p w:rsidR="006D67F1" w:rsidRPr="009973DB" w:rsidRDefault="006D67F1" w:rsidP="00841304">
            <w:pPr>
              <w:jc w:val="right"/>
              <w:rPr>
                <w:rFonts w:cs="Calibri"/>
                <w:color w:val="000000"/>
                <w:szCs w:val="22"/>
              </w:rPr>
            </w:pPr>
            <w:r w:rsidRPr="009973DB">
              <w:rPr>
                <w:color w:val="000000"/>
              </w:rPr>
              <w:t>3</w:t>
            </w:r>
          </w:p>
        </w:tc>
        <w:tc>
          <w:tcPr>
            <w:tcW w:w="1134" w:type="dxa"/>
            <w:noWrap/>
          </w:tcPr>
          <w:p w:rsidR="006D67F1" w:rsidRPr="009973DB" w:rsidRDefault="006D67F1" w:rsidP="00841304">
            <w:pPr>
              <w:jc w:val="right"/>
              <w:rPr>
                <w:rFonts w:cs="Calibri"/>
                <w:color w:val="000000"/>
                <w:szCs w:val="22"/>
              </w:rPr>
            </w:pPr>
            <w:r w:rsidRPr="009973DB">
              <w:rPr>
                <w:color w:val="000000"/>
              </w:rPr>
              <w:t>10,7%</w:t>
            </w:r>
          </w:p>
        </w:tc>
        <w:tc>
          <w:tcPr>
            <w:tcW w:w="1559" w:type="dxa"/>
          </w:tcPr>
          <w:p w:rsidR="006D67F1" w:rsidRPr="009973DB" w:rsidRDefault="006D67F1" w:rsidP="00841304">
            <w:pPr>
              <w:jc w:val="right"/>
              <w:rPr>
                <w:color w:val="000000"/>
              </w:rPr>
            </w:pPr>
            <w:r w:rsidRPr="009973DB">
              <w:rPr>
                <w:color w:val="000000"/>
              </w:rPr>
              <w:t>1</w:t>
            </w:r>
          </w:p>
        </w:tc>
        <w:tc>
          <w:tcPr>
            <w:tcW w:w="1418" w:type="dxa"/>
          </w:tcPr>
          <w:p w:rsidR="006D67F1" w:rsidRPr="009973DB" w:rsidRDefault="006D67F1" w:rsidP="00841304">
            <w:pPr>
              <w:jc w:val="right"/>
              <w:rPr>
                <w:color w:val="000000"/>
              </w:rPr>
            </w:pPr>
            <w:r w:rsidRPr="009973DB">
              <w:rPr>
                <w:color w:val="000000"/>
              </w:rPr>
              <w:t>2,9%</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Zlínský</w:t>
            </w:r>
          </w:p>
        </w:tc>
        <w:tc>
          <w:tcPr>
            <w:tcW w:w="1722" w:type="dxa"/>
            <w:noWrap/>
          </w:tcPr>
          <w:p w:rsidR="006D67F1" w:rsidRPr="009973DB" w:rsidRDefault="006D67F1" w:rsidP="00841304">
            <w:pPr>
              <w:jc w:val="right"/>
              <w:rPr>
                <w:rFonts w:cs="Calibri"/>
                <w:color w:val="000000"/>
                <w:szCs w:val="22"/>
              </w:rPr>
            </w:pPr>
            <w:r w:rsidRPr="009973DB">
              <w:rPr>
                <w:color w:val="000000"/>
              </w:rPr>
              <w:t>1</w:t>
            </w:r>
          </w:p>
        </w:tc>
        <w:tc>
          <w:tcPr>
            <w:tcW w:w="1134" w:type="dxa"/>
            <w:noWrap/>
          </w:tcPr>
          <w:p w:rsidR="006D67F1" w:rsidRPr="009973DB" w:rsidRDefault="006D67F1" w:rsidP="00841304">
            <w:pPr>
              <w:jc w:val="right"/>
              <w:rPr>
                <w:rFonts w:cs="Calibri"/>
                <w:color w:val="000000"/>
                <w:szCs w:val="22"/>
              </w:rPr>
            </w:pPr>
            <w:r w:rsidRPr="009973DB">
              <w:rPr>
                <w:color w:val="000000"/>
              </w:rPr>
              <w:t>3,6%</w:t>
            </w:r>
          </w:p>
        </w:tc>
        <w:tc>
          <w:tcPr>
            <w:tcW w:w="1559" w:type="dxa"/>
          </w:tcPr>
          <w:p w:rsidR="006D67F1" w:rsidRPr="009973DB" w:rsidRDefault="006D67F1" w:rsidP="00841304">
            <w:pPr>
              <w:jc w:val="right"/>
              <w:rPr>
                <w:color w:val="000000"/>
              </w:rPr>
            </w:pPr>
            <w:r w:rsidRPr="009973DB">
              <w:rPr>
                <w:color w:val="000000"/>
              </w:rPr>
              <w:t>4</w:t>
            </w:r>
          </w:p>
        </w:tc>
        <w:tc>
          <w:tcPr>
            <w:tcW w:w="1418" w:type="dxa"/>
          </w:tcPr>
          <w:p w:rsidR="006D67F1" w:rsidRPr="009973DB" w:rsidRDefault="006D67F1" w:rsidP="00841304">
            <w:pPr>
              <w:jc w:val="right"/>
              <w:rPr>
                <w:color w:val="000000"/>
              </w:rPr>
            </w:pPr>
            <w:r w:rsidRPr="009973DB">
              <w:rPr>
                <w:color w:val="000000"/>
              </w:rPr>
              <w:t>11,8%</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Olomoucký</w:t>
            </w:r>
          </w:p>
        </w:tc>
        <w:tc>
          <w:tcPr>
            <w:tcW w:w="1722" w:type="dxa"/>
            <w:noWrap/>
          </w:tcPr>
          <w:p w:rsidR="006D67F1" w:rsidRPr="009973DB" w:rsidRDefault="006D67F1" w:rsidP="00841304">
            <w:pPr>
              <w:jc w:val="right"/>
              <w:rPr>
                <w:rFonts w:cs="Calibri"/>
                <w:color w:val="000000"/>
                <w:szCs w:val="22"/>
              </w:rPr>
            </w:pPr>
            <w:r w:rsidRPr="009973DB">
              <w:rPr>
                <w:color w:val="000000"/>
              </w:rPr>
              <w:t>1</w:t>
            </w:r>
          </w:p>
        </w:tc>
        <w:tc>
          <w:tcPr>
            <w:tcW w:w="1134" w:type="dxa"/>
            <w:noWrap/>
          </w:tcPr>
          <w:p w:rsidR="006D67F1" w:rsidRPr="009973DB" w:rsidRDefault="006D67F1" w:rsidP="00841304">
            <w:pPr>
              <w:jc w:val="right"/>
              <w:rPr>
                <w:rFonts w:cs="Calibri"/>
                <w:color w:val="000000"/>
                <w:szCs w:val="22"/>
              </w:rPr>
            </w:pPr>
            <w:r w:rsidRPr="009973DB">
              <w:rPr>
                <w:color w:val="000000"/>
              </w:rPr>
              <w:t>3,6%</w:t>
            </w:r>
          </w:p>
        </w:tc>
        <w:tc>
          <w:tcPr>
            <w:tcW w:w="1559" w:type="dxa"/>
          </w:tcPr>
          <w:p w:rsidR="006D67F1" w:rsidRPr="009973DB" w:rsidRDefault="006D67F1" w:rsidP="00841304">
            <w:pPr>
              <w:jc w:val="right"/>
              <w:rPr>
                <w:color w:val="000000"/>
              </w:rPr>
            </w:pPr>
            <w:r w:rsidRPr="009973DB">
              <w:rPr>
                <w:color w:val="000000"/>
              </w:rPr>
              <w:t>2</w:t>
            </w:r>
          </w:p>
        </w:tc>
        <w:tc>
          <w:tcPr>
            <w:tcW w:w="1418" w:type="dxa"/>
          </w:tcPr>
          <w:p w:rsidR="006D67F1" w:rsidRPr="009973DB" w:rsidRDefault="006D67F1" w:rsidP="00841304">
            <w:pPr>
              <w:jc w:val="right"/>
              <w:rPr>
                <w:color w:val="000000"/>
              </w:rPr>
            </w:pPr>
            <w:r w:rsidRPr="009973DB">
              <w:rPr>
                <w:color w:val="000000"/>
              </w:rPr>
              <w:t>5,9%</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Liberecký</w:t>
            </w:r>
          </w:p>
        </w:tc>
        <w:tc>
          <w:tcPr>
            <w:tcW w:w="1722" w:type="dxa"/>
            <w:noWrap/>
          </w:tcPr>
          <w:p w:rsidR="006D67F1" w:rsidRPr="009973DB" w:rsidRDefault="006D67F1" w:rsidP="00841304">
            <w:pPr>
              <w:jc w:val="right"/>
              <w:rPr>
                <w:rFonts w:cs="Calibri"/>
                <w:color w:val="000000"/>
                <w:szCs w:val="22"/>
              </w:rPr>
            </w:pPr>
            <w:r w:rsidRPr="009973DB">
              <w:rPr>
                <w:color w:val="000000"/>
              </w:rPr>
              <w:t>0</w:t>
            </w:r>
          </w:p>
        </w:tc>
        <w:tc>
          <w:tcPr>
            <w:tcW w:w="1134" w:type="dxa"/>
            <w:noWrap/>
          </w:tcPr>
          <w:p w:rsidR="006D67F1" w:rsidRPr="009973DB" w:rsidRDefault="006D67F1" w:rsidP="00841304">
            <w:pPr>
              <w:jc w:val="right"/>
              <w:rPr>
                <w:rFonts w:cs="Calibri"/>
                <w:color w:val="000000"/>
                <w:szCs w:val="22"/>
              </w:rPr>
            </w:pPr>
            <w:r w:rsidRPr="009973DB">
              <w:rPr>
                <w:color w:val="000000"/>
              </w:rPr>
              <w:t>0,0%</w:t>
            </w:r>
          </w:p>
        </w:tc>
        <w:tc>
          <w:tcPr>
            <w:tcW w:w="1559" w:type="dxa"/>
          </w:tcPr>
          <w:p w:rsidR="006D67F1" w:rsidRPr="009973DB" w:rsidRDefault="006D67F1" w:rsidP="00841304">
            <w:pPr>
              <w:jc w:val="right"/>
              <w:rPr>
                <w:color w:val="000000"/>
              </w:rPr>
            </w:pPr>
            <w:r w:rsidRPr="009973DB">
              <w:rPr>
                <w:color w:val="000000"/>
              </w:rPr>
              <w:t>2</w:t>
            </w:r>
          </w:p>
        </w:tc>
        <w:tc>
          <w:tcPr>
            <w:tcW w:w="1418" w:type="dxa"/>
          </w:tcPr>
          <w:p w:rsidR="006D67F1" w:rsidRPr="009973DB" w:rsidRDefault="006D67F1" w:rsidP="00841304">
            <w:pPr>
              <w:jc w:val="right"/>
              <w:rPr>
                <w:color w:val="000000"/>
              </w:rPr>
            </w:pPr>
            <w:r w:rsidRPr="009973DB">
              <w:rPr>
                <w:color w:val="000000"/>
              </w:rPr>
              <w:t>5,9%</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Pardubický</w:t>
            </w:r>
          </w:p>
        </w:tc>
        <w:tc>
          <w:tcPr>
            <w:tcW w:w="1722" w:type="dxa"/>
            <w:noWrap/>
          </w:tcPr>
          <w:p w:rsidR="006D67F1" w:rsidRPr="009973DB" w:rsidRDefault="006D67F1" w:rsidP="00841304">
            <w:pPr>
              <w:jc w:val="right"/>
              <w:rPr>
                <w:rFonts w:cs="Calibri"/>
                <w:color w:val="000000"/>
                <w:szCs w:val="22"/>
              </w:rPr>
            </w:pPr>
            <w:r w:rsidRPr="009973DB">
              <w:rPr>
                <w:color w:val="000000"/>
              </w:rPr>
              <w:t>6</w:t>
            </w:r>
          </w:p>
        </w:tc>
        <w:tc>
          <w:tcPr>
            <w:tcW w:w="1134" w:type="dxa"/>
            <w:noWrap/>
          </w:tcPr>
          <w:p w:rsidR="006D67F1" w:rsidRPr="009973DB" w:rsidRDefault="006D67F1" w:rsidP="00841304">
            <w:pPr>
              <w:jc w:val="right"/>
              <w:rPr>
                <w:rFonts w:cs="Calibri"/>
                <w:color w:val="000000"/>
                <w:szCs w:val="22"/>
              </w:rPr>
            </w:pPr>
            <w:r w:rsidRPr="009973DB">
              <w:rPr>
                <w:color w:val="000000"/>
              </w:rPr>
              <w:t>21,4%</w:t>
            </w:r>
          </w:p>
        </w:tc>
        <w:tc>
          <w:tcPr>
            <w:tcW w:w="1559" w:type="dxa"/>
          </w:tcPr>
          <w:p w:rsidR="006D67F1" w:rsidRPr="009973DB" w:rsidRDefault="006D67F1" w:rsidP="00841304">
            <w:pPr>
              <w:jc w:val="right"/>
              <w:rPr>
                <w:color w:val="000000"/>
              </w:rPr>
            </w:pPr>
            <w:r w:rsidRPr="009973DB">
              <w:rPr>
                <w:color w:val="000000"/>
              </w:rPr>
              <w:t>0</w:t>
            </w:r>
          </w:p>
        </w:tc>
        <w:tc>
          <w:tcPr>
            <w:tcW w:w="1418" w:type="dxa"/>
          </w:tcPr>
          <w:p w:rsidR="006D67F1" w:rsidRPr="009973DB" w:rsidRDefault="006D67F1" w:rsidP="00841304">
            <w:pPr>
              <w:jc w:val="right"/>
              <w:rPr>
                <w:color w:val="000000"/>
              </w:rPr>
            </w:pPr>
            <w:r w:rsidRPr="009973DB">
              <w:rPr>
                <w:color w:val="000000"/>
              </w:rPr>
              <w:t>0%</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Jihočeský</w:t>
            </w:r>
          </w:p>
        </w:tc>
        <w:tc>
          <w:tcPr>
            <w:tcW w:w="1722" w:type="dxa"/>
            <w:noWrap/>
          </w:tcPr>
          <w:p w:rsidR="006D67F1" w:rsidRPr="009973DB" w:rsidRDefault="006D67F1" w:rsidP="00841304">
            <w:pPr>
              <w:jc w:val="right"/>
              <w:rPr>
                <w:rFonts w:cs="Calibri"/>
                <w:color w:val="000000"/>
                <w:szCs w:val="22"/>
              </w:rPr>
            </w:pPr>
            <w:r w:rsidRPr="009973DB">
              <w:rPr>
                <w:color w:val="000000"/>
              </w:rPr>
              <w:t>0</w:t>
            </w:r>
          </w:p>
        </w:tc>
        <w:tc>
          <w:tcPr>
            <w:tcW w:w="1134" w:type="dxa"/>
            <w:noWrap/>
          </w:tcPr>
          <w:p w:rsidR="006D67F1" w:rsidRPr="009973DB" w:rsidRDefault="006D67F1" w:rsidP="00841304">
            <w:pPr>
              <w:jc w:val="right"/>
              <w:rPr>
                <w:rFonts w:cs="Calibri"/>
                <w:color w:val="000000"/>
                <w:szCs w:val="22"/>
              </w:rPr>
            </w:pPr>
            <w:r w:rsidRPr="009973DB">
              <w:rPr>
                <w:color w:val="000000"/>
              </w:rPr>
              <w:t>0,0%</w:t>
            </w:r>
          </w:p>
        </w:tc>
        <w:tc>
          <w:tcPr>
            <w:tcW w:w="1559" w:type="dxa"/>
          </w:tcPr>
          <w:p w:rsidR="006D67F1" w:rsidRPr="009973DB" w:rsidRDefault="006D67F1" w:rsidP="00841304">
            <w:pPr>
              <w:jc w:val="right"/>
              <w:rPr>
                <w:color w:val="000000"/>
              </w:rPr>
            </w:pPr>
            <w:r w:rsidRPr="009973DB">
              <w:rPr>
                <w:color w:val="000000"/>
              </w:rPr>
              <w:t>1</w:t>
            </w:r>
          </w:p>
        </w:tc>
        <w:tc>
          <w:tcPr>
            <w:tcW w:w="1418" w:type="dxa"/>
          </w:tcPr>
          <w:p w:rsidR="006D67F1" w:rsidRPr="009973DB" w:rsidRDefault="006D67F1" w:rsidP="00841304">
            <w:pPr>
              <w:jc w:val="right"/>
              <w:rPr>
                <w:color w:val="000000"/>
              </w:rPr>
            </w:pPr>
            <w:r w:rsidRPr="009973DB">
              <w:rPr>
                <w:color w:val="000000"/>
              </w:rPr>
              <w:t>2,9%</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Vysočina</w:t>
            </w:r>
          </w:p>
        </w:tc>
        <w:tc>
          <w:tcPr>
            <w:tcW w:w="1722" w:type="dxa"/>
            <w:noWrap/>
          </w:tcPr>
          <w:p w:rsidR="006D67F1" w:rsidRPr="009973DB" w:rsidRDefault="006D67F1" w:rsidP="00841304">
            <w:pPr>
              <w:jc w:val="right"/>
              <w:rPr>
                <w:rFonts w:cs="Calibri"/>
                <w:color w:val="000000"/>
                <w:szCs w:val="22"/>
              </w:rPr>
            </w:pPr>
            <w:r w:rsidRPr="009973DB">
              <w:rPr>
                <w:color w:val="000000"/>
              </w:rPr>
              <w:t>0</w:t>
            </w:r>
          </w:p>
        </w:tc>
        <w:tc>
          <w:tcPr>
            <w:tcW w:w="1134" w:type="dxa"/>
            <w:noWrap/>
          </w:tcPr>
          <w:p w:rsidR="006D67F1" w:rsidRPr="009973DB" w:rsidRDefault="006D67F1" w:rsidP="00841304">
            <w:pPr>
              <w:jc w:val="right"/>
              <w:rPr>
                <w:rFonts w:cs="Calibri"/>
                <w:color w:val="000000"/>
                <w:szCs w:val="22"/>
              </w:rPr>
            </w:pPr>
            <w:r w:rsidRPr="009973DB">
              <w:rPr>
                <w:color w:val="000000"/>
              </w:rPr>
              <w:t>0,0%</w:t>
            </w:r>
          </w:p>
        </w:tc>
        <w:tc>
          <w:tcPr>
            <w:tcW w:w="1559" w:type="dxa"/>
          </w:tcPr>
          <w:p w:rsidR="006D67F1" w:rsidRPr="009973DB" w:rsidRDefault="006D67F1" w:rsidP="00841304">
            <w:pPr>
              <w:jc w:val="right"/>
              <w:rPr>
                <w:color w:val="000000"/>
              </w:rPr>
            </w:pPr>
            <w:r w:rsidRPr="009973DB">
              <w:rPr>
                <w:color w:val="000000"/>
              </w:rPr>
              <w:t>0</w:t>
            </w:r>
          </w:p>
        </w:tc>
        <w:tc>
          <w:tcPr>
            <w:tcW w:w="1418" w:type="dxa"/>
          </w:tcPr>
          <w:p w:rsidR="006D67F1" w:rsidRPr="009973DB" w:rsidRDefault="006D67F1" w:rsidP="00841304">
            <w:pPr>
              <w:jc w:val="right"/>
              <w:rPr>
                <w:color w:val="000000"/>
              </w:rPr>
            </w:pPr>
            <w:r w:rsidRPr="009973DB">
              <w:rPr>
                <w:color w:val="000000"/>
              </w:rPr>
              <w:t>0%</w:t>
            </w:r>
          </w:p>
        </w:tc>
      </w:tr>
      <w:tr w:rsidR="006D67F1" w:rsidRPr="009973DB" w:rsidTr="00C72C85">
        <w:tblPrEx>
          <w:tblBorders>
            <w:top w:val="none" w:sz="0" w:space="0" w:color="auto"/>
            <w:left w:val="none" w:sz="0" w:space="0" w:color="auto"/>
            <w:bottom w:val="none" w:sz="0" w:space="0" w:color="auto"/>
            <w:right w:val="none" w:sz="0" w:space="0" w:color="auto"/>
          </w:tblBorders>
        </w:tblPrEx>
        <w:trPr>
          <w:trHeight w:val="300"/>
        </w:trPr>
        <w:tc>
          <w:tcPr>
            <w:tcW w:w="2037" w:type="dxa"/>
            <w:noWrap/>
          </w:tcPr>
          <w:p w:rsidR="006D67F1" w:rsidRPr="009973DB" w:rsidRDefault="006D67F1" w:rsidP="00A577A4">
            <w:pPr>
              <w:rPr>
                <w:rFonts w:cs="Calibri"/>
                <w:b/>
                <w:bCs/>
                <w:color w:val="000000"/>
                <w:szCs w:val="22"/>
              </w:rPr>
            </w:pPr>
            <w:r w:rsidRPr="009973DB">
              <w:rPr>
                <w:b/>
                <w:bCs/>
                <w:color w:val="000000"/>
              </w:rPr>
              <w:t>Praha</w:t>
            </w:r>
          </w:p>
        </w:tc>
        <w:tc>
          <w:tcPr>
            <w:tcW w:w="1722" w:type="dxa"/>
            <w:noWrap/>
          </w:tcPr>
          <w:p w:rsidR="006D67F1" w:rsidRPr="009973DB" w:rsidRDefault="006D67F1" w:rsidP="00841304">
            <w:pPr>
              <w:jc w:val="right"/>
              <w:rPr>
                <w:rFonts w:cs="Calibri"/>
                <w:color w:val="000000"/>
                <w:szCs w:val="22"/>
              </w:rPr>
            </w:pPr>
            <w:r w:rsidRPr="009973DB">
              <w:rPr>
                <w:color w:val="000000"/>
              </w:rPr>
              <w:t>1</w:t>
            </w:r>
          </w:p>
        </w:tc>
        <w:tc>
          <w:tcPr>
            <w:tcW w:w="1134" w:type="dxa"/>
            <w:noWrap/>
          </w:tcPr>
          <w:p w:rsidR="006D67F1" w:rsidRPr="009973DB" w:rsidRDefault="006D67F1" w:rsidP="00841304">
            <w:pPr>
              <w:jc w:val="right"/>
              <w:rPr>
                <w:rFonts w:cs="Calibri"/>
                <w:color w:val="000000"/>
                <w:szCs w:val="22"/>
              </w:rPr>
            </w:pPr>
            <w:r w:rsidRPr="009973DB">
              <w:rPr>
                <w:color w:val="000000"/>
              </w:rPr>
              <w:t>3,6%</w:t>
            </w:r>
          </w:p>
        </w:tc>
        <w:tc>
          <w:tcPr>
            <w:tcW w:w="1559" w:type="dxa"/>
          </w:tcPr>
          <w:p w:rsidR="006D67F1" w:rsidRPr="009973DB" w:rsidRDefault="006D67F1" w:rsidP="00841304">
            <w:pPr>
              <w:jc w:val="right"/>
              <w:rPr>
                <w:color w:val="000000"/>
              </w:rPr>
            </w:pPr>
            <w:r w:rsidRPr="009973DB">
              <w:rPr>
                <w:color w:val="000000"/>
              </w:rPr>
              <w:t>0</w:t>
            </w:r>
          </w:p>
        </w:tc>
        <w:tc>
          <w:tcPr>
            <w:tcW w:w="1418" w:type="dxa"/>
          </w:tcPr>
          <w:p w:rsidR="006D67F1" w:rsidRPr="009973DB" w:rsidRDefault="006D67F1" w:rsidP="00841304">
            <w:pPr>
              <w:keepNext/>
              <w:jc w:val="right"/>
              <w:rPr>
                <w:color w:val="000000"/>
              </w:rPr>
            </w:pPr>
            <w:r w:rsidRPr="009973DB">
              <w:rPr>
                <w:color w:val="000000"/>
              </w:rPr>
              <w:t>0%</w:t>
            </w:r>
          </w:p>
        </w:tc>
      </w:tr>
    </w:tbl>
    <w:p w:rsidR="006D67F1" w:rsidRPr="009973DB" w:rsidRDefault="006D67F1" w:rsidP="009C2E9F">
      <w:pPr>
        <w:pStyle w:val="Caption"/>
      </w:pPr>
      <w:r w:rsidRPr="009973DB">
        <w:t>Tabulka 9: Nabídka brownfieldů na trhu nemovitostí v ČR</w:t>
      </w:r>
    </w:p>
    <w:p w:rsidR="006D67F1" w:rsidRPr="009973DB" w:rsidRDefault="006D67F1" w:rsidP="009C2E9F">
      <w:pPr>
        <w:pStyle w:val="Caption"/>
      </w:pPr>
      <w:r w:rsidRPr="009973DB">
        <w:t>Zdroj CI 2015</w:t>
      </w:r>
    </w:p>
    <w:p w:rsidR="006D67F1" w:rsidRPr="009973DB" w:rsidRDefault="006D67F1" w:rsidP="002433DA"/>
    <w:p w:rsidR="006D67F1" w:rsidRPr="009973DB" w:rsidRDefault="006D67F1" w:rsidP="002433DA">
      <w:r w:rsidRPr="009973DB">
        <w:t xml:space="preserve">Růst trhu podnikatelských nemovitostí je v současné době podpořen růstem ekonomické aktivity podniků a také růstem HDP, nicméně výhled do dalších let upozorňuje na riziko možného poklesu. </w:t>
      </w:r>
      <w:r w:rsidRPr="009973DB">
        <w:rPr>
          <w:b/>
        </w:rPr>
        <w:t>Trh průmyslových nemovitostí ve střední Evropě roste, během posledních 10 let se zvětšil desetinásobně</w:t>
      </w:r>
      <w:r w:rsidRPr="009973DB">
        <w:t xml:space="preserve">. V rámci České republiky se aktuálně jedná o </w:t>
      </w:r>
      <w:smartTag w:uri="urn:schemas-microsoft-com:office:smarttags" w:element="metricconverter">
        <w:smartTagPr>
          <w:attr w:name="ProductID" w:val="4,88 mil"/>
        </w:smartTagPr>
        <w:r w:rsidRPr="009973DB">
          <w:t>4,88 mil</w:t>
        </w:r>
      </w:smartTag>
      <w:r w:rsidRPr="009973DB">
        <w:t xml:space="preserve">. metrů čtverečních ploch.Poptávku po podnikatelských nemovitostech „táhne“ zájem průmyslových exportérů, např. z branže automobilového průmyslu. Tyto podniky požadují v naprosté většině nemovitosti vysoké kvality. Ročně je tak v ČR aktuálně obsazeno cca. </w:t>
      </w:r>
      <w:smartTag w:uri="urn:schemas-microsoft-com:office:smarttags" w:element="metricconverter">
        <w:smartTagPr>
          <w:attr w:name="ProductID" w:val="1,2 mil"/>
        </w:smartTagPr>
        <w:r w:rsidRPr="009973DB">
          <w:t>1,2 mil</w:t>
        </w:r>
      </w:smartTag>
      <w:r w:rsidRPr="009973DB">
        <w:t>. čtverečních metrů podnikatelských objektů.</w:t>
      </w:r>
    </w:p>
    <w:p w:rsidR="006D67F1" w:rsidRPr="009973DB" w:rsidRDefault="006D67F1" w:rsidP="002433DA"/>
    <w:p w:rsidR="006D67F1" w:rsidRPr="009973DB" w:rsidRDefault="006D67F1" w:rsidP="002433DA">
      <w:pPr>
        <w:pStyle w:val="Neslovannadpisy"/>
      </w:pPr>
      <w:r w:rsidRPr="009973DB">
        <w:t>Zdroje financování</w:t>
      </w:r>
    </w:p>
    <w:p w:rsidR="006D67F1" w:rsidRPr="009973DB" w:rsidRDefault="006D67F1" w:rsidP="002433DA">
      <w:pPr>
        <w:rPr>
          <w:lang w:eastAsia="en-US"/>
        </w:rPr>
      </w:pPr>
      <w:r w:rsidRPr="009973DB">
        <w:t>Velká část nemovitostí je přímo vlastněna a regenerována developingovými firmami, které je následně na trhu podnikům nabízejí. Na financování rekonstrukce ve vlastní režii MSP se standardně z největší části podílejí vlastní zdroje a bankovní úvěry. Významnou složkou byly však v posledních letech i dotace ze strany veřejné podpory.</w:t>
      </w:r>
    </w:p>
    <w:p w:rsidR="006D67F1" w:rsidRPr="009973DB" w:rsidRDefault="006D67F1" w:rsidP="002433DA">
      <w:pPr>
        <w:rPr>
          <w:lang w:eastAsia="en-US"/>
        </w:rPr>
      </w:pPr>
    </w:p>
    <w:p w:rsidR="006D67F1" w:rsidRPr="009973DB" w:rsidRDefault="006D67F1" w:rsidP="002433DA">
      <w:r w:rsidRPr="009973DB">
        <w:rPr>
          <w:lang w:eastAsia="en-US"/>
        </w:rPr>
        <w:t xml:space="preserve">V rámci České republiky bylo pro podporu investic na regeneraci BF z OP PI (SC 3.1, 5.1, </w:t>
      </w:r>
      <w:smartTag w:uri="urn:schemas-microsoft-com:office:smarttags" w:element="metricconverter">
        <w:smartTagPr>
          <w:attr w:name="ProductID" w:val="5.2 a"/>
        </w:smartTagPr>
        <w:r w:rsidRPr="009973DB">
          <w:rPr>
            <w:lang w:eastAsia="en-US"/>
          </w:rPr>
          <w:t>5.2 a</w:t>
        </w:r>
      </w:smartTag>
      <w:r w:rsidRPr="009973DB">
        <w:rPr>
          <w:lang w:eastAsia="en-US"/>
        </w:rPr>
        <w:t xml:space="preserve"> 5.3) za posledních 7 let z veřejných zahraničních zdrojů alokováno celkově 37,5 mld. Kč (41,8 % z celkové alokace v OPPI)</w:t>
      </w:r>
      <w:r w:rsidRPr="009973DB">
        <w:rPr>
          <w:rStyle w:val="FootnoteReference"/>
        </w:rPr>
        <w:footnoteReference w:id="22"/>
      </w:r>
      <w:r w:rsidRPr="009973DB">
        <w:rPr>
          <w:lang w:eastAsia="en-US"/>
        </w:rPr>
        <w:t>. Největší podíl na regeneraci BF měl logicky program Nemovitosti, určité přesahy byly však i do dalších programů OP PI.Větší část alokovaných zdrojů byla podle analýzy CI využita na podporu MSP – rekonstrukci výrobních prostorů (63 %) a zbylých 37 % tvořily investice do regenerace typických BF.</w:t>
      </w:r>
    </w:p>
    <w:tbl>
      <w:tblPr>
        <w:tblW w:w="8245" w:type="dxa"/>
        <w:tblInd w:w="836" w:type="dxa"/>
        <w:tblBorders>
          <w:bottom w:val="single" w:sz="4" w:space="0" w:color="00A1DE"/>
          <w:insideH w:val="single" w:sz="4" w:space="0" w:color="00A1DE"/>
        </w:tblBorders>
        <w:tblCellMar>
          <w:left w:w="0" w:type="dxa"/>
          <w:right w:w="0" w:type="dxa"/>
        </w:tblCellMar>
        <w:tblLook w:val="00A0"/>
      </w:tblPr>
      <w:tblGrid>
        <w:gridCol w:w="2570"/>
        <w:gridCol w:w="1913"/>
        <w:gridCol w:w="1913"/>
        <w:gridCol w:w="1913"/>
      </w:tblGrid>
      <w:tr w:rsidR="006D67F1" w:rsidRPr="009973DB" w:rsidTr="00A17A22">
        <w:trPr>
          <w:trHeight w:val="20"/>
        </w:trPr>
        <w:tc>
          <w:tcPr>
            <w:tcW w:w="2554" w:type="dxa"/>
            <w:tcBorders>
              <w:top w:val="nil"/>
              <w:left w:val="nil"/>
              <w:right w:val="nil"/>
            </w:tcBorders>
            <w:shd w:val="clear" w:color="auto" w:fill="00A1DE"/>
          </w:tcPr>
          <w:p w:rsidR="006D67F1" w:rsidRPr="009973DB" w:rsidRDefault="006D67F1" w:rsidP="00A17A22">
            <w:pPr>
              <w:jc w:val="center"/>
              <w:rPr>
                <w:rFonts w:ascii="Arial" w:hAnsi="Arial" w:cs="Arial"/>
                <w:b/>
                <w:color w:val="000000"/>
                <w:sz w:val="18"/>
                <w:szCs w:val="18"/>
              </w:rPr>
            </w:pPr>
            <w:r w:rsidRPr="009973DB">
              <w:rPr>
                <w:b/>
                <w:color w:val="000000"/>
                <w:sz w:val="18"/>
                <w:szCs w:val="18"/>
              </w:rPr>
              <w:t>Program</w:t>
            </w:r>
          </w:p>
        </w:tc>
        <w:tc>
          <w:tcPr>
            <w:tcW w:w="1897" w:type="dxa"/>
            <w:tcBorders>
              <w:top w:val="nil"/>
              <w:left w:val="nil"/>
              <w:right w:val="nil"/>
            </w:tcBorders>
            <w:shd w:val="clear" w:color="auto" w:fill="00A1DE"/>
          </w:tcPr>
          <w:p w:rsidR="006D67F1" w:rsidRPr="009973DB" w:rsidRDefault="006D67F1" w:rsidP="00A17A22">
            <w:pPr>
              <w:jc w:val="center"/>
              <w:rPr>
                <w:rFonts w:ascii="Arial" w:hAnsi="Arial" w:cs="Arial"/>
                <w:b/>
                <w:color w:val="000000"/>
                <w:sz w:val="18"/>
                <w:szCs w:val="18"/>
              </w:rPr>
            </w:pPr>
            <w:r w:rsidRPr="009973DB">
              <w:rPr>
                <w:b/>
                <w:color w:val="000000"/>
                <w:sz w:val="18"/>
                <w:szCs w:val="18"/>
              </w:rPr>
              <w:t xml:space="preserve"> suma požadované dotace </w:t>
            </w:r>
          </w:p>
        </w:tc>
        <w:tc>
          <w:tcPr>
            <w:tcW w:w="1897" w:type="dxa"/>
            <w:tcBorders>
              <w:top w:val="nil"/>
              <w:left w:val="nil"/>
              <w:right w:val="nil"/>
            </w:tcBorders>
            <w:shd w:val="clear" w:color="auto" w:fill="00A1DE"/>
          </w:tcPr>
          <w:p w:rsidR="006D67F1" w:rsidRPr="009973DB" w:rsidRDefault="006D67F1" w:rsidP="00A17A22">
            <w:pPr>
              <w:jc w:val="center"/>
              <w:rPr>
                <w:rFonts w:ascii="Arial" w:hAnsi="Arial" w:cs="Arial"/>
                <w:b/>
                <w:color w:val="000000"/>
                <w:sz w:val="18"/>
                <w:szCs w:val="18"/>
              </w:rPr>
            </w:pPr>
            <w:r w:rsidRPr="009973DB">
              <w:rPr>
                <w:b/>
                <w:color w:val="000000"/>
                <w:sz w:val="18"/>
                <w:szCs w:val="18"/>
              </w:rPr>
              <w:t xml:space="preserve">  BF Požadované dotace </w:t>
            </w:r>
          </w:p>
        </w:tc>
        <w:tc>
          <w:tcPr>
            <w:tcW w:w="1897" w:type="dxa"/>
            <w:tcBorders>
              <w:top w:val="nil"/>
              <w:left w:val="nil"/>
              <w:right w:val="nil"/>
            </w:tcBorders>
            <w:shd w:val="clear" w:color="auto" w:fill="00A1DE"/>
          </w:tcPr>
          <w:p w:rsidR="006D67F1" w:rsidRPr="009973DB" w:rsidRDefault="006D67F1" w:rsidP="00A17A22">
            <w:pPr>
              <w:jc w:val="center"/>
              <w:rPr>
                <w:rFonts w:ascii="Arial" w:hAnsi="Arial" w:cs="Arial"/>
                <w:b/>
                <w:color w:val="000000"/>
                <w:sz w:val="18"/>
                <w:szCs w:val="18"/>
              </w:rPr>
            </w:pPr>
            <w:r w:rsidRPr="009973DB">
              <w:rPr>
                <w:b/>
                <w:color w:val="000000"/>
                <w:sz w:val="18"/>
                <w:szCs w:val="18"/>
              </w:rPr>
              <w:t xml:space="preserve">  BF úspěšní žadatelé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Eko-energie Výzva 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1 069 470 000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67 558 000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18 630 000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Eko-energie - Výzva II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10 190 861 000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1 262 260 000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390 868 000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Eko-energie - Výzva III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14 285 261 000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1 395 522 000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238 428 000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Nemovitosti - Výzva 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9 794 544 000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6 211 932 000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2 279 287 000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Nemovitosti - Výzva II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18 579 748 000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10 909 026 000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5 445 034 000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Prosperita - Výzva 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3 657 562 000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1 087 806 000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333 663 000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Prosperita - Výzva II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2 296 854 000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851 119 000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123 768 000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Prosperita Výzva III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13 404 255 000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5 316 309 000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489 561 000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Prosperita Výzva IV</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7 508 918 000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2 409 241 000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642 915 000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Školicí střediska - Výzva 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3 161 428 000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601 519 000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242 439 000    </w:t>
            </w:r>
          </w:p>
        </w:tc>
      </w:tr>
      <w:tr w:rsidR="006D67F1" w:rsidRPr="009973DB" w:rsidTr="00A17A22">
        <w:trPr>
          <w:trHeight w:val="20"/>
        </w:trPr>
        <w:tc>
          <w:tcPr>
            <w:tcW w:w="2554" w:type="dxa"/>
            <w:tcBorders>
              <w:left w:val="nil"/>
              <w:right w:val="nil"/>
            </w:tcBorders>
            <w:shd w:val="clear" w:color="auto" w:fill="FFFFFF"/>
            <w:noWrap/>
            <w:vAlign w:val="center"/>
          </w:tcPr>
          <w:p w:rsidR="006D67F1" w:rsidRPr="009973DB" w:rsidRDefault="006D67F1" w:rsidP="00A17A22">
            <w:pPr>
              <w:jc w:val="left"/>
              <w:rPr>
                <w:rFonts w:ascii="Arial" w:hAnsi="Arial" w:cs="Arial"/>
                <w:color w:val="000000"/>
                <w:sz w:val="18"/>
                <w:szCs w:val="18"/>
              </w:rPr>
            </w:pPr>
            <w:r w:rsidRPr="009973DB">
              <w:rPr>
                <w:color w:val="000000"/>
                <w:sz w:val="18"/>
                <w:szCs w:val="18"/>
              </w:rPr>
              <w:t>Školicí střediska - Výzva II</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8 394 963 000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1 909 783 000    </w:t>
            </w:r>
          </w:p>
        </w:tc>
        <w:tc>
          <w:tcPr>
            <w:tcW w:w="1897" w:type="dxa"/>
            <w:tcBorders>
              <w:left w:val="nil"/>
              <w:right w:val="nil"/>
            </w:tcBorders>
            <w:shd w:val="clear" w:color="auto" w:fill="FFFFFF"/>
            <w:noWrap/>
            <w:vAlign w:val="center"/>
          </w:tcPr>
          <w:p w:rsidR="006D67F1" w:rsidRPr="009973DB" w:rsidRDefault="006D67F1" w:rsidP="00A17A22">
            <w:pPr>
              <w:jc w:val="right"/>
              <w:rPr>
                <w:rFonts w:ascii="Arial" w:hAnsi="Arial" w:cs="Arial"/>
                <w:color w:val="000000"/>
                <w:sz w:val="18"/>
                <w:szCs w:val="18"/>
              </w:rPr>
            </w:pPr>
            <w:r w:rsidRPr="009973DB">
              <w:rPr>
                <w:color w:val="000000"/>
                <w:sz w:val="18"/>
                <w:szCs w:val="18"/>
              </w:rPr>
              <w:t xml:space="preserve">            472 775 000    </w:t>
            </w:r>
          </w:p>
        </w:tc>
      </w:tr>
      <w:tr w:rsidR="006D67F1" w:rsidRPr="009973DB" w:rsidTr="00A17A22">
        <w:trPr>
          <w:trHeight w:val="20"/>
        </w:trPr>
        <w:tc>
          <w:tcPr>
            <w:tcW w:w="2554" w:type="dxa"/>
            <w:tcBorders>
              <w:left w:val="nil"/>
              <w:right w:val="nil"/>
            </w:tcBorders>
            <w:shd w:val="clear" w:color="auto" w:fill="92D050"/>
            <w:noWrap/>
            <w:vAlign w:val="center"/>
          </w:tcPr>
          <w:p w:rsidR="006D67F1" w:rsidRPr="009973DB" w:rsidRDefault="006D67F1" w:rsidP="00A17A22">
            <w:pPr>
              <w:jc w:val="left"/>
              <w:rPr>
                <w:rFonts w:ascii="Arial" w:hAnsi="Arial" w:cs="Arial"/>
                <w:b/>
                <w:color w:val="000000"/>
                <w:sz w:val="18"/>
                <w:szCs w:val="18"/>
              </w:rPr>
            </w:pPr>
            <w:r w:rsidRPr="009973DB">
              <w:rPr>
                <w:b/>
                <w:color w:val="000000"/>
                <w:sz w:val="18"/>
                <w:szCs w:val="18"/>
              </w:rPr>
              <w:t>Celkem</w:t>
            </w:r>
          </w:p>
        </w:tc>
        <w:tc>
          <w:tcPr>
            <w:tcW w:w="1897" w:type="dxa"/>
            <w:tcBorders>
              <w:left w:val="nil"/>
              <w:right w:val="nil"/>
            </w:tcBorders>
            <w:shd w:val="clear" w:color="auto" w:fill="92D050"/>
            <w:noWrap/>
            <w:vAlign w:val="center"/>
          </w:tcPr>
          <w:p w:rsidR="006D67F1" w:rsidRPr="009973DB" w:rsidRDefault="006D67F1" w:rsidP="00A17A22">
            <w:pPr>
              <w:jc w:val="right"/>
              <w:rPr>
                <w:rFonts w:ascii="Arial" w:hAnsi="Arial" w:cs="Arial"/>
                <w:b/>
                <w:bCs/>
                <w:color w:val="000000"/>
                <w:sz w:val="18"/>
                <w:szCs w:val="18"/>
              </w:rPr>
            </w:pPr>
            <w:r w:rsidRPr="009973DB">
              <w:rPr>
                <w:b/>
                <w:bCs/>
                <w:color w:val="000000"/>
                <w:sz w:val="18"/>
                <w:szCs w:val="18"/>
              </w:rPr>
              <w:t xml:space="preserve">      92 343 864 000    </w:t>
            </w:r>
          </w:p>
        </w:tc>
        <w:tc>
          <w:tcPr>
            <w:tcW w:w="1897" w:type="dxa"/>
            <w:tcBorders>
              <w:left w:val="nil"/>
              <w:right w:val="nil"/>
            </w:tcBorders>
            <w:shd w:val="clear" w:color="auto" w:fill="92D050"/>
            <w:noWrap/>
            <w:vAlign w:val="center"/>
          </w:tcPr>
          <w:p w:rsidR="006D67F1" w:rsidRPr="009973DB" w:rsidRDefault="006D67F1" w:rsidP="00A17A22">
            <w:pPr>
              <w:jc w:val="right"/>
              <w:rPr>
                <w:rFonts w:ascii="Arial" w:hAnsi="Arial" w:cs="Arial"/>
                <w:b/>
                <w:bCs/>
                <w:color w:val="000000"/>
                <w:sz w:val="18"/>
                <w:szCs w:val="18"/>
              </w:rPr>
            </w:pPr>
            <w:r w:rsidRPr="009973DB">
              <w:rPr>
                <w:b/>
                <w:bCs/>
                <w:color w:val="000000"/>
                <w:sz w:val="18"/>
                <w:szCs w:val="18"/>
              </w:rPr>
              <w:t xml:space="preserve">      32 022 075 000    </w:t>
            </w:r>
          </w:p>
        </w:tc>
        <w:tc>
          <w:tcPr>
            <w:tcW w:w="1897" w:type="dxa"/>
            <w:tcBorders>
              <w:left w:val="nil"/>
              <w:right w:val="nil"/>
            </w:tcBorders>
            <w:shd w:val="clear" w:color="auto" w:fill="92D050"/>
            <w:noWrap/>
            <w:vAlign w:val="center"/>
          </w:tcPr>
          <w:p w:rsidR="006D67F1" w:rsidRPr="009973DB" w:rsidRDefault="006D67F1" w:rsidP="00A17A22">
            <w:pPr>
              <w:jc w:val="right"/>
              <w:rPr>
                <w:rFonts w:ascii="Arial" w:hAnsi="Arial" w:cs="Arial"/>
                <w:b/>
                <w:bCs/>
                <w:color w:val="000000"/>
                <w:sz w:val="18"/>
                <w:szCs w:val="18"/>
              </w:rPr>
            </w:pPr>
            <w:r w:rsidRPr="009973DB">
              <w:rPr>
                <w:b/>
                <w:bCs/>
                <w:color w:val="000000"/>
                <w:sz w:val="18"/>
                <w:szCs w:val="18"/>
              </w:rPr>
              <w:t xml:space="preserve">      10 677 368 000    </w:t>
            </w:r>
          </w:p>
        </w:tc>
      </w:tr>
    </w:tbl>
    <w:p w:rsidR="006D67F1" w:rsidRPr="009973DB" w:rsidRDefault="006D67F1" w:rsidP="00266A15">
      <w:pPr>
        <w:rPr>
          <w:lang w:eastAsia="en-US"/>
        </w:rPr>
      </w:pPr>
    </w:p>
    <w:p w:rsidR="006D67F1" w:rsidRPr="009973DB" w:rsidRDefault="006D67F1" w:rsidP="00266A15">
      <w:pPr>
        <w:pStyle w:val="Caption"/>
        <w:jc w:val="center"/>
      </w:pPr>
      <w:r w:rsidRPr="009973DB">
        <w:t xml:space="preserve">Tabulka 10: Čerpání na regeneraci BF dle programů </w:t>
      </w:r>
    </w:p>
    <w:p w:rsidR="006D67F1" w:rsidRPr="009973DB" w:rsidRDefault="006D67F1" w:rsidP="00266A15">
      <w:pPr>
        <w:pStyle w:val="Caption"/>
        <w:jc w:val="center"/>
      </w:pPr>
      <w:r w:rsidRPr="009973DB">
        <w:t>Zdroj: CI 2014</w:t>
      </w:r>
    </w:p>
    <w:p w:rsidR="006D67F1" w:rsidRPr="009973DB" w:rsidRDefault="006D67F1" w:rsidP="002433DA">
      <w:r w:rsidRPr="009973DB">
        <w:t>Podporu na regeneraci BF bylo možné čerpat na jiné účely též z dalších veřejných zdrojů a operačních programů. Detailnější přehled je součástí podkapitoly Posouzení zkušeností získaných v minulosti.</w:t>
      </w:r>
    </w:p>
    <w:p w:rsidR="006D67F1" w:rsidRPr="009973DB" w:rsidRDefault="006D67F1" w:rsidP="00DF6E0B">
      <w:pPr>
        <w:rPr>
          <w:lang w:eastAsia="en-US"/>
        </w:rPr>
      </w:pPr>
    </w:p>
    <w:p w:rsidR="006D67F1" w:rsidRPr="009973DB" w:rsidRDefault="006D67F1" w:rsidP="000C38AE">
      <w:pPr>
        <w:pStyle w:val="ListParagraph"/>
        <w:rPr>
          <w:lang w:eastAsia="en-US"/>
        </w:rPr>
      </w:pPr>
    </w:p>
    <w:p w:rsidR="006D67F1" w:rsidRPr="009973DB" w:rsidRDefault="006D67F1" w:rsidP="00283266">
      <w:pPr>
        <w:pStyle w:val="Heading4"/>
      </w:pPr>
      <w:bookmarkStart w:id="811" w:name="_Toc416800445"/>
      <w:r w:rsidRPr="009973DB">
        <w:t>Odhad absorpční kapacity veřejné podpory a finančního nástroje</w:t>
      </w:r>
    </w:p>
    <w:bookmarkEnd w:id="811"/>
    <w:p w:rsidR="006D67F1" w:rsidRPr="009973DB" w:rsidRDefault="006D67F1" w:rsidP="00F7702D">
      <w:pPr>
        <w:pStyle w:val="Neslovannadpisy"/>
        <w:rPr>
          <w:lang w:eastAsia="en-US"/>
        </w:rPr>
      </w:pPr>
      <w:r w:rsidRPr="009973DB">
        <w:rPr>
          <w:lang w:eastAsia="en-US"/>
        </w:rPr>
        <w:t>Poptávka zjišťovaná z dotazníku</w:t>
      </w:r>
    </w:p>
    <w:p w:rsidR="006D67F1" w:rsidRPr="009973DB" w:rsidRDefault="006D67F1" w:rsidP="00F7702D">
      <w:pPr>
        <w:rPr>
          <w:b/>
          <w:lang w:eastAsia="en-US"/>
        </w:rPr>
      </w:pPr>
      <w:r w:rsidRPr="009973DB">
        <w:rPr>
          <w:lang w:eastAsia="en-US"/>
        </w:rPr>
        <w:t xml:space="preserve">V dotazníkovém šetření k této analýze vyjádřilo </w:t>
      </w:r>
      <w:r w:rsidRPr="009973DB">
        <w:rPr>
          <w:b/>
          <w:lang w:eastAsia="en-US"/>
        </w:rPr>
        <w:t>235 společností</w:t>
      </w:r>
      <w:r w:rsidRPr="009973DB">
        <w:rPr>
          <w:lang w:eastAsia="en-US"/>
        </w:rPr>
        <w:t xml:space="preserve"> svůj investiční záměr k SC 2.3 OP PIK 2014 – 2020. </w:t>
      </w:r>
      <w:r w:rsidRPr="009973DB">
        <w:rPr>
          <w:b/>
          <w:lang w:eastAsia="en-US"/>
        </w:rPr>
        <w:t>Uvažované investiční záměry dosahují výši 4,4 mld. Kč s průměrnou očekávanou dobou návratnosti 10,4 roku.</w:t>
      </w:r>
    </w:p>
    <w:p w:rsidR="006D67F1" w:rsidRPr="009973DB" w:rsidRDefault="006D67F1" w:rsidP="00022730">
      <w:pPr>
        <w:rPr>
          <w:lang w:eastAsia="en-US"/>
        </w:rPr>
      </w:pPr>
    </w:p>
    <w:p w:rsidR="006D67F1" w:rsidRPr="009973DB" w:rsidRDefault="006D67F1" w:rsidP="00022730">
      <w:pPr>
        <w:rPr>
          <w:lang w:eastAsia="en-US"/>
        </w:rPr>
      </w:pPr>
      <w:r w:rsidRPr="009973DB">
        <w:rPr>
          <w:lang w:eastAsia="en-US"/>
        </w:rPr>
        <w:t xml:space="preserve">Běžný profitabilní projekt by měl srovnávat náklad na rekonstrukci m3 s cenami nemovitosti ve fungujících průmyslových areálech, a také sledovat vývoj úrokové sazby pro lepší srovnání mezi komerčním úvěrem a zvýhodněným úvěrem. Až 69 % subjektů v dotazníku vyjádřilo, že by je zvýhodněný úvěr podpořil v aktivaci investičního záměru v plné nebo částečné výši. </w:t>
      </w:r>
      <w:r w:rsidRPr="009973DB">
        <w:rPr>
          <w:b/>
          <w:lang w:eastAsia="en-US"/>
        </w:rPr>
        <w:t>Kdyby neexistovala žádná forma veřejné podpory (FN), tak by v plném rozsahu realizovalo projekt jenom 13,9 % tázaných subjektů</w:t>
      </w:r>
      <w:r w:rsidRPr="009973DB">
        <w:rPr>
          <w:lang w:eastAsia="en-US"/>
        </w:rPr>
        <w:t>. Přes relativně vysokou část pozitivní odezvy k úvěrovým nástrojům se dá předpokládat, že se ve většině případů jednalo o projekty dílčích rekonstrukcí, nikoli revitalizací výrazně zchátralých BF.</w:t>
      </w:r>
    </w:p>
    <w:p w:rsidR="006D67F1" w:rsidRPr="009973DB" w:rsidRDefault="006D67F1" w:rsidP="00022730">
      <w:pPr>
        <w:rPr>
          <w:lang w:eastAsia="en-US"/>
        </w:rPr>
      </w:pPr>
    </w:p>
    <w:tbl>
      <w:tblPr>
        <w:tblW w:w="9119" w:type="dxa"/>
        <w:tblBorders>
          <w:bottom w:val="single" w:sz="4" w:space="0" w:color="00A1DE"/>
          <w:insideH w:val="single" w:sz="4" w:space="0" w:color="00A1DE"/>
        </w:tblBorders>
        <w:tblCellMar>
          <w:top w:w="28" w:type="dxa"/>
          <w:left w:w="28" w:type="dxa"/>
          <w:bottom w:w="28" w:type="dxa"/>
          <w:right w:w="28" w:type="dxa"/>
        </w:tblCellMar>
        <w:tblLook w:val="00A0"/>
      </w:tblPr>
      <w:tblGrid>
        <w:gridCol w:w="3289"/>
        <w:gridCol w:w="1060"/>
        <w:gridCol w:w="960"/>
        <w:gridCol w:w="960"/>
        <w:gridCol w:w="960"/>
        <w:gridCol w:w="1730"/>
        <w:gridCol w:w="160"/>
      </w:tblGrid>
      <w:tr w:rsidR="006D67F1" w:rsidRPr="009973DB" w:rsidTr="00E45795">
        <w:trPr>
          <w:trHeight w:val="300"/>
        </w:trPr>
        <w:tc>
          <w:tcPr>
            <w:tcW w:w="3289" w:type="dxa"/>
            <w:tcBorders>
              <w:top w:val="nil"/>
              <w:left w:val="nil"/>
              <w:right w:val="nil"/>
            </w:tcBorders>
            <w:shd w:val="clear" w:color="auto" w:fill="00A1DE"/>
            <w:noWrap/>
          </w:tcPr>
          <w:p w:rsidR="006D67F1" w:rsidRPr="009973DB" w:rsidRDefault="006D67F1" w:rsidP="00E45795">
            <w:pPr>
              <w:keepNext/>
              <w:jc w:val="left"/>
              <w:rPr>
                <w:rFonts w:ascii="Arial" w:hAnsi="Arial" w:cs="Arial"/>
                <w:b/>
                <w:bCs/>
                <w:color w:val="FFFFFF"/>
                <w:sz w:val="18"/>
                <w:szCs w:val="18"/>
              </w:rPr>
            </w:pPr>
            <w:r w:rsidRPr="009973DB">
              <w:rPr>
                <w:b/>
                <w:bCs/>
                <w:color w:val="FFFFFF"/>
                <w:sz w:val="18"/>
                <w:szCs w:val="18"/>
              </w:rPr>
              <w:t> </w:t>
            </w:r>
          </w:p>
        </w:tc>
        <w:tc>
          <w:tcPr>
            <w:tcW w:w="1060" w:type="dxa"/>
            <w:tcBorders>
              <w:top w:val="nil"/>
              <w:left w:val="nil"/>
              <w:right w:val="nil"/>
            </w:tcBorders>
            <w:shd w:val="clear" w:color="auto" w:fill="00A1DE"/>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Určitě ano</w:t>
            </w:r>
          </w:p>
        </w:tc>
        <w:tc>
          <w:tcPr>
            <w:tcW w:w="960" w:type="dxa"/>
            <w:tcBorders>
              <w:top w:val="nil"/>
              <w:left w:val="nil"/>
              <w:right w:val="nil"/>
            </w:tcBorders>
            <w:shd w:val="clear" w:color="auto" w:fill="00A1DE"/>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Spíše ano</w:t>
            </w:r>
          </w:p>
        </w:tc>
        <w:tc>
          <w:tcPr>
            <w:tcW w:w="960" w:type="dxa"/>
            <w:tcBorders>
              <w:top w:val="nil"/>
              <w:left w:val="nil"/>
              <w:right w:val="nil"/>
            </w:tcBorders>
            <w:shd w:val="clear" w:color="auto" w:fill="00A1DE"/>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Spíše ne</w:t>
            </w:r>
          </w:p>
        </w:tc>
        <w:tc>
          <w:tcPr>
            <w:tcW w:w="960" w:type="dxa"/>
            <w:tcBorders>
              <w:top w:val="nil"/>
              <w:left w:val="nil"/>
              <w:right w:val="nil"/>
            </w:tcBorders>
            <w:shd w:val="clear" w:color="auto" w:fill="00A1DE"/>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Určitě ne</w:t>
            </w:r>
          </w:p>
        </w:tc>
        <w:tc>
          <w:tcPr>
            <w:tcW w:w="1730" w:type="dxa"/>
            <w:tcBorders>
              <w:top w:val="nil"/>
              <w:left w:val="nil"/>
              <w:right w:val="nil"/>
            </w:tcBorders>
            <w:shd w:val="clear" w:color="auto" w:fill="00A1DE"/>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Typ nástroje</w:t>
            </w:r>
          </w:p>
        </w:tc>
        <w:tc>
          <w:tcPr>
            <w:tcW w:w="160" w:type="dxa"/>
            <w:tcBorders>
              <w:top w:val="nil"/>
              <w:left w:val="nil"/>
              <w:right w:val="nil"/>
            </w:tcBorders>
            <w:shd w:val="clear" w:color="auto" w:fill="00A1DE"/>
            <w:noWrap/>
          </w:tcPr>
          <w:p w:rsidR="006D67F1" w:rsidRPr="009973DB" w:rsidRDefault="006D67F1" w:rsidP="00E45795">
            <w:pPr>
              <w:keepNext/>
              <w:jc w:val="left"/>
              <w:rPr>
                <w:rFonts w:ascii="Arial" w:hAnsi="Arial" w:cs="Arial"/>
                <w:b/>
                <w:bCs/>
                <w:color w:val="000000"/>
                <w:sz w:val="18"/>
                <w:szCs w:val="18"/>
              </w:rPr>
            </w:pPr>
            <w:r w:rsidRPr="009973DB">
              <w:rPr>
                <w:b/>
                <w:bCs/>
                <w:color w:val="000000"/>
                <w:sz w:val="18"/>
                <w:szCs w:val="18"/>
              </w:rPr>
              <w:t> </w:t>
            </w:r>
          </w:p>
        </w:tc>
      </w:tr>
      <w:tr w:rsidR="006D67F1" w:rsidRPr="009973DB" w:rsidTr="00E45795">
        <w:trPr>
          <w:trHeight w:val="300"/>
        </w:trPr>
        <w:tc>
          <w:tcPr>
            <w:tcW w:w="3289" w:type="dxa"/>
            <w:tcBorders>
              <w:left w:val="nil"/>
              <w:right w:val="nil"/>
            </w:tcBorders>
            <w:shd w:val="clear" w:color="auto" w:fill="FFFFFF"/>
            <w:noWrap/>
            <w:vAlign w:val="center"/>
          </w:tcPr>
          <w:p w:rsidR="006D67F1" w:rsidRPr="009973DB" w:rsidRDefault="006D67F1" w:rsidP="00E45795">
            <w:pPr>
              <w:keepNext/>
              <w:jc w:val="left"/>
              <w:rPr>
                <w:rFonts w:ascii="Arial" w:hAnsi="Arial" w:cs="Arial"/>
                <w:color w:val="000000"/>
                <w:sz w:val="18"/>
                <w:szCs w:val="18"/>
              </w:rPr>
            </w:pPr>
            <w:r w:rsidRPr="009973DB">
              <w:rPr>
                <w:color w:val="000000"/>
                <w:sz w:val="18"/>
                <w:szCs w:val="18"/>
              </w:rPr>
              <w:t>Regenerace brownfieldů</w:t>
            </w:r>
          </w:p>
        </w:tc>
        <w:tc>
          <w:tcPr>
            <w:tcW w:w="10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24 %</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20 %</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27 %</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29 %</w:t>
            </w:r>
          </w:p>
        </w:tc>
        <w:tc>
          <w:tcPr>
            <w:tcW w:w="1890" w:type="dxa"/>
            <w:gridSpan w:val="2"/>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Kapitálový vstup</w:t>
            </w:r>
          </w:p>
        </w:tc>
      </w:tr>
      <w:tr w:rsidR="006D67F1" w:rsidRPr="009973DB" w:rsidTr="00E45795">
        <w:trPr>
          <w:trHeight w:val="300"/>
        </w:trPr>
        <w:tc>
          <w:tcPr>
            <w:tcW w:w="3289" w:type="dxa"/>
            <w:tcBorders>
              <w:left w:val="nil"/>
              <w:right w:val="nil"/>
            </w:tcBorders>
            <w:shd w:val="clear" w:color="auto" w:fill="FFFFFF"/>
            <w:noWrap/>
            <w:vAlign w:val="center"/>
          </w:tcPr>
          <w:p w:rsidR="006D67F1" w:rsidRPr="009973DB" w:rsidRDefault="006D67F1" w:rsidP="00E45795">
            <w:pPr>
              <w:jc w:val="left"/>
              <w:rPr>
                <w:rFonts w:ascii="Arial" w:hAnsi="Arial" w:cs="Arial"/>
                <w:sz w:val="19"/>
                <w:szCs w:val="24"/>
                <w:lang w:eastAsia="en-US"/>
              </w:rPr>
            </w:pPr>
            <w:r w:rsidRPr="009973DB">
              <w:rPr>
                <w:color w:val="000000"/>
                <w:sz w:val="18"/>
                <w:szCs w:val="18"/>
              </w:rPr>
              <w:t>Regenerace brownfieldů</w:t>
            </w:r>
          </w:p>
        </w:tc>
        <w:tc>
          <w:tcPr>
            <w:tcW w:w="10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26%</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33%</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21%</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20%</w:t>
            </w:r>
          </w:p>
        </w:tc>
        <w:tc>
          <w:tcPr>
            <w:tcW w:w="1890" w:type="dxa"/>
            <w:gridSpan w:val="2"/>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Záruky</w:t>
            </w:r>
          </w:p>
        </w:tc>
      </w:tr>
      <w:tr w:rsidR="006D67F1" w:rsidRPr="009973DB" w:rsidTr="00E45795">
        <w:trPr>
          <w:trHeight w:val="300"/>
        </w:trPr>
        <w:tc>
          <w:tcPr>
            <w:tcW w:w="3289" w:type="dxa"/>
            <w:tcBorders>
              <w:left w:val="nil"/>
              <w:right w:val="nil"/>
            </w:tcBorders>
            <w:shd w:val="clear" w:color="auto" w:fill="FFFFFF"/>
            <w:noWrap/>
            <w:vAlign w:val="center"/>
          </w:tcPr>
          <w:p w:rsidR="006D67F1" w:rsidRPr="009973DB" w:rsidRDefault="006D67F1" w:rsidP="00E45795">
            <w:pPr>
              <w:jc w:val="left"/>
              <w:rPr>
                <w:rFonts w:ascii="Arial" w:hAnsi="Arial" w:cs="Arial"/>
                <w:sz w:val="19"/>
                <w:szCs w:val="24"/>
                <w:lang w:eastAsia="en-US"/>
              </w:rPr>
            </w:pPr>
            <w:r w:rsidRPr="009973DB">
              <w:rPr>
                <w:color w:val="000000"/>
                <w:sz w:val="18"/>
                <w:szCs w:val="18"/>
              </w:rPr>
              <w:t>Regenerace brownfieldů</w:t>
            </w:r>
          </w:p>
        </w:tc>
        <w:tc>
          <w:tcPr>
            <w:tcW w:w="10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39%</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30%</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17%</w:t>
            </w:r>
          </w:p>
        </w:tc>
        <w:tc>
          <w:tcPr>
            <w:tcW w:w="960" w:type="dxa"/>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13%</w:t>
            </w:r>
          </w:p>
        </w:tc>
        <w:tc>
          <w:tcPr>
            <w:tcW w:w="1890" w:type="dxa"/>
            <w:gridSpan w:val="2"/>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Zvýhodněný úvěr</w:t>
            </w:r>
          </w:p>
        </w:tc>
      </w:tr>
      <w:tr w:rsidR="006D67F1" w:rsidRPr="009973DB" w:rsidTr="00E45795">
        <w:trPr>
          <w:trHeight w:val="20"/>
        </w:trPr>
        <w:tc>
          <w:tcPr>
            <w:tcW w:w="9119" w:type="dxa"/>
            <w:gridSpan w:val="7"/>
            <w:tcBorders>
              <w:left w:val="nil"/>
              <w:right w:val="nil"/>
            </w:tcBorders>
            <w:shd w:val="clear" w:color="auto" w:fill="548DD4"/>
            <w:noWrap/>
            <w:vAlign w:val="center"/>
          </w:tcPr>
          <w:p w:rsidR="006D67F1" w:rsidRPr="009973DB" w:rsidRDefault="006D67F1" w:rsidP="00E45795">
            <w:pPr>
              <w:jc w:val="left"/>
              <w:rPr>
                <w:rFonts w:cs="Calibri"/>
                <w:color w:val="FFFFFF"/>
                <w:szCs w:val="22"/>
                <w:lang w:eastAsia="en-US"/>
              </w:rPr>
            </w:pPr>
            <w:r w:rsidRPr="009973DB">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6D67F1" w:rsidRPr="009973DB" w:rsidRDefault="006D67F1" w:rsidP="00E45795">
            <w:pPr>
              <w:keepNext/>
              <w:jc w:val="left"/>
              <w:rPr>
                <w:rFonts w:ascii="Arial" w:hAnsi="Arial" w:cs="Arial"/>
                <w:color w:val="FFFFFF"/>
                <w:sz w:val="18"/>
                <w:szCs w:val="18"/>
              </w:rPr>
            </w:pPr>
          </w:p>
        </w:tc>
      </w:tr>
      <w:tr w:rsidR="006D67F1" w:rsidRPr="009973DB" w:rsidTr="00E45795">
        <w:trPr>
          <w:trHeight w:val="20"/>
        </w:trPr>
        <w:tc>
          <w:tcPr>
            <w:tcW w:w="3289" w:type="dxa"/>
            <w:tcBorders>
              <w:left w:val="nil"/>
              <w:right w:val="nil"/>
            </w:tcBorders>
            <w:shd w:val="clear" w:color="auto" w:fill="548DD4"/>
            <w:noWrap/>
            <w:vAlign w:val="center"/>
          </w:tcPr>
          <w:p w:rsidR="006D67F1" w:rsidRPr="009973DB" w:rsidRDefault="006D67F1" w:rsidP="00E45795">
            <w:pPr>
              <w:jc w:val="left"/>
              <w:rPr>
                <w:rFonts w:ascii="Arial" w:hAnsi="Arial" w:cs="Arial"/>
                <w:color w:val="FFFFFF"/>
                <w:sz w:val="18"/>
                <w:szCs w:val="18"/>
              </w:rPr>
            </w:pPr>
          </w:p>
        </w:tc>
        <w:tc>
          <w:tcPr>
            <w:tcW w:w="1060" w:type="dxa"/>
            <w:tcBorders>
              <w:left w:val="nil"/>
              <w:right w:val="nil"/>
            </w:tcBorders>
            <w:shd w:val="clear" w:color="auto" w:fill="548DD4"/>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Určitě ano</w:t>
            </w:r>
          </w:p>
        </w:tc>
        <w:tc>
          <w:tcPr>
            <w:tcW w:w="960" w:type="dxa"/>
            <w:tcBorders>
              <w:left w:val="nil"/>
              <w:right w:val="nil"/>
            </w:tcBorders>
            <w:shd w:val="clear" w:color="auto" w:fill="548DD4"/>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Spíše ano</w:t>
            </w:r>
          </w:p>
        </w:tc>
        <w:tc>
          <w:tcPr>
            <w:tcW w:w="960" w:type="dxa"/>
            <w:tcBorders>
              <w:left w:val="nil"/>
              <w:right w:val="nil"/>
            </w:tcBorders>
            <w:shd w:val="clear" w:color="auto" w:fill="548DD4"/>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Spíše ne</w:t>
            </w:r>
          </w:p>
        </w:tc>
        <w:tc>
          <w:tcPr>
            <w:tcW w:w="960" w:type="dxa"/>
            <w:tcBorders>
              <w:left w:val="nil"/>
              <w:right w:val="nil"/>
            </w:tcBorders>
            <w:shd w:val="clear" w:color="auto" w:fill="548DD4"/>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Určitě ne</w:t>
            </w:r>
          </w:p>
        </w:tc>
        <w:tc>
          <w:tcPr>
            <w:tcW w:w="1890" w:type="dxa"/>
            <w:gridSpan w:val="2"/>
            <w:tcBorders>
              <w:left w:val="nil"/>
              <w:right w:val="nil"/>
            </w:tcBorders>
            <w:shd w:val="clear" w:color="auto" w:fill="548DD4"/>
            <w:noWrap/>
            <w:vAlign w:val="center"/>
          </w:tcPr>
          <w:p w:rsidR="006D67F1" w:rsidRPr="009973DB" w:rsidRDefault="006D67F1" w:rsidP="00E45795">
            <w:pPr>
              <w:keepNext/>
              <w:jc w:val="center"/>
              <w:rPr>
                <w:rFonts w:ascii="Arial" w:hAnsi="Arial" w:cs="Arial"/>
                <w:b/>
                <w:bCs/>
                <w:color w:val="FFFFFF"/>
                <w:sz w:val="18"/>
                <w:szCs w:val="18"/>
              </w:rPr>
            </w:pPr>
            <w:r w:rsidRPr="009973DB">
              <w:rPr>
                <w:b/>
                <w:bCs/>
                <w:color w:val="FFFFFF"/>
                <w:sz w:val="18"/>
                <w:szCs w:val="18"/>
              </w:rPr>
              <w:t>Typ nástroje</w:t>
            </w:r>
          </w:p>
        </w:tc>
      </w:tr>
      <w:tr w:rsidR="006D67F1" w:rsidRPr="009973DB" w:rsidTr="00E45795">
        <w:trPr>
          <w:trHeight w:val="300"/>
        </w:trPr>
        <w:tc>
          <w:tcPr>
            <w:tcW w:w="3289" w:type="dxa"/>
            <w:tcBorders>
              <w:left w:val="nil"/>
              <w:right w:val="nil"/>
            </w:tcBorders>
            <w:shd w:val="clear" w:color="auto" w:fill="FFFFFF"/>
            <w:noWrap/>
            <w:vAlign w:val="center"/>
          </w:tcPr>
          <w:p w:rsidR="006D67F1" w:rsidRPr="009973DB" w:rsidRDefault="006D67F1" w:rsidP="00E45795">
            <w:pPr>
              <w:jc w:val="left"/>
              <w:rPr>
                <w:rFonts w:ascii="Arial" w:hAnsi="Arial" w:cs="Arial"/>
                <w:sz w:val="19"/>
                <w:szCs w:val="24"/>
                <w:lang w:eastAsia="en-US"/>
              </w:rPr>
            </w:pPr>
            <w:r w:rsidRPr="009973DB">
              <w:rPr>
                <w:color w:val="000000"/>
                <w:sz w:val="18"/>
                <w:szCs w:val="18"/>
              </w:rPr>
              <w:t>Regenerace brownfieldů</w:t>
            </w:r>
          </w:p>
        </w:tc>
        <w:tc>
          <w:tcPr>
            <w:tcW w:w="1060" w:type="dxa"/>
            <w:tcBorders>
              <w:left w:val="nil"/>
              <w:right w:val="nil"/>
            </w:tcBorders>
            <w:shd w:val="clear" w:color="auto" w:fill="FFFFFF"/>
            <w:noWrap/>
            <w:vAlign w:val="center"/>
          </w:tcPr>
          <w:p w:rsidR="006D67F1" w:rsidRPr="009973DB" w:rsidRDefault="006D67F1" w:rsidP="00E45795">
            <w:pPr>
              <w:jc w:val="right"/>
              <w:rPr>
                <w:rFonts w:cs="Calibri"/>
                <w:color w:val="000000"/>
                <w:szCs w:val="22"/>
                <w:lang w:eastAsia="en-US"/>
              </w:rPr>
            </w:pPr>
            <w:r w:rsidRPr="009973DB">
              <w:rPr>
                <w:rFonts w:cs="Calibri"/>
                <w:color w:val="000000"/>
                <w:szCs w:val="22"/>
              </w:rPr>
              <w:t>22%</w:t>
            </w:r>
          </w:p>
        </w:tc>
        <w:tc>
          <w:tcPr>
            <w:tcW w:w="960" w:type="dxa"/>
            <w:tcBorders>
              <w:left w:val="nil"/>
              <w:right w:val="nil"/>
            </w:tcBorders>
            <w:shd w:val="clear" w:color="auto" w:fill="FFFFFF"/>
            <w:noWrap/>
            <w:vAlign w:val="center"/>
          </w:tcPr>
          <w:p w:rsidR="006D67F1" w:rsidRPr="009973DB" w:rsidRDefault="006D67F1" w:rsidP="00E45795">
            <w:pPr>
              <w:jc w:val="right"/>
              <w:rPr>
                <w:rFonts w:cs="Calibri"/>
                <w:color w:val="000000"/>
                <w:szCs w:val="22"/>
                <w:lang w:eastAsia="en-US"/>
              </w:rPr>
            </w:pPr>
            <w:r w:rsidRPr="009973DB">
              <w:rPr>
                <w:rFonts w:cs="Calibri"/>
                <w:color w:val="000000"/>
                <w:szCs w:val="22"/>
              </w:rPr>
              <w:t>31%</w:t>
            </w:r>
          </w:p>
        </w:tc>
        <w:tc>
          <w:tcPr>
            <w:tcW w:w="960" w:type="dxa"/>
            <w:tcBorders>
              <w:left w:val="nil"/>
              <w:right w:val="nil"/>
            </w:tcBorders>
            <w:shd w:val="clear" w:color="auto" w:fill="FFFFFF"/>
            <w:noWrap/>
            <w:vAlign w:val="center"/>
          </w:tcPr>
          <w:p w:rsidR="006D67F1" w:rsidRPr="009973DB" w:rsidRDefault="006D67F1" w:rsidP="00E45795">
            <w:pPr>
              <w:jc w:val="right"/>
              <w:rPr>
                <w:rFonts w:cs="Calibri"/>
                <w:color w:val="000000"/>
                <w:szCs w:val="22"/>
                <w:lang w:eastAsia="en-US"/>
              </w:rPr>
            </w:pPr>
            <w:r w:rsidRPr="009973DB">
              <w:rPr>
                <w:rFonts w:cs="Calibri"/>
                <w:color w:val="000000"/>
                <w:szCs w:val="22"/>
              </w:rPr>
              <w:t>24%</w:t>
            </w:r>
          </w:p>
        </w:tc>
        <w:tc>
          <w:tcPr>
            <w:tcW w:w="960" w:type="dxa"/>
            <w:tcBorders>
              <w:left w:val="nil"/>
              <w:right w:val="nil"/>
            </w:tcBorders>
            <w:shd w:val="clear" w:color="auto" w:fill="FFFFFF"/>
            <w:noWrap/>
            <w:vAlign w:val="center"/>
          </w:tcPr>
          <w:p w:rsidR="006D67F1" w:rsidRPr="009973DB" w:rsidRDefault="006D67F1" w:rsidP="00E45795">
            <w:pPr>
              <w:jc w:val="right"/>
              <w:rPr>
                <w:rFonts w:cs="Calibri"/>
                <w:color w:val="000000"/>
                <w:szCs w:val="22"/>
                <w:lang w:eastAsia="en-US"/>
              </w:rPr>
            </w:pPr>
            <w:r w:rsidRPr="009973DB">
              <w:rPr>
                <w:rFonts w:cs="Calibri"/>
                <w:color w:val="000000"/>
                <w:szCs w:val="22"/>
              </w:rPr>
              <w:t>23%</w:t>
            </w:r>
          </w:p>
        </w:tc>
        <w:tc>
          <w:tcPr>
            <w:tcW w:w="1890" w:type="dxa"/>
            <w:gridSpan w:val="2"/>
            <w:tcBorders>
              <w:left w:val="nil"/>
              <w:right w:val="nil"/>
            </w:tcBorders>
            <w:shd w:val="clear" w:color="auto" w:fill="FFFFFF"/>
            <w:noWrap/>
            <w:vAlign w:val="center"/>
          </w:tcPr>
          <w:p w:rsidR="006D67F1" w:rsidRPr="009973DB" w:rsidRDefault="006D67F1" w:rsidP="00E45795">
            <w:pPr>
              <w:keepNext/>
              <w:jc w:val="right"/>
              <w:rPr>
                <w:rFonts w:ascii="Arial" w:hAnsi="Arial" w:cs="Arial"/>
                <w:color w:val="000000"/>
                <w:sz w:val="18"/>
                <w:szCs w:val="18"/>
              </w:rPr>
            </w:pPr>
            <w:r w:rsidRPr="009973DB">
              <w:rPr>
                <w:color w:val="000000"/>
                <w:sz w:val="18"/>
                <w:szCs w:val="18"/>
              </w:rPr>
              <w:t>Zvýhodněný úvěr + dotace</w:t>
            </w:r>
          </w:p>
        </w:tc>
      </w:tr>
    </w:tbl>
    <w:p w:rsidR="006D67F1" w:rsidRPr="009973DB" w:rsidRDefault="006D67F1" w:rsidP="00022730">
      <w:pPr>
        <w:pStyle w:val="Caption"/>
        <w:jc w:val="center"/>
      </w:pPr>
      <w:r w:rsidRPr="009973DB">
        <w:t>Tabulka 11: Aktivační potenciál finančních nástrojů</w:t>
      </w:r>
    </w:p>
    <w:p w:rsidR="006D67F1" w:rsidRPr="009973DB" w:rsidRDefault="006D67F1" w:rsidP="00022730">
      <w:pPr>
        <w:pStyle w:val="Caption"/>
        <w:jc w:val="center"/>
      </w:pPr>
      <w:r w:rsidRPr="009973DB">
        <w:t>Zdroj: Dotazník ex ante FN OP PIK</w:t>
      </w:r>
    </w:p>
    <w:p w:rsidR="006D67F1" w:rsidRPr="009973DB" w:rsidRDefault="006D67F1" w:rsidP="00F7702D">
      <w:pPr>
        <w:rPr>
          <w:lang w:eastAsia="en-US"/>
        </w:rPr>
      </w:pPr>
    </w:p>
    <w:p w:rsidR="006D67F1" w:rsidRPr="009973DB" w:rsidRDefault="006D67F1" w:rsidP="00863E59"/>
    <w:tbl>
      <w:tblPr>
        <w:tblW w:w="3310" w:type="dxa"/>
        <w:tblInd w:w="55" w:type="dxa"/>
        <w:tblCellMar>
          <w:left w:w="70" w:type="dxa"/>
          <w:right w:w="70" w:type="dxa"/>
        </w:tblCellMar>
        <w:tblLook w:val="00A0"/>
      </w:tblPr>
      <w:tblGrid>
        <w:gridCol w:w="1387"/>
        <w:gridCol w:w="963"/>
        <w:gridCol w:w="960"/>
      </w:tblGrid>
      <w:tr w:rsidR="006D67F1" w:rsidRPr="009973DB" w:rsidTr="00BF0A9E">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Skladba respondentů z hlediska velikosti podniku</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malé 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47,2%</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mikropodniky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19,6%</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střední 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33,2%</w:t>
            </w:r>
          </w:p>
        </w:tc>
      </w:tr>
      <w:tr w:rsidR="006D67F1" w:rsidRPr="009973DB" w:rsidTr="00BF0A9E">
        <w:trPr>
          <w:trHeight w:val="255"/>
        </w:trPr>
        <w:tc>
          <w:tcPr>
            <w:tcW w:w="1387"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235</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 w:rsidR="006D67F1" w:rsidRPr="009973DB" w:rsidRDefault="006D67F1" w:rsidP="00863E59">
      <w:r w:rsidRPr="009973DB">
        <w:t>Přes 66 % respondentů s plánem na investice do vlastních nemovitostí tvořily malé podniky a mikropodniky.</w:t>
      </w:r>
    </w:p>
    <w:p w:rsidR="006D67F1" w:rsidRPr="009973DB" w:rsidRDefault="006D67F1" w:rsidP="00863E59"/>
    <w:tbl>
      <w:tblPr>
        <w:tblW w:w="6021" w:type="dxa"/>
        <w:tblInd w:w="55" w:type="dxa"/>
        <w:tblCellMar>
          <w:left w:w="70" w:type="dxa"/>
          <w:right w:w="70" w:type="dxa"/>
        </w:tblCellMar>
        <w:tblLook w:val="00A0"/>
      </w:tblPr>
      <w:tblGrid>
        <w:gridCol w:w="4098"/>
        <w:gridCol w:w="963"/>
        <w:gridCol w:w="960"/>
      </w:tblGrid>
      <w:tr w:rsidR="006D67F1" w:rsidRPr="009973DB" w:rsidTr="00BF0A9E">
        <w:trPr>
          <w:trHeight w:val="255"/>
        </w:trPr>
        <w:tc>
          <w:tcPr>
            <w:tcW w:w="4098"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3,9%</w:t>
            </w:r>
          </w:p>
        </w:tc>
      </w:tr>
      <w:tr w:rsidR="006D67F1" w:rsidRPr="009973DB"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Růstová fáze (expansion)</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73,7%</w:t>
            </w:r>
          </w:p>
        </w:tc>
      </w:tr>
      <w:tr w:rsidR="006D67F1" w:rsidRPr="009973DB"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14,7%</w:t>
            </w:r>
          </w:p>
        </w:tc>
      </w:tr>
      <w:tr w:rsidR="006D67F1" w:rsidRPr="009973DB" w:rsidTr="00BF0A9E">
        <w:trPr>
          <w:trHeight w:val="255"/>
        </w:trPr>
        <w:tc>
          <w:tcPr>
            <w:tcW w:w="40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Obnovení aktivit (redeployment)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7,8%</w:t>
            </w:r>
          </w:p>
        </w:tc>
      </w:tr>
      <w:tr w:rsidR="006D67F1" w:rsidRPr="009973DB" w:rsidTr="00BF0A9E">
        <w:trPr>
          <w:trHeight w:val="255"/>
        </w:trPr>
        <w:tc>
          <w:tcPr>
            <w:tcW w:w="409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232</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r w:rsidRPr="009973DB">
        <w:t>Jednalo se zejména o zavedené společnosti s mediánem stáří 17 let, nejčastěji svou fázi zařadily do fáze růstu, a to v 73,7 % případů.</w:t>
      </w:r>
    </w:p>
    <w:p w:rsidR="006D67F1" w:rsidRPr="009973DB" w:rsidRDefault="006D67F1" w:rsidP="00863E59"/>
    <w:tbl>
      <w:tblPr>
        <w:tblW w:w="9422" w:type="dxa"/>
        <w:tblInd w:w="55" w:type="dxa"/>
        <w:tblCellMar>
          <w:left w:w="70" w:type="dxa"/>
          <w:right w:w="70" w:type="dxa"/>
        </w:tblCellMar>
        <w:tblLook w:val="00A0"/>
      </w:tblPr>
      <w:tblGrid>
        <w:gridCol w:w="6201"/>
        <w:gridCol w:w="1298"/>
        <w:gridCol w:w="963"/>
        <w:gridCol w:w="960"/>
      </w:tblGrid>
      <w:tr w:rsidR="006D67F1" w:rsidRPr="009973DB" w:rsidTr="00BF0A9E">
        <w:trPr>
          <w:trHeight w:val="255"/>
        </w:trPr>
        <w:tc>
          <w:tcPr>
            <w:tcW w:w="7499"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Investice MSP</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6201" w:type="dxa"/>
            <w:vMerge w:val="restart"/>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Investice v posledních třech letech</w:t>
            </w: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42,6%</w:t>
            </w:r>
          </w:p>
        </w:tc>
      </w:tr>
      <w:tr w:rsidR="006D67F1" w:rsidRPr="009973DB" w:rsidTr="00BF0A9E">
        <w:trPr>
          <w:trHeight w:val="255"/>
        </w:trPr>
        <w:tc>
          <w:tcPr>
            <w:tcW w:w="6201"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34,5%</w:t>
            </w:r>
          </w:p>
        </w:tc>
      </w:tr>
      <w:tr w:rsidR="006D67F1" w:rsidRPr="009973DB" w:rsidTr="00BF0A9E">
        <w:trPr>
          <w:trHeight w:val="255"/>
        </w:trPr>
        <w:tc>
          <w:tcPr>
            <w:tcW w:w="6201"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23,0%</w:t>
            </w:r>
          </w:p>
        </w:tc>
      </w:tr>
      <w:tr w:rsidR="006D67F1" w:rsidRPr="009973DB" w:rsidTr="00BF0A9E">
        <w:trPr>
          <w:trHeight w:val="255"/>
        </w:trPr>
        <w:tc>
          <w:tcPr>
            <w:tcW w:w="6201"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235</w:t>
            </w:r>
          </w:p>
        </w:tc>
        <w:tc>
          <w:tcPr>
            <w:tcW w:w="963"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60"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r>
      <w:tr w:rsidR="006D67F1" w:rsidRPr="009973DB" w:rsidTr="00BF0A9E">
        <w:trPr>
          <w:trHeight w:val="255"/>
        </w:trPr>
        <w:tc>
          <w:tcPr>
            <w:tcW w:w="6201" w:type="dxa"/>
            <w:vMerge w:val="restart"/>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Plánované investice do nemovitostí k podnikání v příštích třech letech </w:t>
            </w:r>
          </w:p>
        </w:tc>
        <w:tc>
          <w:tcPr>
            <w:tcW w:w="12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60,4%</w:t>
            </w:r>
          </w:p>
        </w:tc>
      </w:tr>
      <w:tr w:rsidR="006D67F1" w:rsidRPr="009973DB" w:rsidTr="00BF0A9E">
        <w:trPr>
          <w:trHeight w:val="255"/>
        </w:trPr>
        <w:tc>
          <w:tcPr>
            <w:tcW w:w="6201" w:type="dxa"/>
            <w:vMerge/>
            <w:tcBorders>
              <w:top w:val="single" w:sz="4" w:space="0" w:color="auto"/>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73</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31,1%</w:t>
            </w:r>
          </w:p>
        </w:tc>
      </w:tr>
      <w:tr w:rsidR="006D67F1" w:rsidRPr="009973DB" w:rsidTr="00BF0A9E">
        <w:trPr>
          <w:trHeight w:val="255"/>
        </w:trPr>
        <w:tc>
          <w:tcPr>
            <w:tcW w:w="6201" w:type="dxa"/>
            <w:vMerge/>
            <w:tcBorders>
              <w:top w:val="single" w:sz="4" w:space="0" w:color="auto"/>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8,5%</w:t>
            </w:r>
          </w:p>
        </w:tc>
      </w:tr>
      <w:tr w:rsidR="006D67F1" w:rsidRPr="009973DB" w:rsidTr="00BF0A9E">
        <w:trPr>
          <w:trHeight w:val="255"/>
        </w:trPr>
        <w:tc>
          <w:tcPr>
            <w:tcW w:w="6201"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235</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r w:rsidRPr="009973DB">
        <w:t xml:space="preserve">Dotazované firmy preferují z hlediska rozsahu svých plánovaných investic do nemovitostí spíše menší projekty do </w:t>
      </w:r>
      <w:smartTag w:uri="urn:schemas-microsoft-com:office:smarttags" w:element="metricconverter">
        <w:smartTagPr>
          <w:attr w:name="ProductID" w:val="10 mil"/>
        </w:smartTagPr>
        <w:r w:rsidRPr="009973DB">
          <w:t>10 mil</w:t>
        </w:r>
      </w:smartTag>
      <w:r w:rsidRPr="009973DB">
        <w:t>. Kč, a to ve více než 60 % případů. Bude se tedy jednat zejména o dílčí rekonstrukce a nebo komplexní rekonstrukce či novostavby malých objektů.</w:t>
      </w:r>
    </w:p>
    <w:p w:rsidR="006D67F1" w:rsidRPr="009973DB" w:rsidRDefault="006D67F1" w:rsidP="00863E59"/>
    <w:tbl>
      <w:tblPr>
        <w:tblW w:w="5325" w:type="dxa"/>
        <w:tblInd w:w="55" w:type="dxa"/>
        <w:tblCellMar>
          <w:left w:w="70" w:type="dxa"/>
          <w:right w:w="70" w:type="dxa"/>
        </w:tblCellMar>
        <w:tblLook w:val="00A0"/>
      </w:tblPr>
      <w:tblGrid>
        <w:gridCol w:w="3165"/>
        <w:gridCol w:w="1200"/>
        <w:gridCol w:w="960"/>
      </w:tblGrid>
      <w:tr w:rsidR="006D67F1" w:rsidRPr="009973DB" w:rsidTr="00BF0A9E">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Odhadovaná doba návratnosti plánovaných investic</w:t>
            </w:r>
          </w:p>
        </w:tc>
        <w:tc>
          <w:tcPr>
            <w:tcW w:w="120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1-3 roky</w:t>
            </w:r>
          </w:p>
        </w:tc>
        <w:tc>
          <w:tcPr>
            <w:tcW w:w="120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3,6%</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3-5 let</w:t>
            </w:r>
          </w:p>
        </w:tc>
        <w:tc>
          <w:tcPr>
            <w:tcW w:w="120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17,0%</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5-10 let</w:t>
            </w:r>
          </w:p>
        </w:tc>
        <w:tc>
          <w:tcPr>
            <w:tcW w:w="120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50,9%</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10 let a více</w:t>
            </w:r>
          </w:p>
        </w:tc>
        <w:tc>
          <w:tcPr>
            <w:tcW w:w="120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28,6%</w:t>
            </w:r>
          </w:p>
        </w:tc>
      </w:tr>
      <w:tr w:rsidR="006D67F1" w:rsidRPr="009973DB" w:rsidTr="00BF0A9E">
        <w:trPr>
          <w:trHeight w:val="255"/>
        </w:trPr>
        <w:tc>
          <w:tcPr>
            <w:tcW w:w="3165"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0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224</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 w:rsidR="006D67F1" w:rsidRPr="009973DB" w:rsidRDefault="006D67F1" w:rsidP="00863E59">
      <w:r w:rsidRPr="009973DB">
        <w:t>Tento údaj je úzce spojen s dobou návratnosti, kdy plných 79,5 % malých a středních podniků uvedlo, že očekávají návratnost plánovaných investic delší než 5 let.</w:t>
      </w:r>
    </w:p>
    <w:p w:rsidR="006D67F1" w:rsidRPr="009973DB" w:rsidRDefault="006D67F1" w:rsidP="00863E59"/>
    <w:p w:rsidR="006D67F1" w:rsidRPr="009973DB" w:rsidRDefault="006D67F1" w:rsidP="00863E59">
      <w:pPr>
        <w:pStyle w:val="Caption"/>
        <w:keepNext/>
      </w:pPr>
      <w:r w:rsidRPr="009973DB">
        <w:t xml:space="preserve">Obrázek </w:t>
      </w:r>
      <w:fldSimple w:instr=" SEQ Obrázek \* ARABIC ">
        <w:r w:rsidRPr="009973DB">
          <w:rPr>
            <w:noProof/>
          </w:rPr>
          <w:t>10</w:t>
        </w:r>
      </w:fldSimple>
      <w:r w:rsidRPr="009973DB">
        <w:t>: Očekávaná doba návratnosti plánovaných investic MSP do podnikatelských nemovitostí</w:t>
      </w:r>
    </w:p>
    <w:p w:rsidR="006D67F1" w:rsidRPr="009973DB" w:rsidRDefault="006D67F1" w:rsidP="00863E59">
      <w:r>
        <w:rPr>
          <w:noProof/>
        </w:rPr>
        <w:pict>
          <v:shape id="_x0000_i1046" type="#_x0000_t75" style="width:332.25pt;height:21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">
            <v:imagedata r:id="rId30" o:title=""/>
            <o:lock v:ext="edit" aspectratio="f"/>
          </v:shape>
        </w:pict>
      </w:r>
    </w:p>
    <w:p w:rsidR="006D67F1" w:rsidRPr="009973DB" w:rsidRDefault="006D67F1" w:rsidP="00863E59"/>
    <w:p w:rsidR="006D67F1" w:rsidRPr="009973DB" w:rsidRDefault="006D67F1" w:rsidP="00863E59">
      <w:r w:rsidRPr="009973DB">
        <w:t>Následující tabulka podrobně mapuje dostupnost financování pro tyto podniky v období posledních tří let.</w:t>
      </w:r>
    </w:p>
    <w:p w:rsidR="006D67F1" w:rsidRPr="009973DB" w:rsidRDefault="006D67F1" w:rsidP="00863E59"/>
    <w:tbl>
      <w:tblPr>
        <w:tblW w:w="8422" w:type="dxa"/>
        <w:tblInd w:w="55" w:type="dxa"/>
        <w:tblCellMar>
          <w:left w:w="70" w:type="dxa"/>
          <w:right w:w="70" w:type="dxa"/>
        </w:tblCellMar>
        <w:tblLook w:val="00A0"/>
      </w:tblPr>
      <w:tblGrid>
        <w:gridCol w:w="3543"/>
        <w:gridCol w:w="919"/>
        <w:gridCol w:w="1507"/>
        <w:gridCol w:w="1134"/>
        <w:gridCol w:w="1319"/>
      </w:tblGrid>
      <w:tr w:rsidR="006D67F1" w:rsidRPr="009973DB" w:rsidTr="00BF0A9E">
        <w:trPr>
          <w:trHeight w:val="255"/>
        </w:trPr>
        <w:tc>
          <w:tcPr>
            <w:tcW w:w="8422" w:type="dxa"/>
            <w:gridSpan w:val="5"/>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Úspěšný</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Neúspěšný nebo částečně úspěšný</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Celkem</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 neúspěšných</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Krátkodobé půjčky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134</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138</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Dlouhodobé a střednědobé půjčky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126</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140</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Záruky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39</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15,4%</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Dotace nebo jiná veřejná podpora</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157</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169</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7,1%</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Rizikový kapitál</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33,3%</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Private equity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Mezzaninové financování</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33,3%</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Firemní dluhopisy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Mikropůjčky</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50,0%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Leasing</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100</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102</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Faktoring</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Emise akcií na veřejně obchodovaném trhu</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Rodina, přátelé a známí</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35</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5,4%</w:t>
            </w:r>
          </w:p>
        </w:tc>
      </w:tr>
      <w:tr w:rsidR="006D67F1" w:rsidRPr="009973DB" w:rsidTr="00BF0A9E">
        <w:trPr>
          <w:trHeight w:val="255"/>
        </w:trPr>
        <w:tc>
          <w:tcPr>
            <w:tcW w:w="3543"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Vlastní zdroje financování</w:t>
            </w:r>
          </w:p>
        </w:tc>
        <w:tc>
          <w:tcPr>
            <w:tcW w:w="9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148</w:t>
            </w:r>
          </w:p>
        </w:tc>
        <w:tc>
          <w:tcPr>
            <w:tcW w:w="1507"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113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148</w:t>
            </w:r>
          </w:p>
        </w:tc>
        <w:tc>
          <w:tcPr>
            <w:tcW w:w="131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bl>
    <w:p w:rsidR="006D67F1" w:rsidRPr="009973DB" w:rsidRDefault="006D67F1" w:rsidP="00863E59"/>
    <w:p w:rsidR="006D67F1" w:rsidRPr="009973DB" w:rsidRDefault="006D67F1" w:rsidP="00863E59">
      <w:r w:rsidRPr="009973DB">
        <w:t>Malé a střední podniky, které v příštích třech letech chtějí investovat do nemovitostí k vlastnímu podnikání, dosud usilovaly zejména o financování prostřednictvím půjček, kde jejich úspěšnost dosahovala v případě středně a dlouhodobých úvěrů 90 %, což je překvapivě dobrý výsledek s ohledem na poměrně silně převažující podíl malých podniků mezi respondenty. Naopak nejsložitější přístup zaznamenaly malé a střední firmy k rizikovému kapitálu a dalším alternativním formám financování (private equity, veřejná emise akcií, korporátní dluhopisy, mikropůjčky včetně crowdfundingu a P2P lendingu), o tyto formy financování zároveň vykazovaly zájem jen velmi zřídka.</w:t>
      </w:r>
    </w:p>
    <w:p w:rsidR="006D67F1" w:rsidRPr="009973DB" w:rsidRDefault="006D67F1" w:rsidP="00863E59"/>
    <w:tbl>
      <w:tblPr>
        <w:tblW w:w="9601" w:type="dxa"/>
        <w:tblInd w:w="55" w:type="dxa"/>
        <w:tblCellMar>
          <w:left w:w="70" w:type="dxa"/>
          <w:right w:w="70" w:type="dxa"/>
        </w:tblCellMar>
        <w:tblLook w:val="00A0"/>
      </w:tblPr>
      <w:tblGrid>
        <w:gridCol w:w="7840"/>
        <w:gridCol w:w="963"/>
        <w:gridCol w:w="798"/>
      </w:tblGrid>
      <w:tr w:rsidR="006D67F1" w:rsidRPr="009973DB" w:rsidTr="00BF0A9E">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7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Bezproblémová – zdroje získáváme poměrně rychle a jednoduše, jednání bývají efektivní a úspěšná</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86</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41,0%</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 menšími problémy – informací je dostatek a lze nalézt financující subjekt po vícekolovém vyjednávání</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54</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25,7%</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pouze dobrá – finanční zdroje zde jsou, ale je obtížně možné je získat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15,2%</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špatná – existuje informační bariéra, banky mají velké požadavky na hodnotu zástavy, apod.</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38</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18,1%</w:t>
            </w:r>
          </w:p>
        </w:tc>
      </w:tr>
      <w:tr w:rsidR="006D67F1" w:rsidRPr="009973DB" w:rsidTr="00BF0A9E">
        <w:trPr>
          <w:trHeight w:val="255"/>
        </w:trPr>
        <w:tc>
          <w:tcPr>
            <w:tcW w:w="784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210</w:t>
            </w:r>
          </w:p>
        </w:tc>
        <w:tc>
          <w:tcPr>
            <w:tcW w:w="7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r w:rsidRPr="009973DB">
        <w:t>Celkově proto respondenti hodnotili svůj přístup k financování jako ztížený v 33,3 % případů.</w:t>
      </w:r>
    </w:p>
    <w:p w:rsidR="006D67F1" w:rsidRPr="009973DB" w:rsidRDefault="006D67F1" w:rsidP="00863E59">
      <w:pPr>
        <w:pStyle w:val="Caption"/>
        <w:keepNext/>
      </w:pPr>
    </w:p>
    <w:p w:rsidR="006D67F1" w:rsidRPr="009973DB" w:rsidRDefault="006D67F1" w:rsidP="00863E59">
      <w:pPr>
        <w:pStyle w:val="Caption"/>
        <w:keepNext/>
      </w:pPr>
      <w:r w:rsidRPr="009973DB">
        <w:t xml:space="preserve">Obrázek </w:t>
      </w:r>
      <w:fldSimple w:instr=" SEQ Obrázek \* ARABIC ">
        <w:r w:rsidRPr="009973DB">
          <w:rPr>
            <w:noProof/>
          </w:rPr>
          <w:t>11</w:t>
        </w:r>
      </w:fldSimple>
      <w:r w:rsidRPr="009973DB">
        <w:t>: Dostupnost financování respondentů v posledních třech letech</w:t>
      </w:r>
    </w:p>
    <w:p w:rsidR="006D67F1" w:rsidRPr="009973DB" w:rsidRDefault="006D67F1" w:rsidP="00863E59">
      <w:r>
        <w:rPr>
          <w:noProof/>
        </w:rPr>
        <w:pict>
          <v:shape id="_x0000_i1047" type="#_x0000_t75" style="width:332.25pt;height:206.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">
            <v:imagedata r:id="rId31" o:title=""/>
            <o:lock v:ext="edit" aspectratio="f"/>
          </v:shape>
        </w:pict>
      </w:r>
    </w:p>
    <w:p w:rsidR="006D67F1" w:rsidRPr="009973DB" w:rsidRDefault="006D67F1" w:rsidP="00863E59"/>
    <w:p w:rsidR="006D67F1" w:rsidRPr="009973DB" w:rsidRDefault="006D67F1" w:rsidP="00863E59">
      <w:r w:rsidRPr="009973DB">
        <w:t xml:space="preserve">Další data uvádíme již jen za MSP, které uvedly, že mají ztížený přístup k financování. </w:t>
      </w:r>
    </w:p>
    <w:p w:rsidR="006D67F1" w:rsidRPr="009973DB" w:rsidRDefault="006D67F1" w:rsidP="00863E59"/>
    <w:tbl>
      <w:tblPr>
        <w:tblW w:w="4886" w:type="dxa"/>
        <w:tblInd w:w="55" w:type="dxa"/>
        <w:tblCellMar>
          <w:left w:w="70" w:type="dxa"/>
          <w:right w:w="70" w:type="dxa"/>
        </w:tblCellMar>
        <w:tblLook w:val="00A0"/>
      </w:tblPr>
      <w:tblGrid>
        <w:gridCol w:w="2966"/>
        <w:gridCol w:w="963"/>
        <w:gridCol w:w="960"/>
      </w:tblGrid>
      <w:tr w:rsidR="006D67F1" w:rsidRPr="009973DB" w:rsidTr="00BF0A9E">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41,4%</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41,4%</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55,7%</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48,6%</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24,3%</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11,4%</w:t>
            </w:r>
          </w:p>
        </w:tc>
      </w:tr>
      <w:tr w:rsidR="006D67F1" w:rsidRPr="009973DB" w:rsidTr="00BF0A9E">
        <w:trPr>
          <w:trHeight w:val="255"/>
        </w:trPr>
        <w:tc>
          <w:tcPr>
            <w:tcW w:w="2966"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70</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 w:rsidR="006D67F1" w:rsidRPr="009973DB" w:rsidRDefault="006D67F1" w:rsidP="00863E59">
      <w:r w:rsidRPr="009973DB">
        <w:t>Mezi hlavní důvody ztíženého přístupu k financování podnikatelských nemovitostí uvedli respondenti zejména možnosti zajištění, finanční náklady, ale i dobu návratnosti a délku vlastní historie.</w:t>
      </w:r>
    </w:p>
    <w:p w:rsidR="006D67F1" w:rsidRPr="009973DB" w:rsidRDefault="006D67F1" w:rsidP="00863E59">
      <w:r w:rsidRPr="009973DB">
        <w:t xml:space="preserve"> </w:t>
      </w:r>
    </w:p>
    <w:tbl>
      <w:tblPr>
        <w:tblW w:w="7316" w:type="dxa"/>
        <w:tblInd w:w="55" w:type="dxa"/>
        <w:tblCellMar>
          <w:left w:w="70" w:type="dxa"/>
          <w:right w:w="70" w:type="dxa"/>
        </w:tblCellMar>
        <w:tblLook w:val="00A0"/>
      </w:tblPr>
      <w:tblGrid>
        <w:gridCol w:w="2934"/>
        <w:gridCol w:w="3422"/>
        <w:gridCol w:w="960"/>
      </w:tblGrid>
      <w:tr w:rsidR="006D67F1" w:rsidRPr="009973DB"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Potenciálně ekonomicky životaschopné projekty se zhoršeným přístupem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 na podnicích plánujících investice do VaVaI v příštích třech letech</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19,1%</w:t>
            </w:r>
          </w:p>
        </w:tc>
      </w:tr>
      <w:tr w:rsidR="006D67F1" w:rsidRPr="009973DB"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 na projektech se zhoršeným přístupem k financování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64,3%</w:t>
            </w:r>
          </w:p>
        </w:tc>
      </w:tr>
      <w:tr w:rsidR="006D67F1" w:rsidRPr="009973DB" w:rsidTr="00BF0A9E">
        <w:trPr>
          <w:trHeight w:val="255"/>
        </w:trPr>
        <w:tc>
          <w:tcPr>
            <w:tcW w:w="2934" w:type="dxa"/>
            <w:vMerge w:val="restart"/>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center"/>
              <w:textAlignment w:val="auto"/>
              <w:rPr>
                <w:rFonts w:ascii="Arial" w:hAnsi="Arial" w:cs="Arial"/>
                <w:sz w:val="20"/>
              </w:rPr>
            </w:pPr>
            <w:r w:rsidRPr="009973DB">
              <w:rPr>
                <w:rFonts w:ascii="Arial" w:hAnsi="Arial" w:cs="Arial"/>
                <w:sz w:val="20"/>
              </w:rPr>
              <w:t>Hlavní identifikované bariéry</w:t>
            </w: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64,4%</w:t>
            </w:r>
          </w:p>
        </w:tc>
      </w:tr>
      <w:tr w:rsidR="006D67F1" w:rsidRPr="009973DB"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64,4%</w:t>
            </w:r>
          </w:p>
        </w:tc>
      </w:tr>
      <w:tr w:rsidR="006D67F1" w:rsidRPr="009973DB"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86,7%</w:t>
            </w:r>
          </w:p>
        </w:tc>
      </w:tr>
      <w:tr w:rsidR="006D67F1" w:rsidRPr="009973DB"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75,6%</w:t>
            </w:r>
          </w:p>
        </w:tc>
      </w:tr>
      <w:tr w:rsidR="006D67F1" w:rsidRPr="009973DB" w:rsidTr="00BF0A9E">
        <w:trPr>
          <w:trHeight w:val="255"/>
        </w:trPr>
        <w:tc>
          <w:tcPr>
            <w:tcW w:w="2934"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3422"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45</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863E59">
      <w:pPr>
        <w:rPr>
          <w:b/>
        </w:rPr>
      </w:pPr>
    </w:p>
    <w:p w:rsidR="006D67F1" w:rsidRPr="009973DB" w:rsidRDefault="006D67F1" w:rsidP="00863E59">
      <w:r w:rsidRPr="009973DB">
        <w:rPr>
          <w:b/>
        </w:rPr>
        <w:t>Celkový podíl potenciálně životaschopných firem se ztíženým přístupem financování na počtu respondentů tvořil 19,1 %.</w:t>
      </w:r>
      <w:r w:rsidRPr="009973DB">
        <w:t xml:space="preserve"> Více než 86 % z nich uvedlo, že jejich hlavním problémem jsou omezené možnosti zajištění. Řešením této suboptimální investiční situace proto může být zejména záruční finanční nástroj. Přes 64 % firem rovněž uvedlo potíže s dlouhou dobou návratnosti projektu, což lze řešit např. zvýhodněným úvěrem s prodlouženou dobou splatnosti a odkladem splátek jistiny. Přes 75,6 % respondentů zároveň považuje za bariéru financování též finanční náklady, což lze řešit kombinací finančních nástrojů se subvencí úrokové sazby.</w:t>
      </w:r>
    </w:p>
    <w:p w:rsidR="006D67F1" w:rsidRPr="009973DB" w:rsidRDefault="006D67F1" w:rsidP="00863E59"/>
    <w:p w:rsidR="006D67F1" w:rsidRPr="009973DB" w:rsidRDefault="006D67F1" w:rsidP="00863E59">
      <w:pPr>
        <w:pStyle w:val="Caption"/>
        <w:keepNext/>
      </w:pPr>
      <w:r w:rsidRPr="009973DB">
        <w:t xml:space="preserve">Obrázek </w:t>
      </w:r>
      <w:fldSimple w:instr=" SEQ Obrázek \* ARABIC ">
        <w:r w:rsidRPr="009973DB">
          <w:rPr>
            <w:noProof/>
          </w:rPr>
          <w:t>12</w:t>
        </w:r>
      </w:fldSimple>
      <w:r w:rsidRPr="009973DB">
        <w:t>: Ekonomicky životaschopné podniky se zhoršeným přístupem k financování a specifikace hlavních důvodů ztíženého přístupu (bylo možné uvést více odpovědí)</w:t>
      </w:r>
    </w:p>
    <w:p w:rsidR="006D67F1" w:rsidRPr="009973DB" w:rsidRDefault="006D67F1" w:rsidP="00863E59">
      <w:r>
        <w:rPr>
          <w:noProof/>
        </w:rPr>
        <w:pict>
          <v:shape id="_x0000_i1048" type="#_x0000_t75" style="width:357.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">
            <v:imagedata r:id="rId32" o:title=""/>
            <o:lock v:ext="edit" aspectratio="f"/>
          </v:shape>
        </w:pict>
      </w:r>
    </w:p>
    <w:p w:rsidR="006D67F1" w:rsidRPr="009973DB" w:rsidRDefault="006D67F1" w:rsidP="00863E59">
      <w:pPr>
        <w:rPr>
          <w:sz w:val="24"/>
        </w:rPr>
      </w:pPr>
    </w:p>
    <w:p w:rsidR="006D67F1" w:rsidRPr="009973DB" w:rsidRDefault="006D67F1" w:rsidP="00863E59">
      <w:r w:rsidRPr="009973DB">
        <w:t>Tyto závěry korelují též s odpověďmi respondentů ohledně preferované formy podpory – nejčastěji malé a střední podniky uváděly získání zvýhodněné úrokové sazby, úhradu úroků za komerční úvěr, zajištění ručení za úvěr a navýšení úvěrového financování. Podniky by také uvítaly snížení administrativních bariér při získávání financování. Nejdůležitějším prvkem je snížení úrokových nákladů, čehož lze dosáhnout prostřednictvím poskytnutím subvence úrokové sazby a zvýhodněného úvěru s nižší sazbou.</w:t>
      </w:r>
    </w:p>
    <w:p w:rsidR="006D67F1" w:rsidRPr="009973DB" w:rsidRDefault="006D67F1" w:rsidP="00863E59">
      <w:pPr>
        <w:rPr>
          <w:sz w:val="24"/>
        </w:rPr>
      </w:pPr>
    </w:p>
    <w:tbl>
      <w:tblPr>
        <w:tblW w:w="7103" w:type="dxa"/>
        <w:tblInd w:w="55" w:type="dxa"/>
        <w:tblCellMar>
          <w:left w:w="70" w:type="dxa"/>
          <w:right w:w="70" w:type="dxa"/>
        </w:tblCellMar>
        <w:tblLook w:val="00A0"/>
      </w:tblPr>
      <w:tblGrid>
        <w:gridCol w:w="5260"/>
        <w:gridCol w:w="992"/>
        <w:gridCol w:w="851"/>
      </w:tblGrid>
      <w:tr w:rsidR="006D67F1" w:rsidRPr="009973DB" w:rsidTr="00BF0A9E">
        <w:trPr>
          <w:trHeight w:val="255"/>
        </w:trPr>
        <w:tc>
          <w:tcPr>
            <w:tcW w:w="5260"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Preferované formy podpory</w:t>
            </w:r>
          </w:p>
        </w:tc>
        <w:tc>
          <w:tcPr>
            <w:tcW w:w="992"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851"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Zajištění ručení za úvěr</w:t>
            </w:r>
          </w:p>
        </w:tc>
        <w:tc>
          <w:tcPr>
            <w:tcW w:w="992" w:type="dxa"/>
            <w:tcBorders>
              <w:top w:val="nil"/>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44,6%</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Navýšení úvěrového financování na projekt</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30,4%</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Úhrada úroků hrazených za komerční úvěr</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53,6%</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Získání zvýhodněné úrokové sazby</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57,1%</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Prodloužení doby splatnosti úvěru</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19,6%</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Odklad splátek úvěru</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17,9%</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Odpuštění několika posledních splátek úvěru</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33,9%</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Získání prostředků od investora</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19,6%</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Zlepšení informovanosti o dostupných zdrojích financování</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16,1%</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Snížení administrativní bariéry při získávání financování</w:t>
            </w:r>
          </w:p>
        </w:tc>
        <w:tc>
          <w:tcPr>
            <w:tcW w:w="992" w:type="dxa"/>
            <w:tcBorders>
              <w:top w:val="single" w:sz="4" w:space="0" w:color="000000"/>
              <w:left w:val="nil"/>
              <w:bottom w:val="nil"/>
              <w:right w:val="single" w:sz="4" w:space="0" w:color="000000"/>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35,7%</w:t>
            </w:r>
          </w:p>
        </w:tc>
      </w:tr>
      <w:tr w:rsidR="006D67F1" w:rsidRPr="009973DB" w:rsidTr="00BF0A9E">
        <w:trPr>
          <w:trHeight w:val="255"/>
        </w:trPr>
        <w:tc>
          <w:tcPr>
            <w:tcW w:w="526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Pomoc při přípravě projektu (např. business plán nebo specializované poradenství: financování zpracování projektové dokumentace, energetického auditu apod.)</w:t>
            </w:r>
          </w:p>
        </w:tc>
        <w:tc>
          <w:tcPr>
            <w:tcW w:w="992"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85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30,4%</w:t>
            </w:r>
          </w:p>
        </w:tc>
      </w:tr>
      <w:tr w:rsidR="006D67F1" w:rsidRPr="009973DB" w:rsidTr="00BF0A9E">
        <w:trPr>
          <w:trHeight w:val="255"/>
        </w:trPr>
        <w:tc>
          <w:tcPr>
            <w:tcW w:w="526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92"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56</w:t>
            </w:r>
          </w:p>
        </w:tc>
        <w:tc>
          <w:tcPr>
            <w:tcW w:w="851"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5162A5">
      <w:pPr>
        <w:pStyle w:val="Neslovannadpisy"/>
        <w:rPr>
          <w:lang w:eastAsia="en-US"/>
        </w:rPr>
      </w:pPr>
    </w:p>
    <w:p w:rsidR="006D67F1" w:rsidRPr="009973DB" w:rsidRDefault="006D67F1" w:rsidP="005162A5">
      <w:pPr>
        <w:pStyle w:val="Neslovannadpisy"/>
        <w:rPr>
          <w:lang w:eastAsia="en-US"/>
        </w:rPr>
      </w:pPr>
      <w:r w:rsidRPr="009973DB">
        <w:rPr>
          <w:lang w:eastAsia="en-US"/>
        </w:rPr>
        <w:t>Vymezení absorpční kapacity</w:t>
      </w:r>
    </w:p>
    <w:p w:rsidR="006D67F1" w:rsidRPr="009973DB" w:rsidRDefault="006D67F1" w:rsidP="005162A5">
      <w:pPr>
        <w:rPr>
          <w:lang w:eastAsia="en-US"/>
        </w:rPr>
      </w:pPr>
      <w:r w:rsidRPr="009973DB">
        <w:rPr>
          <w:lang w:eastAsia="en-US"/>
        </w:rPr>
        <w:t xml:space="preserve">Na základě minulé poptávky v OP PI i současného trendu růstu zájmu o podnikatelské nemovitosti lze předpokládat, že </w:t>
      </w:r>
      <w:r w:rsidRPr="009973DB">
        <w:rPr>
          <w:b/>
          <w:lang w:eastAsia="en-US"/>
        </w:rPr>
        <w:t xml:space="preserve">potenciální investiční poptávka za podmínky dostatečné incentivizace veřejnou podporou bude výrazně přesahovat vyčleněnou alokaci SC </w:t>
      </w:r>
      <w:smartTag w:uri="urn:schemas-microsoft-com:office:smarttags" w:element="metricconverter">
        <w:smartTagPr>
          <w:attr w:name="ProductID" w:val="2.3113 mil"/>
        </w:smartTagPr>
        <w:r w:rsidRPr="009973DB">
          <w:rPr>
            <w:b/>
            <w:lang w:eastAsia="en-US"/>
          </w:rPr>
          <w:t>2.3113 mil</w:t>
        </w:r>
      </w:smartTag>
      <w:r w:rsidRPr="009973DB">
        <w:rPr>
          <w:b/>
          <w:lang w:eastAsia="en-US"/>
        </w:rPr>
        <w:t xml:space="preserve"> EUR</w:t>
      </w:r>
      <w:r w:rsidRPr="009973DB">
        <w:rPr>
          <w:lang w:eastAsia="en-US"/>
        </w:rPr>
        <w:t>. V programu OPPI činila poptávka v případě rekonstrukce BF a podnikatelských nemovitostí 28 mld. Kč dotací, tedy cca 64 mld. Kč uznatelných nákladů pouze v programu Nemovitosti. Vzhledem k vysoké citlivosti investiční poptávky na podporu lze předpokládat poptávku nižší vlivem snížení maximální míry dotační podpory na 45 % uznatelných nákladů, růst na trhu podnikatelských nemovitostí nicméně může poptávku naopak výrazně navýšit.</w:t>
      </w:r>
    </w:p>
    <w:p w:rsidR="006D67F1" w:rsidRPr="009973DB" w:rsidRDefault="006D67F1" w:rsidP="005162A5">
      <w:pPr>
        <w:rPr>
          <w:lang w:eastAsia="en-US"/>
        </w:rPr>
      </w:pPr>
    </w:p>
    <w:p w:rsidR="006D67F1" w:rsidRPr="009973DB" w:rsidRDefault="006D67F1" w:rsidP="005162A5">
      <w:pPr>
        <w:rPr>
          <w:lang w:eastAsia="en-US"/>
        </w:rPr>
      </w:pPr>
      <w:r w:rsidRPr="009973DB">
        <w:rPr>
          <w:lang w:eastAsia="en-US"/>
        </w:rPr>
        <w:t>Nezanedbatelný počet zanedbaných podnikatelských nemovitostí, které byly dle dat CI v minulosti rekonstruovány bez dotační podpory, naznačuje u vhodného typu objektů poměrně výrazný potenciál poptávky i po měkčím druhu podpory formou finančních nástrojů, jak dokládá též dotazníkové šetření – a to i s ohledem na to, že rekonstrukce podnikatelských nemovitostí byly v minulých letech v některých případech realizovány i v rámci finančních nástrojů prostřednictvím ČMZRB, v rámci podpory rozvoje podniků.Z velké části se nicméně bude při tomto druhu podpory jednat o rekonstrukce podnikatelských objektů, které nevyžadují tak velké investice a nevykazují natolik výrazné tržní selhání – resp. spíše tržní selhání pokrývané v SC 2.1. V oblasti hůře revitalizovatelných BF bude mít úvěrový nástroj velmi malou absorpční kapacitu.</w:t>
      </w:r>
    </w:p>
    <w:p w:rsidR="006D67F1" w:rsidRPr="009973DB" w:rsidRDefault="006D67F1" w:rsidP="005162A5">
      <w:pPr>
        <w:rPr>
          <w:lang w:eastAsia="en-US"/>
        </w:rPr>
      </w:pPr>
    </w:p>
    <w:p w:rsidR="006D67F1" w:rsidRPr="009973DB" w:rsidRDefault="006D67F1" w:rsidP="00C72C85">
      <w:r w:rsidRPr="009973DB">
        <w:rPr>
          <w:b/>
          <w:lang w:eastAsia="en-US"/>
        </w:rPr>
        <w:t>Absorpční kapacita u nástroje formou rozvojové společnosti</w:t>
      </w:r>
      <w:r w:rsidRPr="009973DB">
        <w:rPr>
          <w:lang w:eastAsia="en-US"/>
        </w:rPr>
        <w:t xml:space="preserve"> je závislá zejména na počtu vhodných lokalit (BF s rozlohou větší jak </w:t>
      </w:r>
      <w:smartTag w:uri="urn:schemas-microsoft-com:office:smarttags" w:element="metricconverter">
        <w:smartTagPr>
          <w:attr w:name="ProductID" w:val="10 ha"/>
        </w:smartTagPr>
        <w:r w:rsidRPr="009973DB">
          <w:rPr>
            <w:lang w:eastAsia="en-US"/>
          </w:rPr>
          <w:t>10 ha</w:t>
        </w:r>
      </w:smartTag>
      <w:r w:rsidRPr="009973DB">
        <w:rPr>
          <w:lang w:eastAsia="en-US"/>
        </w:rPr>
        <w:t xml:space="preserve"> s potenciálem tržní regenerovatelnosti) pro tento specificky vyčleněný úsek a poptávce MSP po podnikatelských nemovitostech.Podle expertních odhadů odborníků v této oblasti by měla být tato podmínka vzhledem k existujícímu tržnímu selhání zajištěna. Databáze BF v současnosti eviduje</w:t>
      </w:r>
      <w:r>
        <w:rPr>
          <w:lang w:eastAsia="en-US"/>
        </w:rPr>
        <w:t xml:space="preserve"> 40 lokalit s rozlohou nad </w:t>
      </w:r>
      <w:smartTag w:uri="urn:schemas-microsoft-com:office:smarttags" w:element="metricconverter">
        <w:smartTagPr>
          <w:attr w:name="ProductID" w:val="10 ha"/>
        </w:smartTagPr>
        <w:r>
          <w:rPr>
            <w:lang w:eastAsia="en-US"/>
          </w:rPr>
          <w:t>10 ha</w:t>
        </w:r>
      </w:smartTag>
      <w:r w:rsidRPr="009973DB">
        <w:rPr>
          <w:lang w:eastAsia="en-US"/>
        </w:rPr>
        <w:t>.</w:t>
      </w:r>
      <w:r>
        <w:rPr>
          <w:lang w:eastAsia="en-US"/>
        </w:rPr>
        <w:t xml:space="preserve"> </w:t>
      </w:r>
      <w:r w:rsidRPr="009973DB">
        <w:rPr>
          <w:b/>
        </w:rPr>
        <w:t>Vlastnictví podobných areálů je zpravidla soukromé nebo smíšené</w:t>
      </w:r>
      <w:r w:rsidRPr="009973DB">
        <w:t>, přičemž plochy ve vlastnictví měst a obcí představují pouze menší část. Obvyklým vlastníkem může být stávající či nový majitel obchodní společnosti, jež stávající areál již dále neplánuje využívat, nebo banka či konkurzní správce, hledající kupce pro uspokojení svých pohledávek. Menší část vlastníků může být také tvořena spekulanty.</w:t>
      </w:r>
    </w:p>
    <w:p w:rsidR="006D67F1" w:rsidRPr="009973DB" w:rsidRDefault="006D67F1" w:rsidP="00C72C85"/>
    <w:p w:rsidR="006D67F1" w:rsidRPr="009973DB" w:rsidRDefault="006D67F1" w:rsidP="00C72C85">
      <w:r w:rsidRPr="009973DB">
        <w:rPr>
          <w:b/>
        </w:rPr>
        <w:t xml:space="preserve">Analýza odhaduje roční poptávku po podnikatelských objektech ve výši cca. </w:t>
      </w:r>
      <w:smartTag w:uri="urn:schemas-microsoft-com:office:smarttags" w:element="metricconverter">
        <w:smartTagPr>
          <w:attr w:name="ProductID" w:val="1,2 mil"/>
        </w:smartTagPr>
        <w:r w:rsidRPr="009973DB">
          <w:rPr>
            <w:b/>
          </w:rPr>
          <w:t>1,2 mil</w:t>
        </w:r>
      </w:smartTag>
      <w:r w:rsidRPr="009973DB">
        <w:rPr>
          <w:b/>
        </w:rPr>
        <w:t>. m</w:t>
      </w:r>
      <w:r w:rsidRPr="009973DB">
        <w:rPr>
          <w:b/>
          <w:vertAlign w:val="superscript"/>
        </w:rPr>
        <w:t>2</w:t>
      </w:r>
      <w:r w:rsidRPr="009973DB">
        <w:t>. Pokud aplikujeme poměr tvorby HDP ze strany malých a středních podniků, který představuje 1/3, můžeme odhadovat roční poptávku po nemovitostech ze strany MSP na 400 tis. m</w:t>
      </w:r>
      <w:r w:rsidRPr="009973DB">
        <w:rPr>
          <w:vertAlign w:val="superscript"/>
        </w:rPr>
        <w:t>2</w:t>
      </w:r>
      <w:r w:rsidRPr="009973DB">
        <w:t xml:space="preserve"> plochy podnikatelských objektů. </w:t>
      </w:r>
      <w:r w:rsidRPr="009973DB">
        <w:rPr>
          <w:b/>
        </w:rPr>
        <w:t xml:space="preserve">Rozvojová společnost by mohla ročně uvádět na trh cca. </w:t>
      </w:r>
      <w:smartTag w:uri="urn:schemas-microsoft-com:office:smarttags" w:element="metricconverter">
        <w:smartTagPr>
          <w:attr w:name="ProductID" w:val="20 ha"/>
        </w:smartTagPr>
        <w:r w:rsidRPr="009973DB">
          <w:rPr>
            <w:b/>
          </w:rPr>
          <w:t>20 ha</w:t>
        </w:r>
      </w:smartTag>
      <w:r w:rsidRPr="009973DB">
        <w:rPr>
          <w:b/>
        </w:rPr>
        <w:t xml:space="preserve"> ploch, což následně vytváří podmínky pro cca. 60 tis. m</w:t>
      </w:r>
      <w:r w:rsidRPr="009973DB">
        <w:rPr>
          <w:b/>
          <w:vertAlign w:val="superscript"/>
        </w:rPr>
        <w:t>2</w:t>
      </w:r>
      <w:r w:rsidRPr="009973DB">
        <w:rPr>
          <w:b/>
        </w:rPr>
        <w:t>, tedy 15% roční poptávky</w:t>
      </w:r>
      <w:r w:rsidRPr="009973DB">
        <w:t>.</w:t>
      </w:r>
    </w:p>
    <w:p w:rsidR="006D67F1" w:rsidRPr="009973DB" w:rsidRDefault="006D67F1" w:rsidP="005162A5">
      <w:pPr>
        <w:rPr>
          <w:lang w:eastAsia="en-US"/>
        </w:rPr>
      </w:pPr>
    </w:p>
    <w:p w:rsidR="006D67F1" w:rsidRPr="009973DB" w:rsidRDefault="006D67F1" w:rsidP="00283266">
      <w:pPr>
        <w:pStyle w:val="Heading4"/>
      </w:pPr>
      <w:bookmarkStart w:id="812" w:name="_Toc416383830"/>
      <w:bookmarkStart w:id="813" w:name="_Toc416447819"/>
      <w:bookmarkStart w:id="814" w:name="_Toc416800446"/>
      <w:bookmarkEnd w:id="812"/>
      <w:bookmarkEnd w:id="813"/>
      <w:r w:rsidRPr="009973DB">
        <w:t>Identifikace selhání trhu a suboptimálních investičních situací</w:t>
      </w:r>
    </w:p>
    <w:p w:rsidR="006D67F1" w:rsidRPr="009973DB" w:rsidRDefault="006D67F1" w:rsidP="00A577A4">
      <w:pPr>
        <w:rPr>
          <w:lang w:eastAsia="en-US"/>
        </w:rPr>
      </w:pPr>
    </w:p>
    <w:bookmarkEnd w:id="814"/>
    <w:p w:rsidR="006D67F1" w:rsidRPr="009973DB" w:rsidRDefault="006D67F1" w:rsidP="00A577A4">
      <w:pPr>
        <w:rPr>
          <w:lang w:eastAsia="en-US"/>
        </w:rPr>
      </w:pPr>
      <w:r w:rsidRPr="009973DB">
        <w:rPr>
          <w:lang w:eastAsia="en-US"/>
        </w:rPr>
        <w:t>Hlavní trend přípravy průmyslových nemovitostí je v současnosti odlišný od specifického cíle OP PIK v oblasti podnikatelských nemovitostí. Důvody pro tento stav vyplývají zejména z charakteru objektů a ploch typu BF a z široké dostupnosti GF.</w:t>
      </w:r>
    </w:p>
    <w:p w:rsidR="006D67F1" w:rsidRPr="009973DB" w:rsidRDefault="006D67F1" w:rsidP="00A577A4">
      <w:pPr>
        <w:rPr>
          <w:lang w:eastAsia="en-US"/>
        </w:rPr>
      </w:pPr>
    </w:p>
    <w:p w:rsidR="006D67F1" w:rsidRPr="009973DB" w:rsidRDefault="006D67F1" w:rsidP="00BC15AE">
      <w:pPr>
        <w:rPr>
          <w:lang w:eastAsia="en-US"/>
        </w:rPr>
      </w:pPr>
      <w:r w:rsidRPr="009973DB">
        <w:rPr>
          <w:lang w:eastAsia="en-US"/>
        </w:rPr>
        <w:t xml:space="preserve">Využití BF a jejich přeměna na využitelné podnikatelské objekty sebou nesou </w:t>
      </w:r>
      <w:r w:rsidRPr="009973DB">
        <w:rPr>
          <w:b/>
          <w:lang w:eastAsia="en-US"/>
        </w:rPr>
        <w:t>dodatečné náklady a rizika, v různé intenzitě dle konkrétního stavu BF a podnikatelské nemovitosti</w:t>
      </w:r>
      <w:r w:rsidRPr="009973DB">
        <w:rPr>
          <w:lang w:eastAsia="en-US"/>
        </w:rPr>
        <w:t>– u starých objektů existuje zvýšené riziko dodatečných neplánovaných nákladů, nalezení zprvu neidentifikovaných škod (i ekologických), bariérou mohou být existující majetkoprávní vztahy, technologická omezení apod.</w:t>
      </w:r>
    </w:p>
    <w:p w:rsidR="006D67F1" w:rsidRPr="009973DB" w:rsidRDefault="006D67F1" w:rsidP="00BC15AE">
      <w:pPr>
        <w:rPr>
          <w:lang w:eastAsia="en-US"/>
        </w:rPr>
      </w:pPr>
    </w:p>
    <w:p w:rsidR="006D67F1" w:rsidRPr="009973DB" w:rsidRDefault="006D67F1" w:rsidP="00BC15AE">
      <w:pPr>
        <w:rPr>
          <w:lang w:eastAsia="en-US"/>
        </w:rPr>
      </w:pPr>
      <w:r w:rsidRPr="009973DB">
        <w:rPr>
          <w:lang w:eastAsia="en-US"/>
        </w:rPr>
        <w:t>Část BF je natolik zanedbaná a zatížená škodami, že vyžaduje příliš vysoké</w:t>
      </w:r>
      <w:r>
        <w:rPr>
          <w:lang w:eastAsia="en-US"/>
        </w:rPr>
        <w:t xml:space="preserve"> </w:t>
      </w:r>
      <w:r w:rsidRPr="009973DB">
        <w:rPr>
          <w:lang w:eastAsia="en-US"/>
        </w:rPr>
        <w:t>investice na revitalizaci a z pohledu nákladů a výnosů se zcela se vymyká možnému tržnímu zájmu o jejich obnovu.Nízká poptávka po BF může být způsobená také nenákladovými faktory. Z logistického hlediska je využitelnost pozemku omezena vzdáleností a dopravní dostupností. Průmyslové zóny (BF), které se nacházejí v méně dostupných částech ČR, se mohou setkávat s nulovým zájmem o využití – to se týká velikého množství v současnosti evidovaných BF z oblasti zemědělství a bývalých vojenských objektů.</w:t>
      </w:r>
    </w:p>
    <w:p w:rsidR="006D67F1" w:rsidRPr="009973DB" w:rsidRDefault="006D67F1" w:rsidP="001B56F4">
      <w:pPr>
        <w:rPr>
          <w:lang w:eastAsia="en-US"/>
        </w:rPr>
      </w:pPr>
    </w:p>
    <w:p w:rsidR="006D67F1" w:rsidRPr="009973DB" w:rsidRDefault="006D67F1" w:rsidP="00BC15AE">
      <w:pPr>
        <w:rPr>
          <w:lang w:eastAsia="en-US"/>
        </w:rPr>
      </w:pPr>
      <w:r w:rsidRPr="009973DB">
        <w:rPr>
          <w:lang w:eastAsia="en-US"/>
        </w:rPr>
        <w:t>Existuje však i řada snáze regenerovatelných lokalit, které se potenciálně mohou objevit v investičním plánu MSP a vykázat přijatelnou míru návratnosti.Větší tržní investiční aktivitě v</w:t>
      </w:r>
      <w:r>
        <w:rPr>
          <w:lang w:eastAsia="en-US"/>
        </w:rPr>
        <w:t> </w:t>
      </w:r>
      <w:r w:rsidRPr="009973DB">
        <w:rPr>
          <w:lang w:eastAsia="en-US"/>
        </w:rPr>
        <w:t>rozvoji</w:t>
      </w:r>
      <w:r>
        <w:rPr>
          <w:lang w:eastAsia="en-US"/>
        </w:rPr>
        <w:t xml:space="preserve"> </w:t>
      </w:r>
      <w:r w:rsidRPr="009973DB">
        <w:rPr>
          <w:lang w:eastAsia="en-US"/>
        </w:rPr>
        <w:t>BF</w:t>
      </w:r>
      <w:r>
        <w:rPr>
          <w:lang w:eastAsia="en-US"/>
        </w:rPr>
        <w:t xml:space="preserve"> </w:t>
      </w:r>
      <w:r w:rsidRPr="009973DB">
        <w:rPr>
          <w:lang w:eastAsia="en-US"/>
        </w:rPr>
        <w:t xml:space="preserve">však zamezuje i fakt, že dostupné jsou zpravidla levnější pozemky typu GF, kterým dá podnikatel uvažující podle čistě nákladových kritérií zpravidla přednost. </w:t>
      </w:r>
      <w:r w:rsidRPr="009973DB">
        <w:rPr>
          <w:b/>
          <w:lang w:eastAsia="en-US"/>
        </w:rPr>
        <w:t>Tržní selhání v oblasti regenerace BF tedy nelze posuzovat jen z hlediska ekonomické návratnosti a rizik, ale též z pohledu srovnání investičních příležitostí podniku v BF a GF.</w:t>
      </w:r>
      <w:r w:rsidRPr="009973DB">
        <w:rPr>
          <w:lang w:eastAsia="en-US"/>
        </w:rPr>
        <w:t>Také z těchto důvodů se nadále počítá s velkým podílem dotační podpory, která umožňuje regenerovat i nákladnější objekty bez jasně tržního potenciálu a zvýhodňuje BF oproti GF.</w:t>
      </w:r>
    </w:p>
    <w:p w:rsidR="006D67F1" w:rsidRPr="009973DB" w:rsidRDefault="006D67F1" w:rsidP="00BC15AE">
      <w:pPr>
        <w:rPr>
          <w:lang w:eastAsia="en-US"/>
        </w:rPr>
      </w:pPr>
    </w:p>
    <w:p w:rsidR="006D67F1" w:rsidRPr="009973DB" w:rsidRDefault="006D67F1" w:rsidP="0022629D">
      <w:pPr>
        <w:rPr>
          <w:lang w:eastAsia="en-US"/>
        </w:rPr>
      </w:pPr>
      <w:r w:rsidRPr="009973DB">
        <w:rPr>
          <w:b/>
          <w:lang w:eastAsia="en-US"/>
        </w:rPr>
        <w:t>Pokud se v rámci komerčních projektů regenerace brownfields realizují investice do stávajících nemovitostí, jedná se často o menší lokality, uvnitř či v blízkosti stávajícího výrobního areálu, někdy i částečně využívané</w:t>
      </w:r>
      <w:r w:rsidRPr="009973DB">
        <w:rPr>
          <w:lang w:eastAsia="en-US"/>
        </w:rPr>
        <w:t xml:space="preserve">.Jejich realizace je závislá na specifických podmínkách a požadavcích (existují výjimky ve formě strategicky významných, plošně rozsáhlých projektů, jejich realizace je však vždy poměrně unikátní a do velké míry neopakovatelná). I pro tyto lokality nicméně může být </w:t>
      </w:r>
      <w:r w:rsidRPr="009973DB">
        <w:rPr>
          <w:b/>
          <w:lang w:eastAsia="en-US"/>
        </w:rPr>
        <w:t>problémem nákladové srovnání a zmíněná rizika, která omezují i kredibilitu podniku a jeho úvěrovatelnost bankami – což je specificky problém MSP</w:t>
      </w:r>
      <w:r w:rsidRPr="009973DB">
        <w:rPr>
          <w:lang w:eastAsia="en-US"/>
        </w:rPr>
        <w:t>.</w:t>
      </w:r>
    </w:p>
    <w:p w:rsidR="006D67F1" w:rsidRPr="009973DB" w:rsidRDefault="006D67F1" w:rsidP="0022629D">
      <w:pPr>
        <w:rPr>
          <w:lang w:eastAsia="en-US"/>
        </w:rPr>
      </w:pPr>
    </w:p>
    <w:p w:rsidR="006D67F1" w:rsidRPr="009973DB" w:rsidRDefault="006D67F1" w:rsidP="00BC15AE">
      <w:pPr>
        <w:rPr>
          <w:lang w:eastAsia="en-US"/>
        </w:rPr>
      </w:pPr>
      <w:r w:rsidRPr="009973DB">
        <w:rPr>
          <w:b/>
          <w:lang w:eastAsia="en-US"/>
        </w:rPr>
        <w:t xml:space="preserve">Jako zvláště problematické jsou v rámci tržně regenerovatelných BF identifikovány zejména projekty, na jejichž konci by měly vzniknout nové podnikatelské zóny významnější velikosti (tj. nad </w:t>
      </w:r>
      <w:smartTag w:uri="urn:schemas-microsoft-com:office:smarttags" w:element="metricconverter">
        <w:smartTagPr>
          <w:attr w:name="ProductID" w:val="10 hektarů"/>
        </w:smartTagPr>
        <w:r w:rsidRPr="009973DB">
          <w:rPr>
            <w:b/>
            <w:lang w:eastAsia="en-US"/>
          </w:rPr>
          <w:t>10 hektarů</w:t>
        </w:r>
      </w:smartTag>
      <w:r w:rsidRPr="009973DB">
        <w:rPr>
          <w:b/>
          <w:lang w:eastAsia="en-US"/>
        </w:rPr>
        <w:t>).</w:t>
      </w:r>
      <w:r w:rsidRPr="009973DB">
        <w:rPr>
          <w:lang w:eastAsia="en-US"/>
        </w:rPr>
        <w:t xml:space="preserve"> Lze předpokládat, že pokud je investorem projektu přímo uživatel objektu, tedy zpravidla malý či střední podnik, nemá zájem investovat do areálu, jehož velikost či skladba neodpovídá jeho aktuální potřebě. Na druhou stranu jsou areály BF stranou většího zájmu tradičních developerů, jež působí na trhu podnikatelských nemovitostí zejména v oblasti GF. Výsledkem tohoto stavu může být „konzervace“ či drobné zlepšování zastaralých objektů, jež zcela jistě nejsou vhodné pro podniky, které by měly produkovat vysokou přidanou hodnotu. Dílčí revitalizace pouze okrajových snáze dostupných částí velkých BF může zakonzervovat zbytek plochy.</w:t>
      </w:r>
    </w:p>
    <w:p w:rsidR="006D67F1" w:rsidRPr="009973DB" w:rsidDel="00BC15AE" w:rsidRDefault="006D67F1" w:rsidP="001B56F4">
      <w:pPr>
        <w:rPr>
          <w:lang w:eastAsia="en-US"/>
        </w:rPr>
      </w:pPr>
    </w:p>
    <w:p w:rsidR="006D67F1" w:rsidRPr="009973DB" w:rsidRDefault="006D67F1" w:rsidP="00283266">
      <w:pPr>
        <w:pStyle w:val="Heading4"/>
      </w:pPr>
      <w:bookmarkStart w:id="815" w:name="_Toc416383832"/>
      <w:bookmarkStart w:id="816" w:name="_Toc416447821"/>
      <w:bookmarkStart w:id="817" w:name="_Toc416383833"/>
      <w:bookmarkStart w:id="818" w:name="_Toc416447822"/>
      <w:bookmarkStart w:id="819" w:name="_Toc416383834"/>
      <w:bookmarkStart w:id="820" w:name="_Toc416447823"/>
      <w:bookmarkStart w:id="821" w:name="_Toc416383835"/>
      <w:bookmarkStart w:id="822" w:name="_Toc416447824"/>
      <w:bookmarkStart w:id="823" w:name="_Toc416383836"/>
      <w:bookmarkStart w:id="824" w:name="_Toc416447825"/>
      <w:bookmarkStart w:id="825" w:name="_Toc416383837"/>
      <w:bookmarkStart w:id="826" w:name="_Toc416447826"/>
      <w:bookmarkStart w:id="827" w:name="_Toc416383838"/>
      <w:bookmarkStart w:id="828" w:name="_Toc416447827"/>
      <w:bookmarkStart w:id="829" w:name="_Toc416383839"/>
      <w:bookmarkStart w:id="830" w:name="_Toc416447828"/>
      <w:bookmarkStart w:id="831" w:name="_Toc416383840"/>
      <w:bookmarkStart w:id="832" w:name="_Toc416447829"/>
      <w:bookmarkStart w:id="833" w:name="_Toc416383841"/>
      <w:bookmarkStart w:id="834" w:name="_Toc416447830"/>
      <w:bookmarkStart w:id="835" w:name="_Toc416800447"/>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9973DB">
        <w:t>Návrh řešení identifikovaných tržních selhání</w:t>
      </w:r>
    </w:p>
    <w:p w:rsidR="006D67F1" w:rsidRPr="009973DB" w:rsidRDefault="006D67F1" w:rsidP="001B56F4">
      <w:pPr>
        <w:rPr>
          <w:lang w:eastAsia="en-US"/>
        </w:rPr>
      </w:pPr>
    </w:p>
    <w:bookmarkEnd w:id="835"/>
    <w:p w:rsidR="006D67F1" w:rsidRPr="009973DB" w:rsidRDefault="006D67F1" w:rsidP="001B56F4">
      <w:pPr>
        <w:rPr>
          <w:shd w:val="clear" w:color="auto" w:fill="FFFFFF"/>
          <w:lang w:eastAsia="en-US"/>
        </w:rPr>
      </w:pPr>
      <w:r w:rsidRPr="009973DB">
        <w:rPr>
          <w:lang w:eastAsia="en-US"/>
        </w:rPr>
        <w:t>Výrazná tržní selhání, která se pojí s rozsáhlejší revitalizací BF implikují žádoucí velký podíl dotační podpory.V minulém programovém období byly zdroje financování poskytnuté formou dotace až do výše 60-70 % způsobilých nákladů (v závislosti na programu podpory). Snížení maximální výše dotace na 45 % může působit na absorpční kapacitu MSP snažící se o regeneraci BF spíše negativně.  Přesto se vzhledem k relativně vysokému přebytku poptávky po podpoře v minulých letech a nižší alokaci pro SC 2.3 dá předpokládat, že dotace celou poptávku zdaleka nepokryjí. A</w:t>
      </w:r>
      <w:r w:rsidRPr="009973DB">
        <w:rPr>
          <w:shd w:val="clear" w:color="auto" w:fill="FFFFFF"/>
          <w:lang w:eastAsia="en-US"/>
        </w:rPr>
        <w:t xml:space="preserve">lokace klíčového programu Nemovitosti se snížila pro nové období z 10 mld. Kč na 3,82 mld. Kč a pokud chce ŘO orgán udržet investiční aktivitu na srovnatelné úrovni jako v minulém období, potřebuje množství zdrojů zvýšit přes revolvingový mechanismus. </w:t>
      </w:r>
    </w:p>
    <w:p w:rsidR="006D67F1" w:rsidRPr="009973DB" w:rsidRDefault="006D67F1" w:rsidP="001B56F4">
      <w:pPr>
        <w:rPr>
          <w:shd w:val="clear" w:color="auto" w:fill="FFFFFF"/>
          <w:lang w:eastAsia="en-US"/>
        </w:rPr>
      </w:pPr>
    </w:p>
    <w:p w:rsidR="006D67F1" w:rsidRPr="009973DB" w:rsidRDefault="006D67F1" w:rsidP="001B56F4">
      <w:pPr>
        <w:rPr>
          <w:shd w:val="clear" w:color="auto" w:fill="FFFFFF"/>
          <w:lang w:eastAsia="en-US"/>
        </w:rPr>
      </w:pPr>
      <w:r w:rsidRPr="009973DB">
        <w:rPr>
          <w:shd w:val="clear" w:color="auto" w:fill="FFFFFF"/>
          <w:lang w:eastAsia="en-US"/>
        </w:rPr>
        <w:t>Na základě těchto omezení alokace je zřejmé, že nástroje podpory musí primárně směřovat do oblastí s výraznějším tržním selháním, zároveň je prostor pro vytvoření nástroje s revolvingovým efektem, který by dostupné prostředky rozšířil.</w:t>
      </w:r>
    </w:p>
    <w:p w:rsidR="006D67F1" w:rsidRPr="009973DB" w:rsidRDefault="006D67F1" w:rsidP="001B56F4">
      <w:pPr>
        <w:rPr>
          <w:shd w:val="clear" w:color="auto" w:fill="FFFFFF"/>
          <w:lang w:eastAsia="en-US"/>
        </w:rPr>
      </w:pPr>
    </w:p>
    <w:p w:rsidR="006D67F1" w:rsidRPr="009973DB" w:rsidRDefault="006D67F1" w:rsidP="001B56F4">
      <w:pPr>
        <w:rPr>
          <w:b/>
          <w:lang w:eastAsia="en-US"/>
        </w:rPr>
      </w:pPr>
      <w:r w:rsidRPr="009973DB">
        <w:rPr>
          <w:b/>
          <w:shd w:val="clear" w:color="auto" w:fill="FFFFFF"/>
          <w:lang w:eastAsia="en-US"/>
        </w:rPr>
        <w:t>N</w:t>
      </w:r>
      <w:r w:rsidRPr="009973DB">
        <w:rPr>
          <w:b/>
          <w:lang w:eastAsia="en-US"/>
        </w:rPr>
        <w:t>a základě analýzy projektů programu Nemovitosti se domníváme, že ne všechny projekty, které v minulosti byly podpořeny dotačně, je účelné nadále tímto způsobem podporovat.</w:t>
      </w:r>
      <w:r w:rsidRPr="009973DB">
        <w:rPr>
          <w:lang w:eastAsia="en-US"/>
        </w:rPr>
        <w:t xml:space="preserve">Dotace důrazně doporučujeme směřovat pouze do revitalizace skutečných brownfields s výraznou nákladovou mezerou. </w:t>
      </w:r>
      <w:r w:rsidRPr="009973DB">
        <w:rPr>
          <w:b/>
          <w:lang w:eastAsia="en-US"/>
        </w:rPr>
        <w:t>Za tímto účelem je třeba zpřesnit kritéria a výběr projektů.</w:t>
      </w:r>
    </w:p>
    <w:p w:rsidR="006D67F1" w:rsidRPr="009973DB" w:rsidRDefault="006D67F1" w:rsidP="001B56F4">
      <w:pPr>
        <w:rPr>
          <w:lang w:eastAsia="en-US"/>
        </w:rPr>
      </w:pPr>
    </w:p>
    <w:p w:rsidR="006D67F1" w:rsidRPr="009973DB" w:rsidRDefault="006D67F1" w:rsidP="001B56F4">
      <w:pPr>
        <w:rPr>
          <w:lang w:eastAsia="en-US"/>
        </w:rPr>
      </w:pPr>
      <w:r w:rsidRPr="009973DB">
        <w:rPr>
          <w:lang w:eastAsia="en-US"/>
        </w:rPr>
        <w:t>Na základě tohoto posouzení lze</w:t>
      </w:r>
      <w:r>
        <w:rPr>
          <w:lang w:eastAsia="en-US"/>
        </w:rPr>
        <w:t xml:space="preserve"> </w:t>
      </w:r>
      <w:r w:rsidRPr="009973DB">
        <w:rPr>
          <w:lang w:eastAsia="en-US"/>
        </w:rPr>
        <w:t>zejména</w:t>
      </w:r>
      <w:r>
        <w:rPr>
          <w:lang w:eastAsia="en-US"/>
        </w:rPr>
        <w:t xml:space="preserve"> </w:t>
      </w:r>
      <w:r w:rsidRPr="009973DB">
        <w:rPr>
          <w:lang w:eastAsia="en-US"/>
        </w:rPr>
        <w:t xml:space="preserve">na </w:t>
      </w:r>
      <w:r w:rsidRPr="009973DB">
        <w:rPr>
          <w:b/>
          <w:lang w:eastAsia="en-US"/>
        </w:rPr>
        <w:t>projekty rekonstrukcí podnikatelských objektů</w:t>
      </w:r>
      <w:r w:rsidRPr="009973DB">
        <w:rPr>
          <w:lang w:eastAsia="en-US"/>
        </w:rPr>
        <w:t>, které jsou dosud částečně využívány a nevykazují takový stupeň zchátralosti a nutnost kompletní revitalizace, uvažovat o</w:t>
      </w:r>
      <w:r w:rsidRPr="009973DB">
        <w:rPr>
          <w:b/>
          <w:lang w:eastAsia="en-US"/>
        </w:rPr>
        <w:t xml:space="preserve"> aplikaci zvýhodněných úvěrů.</w:t>
      </w:r>
      <w:r w:rsidRPr="009973DB">
        <w:rPr>
          <w:lang w:eastAsia="en-US"/>
        </w:rPr>
        <w:t xml:space="preserve"> Tento nástroj nicméně jen omezeně může zasáhnout</w:t>
      </w:r>
      <w:r>
        <w:rPr>
          <w:lang w:eastAsia="en-US"/>
        </w:rPr>
        <w:t xml:space="preserve"> </w:t>
      </w:r>
      <w:r w:rsidRPr="009973DB">
        <w:rPr>
          <w:lang w:eastAsia="en-US"/>
        </w:rPr>
        <w:t>oblast s primárním tržním selháním SC 2.3, jeho efekt přidané hodnoty bude tedy limitovaný. Vzít v potaz zde bude nutné též částečný možný překryv s SC 2.1, kde součástí projektů může být i investice do nemovitosti.Typické projekty SC 2.3 by měly mít odlišné parametry a především být zaměřeny čistě na revitalizaci/rekonstrukci dané nemovitosti, v případě aplikace nástroje na tuto cílovou skupinu je však třeba opět důsledného vymezení.</w:t>
      </w:r>
    </w:p>
    <w:p w:rsidR="006D67F1" w:rsidRPr="009973DB" w:rsidRDefault="006D67F1" w:rsidP="001B56F4">
      <w:pPr>
        <w:rPr>
          <w:lang w:eastAsia="en-US"/>
        </w:rPr>
      </w:pPr>
    </w:p>
    <w:p w:rsidR="006D67F1" w:rsidRPr="009973DB" w:rsidRDefault="006D67F1" w:rsidP="001B56F4">
      <w:pPr>
        <w:rPr>
          <w:lang w:eastAsia="en-US"/>
        </w:rPr>
      </w:pPr>
      <w:r w:rsidRPr="009973DB">
        <w:rPr>
          <w:b/>
          <w:lang w:eastAsia="en-US"/>
        </w:rPr>
        <w:t>Zvýhodněné úvěry by mohly využít i obce, které chtějí investovat do revitalizace BF za účelem přípravy podnikatelských ploch pro MSP</w:t>
      </w:r>
      <w:r w:rsidRPr="009973DB">
        <w:rPr>
          <w:lang w:eastAsia="en-US"/>
        </w:rPr>
        <w:t>. V tomto ohledu nicméně zvýhodněný úvěr ani v případě doprovodných příspěvků na úrokovou míru a přípravu projektu nemusí být dostatečným zvýhodněním umožňujícím realizaci těchto projektů a lze očekávat velmi omezenou absorpční kapacitu. Municipality budou primárně čerpat podporu na BF z jiných operačních programů.</w:t>
      </w:r>
    </w:p>
    <w:p w:rsidR="006D67F1" w:rsidRPr="009973DB" w:rsidRDefault="006D67F1" w:rsidP="001B56F4">
      <w:pPr>
        <w:rPr>
          <w:lang w:eastAsia="en-US"/>
        </w:rPr>
      </w:pPr>
    </w:p>
    <w:p w:rsidR="006D67F1" w:rsidRPr="009973DB" w:rsidRDefault="006D67F1" w:rsidP="001B56F4">
      <w:pPr>
        <w:rPr>
          <w:lang w:eastAsia="en-US"/>
        </w:rPr>
      </w:pPr>
      <w:r w:rsidRPr="009973DB">
        <w:rPr>
          <w:lang w:eastAsia="en-US"/>
        </w:rPr>
        <w:t xml:space="preserve">Specifický druh suboptimální investiční situace pozorujeme u větších ploch BF, které mohou být vhodnými lokalitami pro podnikatelské aktivity MSP a nejsou revitalizovány přes relativní tržní potenciál.Průsečíkem snah o regeneraci opuštěných či nedostatečně využívaných BF a zvýšení nabídky kvalitních podnikatelských nemovitostí pro MSP může být </w:t>
      </w:r>
      <w:r w:rsidRPr="009973DB">
        <w:t>specificky vytvořený nástroj, jehož strategií bude kombinovat obě tyto složky</w:t>
      </w:r>
      <w:r w:rsidRPr="009973DB">
        <w:rPr>
          <w:b/>
        </w:rPr>
        <w:t>.</w:t>
      </w:r>
      <w:r w:rsidRPr="009973DB">
        <w:rPr>
          <w:lang w:eastAsia="en-US"/>
        </w:rPr>
        <w:t>Do tohoto nástroje by se mohly zapojit veřejní (obce), ale i soukromí vlastníci BF, od nichž by nástroj pozemek odkoupil.</w:t>
      </w:r>
      <w:r w:rsidRPr="009973DB">
        <w:rPr>
          <w:b/>
        </w:rPr>
        <w:t>FN by měl podobu speciální entity, jež bude disponovat finančními prostředky OP PIK a bude je investovat do projektů regenerace BF a přípravy podnikatelských zón vysokého standardu pro MSP, s cílem zajistit finanční návratnost.</w:t>
      </w:r>
      <w:r w:rsidRPr="009973DB">
        <w:t>Překlene tedy propast mezi vlastníkem BF, který nemá prostředky a know-how k jeho revitalizování a zájemci z řad MSP o podnikatelské nemovitosti.</w:t>
      </w:r>
    </w:p>
    <w:p w:rsidR="006D67F1" w:rsidRPr="009973DB" w:rsidRDefault="006D67F1" w:rsidP="005E533B">
      <w:pPr>
        <w:rPr>
          <w:lang w:eastAsia="en-US"/>
        </w:rPr>
      </w:pPr>
    </w:p>
    <w:p w:rsidR="006D67F1" w:rsidRPr="009973DB" w:rsidRDefault="006D67F1" w:rsidP="002433DA">
      <w:pPr>
        <w:pStyle w:val="Heading3"/>
        <w:rPr>
          <w:lang w:eastAsia="en-US"/>
        </w:rPr>
      </w:pPr>
      <w:bookmarkStart w:id="836" w:name="_Toc416800448"/>
      <w:bookmarkStart w:id="837" w:name="_Toc417682905"/>
      <w:r w:rsidRPr="009973DB">
        <w:rPr>
          <w:lang w:eastAsia="en-US"/>
        </w:rPr>
        <w:t>Posouzení přidané hodnoty finančních nástrojů</w:t>
      </w:r>
      <w:bookmarkEnd w:id="836"/>
      <w:bookmarkEnd w:id="837"/>
    </w:p>
    <w:p w:rsidR="006D67F1" w:rsidRPr="009973DB" w:rsidRDefault="006D67F1" w:rsidP="00283266">
      <w:pPr>
        <w:pStyle w:val="Heading4"/>
      </w:pPr>
      <w:r w:rsidRPr="009973DB">
        <w:t>Představení typových projektů</w:t>
      </w:r>
    </w:p>
    <w:p w:rsidR="006D67F1" w:rsidRPr="009973DB" w:rsidRDefault="006D67F1" w:rsidP="00C72C85">
      <w:r w:rsidRPr="009973DB">
        <w:t>Typický projekt pro SC 2.3 může mít několik forem.</w:t>
      </w:r>
    </w:p>
    <w:p w:rsidR="006D67F1" w:rsidRPr="009973DB" w:rsidRDefault="006D67F1" w:rsidP="00C72C85"/>
    <w:p w:rsidR="006D67F1" w:rsidRPr="009973DB" w:rsidRDefault="006D67F1" w:rsidP="00C72C85">
      <w:r w:rsidRPr="009973DB">
        <w:t>První typickým projektem je revitalizace BF v režii středního podniku</w:t>
      </w:r>
      <w:r>
        <w:t xml:space="preserve"> </w:t>
      </w:r>
      <w:r w:rsidRPr="009973DB">
        <w:t xml:space="preserve">zaměřeného na výrobu motorových vozidel a jejich motorů. Záměrem společnosti je přesunutí výroby do větších prostorů na bývalém vojenském pozemku, kde se nacházejí objekty ve zchátralém stavu. Podle analýzy je potřeba objekty odstranit, upravit pozemky a infrastrukturu a nový výrobní objekt vybudovat nanovo z důvodu lepšího uspořádání areálu. Celková výše investice je </w:t>
      </w:r>
      <w:smartTag w:uri="urn:schemas-microsoft-com:office:smarttags" w:element="metricconverter">
        <w:smartTagPr>
          <w:attr w:name="ProductID" w:val="177 mil"/>
        </w:smartTagPr>
        <w:r w:rsidRPr="009973DB">
          <w:t>177 mil</w:t>
        </w:r>
      </w:smartTag>
      <w:r w:rsidRPr="009973DB">
        <w:t xml:space="preserve">. Kč. Rozloha činí </w:t>
      </w:r>
      <w:smartTag w:uri="urn:schemas-microsoft-com:office:smarttags" w:element="metricconverter">
        <w:smartTagPr>
          <w:attr w:name="ProductID" w:val="13 000 m2"/>
        </w:smartTagPr>
        <w:r w:rsidRPr="009973DB">
          <w:t>13 000 m2</w:t>
        </w:r>
      </w:smartTag>
      <w:r w:rsidRPr="009973DB">
        <w:t xml:space="preserve">. Celkové způsobile výdaje se rovnají výši investice a z nich je </w:t>
      </w:r>
      <w:smartTag w:uri="urn:schemas-microsoft-com:office:smarttags" w:element="metricconverter">
        <w:smartTagPr>
          <w:attr w:name="ProductID" w:val="18 mil"/>
        </w:smartTagPr>
        <w:r w:rsidRPr="009973DB">
          <w:t>18 mil</w:t>
        </w:r>
      </w:smartTag>
      <w:r w:rsidRPr="009973DB">
        <w:t xml:space="preserve">. Kč určených na rekonstrukci a výstavbu inženýrských sítí a přípravu pozemků pro výstavbu. Projekt tak zahrnuje kompletní revitalizaci BF a vytvoření nového výrobního areálu na místě staré zanedbané vojenské lokality. Z pohledu cíle i nákladů se jedná o typický projekt, který by měl být nadále primárně podporován v rámci SC </w:t>
      </w:r>
      <w:smartTag w:uri="urn:schemas-microsoft-com:office:smarttags" w:element="metricconverter">
        <w:smartTagPr>
          <w:attr w:name="ProductID" w:val="2.3 a"/>
        </w:smartTagPr>
        <w:r w:rsidRPr="009973DB">
          <w:t>2.3 a</w:t>
        </w:r>
      </w:smartTag>
      <w:r w:rsidRPr="009973DB">
        <w:t xml:space="preserve"> je účelné ho podpořit dotační podporou.</w:t>
      </w:r>
    </w:p>
    <w:p w:rsidR="006D67F1" w:rsidRPr="009973DB" w:rsidRDefault="006D67F1" w:rsidP="00C72C85"/>
    <w:p w:rsidR="006D67F1" w:rsidRPr="009973DB" w:rsidRDefault="006D67F1" w:rsidP="001531B4">
      <w:r w:rsidRPr="009973DB">
        <w:t>Druhým příkladem je potenciálně vhodný projekt pro rozvojovou společnost. Jedná se o 10 hektarový pozemek zanedbané plochy BF, jehož revitalizace FN OP PIK by měla následující parametry:</w:t>
      </w:r>
    </w:p>
    <w:p w:rsidR="006D67F1" w:rsidRPr="009973DB" w:rsidRDefault="006D67F1" w:rsidP="001531B4">
      <w:pPr>
        <w:rPr>
          <w:b/>
        </w:rPr>
      </w:pPr>
      <w:r w:rsidRPr="009973DB">
        <w:rPr>
          <w:b/>
        </w:rPr>
        <w:t>Cena nákupu pozemků (</w:t>
      </w:r>
      <w:smartTag w:uri="urn:schemas-microsoft-com:office:smarttags" w:element="metricconverter">
        <w:smartTagPr>
          <w:attr w:name="ProductID" w:val="10 ha"/>
        </w:smartTagPr>
        <w:r w:rsidRPr="009973DB">
          <w:rPr>
            <w:b/>
          </w:rPr>
          <w:t>10 ha</w:t>
        </w:r>
      </w:smartTag>
      <w:r w:rsidRPr="009973DB">
        <w:rPr>
          <w:b/>
        </w:rPr>
        <w:t>):</w:t>
      </w:r>
      <w:r w:rsidRPr="009973DB">
        <w:rPr>
          <w:b/>
        </w:rPr>
        <w:tab/>
      </w:r>
      <w:r w:rsidRPr="009973DB">
        <w:rPr>
          <w:b/>
        </w:rPr>
        <w:tab/>
      </w:r>
      <w:smartTag w:uri="urn:schemas-microsoft-com:office:smarttags" w:element="metricconverter">
        <w:smartTagPr>
          <w:attr w:name="ProductID" w:val="60 mil"/>
        </w:smartTagPr>
        <w:r w:rsidRPr="009973DB">
          <w:rPr>
            <w:b/>
          </w:rPr>
          <w:t>60 mil</w:t>
        </w:r>
      </w:smartTag>
      <w:r w:rsidRPr="009973DB">
        <w:rPr>
          <w:b/>
        </w:rPr>
        <w:t>. Kč (600 Kč/m2)</w:t>
      </w:r>
    </w:p>
    <w:p w:rsidR="006D67F1" w:rsidRPr="009973DB" w:rsidRDefault="006D67F1" w:rsidP="001531B4">
      <w:pPr>
        <w:rPr>
          <w:b/>
        </w:rPr>
      </w:pPr>
      <w:r w:rsidRPr="009973DB">
        <w:rPr>
          <w:b/>
        </w:rPr>
        <w:t>Cena regenerace pozemků (</w:t>
      </w:r>
      <w:smartTag w:uri="urn:schemas-microsoft-com:office:smarttags" w:element="metricconverter">
        <w:smartTagPr>
          <w:attr w:name="ProductID" w:val="10 ha"/>
        </w:smartTagPr>
        <w:r w:rsidRPr="009973DB">
          <w:rPr>
            <w:b/>
          </w:rPr>
          <w:t>10 ha</w:t>
        </w:r>
      </w:smartTag>
      <w:r w:rsidRPr="009973DB">
        <w:rPr>
          <w:b/>
        </w:rPr>
        <w:t>):</w:t>
      </w:r>
      <w:r w:rsidRPr="009973DB">
        <w:rPr>
          <w:b/>
        </w:rPr>
        <w:tab/>
      </w:r>
      <w:smartTag w:uri="urn:schemas-microsoft-com:office:smarttags" w:element="metricconverter">
        <w:smartTagPr>
          <w:attr w:name="ProductID" w:val="50 mil"/>
        </w:smartTagPr>
        <w:r w:rsidRPr="009973DB">
          <w:rPr>
            <w:b/>
          </w:rPr>
          <w:t>50 mil</w:t>
        </w:r>
      </w:smartTag>
      <w:r w:rsidRPr="009973DB">
        <w:rPr>
          <w:b/>
        </w:rPr>
        <w:t>. Kč (500 Kč/m2)</w:t>
      </w:r>
    </w:p>
    <w:p w:rsidR="006D67F1" w:rsidRPr="009973DB" w:rsidRDefault="006D67F1" w:rsidP="001531B4">
      <w:pPr>
        <w:rPr>
          <w:b/>
        </w:rPr>
      </w:pPr>
      <w:r w:rsidRPr="009973DB">
        <w:rPr>
          <w:b/>
        </w:rPr>
        <w:t>Cena pozemků při prodeji (</w:t>
      </w:r>
      <w:smartTag w:uri="urn:schemas-microsoft-com:office:smarttags" w:element="metricconverter">
        <w:smartTagPr>
          <w:attr w:name="ProductID" w:val="10 ha"/>
        </w:smartTagPr>
        <w:r w:rsidRPr="009973DB">
          <w:rPr>
            <w:b/>
          </w:rPr>
          <w:t>10 ha</w:t>
        </w:r>
      </w:smartTag>
      <w:r w:rsidRPr="009973DB">
        <w:rPr>
          <w:b/>
        </w:rPr>
        <w:t>):</w:t>
      </w:r>
      <w:r w:rsidRPr="009973DB">
        <w:rPr>
          <w:b/>
        </w:rPr>
        <w:tab/>
      </w:r>
      <w:smartTag w:uri="urn:schemas-microsoft-com:office:smarttags" w:element="metricconverter">
        <w:smartTagPr>
          <w:attr w:name="ProductID" w:val="100 mil"/>
        </w:smartTagPr>
        <w:r w:rsidRPr="009973DB">
          <w:rPr>
            <w:b/>
          </w:rPr>
          <w:t>100 mil</w:t>
        </w:r>
      </w:smartTag>
      <w:r w:rsidRPr="009973DB">
        <w:rPr>
          <w:b/>
        </w:rPr>
        <w:t>. Kč – 110 (1000 - 1100 Kč/m2)</w:t>
      </w:r>
    </w:p>
    <w:p w:rsidR="006D67F1" w:rsidRPr="009973DB" w:rsidRDefault="006D67F1" w:rsidP="001531B4">
      <w:pPr>
        <w:rPr>
          <w:b/>
        </w:rPr>
      </w:pPr>
    </w:p>
    <w:p w:rsidR="006D67F1" w:rsidRPr="009973DB" w:rsidRDefault="006D67F1" w:rsidP="00C72C85">
      <w:r w:rsidRPr="009973DB">
        <w:t>Obchodní případy v investiční hodnotě dle typového případu lze (vzhledem k jejich velikosti) považovat za technicky relativně snadno proveditelné, přičemž manažer rozvojové společnosti může paralelně pracovat na cca. 5 projektech bez významného rizika ohrožení stanovených nákladů.</w:t>
      </w:r>
    </w:p>
    <w:p w:rsidR="006D67F1" w:rsidRPr="009973DB" w:rsidRDefault="006D67F1" w:rsidP="00C72C85"/>
    <w:p w:rsidR="006D67F1" w:rsidRPr="009973DB" w:rsidRDefault="006D67F1" w:rsidP="00283266">
      <w:pPr>
        <w:pStyle w:val="Heading4"/>
      </w:pPr>
      <w:r w:rsidRPr="009973DB">
        <w:t>Přidaná hodnota finančního nástroje, problémy, rizika a srovnání s jinými formami podpory</w:t>
      </w:r>
    </w:p>
    <w:p w:rsidR="006D67F1" w:rsidRPr="009973DB" w:rsidRDefault="006D67F1" w:rsidP="00DC19EB">
      <w:pPr>
        <w:rPr>
          <w:lang w:eastAsia="en-US"/>
        </w:rPr>
      </w:pPr>
    </w:p>
    <w:p w:rsidR="006D67F1" w:rsidRPr="009973DB" w:rsidRDefault="006D67F1" w:rsidP="00DC19EB">
      <w:pPr>
        <w:rPr>
          <w:lang w:eastAsia="en-US"/>
        </w:rPr>
      </w:pPr>
      <w:r w:rsidRPr="009973DB">
        <w:rPr>
          <w:lang w:eastAsia="en-US"/>
        </w:rPr>
        <w:t xml:space="preserve">Z grafu 12 je patrné, že návratnost u BF je více než 5 let až u 80 % investičních záměrů. Z provedeného dotazníku vychází </w:t>
      </w:r>
      <w:r w:rsidRPr="009973DB">
        <w:rPr>
          <w:b/>
          <w:lang w:eastAsia="en-US"/>
        </w:rPr>
        <w:t>průměrná návratnost 10,4 roku</w:t>
      </w:r>
      <w:r w:rsidRPr="009973DB">
        <w:rPr>
          <w:lang w:eastAsia="en-US"/>
        </w:rPr>
        <w:t>– jedná si přitom už o určitým způsobem zamýšlené a plánované projekty. Typové projekty pro SC 2.3 se vyznačují velmi dlouhou návratností a vysokými náklady.</w:t>
      </w:r>
    </w:p>
    <w:p w:rsidR="006D67F1" w:rsidRPr="009973DB" w:rsidRDefault="006D67F1" w:rsidP="00DC19EB">
      <w:pPr>
        <w:rPr>
          <w:lang w:eastAsia="en-US"/>
        </w:rPr>
      </w:pPr>
    </w:p>
    <w:p w:rsidR="006D67F1" w:rsidRPr="009973DB" w:rsidRDefault="006D67F1" w:rsidP="00DC19EB">
      <w:pPr>
        <w:rPr>
          <w:lang w:eastAsia="en-US"/>
        </w:rPr>
      </w:pPr>
    </w:p>
    <w:p w:rsidR="006D67F1" w:rsidRPr="009973DB" w:rsidRDefault="006D67F1" w:rsidP="00DC19EB">
      <w:pPr>
        <w:pStyle w:val="BodyText1"/>
        <w:keepNext/>
        <w:jc w:val="center"/>
      </w:pPr>
      <w:r>
        <w:rPr>
          <w:noProof/>
          <w:lang w:eastAsia="cs-CZ"/>
        </w:rPr>
        <w:pict>
          <v:shape id="Obrázek 15" o:spid="_x0000_i1049" type="#_x0000_t75" style="width:182.25pt;height:136.5pt;visibility:visible">
            <v:imagedata r:id="rId33" o:title=""/>
          </v:shape>
        </w:pict>
      </w:r>
    </w:p>
    <w:p w:rsidR="006D67F1" w:rsidRPr="009973DB" w:rsidRDefault="006D67F1" w:rsidP="00DC19EB">
      <w:pPr>
        <w:pStyle w:val="Caption"/>
        <w:jc w:val="center"/>
      </w:pPr>
      <w:r w:rsidRPr="009973DB">
        <w:t>Graf 12: Očekávaná doba návratnosti</w:t>
      </w:r>
    </w:p>
    <w:p w:rsidR="006D67F1" w:rsidRPr="009973DB" w:rsidRDefault="006D67F1" w:rsidP="002433DA">
      <w:pPr>
        <w:pStyle w:val="Caption"/>
        <w:ind w:left="2124" w:firstLine="708"/>
      </w:pPr>
      <w:r w:rsidRPr="009973DB">
        <w:t>Zdroj: Dotazník ex ante FN OP PIK</w:t>
      </w:r>
    </w:p>
    <w:p w:rsidR="006D67F1" w:rsidRPr="009973DB" w:rsidRDefault="006D67F1" w:rsidP="002433DA"/>
    <w:p w:rsidR="006D67F1" w:rsidRPr="009973DB" w:rsidRDefault="006D67F1" w:rsidP="002433DA">
      <w:r w:rsidRPr="009973DB">
        <w:t xml:space="preserve">V rámci tabulek níže je uveden přehled přidané hodnoty, problémů a rizik z pohledu konečného příjemce a ŘO a z pohledu celkového dopadu na absorpční kapacitu a dosažení cílů SC 2.3, se zohledněním dopadů na tržní prostředí. </w:t>
      </w:r>
    </w:p>
    <w:p w:rsidR="006D67F1" w:rsidRPr="009973DB" w:rsidRDefault="006D67F1">
      <w:pPr>
        <w:rPr>
          <w:b/>
          <w:lang w:eastAsia="en-US"/>
        </w:rPr>
      </w:pPr>
    </w:p>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60"/>
        <w:gridCol w:w="960"/>
        <w:gridCol w:w="2414"/>
        <w:gridCol w:w="2330"/>
        <w:gridCol w:w="2330"/>
      </w:tblGrid>
      <w:tr w:rsidR="006D67F1" w:rsidRPr="009973DB" w:rsidTr="00E45795">
        <w:trPr>
          <w:trHeight w:val="315"/>
        </w:trPr>
        <w:tc>
          <w:tcPr>
            <w:tcW w:w="960" w:type="dxa"/>
            <w:shd w:val="clear" w:color="auto" w:fill="365F91"/>
            <w:noWrap/>
            <w:vAlign w:val="bottom"/>
          </w:tcPr>
          <w:p w:rsidR="006D67F1" w:rsidRPr="009973DB" w:rsidRDefault="006D67F1" w:rsidP="00E45795">
            <w:pPr>
              <w:jc w:val="left"/>
              <w:rPr>
                <w:rFonts w:ascii="Times New Roman" w:hAnsi="Times New Roman"/>
                <w:sz w:val="24"/>
                <w:szCs w:val="24"/>
              </w:rPr>
            </w:pPr>
          </w:p>
        </w:tc>
        <w:tc>
          <w:tcPr>
            <w:tcW w:w="960" w:type="dxa"/>
            <w:shd w:val="clear" w:color="auto" w:fill="365F91"/>
            <w:noWrap/>
            <w:vAlign w:val="bottom"/>
          </w:tcPr>
          <w:p w:rsidR="006D67F1" w:rsidRPr="009973DB" w:rsidRDefault="006D67F1" w:rsidP="00E45795">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4744" w:type="dxa"/>
            <w:gridSpan w:val="2"/>
            <w:shd w:val="clear" w:color="auto" w:fill="365F91"/>
            <w:noWrap/>
            <w:vAlign w:val="center"/>
          </w:tcPr>
          <w:p w:rsidR="006D67F1" w:rsidRPr="009973DB" w:rsidRDefault="006D67F1" w:rsidP="00E45795">
            <w:pPr>
              <w:jc w:val="center"/>
              <w:rPr>
                <w:b/>
                <w:bCs/>
                <w:color w:val="FFFFFF"/>
                <w:sz w:val="24"/>
                <w:szCs w:val="24"/>
              </w:rPr>
            </w:pPr>
            <w:r w:rsidRPr="009973DB">
              <w:rPr>
                <w:b/>
                <w:bCs/>
                <w:color w:val="FFFFFF"/>
                <w:sz w:val="24"/>
                <w:szCs w:val="24"/>
              </w:rPr>
              <w:t>Finanční nástroj</w:t>
            </w:r>
          </w:p>
        </w:tc>
        <w:tc>
          <w:tcPr>
            <w:tcW w:w="2330" w:type="dxa"/>
            <w:shd w:val="clear" w:color="auto" w:fill="365F91"/>
          </w:tcPr>
          <w:p w:rsidR="006D67F1" w:rsidRPr="009973DB" w:rsidRDefault="006D67F1" w:rsidP="00E45795">
            <w:pPr>
              <w:jc w:val="center"/>
              <w:rPr>
                <w:b/>
                <w:bCs/>
                <w:color w:val="FFFFFF"/>
                <w:sz w:val="24"/>
                <w:szCs w:val="24"/>
              </w:rPr>
            </w:pPr>
            <w:r w:rsidRPr="009973DB">
              <w:rPr>
                <w:b/>
                <w:bCs/>
                <w:color w:val="FFFFFF"/>
                <w:sz w:val="24"/>
                <w:szCs w:val="24"/>
              </w:rPr>
              <w:t>Dotace</w:t>
            </w:r>
          </w:p>
        </w:tc>
      </w:tr>
      <w:tr w:rsidR="006D67F1" w:rsidRPr="009973DB" w:rsidTr="00E45795">
        <w:trPr>
          <w:trHeight w:val="315"/>
        </w:trPr>
        <w:tc>
          <w:tcPr>
            <w:tcW w:w="960" w:type="dxa"/>
            <w:shd w:val="clear" w:color="auto" w:fill="365F91"/>
            <w:noWrap/>
            <w:vAlign w:val="center"/>
          </w:tcPr>
          <w:p w:rsidR="006D67F1" w:rsidRPr="009973DB" w:rsidRDefault="006D67F1" w:rsidP="00E45795">
            <w:pPr>
              <w:jc w:val="center"/>
              <w:rPr>
                <w:b/>
                <w:bCs/>
                <w:color w:val="000000"/>
                <w:sz w:val="24"/>
                <w:szCs w:val="24"/>
              </w:rPr>
            </w:pPr>
          </w:p>
        </w:tc>
        <w:tc>
          <w:tcPr>
            <w:tcW w:w="960" w:type="dxa"/>
            <w:shd w:val="clear" w:color="auto" w:fill="365F91"/>
            <w:noWrap/>
            <w:vAlign w:val="center"/>
          </w:tcPr>
          <w:p w:rsidR="006D67F1" w:rsidRPr="009973DB" w:rsidRDefault="006D67F1" w:rsidP="00E45795">
            <w:pPr>
              <w:jc w:val="left"/>
              <w:rPr>
                <w:color w:val="000000"/>
                <w:sz w:val="24"/>
                <w:szCs w:val="24"/>
              </w:rPr>
            </w:pPr>
            <w:r w:rsidRPr="009973DB">
              <w:rPr>
                <w:color w:val="000000"/>
                <w:sz w:val="24"/>
                <w:szCs w:val="24"/>
              </w:rPr>
              <w:t> </w:t>
            </w:r>
          </w:p>
        </w:tc>
        <w:tc>
          <w:tcPr>
            <w:tcW w:w="2414" w:type="dxa"/>
            <w:shd w:val="clear" w:color="auto" w:fill="365F91"/>
            <w:vAlign w:val="center"/>
          </w:tcPr>
          <w:p w:rsidR="006D67F1" w:rsidRPr="009973DB" w:rsidRDefault="006D67F1" w:rsidP="00E45795">
            <w:pPr>
              <w:jc w:val="center"/>
              <w:rPr>
                <w:b/>
                <w:bCs/>
                <w:color w:val="FFFFFF"/>
                <w:sz w:val="24"/>
                <w:szCs w:val="24"/>
              </w:rPr>
            </w:pPr>
            <w:r w:rsidRPr="009973DB">
              <w:rPr>
                <w:b/>
                <w:bCs/>
                <w:color w:val="FFFFFF"/>
                <w:sz w:val="24"/>
                <w:szCs w:val="24"/>
              </w:rPr>
              <w:t>Záruky</w:t>
            </w:r>
          </w:p>
        </w:tc>
        <w:tc>
          <w:tcPr>
            <w:tcW w:w="2330" w:type="dxa"/>
            <w:shd w:val="clear" w:color="auto" w:fill="365F91"/>
            <w:vAlign w:val="center"/>
          </w:tcPr>
          <w:p w:rsidR="006D67F1" w:rsidRPr="009973DB" w:rsidRDefault="006D67F1" w:rsidP="00E45795">
            <w:pPr>
              <w:jc w:val="center"/>
              <w:rPr>
                <w:b/>
                <w:bCs/>
                <w:color w:val="FFFFFF"/>
                <w:sz w:val="24"/>
                <w:szCs w:val="24"/>
              </w:rPr>
            </w:pPr>
            <w:r w:rsidRPr="009973DB">
              <w:rPr>
                <w:b/>
                <w:bCs/>
                <w:color w:val="FFFFFF"/>
                <w:sz w:val="24"/>
                <w:szCs w:val="24"/>
              </w:rPr>
              <w:t>Zvýhodněný úvěr</w:t>
            </w:r>
          </w:p>
        </w:tc>
        <w:tc>
          <w:tcPr>
            <w:tcW w:w="2330" w:type="dxa"/>
            <w:shd w:val="clear" w:color="auto" w:fill="365F91"/>
          </w:tcPr>
          <w:p w:rsidR="006D67F1" w:rsidRPr="009973DB" w:rsidRDefault="006D67F1" w:rsidP="00E45795">
            <w:pPr>
              <w:jc w:val="center"/>
              <w:rPr>
                <w:b/>
                <w:bCs/>
                <w:color w:val="FFFFFF"/>
                <w:sz w:val="24"/>
                <w:szCs w:val="24"/>
              </w:rPr>
            </w:pPr>
          </w:p>
        </w:tc>
      </w:tr>
      <w:tr w:rsidR="006D67F1" w:rsidRPr="009973DB" w:rsidTr="00E45795">
        <w:trPr>
          <w:trHeight w:val="720"/>
        </w:trPr>
        <w:tc>
          <w:tcPr>
            <w:tcW w:w="960" w:type="dxa"/>
            <w:vMerge w:val="restart"/>
            <w:shd w:val="clear" w:color="auto" w:fill="8DB3E2"/>
            <w:noWrap/>
            <w:textDirection w:val="btLr"/>
            <w:vAlign w:val="center"/>
          </w:tcPr>
          <w:p w:rsidR="006D67F1" w:rsidRPr="009973DB" w:rsidRDefault="006D67F1" w:rsidP="00E45795">
            <w:pPr>
              <w:jc w:val="center"/>
              <w:rPr>
                <w:b/>
                <w:bCs/>
                <w:color w:val="FFFFFF"/>
                <w:sz w:val="24"/>
                <w:szCs w:val="24"/>
              </w:rPr>
            </w:pPr>
            <w:r w:rsidRPr="009973DB">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6D67F1" w:rsidRPr="009973DB" w:rsidRDefault="006D67F1" w:rsidP="00E45795">
            <w:pPr>
              <w:jc w:val="center"/>
              <w:rPr>
                <w:b/>
                <w:bCs/>
                <w:color w:val="FFFFFF"/>
                <w:sz w:val="24"/>
                <w:szCs w:val="24"/>
              </w:rPr>
            </w:pPr>
            <w:r w:rsidRPr="009973DB">
              <w:rPr>
                <w:b/>
                <w:bCs/>
                <w:color w:val="FFFFFF"/>
                <w:sz w:val="24"/>
                <w:szCs w:val="24"/>
              </w:rPr>
              <w:t>Konečný příjemce</w:t>
            </w: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Zpřístupnění nedosažitelného financování</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Zpřístupnění vyšší míry externího financování</w:t>
            </w:r>
          </w:p>
        </w:tc>
        <w:tc>
          <w:tcPr>
            <w:tcW w:w="2330" w:type="dxa"/>
            <w:shd w:val="clear" w:color="auto" w:fill="8DB3E2"/>
          </w:tcPr>
          <w:p w:rsidR="006D67F1" w:rsidRPr="009973DB" w:rsidRDefault="006D67F1" w:rsidP="00E45795">
            <w:pPr>
              <w:jc w:val="center"/>
              <w:rPr>
                <w:b/>
                <w:color w:val="FFFFFF"/>
                <w:sz w:val="20"/>
              </w:rPr>
            </w:pPr>
            <w:r w:rsidRPr="009973DB">
              <w:rPr>
                <w:b/>
                <w:color w:val="FFFFFF"/>
                <w:sz w:val="20"/>
              </w:rPr>
              <w:t>Nevratný příspěvek na projekt až do třetiny způsobilých nákladů</w:t>
            </w:r>
          </w:p>
        </w:tc>
      </w:tr>
      <w:tr w:rsidR="006D67F1" w:rsidRPr="009973DB" w:rsidTr="00E45795">
        <w:trPr>
          <w:trHeight w:val="480"/>
        </w:trPr>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Částečné snížení úrokové sazby snížením rizikové přirážky</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Snížení úrokové sazby</w:t>
            </w:r>
          </w:p>
        </w:tc>
        <w:tc>
          <w:tcPr>
            <w:tcW w:w="2330" w:type="dxa"/>
            <w:shd w:val="clear" w:color="auto" w:fill="8DB3E2"/>
          </w:tcPr>
          <w:p w:rsidR="006D67F1" w:rsidRPr="009973DB" w:rsidRDefault="006D67F1" w:rsidP="00183F1E">
            <w:pPr>
              <w:jc w:val="center"/>
              <w:rPr>
                <w:b/>
                <w:color w:val="FFFFFF"/>
                <w:sz w:val="20"/>
              </w:rPr>
            </w:pPr>
            <w:r w:rsidRPr="009973DB">
              <w:rPr>
                <w:b/>
                <w:color w:val="FFFFFF"/>
                <w:sz w:val="20"/>
              </w:rPr>
              <w:t xml:space="preserve">Vysoce snížená doba návratnosti </w:t>
            </w:r>
          </w:p>
        </w:tc>
      </w:tr>
      <w:tr w:rsidR="006D67F1" w:rsidRPr="009973DB" w:rsidTr="00E45795">
        <w:trPr>
          <w:trHeight w:val="720"/>
        </w:trPr>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Snížení nároků na zástavu podniku</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Delší doba splatnosti</w:t>
            </w:r>
          </w:p>
        </w:tc>
        <w:tc>
          <w:tcPr>
            <w:tcW w:w="2330" w:type="dxa"/>
            <w:shd w:val="clear" w:color="auto" w:fill="8DB3E2"/>
          </w:tcPr>
          <w:p w:rsidR="006D67F1" w:rsidRPr="009973DB" w:rsidRDefault="006D67F1" w:rsidP="00E45795">
            <w:pPr>
              <w:jc w:val="center"/>
              <w:rPr>
                <w:b/>
                <w:color w:val="FFFFFF"/>
                <w:sz w:val="20"/>
              </w:rPr>
            </w:pPr>
            <w:r w:rsidRPr="009973DB">
              <w:rPr>
                <w:b/>
                <w:color w:val="FFFFFF"/>
                <w:sz w:val="20"/>
              </w:rPr>
              <w:t>Snazší opatření úvěru na zbytek nákladů projektu</w:t>
            </w:r>
          </w:p>
        </w:tc>
      </w:tr>
      <w:tr w:rsidR="006D67F1" w:rsidRPr="009973DB" w:rsidTr="00E45795">
        <w:trPr>
          <w:trHeight w:val="478"/>
        </w:trPr>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2414" w:type="dxa"/>
            <w:shd w:val="clear" w:color="auto" w:fill="8DB3E2"/>
            <w:noWrap/>
            <w:vAlign w:val="center"/>
          </w:tcPr>
          <w:p w:rsidR="006D67F1" w:rsidRPr="009973DB" w:rsidRDefault="006D67F1" w:rsidP="00E45795">
            <w:pPr>
              <w:jc w:val="center"/>
              <w:rPr>
                <w:b/>
                <w:color w:val="FFFFFF"/>
                <w:sz w:val="20"/>
              </w:rPr>
            </w:pP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Snížená doba návratnosti</w:t>
            </w:r>
          </w:p>
        </w:tc>
        <w:tc>
          <w:tcPr>
            <w:tcW w:w="2330" w:type="dxa"/>
            <w:shd w:val="clear" w:color="auto" w:fill="8DB3E2"/>
          </w:tcPr>
          <w:p w:rsidR="006D67F1" w:rsidRPr="009973DB" w:rsidRDefault="006D67F1" w:rsidP="00E45795">
            <w:pPr>
              <w:jc w:val="center"/>
              <w:rPr>
                <w:b/>
                <w:color w:val="FFFFFF"/>
                <w:sz w:val="20"/>
              </w:rPr>
            </w:pPr>
          </w:p>
        </w:tc>
      </w:tr>
      <w:tr w:rsidR="006D67F1" w:rsidRPr="009973DB" w:rsidTr="00E45795">
        <w:trPr>
          <w:trHeight w:val="680"/>
        </w:trPr>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Platba v předstihu v podobě úvěru</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E45795">
            <w:pPr>
              <w:jc w:val="center"/>
              <w:rPr>
                <w:b/>
                <w:color w:val="FFFFFF"/>
                <w:sz w:val="20"/>
              </w:rPr>
            </w:pPr>
          </w:p>
        </w:tc>
      </w:tr>
      <w:tr w:rsidR="006D67F1" w:rsidRPr="009973DB" w:rsidTr="00E45795">
        <w:trPr>
          <w:trHeight w:val="690"/>
        </w:trPr>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2414" w:type="dxa"/>
            <w:shd w:val="clear" w:color="auto" w:fill="8DB3E2"/>
            <w:vAlign w:val="center"/>
          </w:tcPr>
          <w:p w:rsidR="006D67F1" w:rsidRPr="009973DB" w:rsidRDefault="006D67F1" w:rsidP="00E45795">
            <w:pPr>
              <w:jc w:val="center"/>
              <w:rPr>
                <w:b/>
                <w:color w:val="FFFFFF"/>
                <w:sz w:val="20"/>
              </w:rPr>
            </w:pP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Příspěvek na přípravu projektu</w:t>
            </w:r>
          </w:p>
        </w:tc>
        <w:tc>
          <w:tcPr>
            <w:tcW w:w="2330" w:type="dxa"/>
            <w:shd w:val="clear" w:color="auto" w:fill="8DB3E2"/>
          </w:tcPr>
          <w:p w:rsidR="006D67F1" w:rsidRPr="009973DB" w:rsidRDefault="006D67F1" w:rsidP="00E45795">
            <w:pPr>
              <w:jc w:val="left"/>
              <w:rPr>
                <w:rFonts w:ascii="Times New Roman" w:hAnsi="Times New Roman"/>
                <w:b/>
                <w:color w:val="FFFFFF"/>
                <w:sz w:val="20"/>
              </w:rPr>
            </w:pPr>
          </w:p>
        </w:tc>
      </w:tr>
      <w:tr w:rsidR="006D67F1" w:rsidRPr="009973DB" w:rsidTr="00E45795">
        <w:trPr>
          <w:trHeight w:val="690"/>
        </w:trPr>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Nižší administrativní náročnost</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E45795">
            <w:pPr>
              <w:jc w:val="left"/>
              <w:rPr>
                <w:rFonts w:ascii="Times New Roman" w:hAnsi="Times New Roman"/>
                <w:b/>
                <w:color w:val="FFFFFF"/>
                <w:sz w:val="20"/>
              </w:rPr>
            </w:pPr>
          </w:p>
        </w:tc>
      </w:tr>
      <w:tr w:rsidR="006D67F1" w:rsidRPr="009973DB" w:rsidTr="00E45795">
        <w:trPr>
          <w:trHeight w:val="735"/>
        </w:trPr>
        <w:tc>
          <w:tcPr>
            <w:tcW w:w="960" w:type="dxa"/>
            <w:vMerge/>
            <w:shd w:val="clear" w:color="auto" w:fill="8DB3E2"/>
            <w:vAlign w:val="center"/>
          </w:tcPr>
          <w:p w:rsidR="006D67F1" w:rsidRPr="009973DB" w:rsidRDefault="006D67F1" w:rsidP="00E45795">
            <w:pPr>
              <w:jc w:val="left"/>
              <w:rPr>
                <w:b/>
                <w:bCs/>
                <w:color w:val="FFFFFF"/>
                <w:sz w:val="24"/>
                <w:szCs w:val="24"/>
              </w:rPr>
            </w:pPr>
          </w:p>
        </w:tc>
        <w:tc>
          <w:tcPr>
            <w:tcW w:w="960" w:type="dxa"/>
            <w:vMerge w:val="restart"/>
            <w:shd w:val="clear" w:color="auto" w:fill="8DB3E2"/>
            <w:noWrap/>
            <w:textDirection w:val="btLr"/>
            <w:vAlign w:val="center"/>
          </w:tcPr>
          <w:p w:rsidR="006D67F1" w:rsidRPr="009973DB" w:rsidRDefault="006D67F1" w:rsidP="00E45795">
            <w:pPr>
              <w:jc w:val="center"/>
              <w:rPr>
                <w:b/>
                <w:bCs/>
                <w:color w:val="FFFFFF"/>
                <w:sz w:val="24"/>
                <w:szCs w:val="24"/>
              </w:rPr>
            </w:pPr>
            <w:r w:rsidRPr="009973DB">
              <w:rPr>
                <w:b/>
                <w:bCs/>
                <w:color w:val="FFFFFF"/>
                <w:sz w:val="24"/>
                <w:szCs w:val="24"/>
              </w:rPr>
              <w:t>ŘO</w:t>
            </w: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Vysoký pákový efekt a širší objem podpořených projektů a investic</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Vysoký revolvingový efekt a podpoření projektů v dalších cyklech</w:t>
            </w:r>
          </w:p>
        </w:tc>
        <w:tc>
          <w:tcPr>
            <w:tcW w:w="2330" w:type="dxa"/>
            <w:shd w:val="clear" w:color="auto" w:fill="8DB3E2"/>
          </w:tcPr>
          <w:p w:rsidR="006D67F1" w:rsidRPr="009973DB" w:rsidRDefault="006D67F1" w:rsidP="00E45795">
            <w:pPr>
              <w:jc w:val="center"/>
              <w:rPr>
                <w:b/>
                <w:color w:val="FFFFFF"/>
                <w:sz w:val="20"/>
              </w:rPr>
            </w:pPr>
            <w:r w:rsidRPr="009973DB">
              <w:rPr>
                <w:b/>
                <w:color w:val="FFFFFF"/>
                <w:sz w:val="20"/>
              </w:rPr>
              <w:t>Vysoká absorpční kapacita</w:t>
            </w:r>
          </w:p>
        </w:tc>
      </w:tr>
      <w:tr w:rsidR="006D67F1" w:rsidRPr="009973DB" w:rsidTr="00E45795">
        <w:trPr>
          <w:trHeight w:val="735"/>
        </w:trPr>
        <w:tc>
          <w:tcPr>
            <w:tcW w:w="960" w:type="dxa"/>
            <w:vMerge/>
            <w:shd w:val="clear" w:color="auto" w:fill="8DB3E2"/>
            <w:vAlign w:val="center"/>
          </w:tcPr>
          <w:p w:rsidR="006D67F1" w:rsidRPr="009973DB" w:rsidRDefault="006D67F1" w:rsidP="00E45795">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E45795">
            <w:pPr>
              <w:jc w:val="center"/>
              <w:rPr>
                <w:b/>
                <w:bCs/>
                <w:color w:val="FFFFFF"/>
                <w:sz w:val="18"/>
                <w:szCs w:val="18"/>
              </w:rPr>
            </w:pP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Možnost revolvingu v závislosti na rizikové strategii</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Predikovatelné splátky</w:t>
            </w:r>
          </w:p>
        </w:tc>
        <w:tc>
          <w:tcPr>
            <w:tcW w:w="2330" w:type="dxa"/>
            <w:shd w:val="clear" w:color="auto" w:fill="8DB3E2"/>
          </w:tcPr>
          <w:p w:rsidR="006D67F1" w:rsidRPr="009973DB" w:rsidRDefault="006D67F1" w:rsidP="00E45795">
            <w:pPr>
              <w:jc w:val="center"/>
              <w:rPr>
                <w:b/>
                <w:color w:val="FFFFFF"/>
                <w:sz w:val="20"/>
              </w:rPr>
            </w:pPr>
            <w:r w:rsidRPr="009973DB">
              <w:rPr>
                <w:b/>
                <w:color w:val="FFFFFF"/>
                <w:sz w:val="20"/>
              </w:rPr>
              <w:t>Možnost podpoření tržně nerealizovatelných BF</w:t>
            </w:r>
          </w:p>
        </w:tc>
      </w:tr>
      <w:tr w:rsidR="006D67F1" w:rsidRPr="009973DB" w:rsidTr="00E45795">
        <w:trPr>
          <w:trHeight w:val="311"/>
        </w:trPr>
        <w:tc>
          <w:tcPr>
            <w:tcW w:w="960" w:type="dxa"/>
            <w:vMerge/>
            <w:shd w:val="clear" w:color="auto" w:fill="8DB3E2"/>
            <w:vAlign w:val="center"/>
          </w:tcPr>
          <w:p w:rsidR="006D67F1" w:rsidRPr="009973DB" w:rsidRDefault="006D67F1" w:rsidP="00E45795">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E45795">
            <w:pPr>
              <w:jc w:val="center"/>
              <w:rPr>
                <w:b/>
                <w:bCs/>
                <w:color w:val="FFFFFF"/>
                <w:sz w:val="18"/>
                <w:szCs w:val="18"/>
              </w:rPr>
            </w:pPr>
          </w:p>
        </w:tc>
        <w:tc>
          <w:tcPr>
            <w:tcW w:w="2414" w:type="dxa"/>
            <w:shd w:val="clear" w:color="auto" w:fill="8DB3E2"/>
            <w:vAlign w:val="center"/>
          </w:tcPr>
          <w:p w:rsidR="006D67F1" w:rsidRPr="009973DB" w:rsidRDefault="006D67F1" w:rsidP="00E45795">
            <w:pPr>
              <w:jc w:val="center"/>
              <w:rPr>
                <w:b/>
                <w:color w:val="FFFFFF"/>
                <w:sz w:val="20"/>
              </w:rPr>
            </w:pPr>
            <w:r w:rsidRPr="009973DB">
              <w:rPr>
                <w:b/>
                <w:color w:val="FFFFFF"/>
                <w:sz w:val="20"/>
              </w:rPr>
              <w:t>Rychlé čerpání</w:t>
            </w:r>
          </w:p>
        </w:tc>
        <w:tc>
          <w:tcPr>
            <w:tcW w:w="2330" w:type="dxa"/>
            <w:shd w:val="clear" w:color="auto" w:fill="8DB3E2"/>
            <w:vAlign w:val="center"/>
          </w:tcPr>
          <w:p w:rsidR="006D67F1" w:rsidRPr="009973DB" w:rsidRDefault="006D67F1" w:rsidP="00E45795">
            <w:pPr>
              <w:jc w:val="center"/>
              <w:rPr>
                <w:b/>
                <w:color w:val="FFFFFF"/>
                <w:sz w:val="20"/>
              </w:rPr>
            </w:pPr>
            <w:r w:rsidRPr="009973DB">
              <w:rPr>
                <w:b/>
                <w:color w:val="FFFFFF"/>
                <w:sz w:val="20"/>
              </w:rPr>
              <w:t>Rychlé čerpání</w:t>
            </w:r>
          </w:p>
        </w:tc>
        <w:tc>
          <w:tcPr>
            <w:tcW w:w="2330" w:type="dxa"/>
            <w:shd w:val="clear" w:color="auto" w:fill="8DB3E2"/>
          </w:tcPr>
          <w:p w:rsidR="006D67F1" w:rsidRPr="009973DB" w:rsidRDefault="006D67F1" w:rsidP="00E45795">
            <w:pPr>
              <w:jc w:val="center"/>
              <w:rPr>
                <w:b/>
                <w:color w:val="FFFFFF"/>
                <w:sz w:val="20"/>
              </w:rPr>
            </w:pPr>
          </w:p>
        </w:tc>
      </w:tr>
      <w:tr w:rsidR="006D67F1" w:rsidRPr="009973DB" w:rsidTr="00E45795">
        <w:trPr>
          <w:trHeight w:val="735"/>
        </w:trPr>
        <w:tc>
          <w:tcPr>
            <w:tcW w:w="960" w:type="dxa"/>
            <w:vMerge w:val="restart"/>
            <w:shd w:val="clear" w:color="auto" w:fill="FF0000"/>
            <w:textDirection w:val="btLr"/>
            <w:vAlign w:val="center"/>
          </w:tcPr>
          <w:p w:rsidR="006D67F1" w:rsidRPr="009973DB" w:rsidRDefault="006D67F1" w:rsidP="00FB3D68">
            <w:pPr>
              <w:ind w:left="113" w:right="113"/>
              <w:jc w:val="center"/>
              <w:rPr>
                <w:b/>
                <w:bCs/>
                <w:color w:val="FFFFFF"/>
                <w:sz w:val="24"/>
                <w:szCs w:val="24"/>
              </w:rPr>
            </w:pPr>
            <w:r w:rsidRPr="009973DB">
              <w:rPr>
                <w:b/>
                <w:bCs/>
                <w:color w:val="FFFFFF"/>
                <w:sz w:val="24"/>
                <w:szCs w:val="24"/>
              </w:rPr>
              <w:t>Nevýhody, problémy a rizika</w:t>
            </w:r>
          </w:p>
        </w:tc>
        <w:tc>
          <w:tcPr>
            <w:tcW w:w="960" w:type="dxa"/>
            <w:vMerge w:val="restart"/>
            <w:shd w:val="clear" w:color="auto" w:fill="FF0000"/>
            <w:noWrap/>
            <w:textDirection w:val="btLr"/>
            <w:vAlign w:val="center"/>
          </w:tcPr>
          <w:p w:rsidR="006D67F1" w:rsidRPr="009973DB" w:rsidRDefault="006D67F1" w:rsidP="00FB3D68">
            <w:pPr>
              <w:jc w:val="center"/>
              <w:rPr>
                <w:b/>
                <w:bCs/>
                <w:color w:val="FFFFFF"/>
                <w:sz w:val="24"/>
                <w:szCs w:val="24"/>
              </w:rPr>
            </w:pPr>
            <w:r w:rsidRPr="009973DB">
              <w:rPr>
                <w:b/>
                <w:bCs/>
                <w:color w:val="FFFFFF"/>
                <w:sz w:val="24"/>
                <w:szCs w:val="24"/>
              </w:rPr>
              <w:t>Konečný příjemce</w:t>
            </w:r>
          </w:p>
        </w:tc>
        <w:tc>
          <w:tcPr>
            <w:tcW w:w="2414" w:type="dxa"/>
            <w:shd w:val="clear" w:color="auto" w:fill="FF0000"/>
            <w:vAlign w:val="center"/>
          </w:tcPr>
          <w:p w:rsidR="006D67F1" w:rsidRPr="009973DB" w:rsidRDefault="006D67F1" w:rsidP="00FB3D68">
            <w:pPr>
              <w:jc w:val="center"/>
              <w:rPr>
                <w:b/>
                <w:color w:val="FFFFFF"/>
                <w:sz w:val="20"/>
              </w:rPr>
            </w:pPr>
            <w:r w:rsidRPr="009973DB">
              <w:rPr>
                <w:b/>
                <w:color w:val="FFFFFF"/>
                <w:sz w:val="20"/>
              </w:rPr>
              <w:t>Minimální vliv na návratnost projektu</w:t>
            </w:r>
          </w:p>
        </w:tc>
        <w:tc>
          <w:tcPr>
            <w:tcW w:w="2330" w:type="dxa"/>
            <w:shd w:val="clear" w:color="auto" w:fill="FF0000"/>
            <w:vAlign w:val="center"/>
          </w:tcPr>
          <w:p w:rsidR="006D67F1" w:rsidRPr="009973DB" w:rsidRDefault="006D67F1" w:rsidP="00C767FC">
            <w:pPr>
              <w:jc w:val="center"/>
              <w:rPr>
                <w:b/>
                <w:color w:val="FFFFFF"/>
                <w:sz w:val="20"/>
              </w:rPr>
            </w:pPr>
            <w:r w:rsidRPr="009973DB">
              <w:rPr>
                <w:b/>
                <w:color w:val="FFFFFF"/>
                <w:sz w:val="20"/>
              </w:rPr>
              <w:t>Výrazně nižší vliv na návratnost projektu v porovnání s dotací</w:t>
            </w:r>
          </w:p>
        </w:tc>
        <w:tc>
          <w:tcPr>
            <w:tcW w:w="2330" w:type="dxa"/>
            <w:shd w:val="clear" w:color="auto" w:fill="FF0000"/>
          </w:tcPr>
          <w:p w:rsidR="006D67F1" w:rsidRPr="009973DB" w:rsidRDefault="006D67F1" w:rsidP="00FB3D68">
            <w:pPr>
              <w:jc w:val="center"/>
              <w:rPr>
                <w:b/>
                <w:color w:val="FFFFFF"/>
                <w:sz w:val="20"/>
              </w:rPr>
            </w:pPr>
            <w:r w:rsidRPr="009973DB">
              <w:rPr>
                <w:b/>
                <w:color w:val="FFFFFF"/>
                <w:sz w:val="20"/>
              </w:rPr>
              <w:t>Vysoká administrativní náročnost</w:t>
            </w:r>
          </w:p>
        </w:tc>
      </w:tr>
      <w:tr w:rsidR="006D67F1" w:rsidRPr="009973DB" w:rsidTr="00E45795">
        <w:trPr>
          <w:trHeight w:val="735"/>
        </w:trPr>
        <w:tc>
          <w:tcPr>
            <w:tcW w:w="960" w:type="dxa"/>
            <w:vMerge/>
            <w:shd w:val="clear" w:color="auto" w:fill="FF0000"/>
            <w:vAlign w:val="center"/>
          </w:tcPr>
          <w:p w:rsidR="006D67F1" w:rsidRPr="009973DB"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FB3D68">
            <w:pPr>
              <w:jc w:val="center"/>
              <w:rPr>
                <w:b/>
                <w:bCs/>
                <w:color w:val="000000"/>
                <w:sz w:val="24"/>
                <w:szCs w:val="24"/>
              </w:rPr>
            </w:pPr>
          </w:p>
        </w:tc>
        <w:tc>
          <w:tcPr>
            <w:tcW w:w="2414" w:type="dxa"/>
            <w:shd w:val="clear" w:color="auto" w:fill="FF0000"/>
            <w:vAlign w:val="center"/>
          </w:tcPr>
          <w:p w:rsidR="006D67F1" w:rsidRPr="009973DB" w:rsidRDefault="006D67F1" w:rsidP="00FB3D68">
            <w:pPr>
              <w:jc w:val="center"/>
              <w:rPr>
                <w:b/>
                <w:color w:val="FFFFFF"/>
                <w:sz w:val="20"/>
              </w:rPr>
            </w:pPr>
          </w:p>
        </w:tc>
        <w:tc>
          <w:tcPr>
            <w:tcW w:w="2330" w:type="dxa"/>
            <w:shd w:val="clear" w:color="auto" w:fill="FF0000"/>
            <w:vAlign w:val="center"/>
          </w:tcPr>
          <w:p w:rsidR="006D67F1" w:rsidRPr="009973DB" w:rsidRDefault="006D67F1" w:rsidP="00FB3D68">
            <w:pPr>
              <w:jc w:val="center"/>
              <w:rPr>
                <w:b/>
                <w:color w:val="FFFFFF"/>
                <w:sz w:val="20"/>
              </w:rPr>
            </w:pPr>
          </w:p>
        </w:tc>
        <w:tc>
          <w:tcPr>
            <w:tcW w:w="2330" w:type="dxa"/>
            <w:shd w:val="clear" w:color="auto" w:fill="FF0000"/>
          </w:tcPr>
          <w:p w:rsidR="006D67F1" w:rsidRPr="009973DB" w:rsidRDefault="006D67F1" w:rsidP="00FB3D68">
            <w:pPr>
              <w:jc w:val="center"/>
              <w:rPr>
                <w:b/>
                <w:color w:val="FFFFFF"/>
                <w:sz w:val="20"/>
              </w:rPr>
            </w:pPr>
            <w:r w:rsidRPr="009973DB">
              <w:rPr>
                <w:b/>
                <w:color w:val="FFFFFF"/>
                <w:sz w:val="20"/>
              </w:rPr>
              <w:t>Regulovaná výběrová řízení na dodavatele – vyšší náklady</w:t>
            </w:r>
          </w:p>
        </w:tc>
      </w:tr>
      <w:tr w:rsidR="006D67F1" w:rsidRPr="009973DB" w:rsidTr="00E45795">
        <w:trPr>
          <w:trHeight w:val="456"/>
        </w:trPr>
        <w:tc>
          <w:tcPr>
            <w:tcW w:w="960" w:type="dxa"/>
            <w:vMerge/>
            <w:shd w:val="clear" w:color="auto" w:fill="FF0000"/>
            <w:vAlign w:val="center"/>
          </w:tcPr>
          <w:p w:rsidR="006D67F1" w:rsidRPr="009973DB"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FB3D68">
            <w:pPr>
              <w:jc w:val="center"/>
              <w:rPr>
                <w:b/>
                <w:bCs/>
                <w:color w:val="000000"/>
                <w:sz w:val="24"/>
                <w:szCs w:val="24"/>
              </w:rPr>
            </w:pPr>
          </w:p>
        </w:tc>
        <w:tc>
          <w:tcPr>
            <w:tcW w:w="2414" w:type="dxa"/>
            <w:shd w:val="clear" w:color="auto" w:fill="FF0000"/>
            <w:vAlign w:val="center"/>
          </w:tcPr>
          <w:p w:rsidR="006D67F1" w:rsidRPr="009973DB" w:rsidRDefault="006D67F1" w:rsidP="00FB3D68">
            <w:pPr>
              <w:jc w:val="center"/>
              <w:rPr>
                <w:b/>
                <w:color w:val="FFFFFF"/>
                <w:sz w:val="20"/>
              </w:rPr>
            </w:pPr>
          </w:p>
        </w:tc>
        <w:tc>
          <w:tcPr>
            <w:tcW w:w="2330" w:type="dxa"/>
            <w:shd w:val="clear" w:color="auto" w:fill="FF0000"/>
            <w:vAlign w:val="center"/>
          </w:tcPr>
          <w:p w:rsidR="006D67F1" w:rsidRPr="009973DB" w:rsidRDefault="006D67F1" w:rsidP="00FB3D68">
            <w:pPr>
              <w:jc w:val="center"/>
              <w:rPr>
                <w:b/>
                <w:color w:val="FFFFFF"/>
                <w:sz w:val="20"/>
              </w:rPr>
            </w:pPr>
          </w:p>
        </w:tc>
        <w:tc>
          <w:tcPr>
            <w:tcW w:w="2330" w:type="dxa"/>
            <w:shd w:val="clear" w:color="auto" w:fill="FF0000"/>
          </w:tcPr>
          <w:p w:rsidR="006D67F1" w:rsidRPr="009973DB" w:rsidRDefault="006D67F1" w:rsidP="00FB3D68">
            <w:pPr>
              <w:jc w:val="center"/>
              <w:rPr>
                <w:b/>
                <w:color w:val="FFFFFF"/>
                <w:sz w:val="20"/>
              </w:rPr>
            </w:pPr>
            <w:r w:rsidRPr="009973DB">
              <w:rPr>
                <w:b/>
                <w:color w:val="FFFFFF"/>
                <w:sz w:val="20"/>
              </w:rPr>
              <w:t>Nutnost předfinancování –  platba ex post  po dokončení realizace projektu nebo etapy</w:t>
            </w:r>
          </w:p>
        </w:tc>
      </w:tr>
      <w:tr w:rsidR="006D67F1" w:rsidRPr="009973DB" w:rsidTr="00E45795">
        <w:trPr>
          <w:trHeight w:val="735"/>
        </w:trPr>
        <w:tc>
          <w:tcPr>
            <w:tcW w:w="960" w:type="dxa"/>
            <w:vMerge/>
            <w:shd w:val="clear" w:color="auto" w:fill="FF0000"/>
            <w:vAlign w:val="center"/>
          </w:tcPr>
          <w:p w:rsidR="006D67F1" w:rsidRPr="009973DB"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FB3D68">
            <w:pPr>
              <w:jc w:val="center"/>
              <w:rPr>
                <w:b/>
                <w:bCs/>
                <w:color w:val="000000"/>
                <w:sz w:val="24"/>
                <w:szCs w:val="24"/>
              </w:rPr>
            </w:pPr>
          </w:p>
        </w:tc>
        <w:tc>
          <w:tcPr>
            <w:tcW w:w="2414" w:type="dxa"/>
            <w:shd w:val="clear" w:color="auto" w:fill="FF0000"/>
            <w:vAlign w:val="center"/>
          </w:tcPr>
          <w:p w:rsidR="006D67F1" w:rsidRPr="009973DB" w:rsidRDefault="006D67F1" w:rsidP="00FB3D68">
            <w:pPr>
              <w:jc w:val="center"/>
              <w:rPr>
                <w:b/>
                <w:color w:val="FFFFFF"/>
                <w:sz w:val="20"/>
              </w:rPr>
            </w:pPr>
          </w:p>
        </w:tc>
        <w:tc>
          <w:tcPr>
            <w:tcW w:w="2330" w:type="dxa"/>
            <w:shd w:val="clear" w:color="auto" w:fill="FF0000"/>
            <w:vAlign w:val="center"/>
          </w:tcPr>
          <w:p w:rsidR="006D67F1" w:rsidRPr="009973DB" w:rsidRDefault="006D67F1" w:rsidP="00FB3D68">
            <w:pPr>
              <w:jc w:val="center"/>
              <w:rPr>
                <w:b/>
                <w:color w:val="FFFFFF"/>
                <w:sz w:val="20"/>
              </w:rPr>
            </w:pPr>
          </w:p>
        </w:tc>
        <w:tc>
          <w:tcPr>
            <w:tcW w:w="2330" w:type="dxa"/>
            <w:shd w:val="clear" w:color="auto" w:fill="FF0000"/>
          </w:tcPr>
          <w:p w:rsidR="006D67F1" w:rsidRPr="009973DB" w:rsidRDefault="006D67F1" w:rsidP="00FB3D68">
            <w:pPr>
              <w:jc w:val="center"/>
              <w:rPr>
                <w:b/>
                <w:color w:val="FFFFFF"/>
                <w:sz w:val="20"/>
              </w:rPr>
            </w:pPr>
            <w:r w:rsidRPr="009973DB">
              <w:rPr>
                <w:b/>
                <w:color w:val="FFFFFF"/>
                <w:sz w:val="20"/>
              </w:rPr>
              <w:t>Riziko dodatečného odebrání dotace z důvodu chyb v projektu a nesplnění podmínek</w:t>
            </w:r>
          </w:p>
        </w:tc>
      </w:tr>
      <w:tr w:rsidR="006D67F1" w:rsidRPr="009973DB" w:rsidTr="00E45795">
        <w:trPr>
          <w:trHeight w:val="735"/>
        </w:trPr>
        <w:tc>
          <w:tcPr>
            <w:tcW w:w="960" w:type="dxa"/>
            <w:vMerge/>
            <w:shd w:val="clear" w:color="auto" w:fill="FF0000"/>
            <w:vAlign w:val="center"/>
          </w:tcPr>
          <w:p w:rsidR="006D67F1" w:rsidRPr="009973DB" w:rsidRDefault="006D67F1" w:rsidP="00FB3D68">
            <w:pPr>
              <w:jc w:val="left"/>
              <w:rPr>
                <w:b/>
                <w:bCs/>
                <w:color w:val="000000"/>
                <w:sz w:val="24"/>
                <w:szCs w:val="24"/>
              </w:rPr>
            </w:pPr>
          </w:p>
        </w:tc>
        <w:tc>
          <w:tcPr>
            <w:tcW w:w="960" w:type="dxa"/>
            <w:vMerge w:val="restart"/>
            <w:shd w:val="clear" w:color="auto" w:fill="FF0000"/>
            <w:noWrap/>
            <w:textDirection w:val="btLr"/>
            <w:vAlign w:val="center"/>
          </w:tcPr>
          <w:p w:rsidR="006D67F1" w:rsidRPr="009973DB" w:rsidRDefault="006D67F1" w:rsidP="00FB3D68">
            <w:pPr>
              <w:jc w:val="center"/>
              <w:rPr>
                <w:b/>
                <w:bCs/>
                <w:color w:val="FFFFFF"/>
                <w:sz w:val="24"/>
                <w:szCs w:val="24"/>
              </w:rPr>
            </w:pPr>
            <w:r w:rsidRPr="009973DB">
              <w:rPr>
                <w:b/>
                <w:bCs/>
                <w:color w:val="FFFFFF"/>
                <w:sz w:val="24"/>
                <w:szCs w:val="24"/>
              </w:rPr>
              <w:t>ŘO</w:t>
            </w:r>
          </w:p>
        </w:tc>
        <w:tc>
          <w:tcPr>
            <w:tcW w:w="2414" w:type="dxa"/>
            <w:shd w:val="clear" w:color="auto" w:fill="FF0000"/>
            <w:vAlign w:val="center"/>
          </w:tcPr>
          <w:p w:rsidR="006D67F1" w:rsidRPr="009973DB" w:rsidRDefault="006D67F1" w:rsidP="00FB3D68">
            <w:pPr>
              <w:jc w:val="center"/>
              <w:rPr>
                <w:b/>
                <w:color w:val="FFFFFF"/>
                <w:sz w:val="20"/>
              </w:rPr>
            </w:pPr>
            <w:r w:rsidRPr="009973DB">
              <w:rPr>
                <w:b/>
                <w:color w:val="FFFFFF"/>
                <w:sz w:val="20"/>
              </w:rPr>
              <w:t>Podporuje jen tržně proveditelné subjekty</w:t>
            </w:r>
          </w:p>
        </w:tc>
        <w:tc>
          <w:tcPr>
            <w:tcW w:w="2330" w:type="dxa"/>
            <w:shd w:val="clear" w:color="auto" w:fill="FF0000"/>
            <w:vAlign w:val="center"/>
          </w:tcPr>
          <w:p w:rsidR="006D67F1" w:rsidRPr="009973DB" w:rsidRDefault="006D67F1" w:rsidP="00FB3D68">
            <w:pPr>
              <w:jc w:val="center"/>
              <w:rPr>
                <w:b/>
                <w:color w:val="FFFFFF"/>
                <w:sz w:val="20"/>
              </w:rPr>
            </w:pPr>
            <w:r w:rsidRPr="009973DB">
              <w:rPr>
                <w:b/>
                <w:color w:val="FFFFFF"/>
                <w:sz w:val="20"/>
              </w:rPr>
              <w:t>Omezená absorpční kapacita pro tržně problematické projekty</w:t>
            </w:r>
          </w:p>
        </w:tc>
        <w:tc>
          <w:tcPr>
            <w:tcW w:w="2330" w:type="dxa"/>
            <w:shd w:val="clear" w:color="auto" w:fill="FF0000"/>
          </w:tcPr>
          <w:p w:rsidR="006D67F1" w:rsidRPr="009973DB" w:rsidRDefault="006D67F1" w:rsidP="00FB3D68">
            <w:pPr>
              <w:jc w:val="center"/>
              <w:rPr>
                <w:b/>
                <w:color w:val="FFFFFF"/>
                <w:sz w:val="20"/>
              </w:rPr>
            </w:pPr>
            <w:r w:rsidRPr="009973DB">
              <w:rPr>
                <w:b/>
                <w:color w:val="FFFFFF"/>
                <w:sz w:val="20"/>
              </w:rPr>
              <w:t>Nenávratné výdaje</w:t>
            </w:r>
          </w:p>
        </w:tc>
      </w:tr>
      <w:tr w:rsidR="006D67F1" w:rsidRPr="009973DB" w:rsidTr="00E45795">
        <w:trPr>
          <w:trHeight w:val="735"/>
        </w:trPr>
        <w:tc>
          <w:tcPr>
            <w:tcW w:w="960" w:type="dxa"/>
            <w:vMerge/>
            <w:shd w:val="clear" w:color="auto" w:fill="FF0000"/>
            <w:vAlign w:val="center"/>
          </w:tcPr>
          <w:p w:rsidR="006D67F1" w:rsidRPr="009973DB" w:rsidRDefault="006D67F1" w:rsidP="00FB3D68">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FB3D68">
            <w:pPr>
              <w:jc w:val="center"/>
              <w:rPr>
                <w:b/>
                <w:bCs/>
                <w:color w:val="FFFFFF"/>
                <w:sz w:val="24"/>
                <w:szCs w:val="24"/>
              </w:rPr>
            </w:pPr>
          </w:p>
        </w:tc>
        <w:tc>
          <w:tcPr>
            <w:tcW w:w="2414" w:type="dxa"/>
            <w:shd w:val="clear" w:color="auto" w:fill="FF0000"/>
            <w:vAlign w:val="center"/>
          </w:tcPr>
          <w:p w:rsidR="006D67F1" w:rsidRPr="009973DB" w:rsidRDefault="006D67F1" w:rsidP="00FB3D68">
            <w:pPr>
              <w:jc w:val="center"/>
              <w:rPr>
                <w:b/>
                <w:color w:val="FFFFFF"/>
                <w:sz w:val="20"/>
              </w:rPr>
            </w:pPr>
            <w:r w:rsidRPr="009973DB">
              <w:rPr>
                <w:b/>
                <w:color w:val="FFFFFF"/>
                <w:sz w:val="20"/>
              </w:rPr>
              <w:t>Velmi nízký revolvingový efekt</w:t>
            </w:r>
          </w:p>
        </w:tc>
        <w:tc>
          <w:tcPr>
            <w:tcW w:w="2330" w:type="dxa"/>
            <w:shd w:val="clear" w:color="auto" w:fill="FF0000"/>
            <w:vAlign w:val="center"/>
          </w:tcPr>
          <w:p w:rsidR="006D67F1" w:rsidRPr="009973DB" w:rsidRDefault="006D67F1" w:rsidP="00FB3D68">
            <w:pPr>
              <w:jc w:val="center"/>
              <w:rPr>
                <w:b/>
                <w:color w:val="FFFFFF"/>
                <w:sz w:val="20"/>
              </w:rPr>
            </w:pPr>
            <w:r w:rsidRPr="009973DB">
              <w:rPr>
                <w:b/>
                <w:color w:val="FFFFFF"/>
                <w:sz w:val="20"/>
              </w:rPr>
              <w:t>Nižší pákový efekt než záruky</w:t>
            </w:r>
          </w:p>
        </w:tc>
        <w:tc>
          <w:tcPr>
            <w:tcW w:w="2330" w:type="dxa"/>
            <w:shd w:val="clear" w:color="auto" w:fill="FF0000"/>
          </w:tcPr>
          <w:p w:rsidR="006D67F1" w:rsidRPr="009973DB" w:rsidRDefault="006D67F1" w:rsidP="00FB3D68">
            <w:pPr>
              <w:jc w:val="center"/>
              <w:rPr>
                <w:b/>
                <w:color w:val="FFFFFF"/>
                <w:sz w:val="20"/>
              </w:rPr>
            </w:pPr>
            <w:r w:rsidRPr="009973DB">
              <w:rPr>
                <w:b/>
                <w:color w:val="FFFFFF"/>
                <w:sz w:val="20"/>
              </w:rPr>
              <w:t>Nižší počet podpořených projektů</w:t>
            </w:r>
          </w:p>
        </w:tc>
      </w:tr>
      <w:tr w:rsidR="006D67F1" w:rsidRPr="009973DB" w:rsidTr="00E45795">
        <w:trPr>
          <w:trHeight w:val="566"/>
        </w:trPr>
        <w:tc>
          <w:tcPr>
            <w:tcW w:w="960" w:type="dxa"/>
            <w:vMerge/>
            <w:shd w:val="clear" w:color="auto" w:fill="FF0000"/>
            <w:vAlign w:val="center"/>
          </w:tcPr>
          <w:p w:rsidR="006D67F1" w:rsidRPr="009973DB" w:rsidRDefault="006D67F1" w:rsidP="00FB3D68">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FB3D68">
            <w:pPr>
              <w:jc w:val="center"/>
              <w:rPr>
                <w:b/>
                <w:bCs/>
                <w:color w:val="000000"/>
                <w:sz w:val="18"/>
                <w:szCs w:val="18"/>
              </w:rPr>
            </w:pPr>
          </w:p>
        </w:tc>
        <w:tc>
          <w:tcPr>
            <w:tcW w:w="2414" w:type="dxa"/>
            <w:shd w:val="clear" w:color="auto" w:fill="FF0000"/>
            <w:vAlign w:val="center"/>
          </w:tcPr>
          <w:p w:rsidR="006D67F1" w:rsidRPr="009973DB" w:rsidRDefault="006D67F1" w:rsidP="00FB3D68">
            <w:pPr>
              <w:jc w:val="center"/>
              <w:rPr>
                <w:b/>
                <w:color w:val="FFFFFF"/>
                <w:sz w:val="20"/>
              </w:rPr>
            </w:pPr>
            <w:r w:rsidRPr="009973DB">
              <w:rPr>
                <w:b/>
                <w:color w:val="FFFFFF"/>
                <w:sz w:val="20"/>
              </w:rPr>
              <w:t>Hrazení poplatků příjemci</w:t>
            </w:r>
          </w:p>
        </w:tc>
        <w:tc>
          <w:tcPr>
            <w:tcW w:w="2330" w:type="dxa"/>
            <w:shd w:val="clear" w:color="auto" w:fill="FF0000"/>
            <w:vAlign w:val="center"/>
          </w:tcPr>
          <w:p w:rsidR="006D67F1" w:rsidRPr="009973DB" w:rsidRDefault="006D67F1" w:rsidP="00FB3D68">
            <w:pPr>
              <w:jc w:val="center"/>
              <w:rPr>
                <w:b/>
                <w:color w:val="FFFFFF"/>
                <w:sz w:val="20"/>
              </w:rPr>
            </w:pPr>
            <w:r w:rsidRPr="009973DB">
              <w:rPr>
                <w:b/>
                <w:color w:val="FFFFFF"/>
                <w:sz w:val="20"/>
              </w:rPr>
              <w:t>Revolving omezují poplatky zprostředkovatelskému subjektu</w:t>
            </w:r>
          </w:p>
        </w:tc>
        <w:tc>
          <w:tcPr>
            <w:tcW w:w="2330" w:type="dxa"/>
            <w:shd w:val="clear" w:color="auto" w:fill="FF0000"/>
          </w:tcPr>
          <w:p w:rsidR="006D67F1" w:rsidRPr="009973DB" w:rsidRDefault="006D67F1" w:rsidP="00FB3D68">
            <w:pPr>
              <w:jc w:val="center"/>
              <w:rPr>
                <w:b/>
                <w:color w:val="FFFFFF"/>
                <w:sz w:val="20"/>
              </w:rPr>
            </w:pPr>
            <w:r w:rsidRPr="009973DB">
              <w:rPr>
                <w:b/>
                <w:color w:val="FFFFFF"/>
                <w:sz w:val="20"/>
              </w:rPr>
              <w:t>Pomalejší čerpání</w:t>
            </w:r>
          </w:p>
        </w:tc>
      </w:tr>
      <w:tr w:rsidR="006D67F1" w:rsidRPr="009973DB" w:rsidTr="00E45795">
        <w:trPr>
          <w:trHeight w:val="264"/>
        </w:trPr>
        <w:tc>
          <w:tcPr>
            <w:tcW w:w="960" w:type="dxa"/>
            <w:vMerge/>
            <w:shd w:val="clear" w:color="auto" w:fill="FF0000"/>
            <w:vAlign w:val="center"/>
          </w:tcPr>
          <w:p w:rsidR="006D67F1" w:rsidRPr="009973DB" w:rsidRDefault="006D67F1" w:rsidP="00FB3D68">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FB3D68">
            <w:pPr>
              <w:jc w:val="center"/>
              <w:rPr>
                <w:b/>
                <w:bCs/>
                <w:color w:val="000000"/>
                <w:sz w:val="18"/>
                <w:szCs w:val="18"/>
              </w:rPr>
            </w:pPr>
          </w:p>
        </w:tc>
        <w:tc>
          <w:tcPr>
            <w:tcW w:w="2414" w:type="dxa"/>
            <w:shd w:val="clear" w:color="auto" w:fill="FF0000"/>
            <w:vAlign w:val="center"/>
          </w:tcPr>
          <w:p w:rsidR="006D67F1" w:rsidRPr="009973DB" w:rsidRDefault="006D67F1" w:rsidP="00FB3D68">
            <w:pPr>
              <w:jc w:val="center"/>
              <w:rPr>
                <w:b/>
                <w:color w:val="FFFFFF"/>
                <w:sz w:val="20"/>
              </w:rPr>
            </w:pPr>
          </w:p>
        </w:tc>
        <w:tc>
          <w:tcPr>
            <w:tcW w:w="2330" w:type="dxa"/>
            <w:shd w:val="clear" w:color="auto" w:fill="FF0000"/>
            <w:vAlign w:val="center"/>
          </w:tcPr>
          <w:p w:rsidR="006D67F1" w:rsidRPr="009973DB" w:rsidRDefault="006D67F1" w:rsidP="00FB3D68">
            <w:pPr>
              <w:jc w:val="center"/>
              <w:rPr>
                <w:b/>
                <w:color w:val="FFFFFF"/>
                <w:sz w:val="20"/>
              </w:rPr>
            </w:pPr>
            <w:r w:rsidRPr="009973DB">
              <w:rPr>
                <w:b/>
                <w:color w:val="FFFFFF"/>
                <w:sz w:val="20"/>
              </w:rPr>
              <w:t>Hrazení poplatků příjemci</w:t>
            </w:r>
          </w:p>
        </w:tc>
        <w:tc>
          <w:tcPr>
            <w:tcW w:w="2330" w:type="dxa"/>
            <w:shd w:val="clear" w:color="auto" w:fill="FF0000"/>
          </w:tcPr>
          <w:p w:rsidR="006D67F1" w:rsidRPr="009973DB" w:rsidRDefault="006D67F1" w:rsidP="00FB3D68">
            <w:pPr>
              <w:keepNext/>
              <w:jc w:val="center"/>
              <w:rPr>
                <w:b/>
                <w:color w:val="FFFFFF"/>
                <w:sz w:val="20"/>
              </w:rPr>
            </w:pPr>
          </w:p>
        </w:tc>
      </w:tr>
    </w:tbl>
    <w:p w:rsidR="006D67F1" w:rsidRPr="009973DB" w:rsidRDefault="006D67F1" w:rsidP="00BE1884">
      <w:pPr>
        <w:pStyle w:val="Caption"/>
      </w:pPr>
      <w:r w:rsidRPr="009973DB">
        <w:t xml:space="preserve">Tabulka </w:t>
      </w:r>
      <w:fldSimple w:instr=" SEQ Tabulka \* ARABIC ">
        <w:r w:rsidRPr="009973DB">
          <w:rPr>
            <w:noProof/>
          </w:rPr>
          <w:t>19</w:t>
        </w:r>
      </w:fldSimple>
      <w:r w:rsidRPr="009973DB">
        <w:t>: Přidaná hodnota, Nevýhody, problémy a rizika veřejné podpory pro příjemce a ŘO</w:t>
      </w:r>
    </w:p>
    <w:p w:rsidR="006D67F1" w:rsidRPr="009973DB" w:rsidRDefault="006D67F1" w:rsidP="00BE1884"/>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2694"/>
        <w:gridCol w:w="2268"/>
        <w:gridCol w:w="2268"/>
      </w:tblGrid>
      <w:tr w:rsidR="006D67F1" w:rsidRPr="009973DB" w:rsidTr="002433DA">
        <w:tc>
          <w:tcPr>
            <w:tcW w:w="1729" w:type="dxa"/>
            <w:shd w:val="clear" w:color="auto" w:fill="4F81BD"/>
          </w:tcPr>
          <w:p w:rsidR="006D67F1" w:rsidRPr="009973DB" w:rsidRDefault="006D67F1" w:rsidP="00B03681">
            <w:pPr>
              <w:pStyle w:val="Highlight2"/>
              <w:jc w:val="center"/>
              <w:rPr>
                <w:rFonts w:ascii="Calibri" w:hAnsi="Calibri" w:cs="Calibri"/>
                <w:color w:val="FFFFFF"/>
                <w:sz w:val="22"/>
                <w:szCs w:val="22"/>
              </w:rPr>
            </w:pPr>
            <w:r w:rsidRPr="009973DB">
              <w:rPr>
                <w:rFonts w:ascii="Calibri" w:hAnsi="Calibri" w:cs="Calibri"/>
                <w:color w:val="FFFFFF"/>
                <w:sz w:val="22"/>
                <w:szCs w:val="22"/>
                <w:lang w:eastAsia="cs-CZ"/>
              </w:rPr>
              <w:t>Tržní selhání</w:t>
            </w:r>
          </w:p>
        </w:tc>
        <w:tc>
          <w:tcPr>
            <w:tcW w:w="2694" w:type="dxa"/>
            <w:shd w:val="clear" w:color="auto" w:fill="4F81BD"/>
          </w:tcPr>
          <w:p w:rsidR="006D67F1" w:rsidRPr="009973DB" w:rsidRDefault="006D67F1" w:rsidP="00B03681">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Záruční nástroj</w:t>
            </w:r>
          </w:p>
        </w:tc>
        <w:tc>
          <w:tcPr>
            <w:tcW w:w="2268" w:type="dxa"/>
            <w:shd w:val="clear" w:color="auto" w:fill="4F81BD"/>
          </w:tcPr>
          <w:p w:rsidR="006D67F1" w:rsidRPr="009973DB" w:rsidRDefault="006D67F1" w:rsidP="00B03681">
            <w:pPr>
              <w:pStyle w:val="Highlight2"/>
              <w:jc w:val="center"/>
              <w:rPr>
                <w:rFonts w:ascii="Calibri" w:hAnsi="Calibri" w:cs="Calibri"/>
                <w:color w:val="FFFFFF"/>
                <w:sz w:val="22"/>
                <w:szCs w:val="22"/>
              </w:rPr>
            </w:pPr>
            <w:r w:rsidRPr="009973DB">
              <w:rPr>
                <w:rFonts w:ascii="Calibri" w:hAnsi="Calibri" w:cs="Calibri"/>
                <w:bCs/>
                <w:color w:val="FFFFFF"/>
                <w:sz w:val="22"/>
                <w:szCs w:val="22"/>
                <w:lang w:eastAsia="cs-CZ"/>
              </w:rPr>
              <w:t>Zvýhodněný úvěr</w:t>
            </w:r>
          </w:p>
        </w:tc>
        <w:tc>
          <w:tcPr>
            <w:tcW w:w="2268" w:type="dxa"/>
            <w:shd w:val="clear" w:color="auto" w:fill="4F81BD"/>
          </w:tcPr>
          <w:p w:rsidR="006D67F1" w:rsidRPr="009973DB" w:rsidRDefault="006D67F1" w:rsidP="00B03681">
            <w:pPr>
              <w:pStyle w:val="Highlight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2433DA">
        <w:trPr>
          <w:trHeight w:val="793"/>
        </w:trPr>
        <w:tc>
          <w:tcPr>
            <w:tcW w:w="1729" w:type="dxa"/>
          </w:tcPr>
          <w:p w:rsidR="006D67F1" w:rsidRPr="009973DB" w:rsidRDefault="006D67F1" w:rsidP="00B03681">
            <w:pPr>
              <w:pStyle w:val="Highlight2"/>
              <w:jc w:val="left"/>
              <w:rPr>
                <w:rFonts w:ascii="Calibri" w:hAnsi="Calibri" w:cs="Calibri"/>
              </w:rPr>
            </w:pPr>
            <w:r w:rsidRPr="009973DB">
              <w:rPr>
                <w:rFonts w:ascii="Calibri" w:hAnsi="Calibri" w:cs="Calibri"/>
                <w:color w:val="auto"/>
                <w:szCs w:val="20"/>
              </w:rPr>
              <w:t>Náklady projektu a návratnost</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auto"/>
                <w:szCs w:val="20"/>
              </w:rPr>
              <w:t>Nemá velký vliv na snížení nákladů projektu a jeho návratnost</w:t>
            </w:r>
          </w:p>
        </w:tc>
        <w:tc>
          <w:tcPr>
            <w:tcW w:w="2268" w:type="dxa"/>
          </w:tcPr>
          <w:p w:rsidR="006D67F1" w:rsidRPr="009973DB" w:rsidRDefault="006D67F1" w:rsidP="002F7B85">
            <w:pPr>
              <w:pStyle w:val="Highlight2"/>
              <w:jc w:val="center"/>
              <w:rPr>
                <w:rFonts w:ascii="Calibri" w:hAnsi="Calibri" w:cs="Calibri"/>
                <w:b w:val="0"/>
              </w:rPr>
            </w:pPr>
            <w:r w:rsidRPr="009973DB">
              <w:rPr>
                <w:rFonts w:ascii="Calibri" w:hAnsi="Calibri" w:cs="Calibri"/>
                <w:b w:val="0"/>
                <w:color w:val="auto"/>
                <w:szCs w:val="20"/>
              </w:rPr>
              <w:t>Částečně snižuje úrokové náklady a počáteční náklady na přípravu, radikálně však nemění parametry návratnosti</w:t>
            </w:r>
          </w:p>
        </w:tc>
        <w:tc>
          <w:tcPr>
            <w:tcW w:w="2268" w:type="dxa"/>
          </w:tcPr>
          <w:p w:rsidR="006D67F1" w:rsidRPr="009973DB" w:rsidRDefault="006D67F1" w:rsidP="002433DA">
            <w:pPr>
              <w:pStyle w:val="Highlight2"/>
              <w:jc w:val="center"/>
              <w:rPr>
                <w:rFonts w:ascii="Calibri" w:hAnsi="Calibri" w:cs="Calibri"/>
                <w:b w:val="0"/>
                <w:color w:val="000000"/>
                <w:lang w:eastAsia="cs-CZ"/>
              </w:rPr>
            </w:pPr>
            <w:r w:rsidRPr="009973DB">
              <w:rPr>
                <w:rFonts w:ascii="Calibri" w:hAnsi="Calibri" w:cs="Calibri"/>
                <w:b w:val="0"/>
                <w:color w:val="auto"/>
                <w:szCs w:val="20"/>
              </w:rPr>
              <w:t>Výrazně snižuje náklady pro žadatele a tedy i návratnost projektu.</w:t>
            </w:r>
          </w:p>
        </w:tc>
      </w:tr>
      <w:tr w:rsidR="006D67F1" w:rsidRPr="009973DB" w:rsidTr="002433DA">
        <w:trPr>
          <w:trHeight w:val="1521"/>
        </w:trPr>
        <w:tc>
          <w:tcPr>
            <w:tcW w:w="1729" w:type="dxa"/>
          </w:tcPr>
          <w:p w:rsidR="006D67F1" w:rsidRPr="009973DB" w:rsidRDefault="006D67F1" w:rsidP="00B03681">
            <w:pPr>
              <w:pStyle w:val="Highlight2"/>
              <w:jc w:val="left"/>
              <w:rPr>
                <w:rFonts w:ascii="Calibri" w:hAnsi="Calibri" w:cs="Calibri"/>
                <w:bCs/>
                <w:color w:val="000000"/>
                <w:lang w:eastAsia="cs-CZ"/>
              </w:rPr>
            </w:pPr>
            <w:r w:rsidRPr="009973DB">
              <w:rPr>
                <w:rFonts w:ascii="Calibri" w:hAnsi="Calibri" w:cs="Calibri"/>
                <w:bCs/>
                <w:color w:val="000000"/>
                <w:lang w:eastAsia="cs-CZ"/>
              </w:rPr>
              <w:t>Riziko projektu</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 pohledu úvěrování rozděluje riziko mezi příjemce, banku a FN. Likvidnější zástava, výrazné snížení rizika pro úvěrující instituci</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6D67F1" w:rsidRPr="009973DB" w:rsidRDefault="006D67F1" w:rsidP="00B03681">
            <w:pPr>
              <w:pStyle w:val="Highlight2"/>
              <w:jc w:val="center"/>
              <w:rPr>
                <w:rFonts w:ascii="Calibri" w:hAnsi="Calibri" w:cs="Calibri"/>
                <w:b w:val="0"/>
                <w:color w:val="000000"/>
                <w:lang w:eastAsia="cs-CZ"/>
              </w:rPr>
            </w:pP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Zlepšená úvěrovatelnost dotovaných projektů</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rPr>
              <w:t xml:space="preserve"> ŘO má předem dané ztráty do absolutní výše dotace.</w:t>
            </w:r>
          </w:p>
        </w:tc>
      </w:tr>
      <w:tr w:rsidR="006D67F1" w:rsidRPr="009973DB" w:rsidTr="002433DA">
        <w:tc>
          <w:tcPr>
            <w:tcW w:w="1729" w:type="dxa"/>
          </w:tcPr>
          <w:p w:rsidR="006D67F1" w:rsidRPr="009973DB" w:rsidRDefault="006D67F1" w:rsidP="00B03681">
            <w:pPr>
              <w:pStyle w:val="Highlight2"/>
              <w:jc w:val="left"/>
              <w:rPr>
                <w:rFonts w:ascii="Calibri" w:hAnsi="Calibri" w:cs="Calibri"/>
                <w:color w:val="auto"/>
                <w:szCs w:val="20"/>
              </w:rPr>
            </w:pPr>
          </w:p>
        </w:tc>
        <w:tc>
          <w:tcPr>
            <w:tcW w:w="2694" w:type="dxa"/>
          </w:tcPr>
          <w:p w:rsidR="006D67F1" w:rsidRPr="009973DB" w:rsidRDefault="006D67F1" w:rsidP="00B03681">
            <w:pPr>
              <w:pStyle w:val="Highlight2"/>
              <w:jc w:val="center"/>
              <w:rPr>
                <w:rFonts w:ascii="Calibri" w:hAnsi="Calibri" w:cs="Calibri"/>
                <w:b w:val="0"/>
                <w:color w:val="auto"/>
                <w:szCs w:val="20"/>
              </w:rPr>
            </w:pPr>
          </w:p>
        </w:tc>
        <w:tc>
          <w:tcPr>
            <w:tcW w:w="2268" w:type="dxa"/>
          </w:tcPr>
          <w:p w:rsidR="006D67F1" w:rsidRPr="009973DB" w:rsidRDefault="006D67F1" w:rsidP="00B03681">
            <w:pPr>
              <w:pStyle w:val="Highlight2"/>
              <w:jc w:val="center"/>
              <w:rPr>
                <w:rFonts w:ascii="Calibri" w:hAnsi="Calibri" w:cs="Calibri"/>
                <w:b w:val="0"/>
                <w:color w:val="auto"/>
                <w:szCs w:val="20"/>
              </w:rPr>
            </w:pPr>
          </w:p>
        </w:tc>
        <w:tc>
          <w:tcPr>
            <w:tcW w:w="2268" w:type="dxa"/>
          </w:tcPr>
          <w:p w:rsidR="006D67F1" w:rsidRPr="009973DB" w:rsidRDefault="006D67F1" w:rsidP="00B03681">
            <w:pPr>
              <w:pStyle w:val="Highlight2"/>
              <w:jc w:val="center"/>
              <w:rPr>
                <w:rFonts w:ascii="Calibri" w:hAnsi="Calibri" w:cs="Calibri"/>
                <w:b w:val="0"/>
                <w:color w:val="auto"/>
                <w:szCs w:val="20"/>
              </w:rPr>
            </w:pPr>
          </w:p>
        </w:tc>
      </w:tr>
      <w:tr w:rsidR="006D67F1" w:rsidRPr="009973DB" w:rsidTr="002433DA">
        <w:tc>
          <w:tcPr>
            <w:tcW w:w="1729" w:type="dxa"/>
          </w:tcPr>
          <w:p w:rsidR="006D67F1" w:rsidRPr="009973DB" w:rsidRDefault="006D67F1" w:rsidP="00B03681">
            <w:pPr>
              <w:pStyle w:val="Highlight2"/>
              <w:jc w:val="left"/>
              <w:rPr>
                <w:rFonts w:ascii="Calibri" w:hAnsi="Calibri" w:cs="Calibri"/>
              </w:rPr>
            </w:pPr>
            <w:r w:rsidRPr="009973DB">
              <w:rPr>
                <w:rFonts w:ascii="Calibri" w:hAnsi="Calibri" w:cs="Calibri"/>
                <w:bCs/>
                <w:color w:val="000000"/>
                <w:lang w:eastAsia="cs-CZ"/>
              </w:rPr>
              <w:t>Administrativní zátěž</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Jednoduchá administrace, bez rizika odebrání podpory z důvodu technických chyb</w:t>
            </w:r>
          </w:p>
          <w:p w:rsidR="006D67F1" w:rsidRPr="009973DB" w:rsidRDefault="006D67F1" w:rsidP="00B03681">
            <w:pPr>
              <w:pStyle w:val="Highlight2"/>
              <w:jc w:val="center"/>
              <w:rPr>
                <w:rFonts w:ascii="Calibri" w:hAnsi="Calibri" w:cs="Calibri"/>
                <w:b w:val="0"/>
                <w:color w:val="000000"/>
                <w:lang w:eastAsia="cs-CZ"/>
              </w:rPr>
            </w:pPr>
          </w:p>
        </w:tc>
        <w:tc>
          <w:tcPr>
            <w:tcW w:w="2268" w:type="dxa"/>
          </w:tcPr>
          <w:p w:rsidR="006D67F1" w:rsidRPr="009973DB" w:rsidRDefault="006D67F1" w:rsidP="00B03681">
            <w:pPr>
              <w:pStyle w:val="Highlight2"/>
              <w:jc w:val="center"/>
              <w:rPr>
                <w:rFonts w:ascii="Calibri" w:hAnsi="Calibri" w:cs="Calibri"/>
                <w:b w:val="0"/>
              </w:rPr>
            </w:pPr>
            <w:r w:rsidRPr="009973DB">
              <w:rPr>
                <w:rFonts w:ascii="Calibri" w:hAnsi="Calibri" w:cs="Calibri"/>
                <w:b w:val="0"/>
                <w:color w:val="000000"/>
                <w:lang w:eastAsia="cs-CZ"/>
              </w:rPr>
              <w:t>Jednoduchá administrace, bez rizika odebrání podpory z důvodu technických chyb</w:t>
            </w: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Vysoká administrativní a regulační zátěž omezuje příjemce, zvyšuje náklady a přináší riziko odebrání dotace.</w:t>
            </w:r>
          </w:p>
        </w:tc>
      </w:tr>
      <w:tr w:rsidR="006D67F1" w:rsidRPr="009973DB" w:rsidTr="002433DA">
        <w:trPr>
          <w:trHeight w:val="1474"/>
        </w:trPr>
        <w:tc>
          <w:tcPr>
            <w:tcW w:w="1729" w:type="dxa"/>
          </w:tcPr>
          <w:p w:rsidR="006D67F1" w:rsidRPr="009973DB" w:rsidRDefault="006D67F1" w:rsidP="00E45795">
            <w:pPr>
              <w:rPr>
                <w:sz w:val="19"/>
              </w:rPr>
            </w:pPr>
            <w:r w:rsidRPr="009973DB">
              <w:rPr>
                <w:b/>
                <w:sz w:val="20"/>
              </w:rPr>
              <w:t>Celkový efekt na Investiční aktivitu a absorpci v SC</w:t>
            </w:r>
          </w:p>
        </w:tc>
        <w:tc>
          <w:tcPr>
            <w:tcW w:w="2694" w:type="dxa"/>
          </w:tcPr>
          <w:p w:rsidR="006D67F1" w:rsidRPr="009973DB" w:rsidRDefault="006D67F1" w:rsidP="00183F1E">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Na rozšíření investiční aktivity v oblasti BF mají záruky vliv pouze z hlediska zpřístupnění financování pro rizikovější MSP.</w:t>
            </w:r>
          </w:p>
        </w:tc>
        <w:tc>
          <w:tcPr>
            <w:tcW w:w="2268" w:type="dxa"/>
          </w:tcPr>
          <w:p w:rsidR="006D67F1" w:rsidRPr="009973DB" w:rsidRDefault="006D67F1" w:rsidP="00E45795">
            <w:pPr>
              <w:rPr>
                <w:sz w:val="20"/>
              </w:rPr>
            </w:pPr>
            <w:r w:rsidRPr="009973DB">
              <w:rPr>
                <w:sz w:val="20"/>
              </w:rPr>
              <w:t>Mírné zkrácení doby návratnosti, přístup k vyššímu externímu financování a příspěvek na projektovou přípravu</w:t>
            </w:r>
          </w:p>
          <w:p w:rsidR="006D67F1" w:rsidRPr="009973DB" w:rsidRDefault="006D67F1" w:rsidP="00E45795">
            <w:pPr>
              <w:rPr>
                <w:sz w:val="20"/>
              </w:rPr>
            </w:pPr>
            <w:r w:rsidRPr="009973DB">
              <w:rPr>
                <w:sz w:val="20"/>
              </w:rPr>
              <w:t>umožní částečně vyšší investiční aktivitu v segmentu rekonstrukcí s rentabilním výhledem.</w:t>
            </w:r>
          </w:p>
          <w:p w:rsidR="006D67F1" w:rsidRPr="009973DB" w:rsidRDefault="006D67F1" w:rsidP="00E45795">
            <w:pPr>
              <w:rPr>
                <w:sz w:val="20"/>
              </w:rPr>
            </w:pPr>
            <w:r w:rsidRPr="009973DB">
              <w:rPr>
                <w:sz w:val="20"/>
              </w:rPr>
              <w:t>Motivační efekt na investice do BF je malý.</w:t>
            </w:r>
          </w:p>
          <w:p w:rsidR="006D67F1" w:rsidRPr="009973DB" w:rsidRDefault="006D67F1" w:rsidP="007B2DEF">
            <w:pPr>
              <w:rPr>
                <w:b/>
                <w:sz w:val="19"/>
              </w:rPr>
            </w:pPr>
            <w:r w:rsidRPr="009973DB">
              <w:rPr>
                <w:sz w:val="20"/>
              </w:rPr>
              <w:t>Neefektivita pro vysoce nákladné BF s primárním tržním selhání – malá přidaná hodnota z hlediska SC 2.3</w:t>
            </w:r>
          </w:p>
        </w:tc>
        <w:tc>
          <w:tcPr>
            <w:tcW w:w="2268" w:type="dxa"/>
          </w:tcPr>
          <w:p w:rsidR="006D67F1" w:rsidRPr="009973DB" w:rsidRDefault="006D67F1" w:rsidP="00E45795">
            <w:pPr>
              <w:rPr>
                <w:color w:val="000000"/>
                <w:sz w:val="20"/>
              </w:rPr>
            </w:pPr>
            <w:r w:rsidRPr="009973DB">
              <w:rPr>
                <w:color w:val="000000"/>
                <w:sz w:val="20"/>
              </w:rPr>
              <w:t>Výrazný efekt na nákladovost a návratnost projektu výrazně zvyšuje absorpci i pro tržně nerevitalizovatelné BF – avšak kvůli omezení na 1/3 způsobilých nákladů ne pro všechny.</w:t>
            </w:r>
          </w:p>
          <w:p w:rsidR="006D67F1" w:rsidRPr="009973DB" w:rsidRDefault="006D67F1" w:rsidP="00E45795">
            <w:pPr>
              <w:rPr>
                <w:color w:val="000000"/>
                <w:sz w:val="19"/>
              </w:rPr>
            </w:pPr>
            <w:r w:rsidRPr="009973DB">
              <w:rPr>
                <w:color w:val="000000"/>
                <w:sz w:val="20"/>
              </w:rPr>
              <w:t>Částečné omezení kvůli administrativní složitosti.</w:t>
            </w:r>
          </w:p>
          <w:p w:rsidR="006D67F1" w:rsidRPr="009973DB" w:rsidRDefault="006D67F1" w:rsidP="007B2DEF">
            <w:pPr>
              <w:rPr>
                <w:b/>
                <w:color w:val="000000"/>
                <w:sz w:val="19"/>
              </w:rPr>
            </w:pPr>
            <w:r w:rsidRPr="009973DB">
              <w:rPr>
                <w:color w:val="000000"/>
                <w:sz w:val="20"/>
              </w:rPr>
              <w:t xml:space="preserve">Omezení dané nedostatkem disponibilních zdrojů </w:t>
            </w:r>
          </w:p>
          <w:p w:rsidR="006D67F1" w:rsidRPr="009973DB" w:rsidRDefault="006D67F1" w:rsidP="002F7B85">
            <w:pPr>
              <w:rPr>
                <w:color w:val="000000"/>
                <w:sz w:val="19"/>
              </w:rPr>
            </w:pPr>
            <w:r w:rsidRPr="009973DB">
              <w:rPr>
                <w:color w:val="000000"/>
                <w:sz w:val="19"/>
              </w:rPr>
              <w:t>Mělo by výrazně podpořit investiční aktivitu v cílových BF.</w:t>
            </w:r>
          </w:p>
          <w:p w:rsidR="006D67F1" w:rsidRPr="009973DB" w:rsidRDefault="006D67F1" w:rsidP="002433DA">
            <w:pPr>
              <w:rPr>
                <w:b/>
                <w:color w:val="000000"/>
                <w:sz w:val="19"/>
              </w:rPr>
            </w:pPr>
          </w:p>
        </w:tc>
      </w:tr>
      <w:tr w:rsidR="006D67F1" w:rsidRPr="009973DB" w:rsidTr="002433DA">
        <w:tc>
          <w:tcPr>
            <w:tcW w:w="1729" w:type="dxa"/>
          </w:tcPr>
          <w:p w:rsidR="006D67F1" w:rsidRPr="009973DB" w:rsidRDefault="006D67F1" w:rsidP="00B03681">
            <w:pPr>
              <w:pStyle w:val="Highlight2"/>
              <w:jc w:val="left"/>
              <w:rPr>
                <w:rFonts w:ascii="Calibri" w:hAnsi="Calibri" w:cs="Calibri"/>
                <w:bCs/>
                <w:color w:val="000000"/>
                <w:lang w:eastAsia="cs-CZ"/>
              </w:rPr>
            </w:pPr>
            <w:r w:rsidRPr="009973DB">
              <w:rPr>
                <w:rFonts w:ascii="Calibri" w:hAnsi="Calibri" w:cs="Calibri"/>
                <w:bCs/>
                <w:color w:val="000000"/>
                <w:lang w:eastAsia="cs-CZ"/>
              </w:rPr>
              <w:t>Efekt na narušení tržního prostředí</w:t>
            </w:r>
          </w:p>
        </w:tc>
        <w:tc>
          <w:tcPr>
            <w:tcW w:w="2694"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Minimální vliv na tržní prostředí, zvyšují konkurenci odstraněním finanční bariéry pro menší subjekty</w:t>
            </w: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Malý vliv na tržní prostředí, návratná podpora motivuje ekonomicky efektivní počínání subjektů</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Doplnění soukromého finančního trhu</w:t>
            </w:r>
          </w:p>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color w:val="000000"/>
                <w:lang w:eastAsia="cs-CZ"/>
              </w:rPr>
              <w:t>Malé zvýhodnění BF vůči GF</w:t>
            </w:r>
          </w:p>
        </w:tc>
        <w:tc>
          <w:tcPr>
            <w:tcW w:w="2268" w:type="dxa"/>
          </w:tcPr>
          <w:p w:rsidR="006D67F1" w:rsidRPr="009973DB" w:rsidRDefault="006D67F1" w:rsidP="00B03681">
            <w:pPr>
              <w:pStyle w:val="Highlight2"/>
              <w:jc w:val="center"/>
              <w:rPr>
                <w:rFonts w:ascii="Calibri" w:hAnsi="Calibri" w:cs="Calibri"/>
                <w:b w:val="0"/>
                <w:color w:val="000000"/>
                <w:lang w:eastAsia="cs-CZ"/>
              </w:rPr>
            </w:pPr>
            <w:r w:rsidRPr="009973DB">
              <w:rPr>
                <w:rFonts w:ascii="Calibri" w:hAnsi="Calibri" w:cs="Calibri"/>
                <w:b w:val="0"/>
                <w:bCs/>
                <w:color w:val="000000"/>
                <w:lang w:eastAsia="cs-CZ"/>
              </w:rPr>
              <w:t>Výrazné dotování nákladů projektu ingeruje do trhu nemovitostí a zvýhodňuje některé starší nemovitosti vůči GF, resp. narovnává tržní selhání v souladu s cílem SC 2.3.Při plošném užití problém neadekvátního podpoření i tržně realizovatelných projektů</w:t>
            </w:r>
          </w:p>
        </w:tc>
      </w:tr>
    </w:tbl>
    <w:p w:rsidR="006D67F1" w:rsidRPr="009973DB" w:rsidRDefault="006D67F1" w:rsidP="00BE1884"/>
    <w:p w:rsidR="006D67F1" w:rsidRPr="009973DB" w:rsidRDefault="006D67F1" w:rsidP="00BE1884">
      <w:pPr>
        <w:pStyle w:val="Caption"/>
      </w:pPr>
      <w:r w:rsidRPr="009973DB">
        <w:t xml:space="preserve">Tabulka </w:t>
      </w:r>
      <w:fldSimple w:instr=" SEQ Tabulka \* ARABIC ">
        <w:r w:rsidRPr="009973DB">
          <w:rPr>
            <w:noProof/>
          </w:rPr>
          <w:t>20</w:t>
        </w:r>
      </w:fldSimple>
      <w:r w:rsidRPr="009973DB">
        <w:t xml:space="preserve"> – Přidaná hodnota podpory pro cíle SC 2.3 (etablované MSP) OP PIK a vliv na tržní prostředí</w:t>
      </w:r>
    </w:p>
    <w:p w:rsidR="006D67F1" w:rsidRPr="009973DB" w:rsidRDefault="006D67F1" w:rsidP="001B56F4">
      <w:pPr>
        <w:rPr>
          <w:lang w:eastAsia="en-US"/>
        </w:rPr>
      </w:pPr>
    </w:p>
    <w:p w:rsidR="006D67F1" w:rsidRPr="009973DB" w:rsidRDefault="006D67F1" w:rsidP="001B56F4">
      <w:pPr>
        <w:rPr>
          <w:lang w:eastAsia="en-US"/>
        </w:rPr>
      </w:pPr>
      <w:r w:rsidRPr="009973DB">
        <w:rPr>
          <w:lang w:eastAsia="en-US"/>
        </w:rPr>
        <w:t>Z porovnání přidané hodnoty FN s dotační podporou vyplývá, že zásadní efekt na investiční aktivitu v oblasti s typickým tržním selháním pro BF má dotační podpora. Úvěrový nástroj řeší zejména přístup k financování MSP a částečné zvýhodnění u projektů s tržně realizovatelným výhledem.</w:t>
      </w:r>
    </w:p>
    <w:p w:rsidR="006D67F1" w:rsidRPr="009973DB" w:rsidRDefault="006D67F1" w:rsidP="00B458B1"/>
    <w:p w:rsidR="006D67F1" w:rsidRPr="009973DB" w:rsidRDefault="006D67F1" w:rsidP="00283266">
      <w:pPr>
        <w:pStyle w:val="Heading4"/>
      </w:pPr>
      <w:r w:rsidRPr="009973DB">
        <w:t>Soulad s jinými formami veřejných intervencí</w:t>
      </w:r>
    </w:p>
    <w:p w:rsidR="006D67F1" w:rsidRPr="009973DB" w:rsidRDefault="006D67F1" w:rsidP="001B56F4">
      <w:pPr>
        <w:rPr>
          <w:lang w:eastAsia="en-US"/>
        </w:rPr>
      </w:pPr>
    </w:p>
    <w:p w:rsidR="006D67F1" w:rsidRPr="009973DB" w:rsidRDefault="006D67F1" w:rsidP="001B56F4">
      <w:pPr>
        <w:rPr>
          <w:lang w:eastAsia="en-US"/>
        </w:rPr>
      </w:pPr>
      <w:r w:rsidRPr="009973DB">
        <w:rPr>
          <w:lang w:eastAsia="en-US"/>
        </w:rPr>
        <w:t>Finanční nástroje v SC 2.3 jsou komplementární k dotační podpoře OP PIK za předpokladu navrhovaného vymezení podporovaných skupin. Stejně tak komplementární k nim jsou programy regenerace a revitalizace BF v OPŽP. Program odstraňování ekologických škod MŽP funguje synergicky se všemi zmíněnými programy, jelikož řeší problém ekologických škod na lokalitách BF.</w:t>
      </w:r>
    </w:p>
    <w:p w:rsidR="006D67F1" w:rsidRPr="009973DB" w:rsidRDefault="006D67F1" w:rsidP="001B56F4">
      <w:pPr>
        <w:rPr>
          <w:lang w:eastAsia="en-US"/>
        </w:rPr>
      </w:pPr>
    </w:p>
    <w:p w:rsidR="006D67F1" w:rsidRPr="009973DB" w:rsidRDefault="006D67F1" w:rsidP="001B56F4">
      <w:pPr>
        <w:rPr>
          <w:lang w:eastAsia="en-US"/>
        </w:rPr>
      </w:pPr>
      <w:r w:rsidRPr="009973DB">
        <w:rPr>
          <w:lang w:eastAsia="en-US"/>
        </w:rPr>
        <w:t>Částečný překryv může znamenat užití úvěrového nástroje v SC 2.1 i SC 2.3, kde je zapotřebí přesnějšího vymezení podporovaných projektů.</w:t>
      </w:r>
    </w:p>
    <w:p w:rsidR="006D67F1" w:rsidRPr="009973DB" w:rsidRDefault="006D67F1" w:rsidP="001B56F4">
      <w:pPr>
        <w:rPr>
          <w:lang w:eastAsia="en-US"/>
        </w:rPr>
      </w:pPr>
    </w:p>
    <w:p w:rsidR="006D67F1" w:rsidRPr="009973DB" w:rsidRDefault="006D67F1" w:rsidP="001B56F4">
      <w:pPr>
        <w:rPr>
          <w:lang w:eastAsia="en-US"/>
        </w:rPr>
      </w:pPr>
      <w:r w:rsidRPr="009973DB">
        <w:rPr>
          <w:lang w:eastAsia="en-US"/>
        </w:rPr>
        <w:t>Důležitou komplementaritu představuje také možnost zapojení Investičního plánu pro Evropu a Evropského fondu pro strategické investice.</w:t>
      </w:r>
    </w:p>
    <w:p w:rsidR="006D67F1" w:rsidRPr="009973DB" w:rsidRDefault="006D67F1" w:rsidP="00283266">
      <w:pPr>
        <w:pStyle w:val="Heading4"/>
      </w:pPr>
      <w:r w:rsidRPr="009973DB">
        <w:t>Možné řešení veřejné podpory</w:t>
      </w:r>
    </w:p>
    <w:p w:rsidR="006D67F1" w:rsidRPr="009973DB" w:rsidRDefault="006D67F1" w:rsidP="00283266"/>
    <w:p w:rsidR="006D67F1" w:rsidRPr="009973DB" w:rsidRDefault="006D67F1" w:rsidP="00283266">
      <w:r w:rsidRPr="009973DB">
        <w:t>Pro úvěrový finanční nástroj lze řešit veřejnou podporu poskytnutím podpory de minimis nebo podpory podle Obecného nařízení o blokových výjimkách č. 651/2014.</w:t>
      </w:r>
    </w:p>
    <w:p w:rsidR="006D67F1" w:rsidRPr="009973DB" w:rsidRDefault="006D67F1" w:rsidP="00283266"/>
    <w:p w:rsidR="006D67F1" w:rsidRPr="009973DB" w:rsidRDefault="006D67F1" w:rsidP="00283266">
      <w:r w:rsidRPr="009973DB">
        <w:t>V případě návrhu rozvojové společnosti navrhujeme aplikovat model, ve kterém veřejná podpora nebude přítomna, viz níže.</w:t>
      </w:r>
    </w:p>
    <w:p w:rsidR="006D67F1" w:rsidRPr="009973DB" w:rsidRDefault="006D67F1" w:rsidP="00283266"/>
    <w:tbl>
      <w:tblPr>
        <w:tblW w:w="0" w:type="auto"/>
        <w:tblBorders>
          <w:bottom w:val="single" w:sz="4" w:space="0" w:color="72C7E7"/>
          <w:insideH w:val="single" w:sz="4" w:space="0" w:color="72C7E7"/>
        </w:tblBorders>
        <w:tblCellMar>
          <w:top w:w="28" w:type="dxa"/>
          <w:left w:w="28" w:type="dxa"/>
          <w:bottom w:w="28" w:type="dxa"/>
          <w:right w:w="28" w:type="dxa"/>
        </w:tblCellMar>
        <w:tblLook w:val="00A0"/>
      </w:tblPr>
      <w:tblGrid>
        <w:gridCol w:w="3480"/>
        <w:gridCol w:w="5648"/>
      </w:tblGrid>
      <w:tr w:rsidR="006D67F1" w:rsidRPr="009973DB" w:rsidTr="00841304">
        <w:tc>
          <w:tcPr>
            <w:tcW w:w="3510" w:type="dxa"/>
            <w:shd w:val="clear" w:color="auto" w:fill="4F81BD"/>
          </w:tcPr>
          <w:p w:rsidR="006D67F1" w:rsidRPr="009973DB" w:rsidRDefault="006D67F1" w:rsidP="00841304">
            <w:pPr>
              <w:jc w:val="center"/>
              <w:rPr>
                <w:b/>
                <w:color w:val="FFFFFF"/>
                <w:sz w:val="19"/>
              </w:rPr>
            </w:pPr>
            <w:r w:rsidRPr="009973DB">
              <w:rPr>
                <w:b/>
                <w:color w:val="FFFFFF"/>
                <w:sz w:val="19"/>
              </w:rPr>
              <w:t>Aktivita</w:t>
            </w:r>
          </w:p>
        </w:tc>
        <w:tc>
          <w:tcPr>
            <w:tcW w:w="5702" w:type="dxa"/>
            <w:shd w:val="clear" w:color="auto" w:fill="4F81BD"/>
          </w:tcPr>
          <w:p w:rsidR="006D67F1" w:rsidRPr="009973DB" w:rsidRDefault="006D67F1" w:rsidP="00841304">
            <w:pPr>
              <w:jc w:val="center"/>
              <w:rPr>
                <w:b/>
                <w:color w:val="FFFFFF"/>
                <w:sz w:val="19"/>
              </w:rPr>
            </w:pPr>
            <w:r w:rsidRPr="009973DB">
              <w:rPr>
                <w:b/>
                <w:color w:val="FFFFFF"/>
                <w:sz w:val="19"/>
              </w:rPr>
              <w:t>Opatření pro eliminaci veřejné podpory</w:t>
            </w:r>
          </w:p>
        </w:tc>
      </w:tr>
      <w:tr w:rsidR="006D67F1" w:rsidRPr="009973DB" w:rsidTr="00841304">
        <w:tc>
          <w:tcPr>
            <w:tcW w:w="3510" w:type="dxa"/>
            <w:shd w:val="clear" w:color="auto" w:fill="FFFFFF"/>
          </w:tcPr>
          <w:p w:rsidR="006D67F1" w:rsidRPr="009973DB" w:rsidRDefault="006D67F1" w:rsidP="00E67ABD">
            <w:pPr>
              <w:rPr>
                <w:sz w:val="19"/>
              </w:rPr>
            </w:pPr>
            <w:r w:rsidRPr="009973DB">
              <w:rPr>
                <w:sz w:val="19"/>
              </w:rPr>
              <w:t>Výběr správce finančního nástroje</w:t>
            </w:r>
          </w:p>
        </w:tc>
        <w:tc>
          <w:tcPr>
            <w:tcW w:w="5702" w:type="dxa"/>
            <w:shd w:val="clear" w:color="auto" w:fill="FFFFFF"/>
          </w:tcPr>
          <w:p w:rsidR="006D67F1" w:rsidRPr="009973DB" w:rsidRDefault="006D67F1" w:rsidP="00E67ABD">
            <w:pPr>
              <w:rPr>
                <w:sz w:val="19"/>
              </w:rPr>
            </w:pPr>
            <w:r w:rsidRPr="009973DB">
              <w:rPr>
                <w:sz w:val="19"/>
              </w:rPr>
              <w:t>Veřejná zakázka, prováděná v souladu s platnou právní úpravou, odměnu ve formě poplatku za správu finančního nástroje nelze považovat za veřejnou podporu.</w:t>
            </w:r>
          </w:p>
        </w:tc>
      </w:tr>
      <w:tr w:rsidR="006D67F1" w:rsidRPr="009973DB" w:rsidTr="00841304">
        <w:tc>
          <w:tcPr>
            <w:tcW w:w="3510" w:type="dxa"/>
            <w:shd w:val="clear" w:color="auto" w:fill="FFFFFF"/>
          </w:tcPr>
          <w:p w:rsidR="006D67F1" w:rsidRPr="009973DB" w:rsidRDefault="006D67F1" w:rsidP="00E67ABD">
            <w:pPr>
              <w:rPr>
                <w:sz w:val="19"/>
              </w:rPr>
            </w:pPr>
            <w:r w:rsidRPr="009973DB">
              <w:rPr>
                <w:sz w:val="19"/>
              </w:rPr>
              <w:t>Nákup pozemků, investiční činnost</w:t>
            </w:r>
          </w:p>
        </w:tc>
        <w:tc>
          <w:tcPr>
            <w:tcW w:w="5702" w:type="dxa"/>
            <w:shd w:val="clear" w:color="auto" w:fill="FFFFFF"/>
          </w:tcPr>
          <w:p w:rsidR="006D67F1" w:rsidRPr="009973DB" w:rsidRDefault="006D67F1" w:rsidP="00E67ABD">
            <w:pPr>
              <w:rPr>
                <w:sz w:val="19"/>
              </w:rPr>
            </w:pPr>
            <w:r w:rsidRPr="009973DB">
              <w:rPr>
                <w:sz w:val="19"/>
              </w:rPr>
              <w:t>Podle dosavadní praxe není správce finančního nástroje považován za veřejného zadavatele, jelikož se jedná o subjekt, kterému byla veřejným zadavatelem zadána zakázka. Tento výklad však vyžaduje další zkoumání, zdali se má investiční činnost zákonem o VZ řídit či nikoli (nejedná o veřejného či dotovaného zadavatele).</w:t>
            </w:r>
          </w:p>
        </w:tc>
      </w:tr>
      <w:tr w:rsidR="006D67F1" w:rsidRPr="009973DB" w:rsidTr="00841304">
        <w:tc>
          <w:tcPr>
            <w:tcW w:w="3510" w:type="dxa"/>
            <w:shd w:val="clear" w:color="auto" w:fill="FFFFFF"/>
          </w:tcPr>
          <w:p w:rsidR="006D67F1" w:rsidRPr="009973DB" w:rsidRDefault="006D67F1" w:rsidP="00E67ABD">
            <w:pPr>
              <w:rPr>
                <w:sz w:val="19"/>
              </w:rPr>
            </w:pPr>
            <w:r w:rsidRPr="009973DB">
              <w:rPr>
                <w:sz w:val="19"/>
              </w:rPr>
              <w:t>Prodej pozemků</w:t>
            </w:r>
          </w:p>
        </w:tc>
        <w:tc>
          <w:tcPr>
            <w:tcW w:w="5702" w:type="dxa"/>
            <w:shd w:val="clear" w:color="auto" w:fill="FFFFFF"/>
          </w:tcPr>
          <w:p w:rsidR="006D67F1" w:rsidRPr="009973DB" w:rsidRDefault="006D67F1" w:rsidP="00841304">
            <w:pPr>
              <w:keepNext/>
            </w:pPr>
            <w:r w:rsidRPr="009973DB">
              <w:rPr>
                <w:sz w:val="19"/>
              </w:rPr>
              <w:t>Při prodeji pozemků bude uplatněna tržní cena nabízených pozemků. K tomuto účelu budou využity tržní odhady nemovitosti a další formy, jako např. veřejná aukce.</w:t>
            </w:r>
          </w:p>
        </w:tc>
      </w:tr>
    </w:tbl>
    <w:p w:rsidR="006D67F1" w:rsidRPr="009973DB" w:rsidRDefault="006D67F1">
      <w:pPr>
        <w:pStyle w:val="Caption"/>
      </w:pPr>
      <w:r w:rsidRPr="009973DB">
        <w:t xml:space="preserve">Tabulka </w:t>
      </w:r>
      <w:fldSimple w:instr=" SEQ Tabulka \* ARABIC ">
        <w:r w:rsidRPr="009973DB">
          <w:rPr>
            <w:noProof/>
          </w:rPr>
          <w:t>21</w:t>
        </w:r>
      </w:fldSimple>
      <w:r w:rsidRPr="009973DB">
        <w:t>: Soulad s veřejnou podporou jednotlivých fází FN formou rozvojové společnosti</w:t>
      </w:r>
    </w:p>
    <w:p w:rsidR="006D67F1" w:rsidRPr="009973DB" w:rsidRDefault="006D67F1" w:rsidP="001B56F4">
      <w:pPr>
        <w:rPr>
          <w:lang w:eastAsia="en-US"/>
        </w:rPr>
      </w:pPr>
    </w:p>
    <w:p w:rsidR="006D67F1" w:rsidRPr="009973DB" w:rsidRDefault="006D67F1" w:rsidP="00875E68">
      <w:pPr>
        <w:pStyle w:val="Heading3"/>
      </w:pPr>
      <w:bookmarkStart w:id="838" w:name="_Toc417682906"/>
      <w:r w:rsidRPr="009973DB">
        <w:t>Odhad dodatečných veřejných a soukromých zdrojů</w:t>
      </w:r>
      <w:bookmarkEnd w:id="838"/>
    </w:p>
    <w:p w:rsidR="006D67F1" w:rsidRPr="009973DB" w:rsidRDefault="006D67F1" w:rsidP="00875E68">
      <w:pPr>
        <w:pStyle w:val="Heading4"/>
      </w:pPr>
      <w:r w:rsidRPr="009973DB">
        <w:t>Spolufinancování ze soukromých zdrojů až na úroveň konečného příjemce</w:t>
      </w:r>
    </w:p>
    <w:p w:rsidR="006D67F1" w:rsidRPr="009973DB" w:rsidRDefault="006D67F1" w:rsidP="004F5778">
      <w:r w:rsidRPr="009973DB">
        <w:rPr>
          <w:b/>
        </w:rPr>
        <w:t>Nástroj ve formě zvýhodněných úvěrů</w:t>
      </w:r>
      <w:r w:rsidRPr="009973DB">
        <w:t xml:space="preserve"> předpokládá spolufinancování ve formě komerčního úvěru, který bude předpokladem obdržení úvěru zvýhodněného. Podíl soukromých bankovních zdrojů na financování projektu se může pohybovat v závislosti na nastavení nástroje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6D67F1" w:rsidRPr="009973DB" w:rsidRDefault="006D67F1" w:rsidP="004F5778"/>
    <w:p w:rsidR="006D67F1" w:rsidRPr="009973DB" w:rsidRDefault="006D67F1" w:rsidP="004F5778">
      <w:r w:rsidRPr="009973DB">
        <w:t>Předpokladem využití zvýhodněných úvěrů je zachování podílu vlastních zdrojů příjemce, který může v závislosti na finanční strategii a potřebách podniku výrazně oscilovat. Vlastní zdroje budou využity jak na dofinancování způsobilých výdajů, tak především na podpoře nezpůsobilé výdaje projektů.</w:t>
      </w:r>
    </w:p>
    <w:p w:rsidR="006D67F1" w:rsidRPr="009973DB" w:rsidRDefault="006D67F1" w:rsidP="004F5778"/>
    <w:p w:rsidR="006D67F1" w:rsidRPr="009973DB" w:rsidRDefault="006D67F1" w:rsidP="004F5778">
      <w:r w:rsidRPr="009973DB">
        <w:t>V případě úvěrů odhadujeme na základě zkušeností ČMZRB vlastní zdroje žadatele na úrovni 10-30 % nákladů projektu. Minimální podíl by měl činit 10 %. Určitá minimální část vlastních zdrojů je zpravidla i podmínkou udělení komerčních úvěrů.</w:t>
      </w:r>
    </w:p>
    <w:p w:rsidR="006D67F1" w:rsidRPr="009973DB" w:rsidRDefault="006D67F1" w:rsidP="004F5778"/>
    <w:p w:rsidR="006D67F1" w:rsidRPr="009973DB" w:rsidRDefault="006D67F1">
      <w:r w:rsidRPr="009973DB">
        <w:rPr>
          <w:b/>
        </w:rPr>
        <w:t>Nástroj ve formě rozvojové společnosti nepočítá s přímým zapojením soukromého spolufinancování na úrovni FN</w:t>
      </w:r>
      <w:r w:rsidRPr="009973DB">
        <w:t>. Pákový efekt bude dosažen pouze nepřímo, formou následných investic MSP do stavby a výroby na vytvořeném pozemku, které by měly vést k významné multiplikaci prostředků OP PIK.</w:t>
      </w:r>
    </w:p>
    <w:p w:rsidR="006D67F1" w:rsidRPr="009973DB" w:rsidRDefault="006D67F1"/>
    <w:p w:rsidR="006D67F1" w:rsidRPr="009973DB" w:rsidRDefault="006D67F1">
      <w:pPr>
        <w:rPr>
          <w:b/>
        </w:rPr>
      </w:pPr>
      <w:r w:rsidRPr="009973DB">
        <w:t xml:space="preserve">Pokud na takto vzniklých </w:t>
      </w:r>
      <w:smartTag w:uri="urn:schemas-microsoft-com:office:smarttags" w:element="metricconverter">
        <w:smartTagPr>
          <w:attr w:name="ProductID" w:val="100 ha"/>
        </w:smartTagPr>
        <w:r w:rsidRPr="009973DB">
          <w:t>100 ha</w:t>
        </w:r>
      </w:smartTag>
      <w:r w:rsidRPr="009973DB">
        <w:t xml:space="preserve"> rozvojových ploch vzniknou podnikatelské objekty, můžeme uvažovat o vzniku hal a objektů o celkové ploše cca. </w:t>
      </w:r>
      <w:smartTag w:uri="urn:schemas-microsoft-com:office:smarttags" w:element="metricconverter">
        <w:smartTagPr>
          <w:attr w:name="ProductID" w:val="300 000 m2"/>
        </w:smartTagPr>
        <w:r w:rsidRPr="009973DB">
          <w:t>300 000 m2</w:t>
        </w:r>
      </w:smartTag>
      <w:r w:rsidRPr="009973DB">
        <w:t xml:space="preserve">. </w:t>
      </w:r>
      <w:r w:rsidRPr="009973DB">
        <w:rPr>
          <w:b/>
        </w:rPr>
        <w:t>Celková částka navazujících investic (vyvolaný efekt investice) tak může být cca. 5 mld. Kč, což představuje cca 100 násobek původní investice.</w:t>
      </w:r>
    </w:p>
    <w:p w:rsidR="006D67F1" w:rsidRPr="009973DB" w:rsidRDefault="006D67F1" w:rsidP="004F5778"/>
    <w:p w:rsidR="006D67F1" w:rsidRPr="009973DB" w:rsidRDefault="006D67F1" w:rsidP="00875E68"/>
    <w:p w:rsidR="006D67F1" w:rsidRPr="009973DB" w:rsidRDefault="006D67F1" w:rsidP="00875E68">
      <w:pPr>
        <w:pStyle w:val="Heading4"/>
      </w:pPr>
      <w:r w:rsidRPr="009973DB">
        <w:t>Identifikace klíčových subjektů</w:t>
      </w:r>
    </w:p>
    <w:p w:rsidR="006D67F1" w:rsidRPr="009973DB" w:rsidRDefault="006D67F1" w:rsidP="00875E68"/>
    <w:p w:rsidR="006D67F1" w:rsidRPr="009973DB" w:rsidRDefault="006D67F1" w:rsidP="00312C02">
      <w:r w:rsidRPr="009973DB">
        <w:t>Klíčovým soukromým subjektem pro nástroj zvýhodněných úvěrů jsou soukromé úvěrující instituce – komerční banky, které zajišťují soukromé spolufinancování. FN bude implementován skrze záruční, resp. úvěrový fond s vybraných správcem.</w:t>
      </w:r>
    </w:p>
    <w:p w:rsidR="006D67F1" w:rsidRPr="009973DB" w:rsidRDefault="006D67F1" w:rsidP="00312C02">
      <w:pPr>
        <w:pStyle w:val="Heading4"/>
      </w:pPr>
      <w:r w:rsidRPr="009973DB">
        <w:t>Odhad dodatečných zdrojů, který potenciálně finanční nástroj přiláká– očekávaný pákový efekt</w:t>
      </w:r>
    </w:p>
    <w:p w:rsidR="006D67F1" w:rsidRPr="009973DB" w:rsidRDefault="006D67F1" w:rsidP="00312C02">
      <w:r w:rsidRPr="009973DB">
        <w:t>Dodatečné zdroje aktivované finančním nástrojem a tedy i výsledný pákový efekt jsou vždy závislé na konkrétním nastavení investiční strategie z hlediska požadovaného soukromého spolufinancování.</w:t>
      </w:r>
    </w:p>
    <w:p w:rsidR="006D67F1" w:rsidRPr="009973DB" w:rsidRDefault="006D67F1" w:rsidP="00312C02"/>
    <w:p w:rsidR="006D67F1" w:rsidRPr="009973DB" w:rsidRDefault="006D67F1" w:rsidP="00312C02">
      <w:r w:rsidRPr="009973DB">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9973DB" w:rsidRDefault="006D67F1" w:rsidP="00312C02">
      <w:pPr>
        <w:rPr>
          <w:b/>
        </w:rPr>
      </w:pPr>
      <w:r w:rsidRPr="009973DB">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9973DB">
        <w:rPr>
          <w:b/>
        </w:rPr>
        <w:t>nelze očekávat pákový efekt přesahující hodnotu 2(tedy podíl FN a soukromého úvěru 1:1).</w:t>
      </w:r>
    </w:p>
    <w:p w:rsidR="006D67F1" w:rsidRPr="009973DB" w:rsidRDefault="006D67F1" w:rsidP="00312C02"/>
    <w:p w:rsidR="006D67F1" w:rsidRPr="009973DB" w:rsidDel="002A6665" w:rsidRDefault="006D67F1" w:rsidP="00312C02"/>
    <w:p w:rsidR="006D67F1" w:rsidRPr="009973DB" w:rsidRDefault="006D67F1" w:rsidP="00875E68">
      <w:pPr>
        <w:pStyle w:val="Heading4"/>
      </w:pPr>
      <w:r w:rsidRPr="009973DB">
        <w:t>Posouzení potřeby a úroveň preferenčního odměňování</w:t>
      </w:r>
    </w:p>
    <w:p w:rsidR="006D67F1" w:rsidRPr="009973DB" w:rsidRDefault="006D67F1" w:rsidP="001B56F4">
      <w:r w:rsidRPr="009973DB">
        <w:t>K motivování dostatečného pákového efektu a zapojení soukromých bankovních zdrojů na podporovaných projektech navrhujeme uplatňovat v rámci zvýhodněných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w:t>
      </w:r>
    </w:p>
    <w:p w:rsidR="006D67F1" w:rsidRPr="009973DB" w:rsidRDefault="006D67F1" w:rsidP="001B56F4">
      <w:pPr>
        <w:rPr>
          <w:lang w:eastAsia="en-US"/>
        </w:rPr>
      </w:pPr>
    </w:p>
    <w:p w:rsidR="006D67F1" w:rsidRPr="009973DB" w:rsidRDefault="006D67F1" w:rsidP="002433DA">
      <w:pPr>
        <w:pStyle w:val="Heading2"/>
        <w:rPr>
          <w:lang w:eastAsia="en-US"/>
        </w:rPr>
      </w:pPr>
      <w:bookmarkStart w:id="839" w:name="_Toc416447833"/>
      <w:bookmarkStart w:id="840" w:name="_Toc416383845"/>
      <w:bookmarkStart w:id="841" w:name="_Toc416447834"/>
      <w:bookmarkStart w:id="842" w:name="_Toc413824148"/>
      <w:bookmarkStart w:id="843" w:name="_Toc413831131"/>
      <w:bookmarkStart w:id="844" w:name="_Toc413831161"/>
      <w:bookmarkStart w:id="845" w:name="_Toc416800449"/>
      <w:bookmarkStart w:id="846" w:name="_Toc417682907"/>
      <w:bookmarkEnd w:id="839"/>
      <w:bookmarkEnd w:id="840"/>
      <w:bookmarkEnd w:id="841"/>
      <w:bookmarkEnd w:id="842"/>
      <w:bookmarkEnd w:id="843"/>
      <w:bookmarkEnd w:id="844"/>
      <w:r w:rsidRPr="009973DB">
        <w:rPr>
          <w:lang w:eastAsia="en-US"/>
        </w:rPr>
        <w:t xml:space="preserve">Specifický cíl 3.1- </w:t>
      </w:r>
      <w:r w:rsidRPr="009973DB">
        <w:t>Zvýšit podíl výroby energie z obnovitelných zdrojů na hrubé konečné spotřebě ČR</w:t>
      </w:r>
      <w:bookmarkEnd w:id="845"/>
      <w:bookmarkEnd w:id="846"/>
    </w:p>
    <w:p w:rsidR="006D67F1" w:rsidRPr="009973DB" w:rsidRDefault="006D67F1" w:rsidP="002413B6">
      <w:pPr>
        <w:pStyle w:val="Heading3"/>
      </w:pPr>
      <w:bookmarkStart w:id="847" w:name="_Toc416800450"/>
      <w:bookmarkStart w:id="848" w:name="_Toc417682908"/>
      <w:r w:rsidRPr="009973DB">
        <w:t>Zaměření cíle</w:t>
      </w:r>
      <w:bookmarkEnd w:id="847"/>
      <w:bookmarkEnd w:id="848"/>
    </w:p>
    <w:p w:rsidR="006D67F1" w:rsidRPr="009973DB" w:rsidRDefault="006D67F1" w:rsidP="00EE0F25">
      <w:pPr>
        <w:pStyle w:val="Neslovannadpisy"/>
      </w:pPr>
      <w:r w:rsidRPr="009973DB">
        <w:t>Podporované aktivity:</w:t>
      </w:r>
    </w:p>
    <w:p w:rsidR="006D67F1" w:rsidRPr="009973DB" w:rsidRDefault="006D67F1" w:rsidP="002433DA">
      <w:pPr>
        <w:pStyle w:val="ListParagraph"/>
        <w:numPr>
          <w:ilvl w:val="0"/>
          <w:numId w:val="9"/>
        </w:numPr>
      </w:pPr>
      <w:r w:rsidRPr="009973DB">
        <w:t>Výstavba nových a rekonstrukce / modernizace stávajících výroben elektřiny a tepla z OZE s tím, že vyrobená energie bude určena primárně pro distribuci, nikoli vlastní spotřebu; zejména se bude jednat o:</w:t>
      </w:r>
    </w:p>
    <w:p w:rsidR="006D67F1" w:rsidRPr="009973DB" w:rsidRDefault="006D67F1" w:rsidP="002433DA">
      <w:pPr>
        <w:pStyle w:val="ListParagraph"/>
        <w:numPr>
          <w:ilvl w:val="1"/>
          <w:numId w:val="9"/>
        </w:numPr>
      </w:pPr>
      <w:r w:rsidRPr="009973DB">
        <w:t>podporu výstavby a rekonstrukce / modernizace malých vodních elektráren (do 10 MWe instalovaného výkonu),</w:t>
      </w:r>
    </w:p>
    <w:p w:rsidR="006D67F1" w:rsidRPr="009973DB" w:rsidRDefault="006D67F1" w:rsidP="002433DA">
      <w:pPr>
        <w:pStyle w:val="ListParagraph"/>
        <w:numPr>
          <w:ilvl w:val="1"/>
          <w:numId w:val="9"/>
        </w:numPr>
      </w:pPr>
      <w:r w:rsidRPr="009973DB">
        <w:t xml:space="preserve">o vyvedení tepla ze stávajících bioplynových stanic pomocí tepelných rozvodných zařízení do místa spotřeby, </w:t>
      </w:r>
    </w:p>
    <w:p w:rsidR="006D67F1" w:rsidRPr="009973DB" w:rsidRDefault="006D67F1" w:rsidP="002433DA">
      <w:pPr>
        <w:pStyle w:val="ListParagraph"/>
        <w:numPr>
          <w:ilvl w:val="1"/>
          <w:numId w:val="9"/>
        </w:numPr>
      </w:pPr>
      <w:r w:rsidRPr="009973DB">
        <w:t>instalace vzdálené kogenerační jednotky využívající bioplyn ze stávající bioplynové stanice za účelem využití užitečného tepla v soustavě zásobování teplem či jiným vysoce efektivním způsobem,</w:t>
      </w:r>
    </w:p>
    <w:p w:rsidR="006D67F1" w:rsidRPr="009973DB" w:rsidRDefault="006D67F1" w:rsidP="002433DA">
      <w:pPr>
        <w:pStyle w:val="ListParagraph"/>
        <w:numPr>
          <w:ilvl w:val="1"/>
          <w:numId w:val="9"/>
        </w:numPr>
      </w:pPr>
      <w:r w:rsidRPr="009973DB">
        <w:t>o výstavbu a rekonstrukci zdrojů tepla a kombinované výroby elektřiny a tepla z biomasy a vyvedení tepla.</w:t>
      </w:r>
    </w:p>
    <w:p w:rsidR="006D67F1" w:rsidRPr="009973DB" w:rsidRDefault="006D67F1" w:rsidP="00DF6E0B">
      <w:pPr>
        <w:pStyle w:val="Neslovannadpisy"/>
        <w:ind w:left="720"/>
      </w:pPr>
    </w:p>
    <w:p w:rsidR="006D67F1" w:rsidRPr="009973DB" w:rsidRDefault="006D67F1" w:rsidP="00DF6E0B">
      <w:pPr>
        <w:pStyle w:val="Neslovannadpisy"/>
      </w:pPr>
      <w:r w:rsidRPr="009973DB">
        <w:t xml:space="preserve">Hlavní cílová skupina: </w:t>
      </w:r>
    </w:p>
    <w:p w:rsidR="006D67F1" w:rsidRPr="009973DB" w:rsidRDefault="006D67F1" w:rsidP="00DF6E0B">
      <w:r w:rsidRPr="009973DB">
        <w:t>Podnikatelské subjekty (malé, střední a případně velké podniky)</w:t>
      </w:r>
    </w:p>
    <w:p w:rsidR="006D67F1" w:rsidRPr="009973DB" w:rsidRDefault="006D67F1" w:rsidP="00DF6E0B">
      <w:pPr>
        <w:pStyle w:val="Neslovannadpisy"/>
      </w:pPr>
    </w:p>
    <w:p w:rsidR="006D67F1" w:rsidRPr="009973DB" w:rsidRDefault="006D67F1" w:rsidP="00DF6E0B">
      <w:pPr>
        <w:pStyle w:val="Neslovannadpisy"/>
      </w:pPr>
      <w:r w:rsidRPr="009973DB">
        <w:t>Cílové území:</w:t>
      </w:r>
    </w:p>
    <w:p w:rsidR="006D67F1" w:rsidRPr="009973DB" w:rsidRDefault="006D67F1" w:rsidP="00DF6E0B">
      <w:r w:rsidRPr="009973DB">
        <w:t>Všechny regiony v ČR kromě hl. m. Prahy</w:t>
      </w:r>
    </w:p>
    <w:p w:rsidR="006D67F1" w:rsidRPr="009973DB" w:rsidRDefault="006D67F1" w:rsidP="00DF6E0B"/>
    <w:p w:rsidR="006D67F1" w:rsidRPr="009973DB" w:rsidRDefault="006D67F1">
      <w:pPr>
        <w:pStyle w:val="Neslovannadpisy"/>
      </w:pPr>
      <w:r w:rsidRPr="009973DB">
        <w:t>Výběr aktivit k posouzení vhodnosti finančního nástroje</w:t>
      </w:r>
    </w:p>
    <w:p w:rsidR="006D67F1" w:rsidRPr="009973DB" w:rsidRDefault="006D67F1" w:rsidP="00DF6E0B">
      <w:r w:rsidRPr="009973DB">
        <w:t>K předběžnému posouzení byly vybrány všechny podporované aktivity cíle SC 3.1. Podporované projekty svým investičním a ziskovým charakterem tvoří potenciálně vhodnou oblast pro návratnou formu podpory.</w:t>
      </w:r>
    </w:p>
    <w:p w:rsidR="006D67F1" w:rsidRPr="009973DB" w:rsidRDefault="006D67F1" w:rsidP="00DF6E0B"/>
    <w:p w:rsidR="006D67F1" w:rsidRPr="009973DB" w:rsidRDefault="006D67F1" w:rsidP="002433DA">
      <w:pPr>
        <w:pStyle w:val="Heading3"/>
      </w:pPr>
      <w:bookmarkStart w:id="849" w:name="_Toc417682909"/>
      <w:r w:rsidRPr="009973DB">
        <w:t>Analýza selhání trhu</w:t>
      </w:r>
      <w:bookmarkEnd w:id="849"/>
    </w:p>
    <w:p w:rsidR="006D67F1" w:rsidRPr="009973DB" w:rsidRDefault="006D67F1" w:rsidP="00283266">
      <w:pPr>
        <w:pStyle w:val="Heading4"/>
      </w:pPr>
      <w:r w:rsidRPr="009973DB">
        <w:t>Tržní analýza</w:t>
      </w:r>
    </w:p>
    <w:p w:rsidR="006D67F1" w:rsidRPr="009973DB" w:rsidRDefault="006D67F1" w:rsidP="006F771D"/>
    <w:p w:rsidR="006D67F1" w:rsidRPr="009973DB" w:rsidRDefault="006D67F1" w:rsidP="00EE0F25">
      <w:r w:rsidRPr="009973DB">
        <w:t>Dle tržních statistik se podíl výroby elektřiny z OZE na hrubé domácí spotřebě v ČR se v roce 2013 zvýšil na 14,53 %. Existující závazek ČR vůči EU ukládá dosáhnout do roku 2020 13%podílu, z čehož vyplývá, že byl cíl splněn se sedmiletým předstihem. Spotřeba energií v ČR každoročně klesá, což napomáhá růstu podílu spotřeby elektřiny vyrobené z OZE.</w:t>
      </w:r>
      <w:r w:rsidRPr="009973DB">
        <w:rPr>
          <w:rStyle w:val="FootnoteReference"/>
        </w:rPr>
        <w:footnoteReference w:id="23"/>
      </w:r>
      <w:r w:rsidRPr="009973DB">
        <w:t xml:space="preserve"> S ohledem na další přijaté závazky EU v roce 2014 (cíle do roku 2030, celoevropský cíl 27 % vyrobené energie z OZE</w:t>
      </w:r>
      <w:r w:rsidRPr="009973DB">
        <w:rPr>
          <w:rStyle w:val="FootnoteReference"/>
        </w:rPr>
        <w:footnoteReference w:id="24"/>
      </w:r>
      <w:r w:rsidRPr="009973DB">
        <w:t>) bude i nadále evoluční a udržitelný růst produkce energie z OZE jedním z cílů ČR. Po překotném vývoji zejména v oblasti solární energie v minulých letech je spatřován potenciál především v oblasti malých vodních elektráren (MVE), biomasy a bioplynových stanic (BPS), obecně ve zefektivňování stávajících zařízení.</w:t>
      </w:r>
    </w:p>
    <w:p w:rsidR="006D67F1" w:rsidRPr="009973DB" w:rsidRDefault="006D67F1" w:rsidP="00EE0F25"/>
    <w:p w:rsidR="006D67F1" w:rsidRPr="009973DB" w:rsidRDefault="006D67F1" w:rsidP="00EE0F25">
      <w:r w:rsidRPr="009973DB">
        <w:t xml:space="preserve">Prostor pro výstavbu velkých vodních elektráren v ČR byl vyčerpán a jejich další výstavba představuje velký zásah do životního prostředí, proto jsou podporovány malé vodní elektrárny (MVE), pro které stále existuji vhodné lokality. Největší prostor pro zvýšení instalovaného výkonu MVE představuje rekonstrukce stávajících zařízení. </w:t>
      </w:r>
      <w:r w:rsidRPr="009973DB">
        <w:rPr>
          <w:b/>
        </w:rPr>
        <w:t>V prvním kvartálu 2014 bylo evidováno 1 572 MVE s celkovým výkonem 348 MW.</w:t>
      </w:r>
      <w:r w:rsidRPr="009973DB">
        <w:t xml:space="preserve"> V roce 2013 se podíl MVE na výrobě elektřiny z OZE nacházel na úrovni 11,6 % a na celkové výrobě elektřiny pouze 1 %. </w:t>
      </w:r>
    </w:p>
    <w:p w:rsidR="006D67F1" w:rsidRPr="009973DB" w:rsidRDefault="006D67F1" w:rsidP="00EE0F25"/>
    <w:p w:rsidR="006D67F1" w:rsidRPr="009973DB" w:rsidRDefault="006D67F1" w:rsidP="00EE0F25">
      <w:r w:rsidRPr="009973DB">
        <w:t xml:space="preserve">Druhým podporovaným okruhem SC 3.1 bude využití tepla z bioplynových stanic (BPS). </w:t>
      </w:r>
      <w:r w:rsidRPr="009973DB">
        <w:rPr>
          <w:b/>
        </w:rPr>
        <w:t>V rámci OP PIK nebude podporována stavba nových BPS, nýbrž primárně úprava k využití tepla u stávajících</w:t>
      </w:r>
      <w:r w:rsidRPr="009973DB">
        <w:t>.Mnoho bioplynových stanic (BPS) nyní nevhodným legislativním nastavením slouží pouze ke generování zisku z prodeje dotované elektřiny. Dochází k plýtvání vyrobeným teplem a nevyužívá se energetický potenciál často náročně pěstované biomasy. Podíl bioplynu na celkové výrobě elektřiny v roce 2013 byl 2,6 % a podíl BPS na výrobě elektřiny z OZE dosahuje až 22,1 %.</w:t>
      </w:r>
      <w:r w:rsidRPr="009973DB">
        <w:rPr>
          <w:rStyle w:val="FootnoteReference"/>
        </w:rPr>
        <w:footnoteReference w:id="25"/>
      </w:r>
      <w:r w:rsidRPr="009973DB">
        <w:rPr>
          <w:b/>
        </w:rPr>
        <w:t>Výroba elektřiny z BPS v roce 2013 vzrostla o 47 %</w:t>
      </w:r>
      <w:r w:rsidRPr="009973DB">
        <w:t>.</w:t>
      </w:r>
      <w:r w:rsidRPr="009973DB">
        <w:rPr>
          <w:rStyle w:val="FootnoteReference"/>
        </w:rPr>
        <w:footnoteReference w:id="26"/>
      </w:r>
      <w:r w:rsidRPr="009973DB">
        <w:rPr>
          <w:b/>
        </w:rPr>
        <w:t>Počet BPS k 31. 12. 2013 byl 487</w:t>
      </w:r>
      <w:r w:rsidRPr="009973DB">
        <w:t xml:space="preserve"> s celkovou produkcí 2 243 GWh (+ 837 GWh oproti 2012).  Plán do roku 2020 počítá s výrobou elektřiny na úrovni 3 000 GWh ročně, což bude s největší pravděpodobností překročeno, a očekávaná produkce tepla z BPS je 8500 TJ. </w:t>
      </w:r>
      <w:r w:rsidRPr="009973DB">
        <w:rPr>
          <w:b/>
        </w:rPr>
        <w:t>BPS jsou lokalizovány v místech, kde není možné nalézt efektivní využití pro veškeré teplo</w:t>
      </w:r>
      <w:r w:rsidRPr="009973DB">
        <w:t xml:space="preserve">. </w:t>
      </w:r>
      <w:r w:rsidRPr="009973DB">
        <w:rPr>
          <w:b/>
        </w:rPr>
        <w:t>Dochází k nespotřebování až třetiny energie z bioplynu(převážně tepla)</w:t>
      </w:r>
      <w:r w:rsidRPr="009973DB">
        <w:t xml:space="preserve"> a to z důvodu, že vstupní suroviny pro BPS jsou pěstovány na orné půdě odloučené od větších odběrných míst. Zamezení těmto únikům by proporčně snížilo nutný zábor orné půdy pro technické plodiny. Způsobem, jak zvýšit množství vyráběné elektřiny je zavedení kogenerační jednotky (KJ) přímo do stanice. Bez KJ by byla efektivita využití BPS pouze třetinová (cca 35 %).</w:t>
      </w:r>
    </w:p>
    <w:p w:rsidR="006D67F1" w:rsidRPr="009973DB" w:rsidRDefault="006D67F1" w:rsidP="00EE0F25"/>
    <w:p w:rsidR="006D67F1" w:rsidRPr="009973DB" w:rsidRDefault="006D67F1" w:rsidP="00272B8D">
      <w:pPr>
        <w:keepNext/>
      </w:pPr>
      <w:r>
        <w:rPr>
          <w:noProof/>
        </w:rPr>
        <w:pict>
          <v:shape id="obrázek 13" o:spid="_x0000_i1050" type="#_x0000_t75" style="width:261pt;height:123pt;visibility:visible">
            <v:imagedata r:id="rId34" o:title=""/>
          </v:shape>
        </w:pict>
      </w:r>
    </w:p>
    <w:p w:rsidR="006D67F1" w:rsidRPr="009973DB" w:rsidRDefault="006D67F1" w:rsidP="00272B8D">
      <w:pPr>
        <w:pStyle w:val="Caption"/>
      </w:pPr>
      <w:r w:rsidRPr="009973DB">
        <w:t xml:space="preserve">Obrázek </w:t>
      </w:r>
      <w:fldSimple w:instr=" SEQ Obrázek \* ARABIC ">
        <w:r w:rsidRPr="009973DB">
          <w:rPr>
            <w:noProof/>
          </w:rPr>
          <w:t>13</w:t>
        </w:r>
      </w:fldSimple>
      <w:r w:rsidRPr="009973DB">
        <w:t>:  zavedení kogenerační jednotky do BPS</w:t>
      </w:r>
    </w:p>
    <w:p w:rsidR="006D67F1" w:rsidRPr="009973DB" w:rsidRDefault="006D67F1" w:rsidP="00272B8D">
      <w:pPr>
        <w:pStyle w:val="Caption"/>
      </w:pPr>
      <w:r w:rsidRPr="009973DB">
        <w:t>Zdroj: Česká bioplynová asociace</w:t>
      </w:r>
    </w:p>
    <w:p w:rsidR="006D67F1" w:rsidRPr="009973DB" w:rsidRDefault="006D67F1" w:rsidP="00EE0F25"/>
    <w:p w:rsidR="006D67F1" w:rsidRPr="009973DB" w:rsidRDefault="006D67F1" w:rsidP="00272B8D">
      <w:r w:rsidRPr="009973DB">
        <w:t xml:space="preserve">Druhou možností je vyvedení tepla teplovodem z kogenerační jednotky do sousedící obytné zóny nebo průmyslového areálu, který ale musí ležet v okruhu </w:t>
      </w:r>
      <w:smartTag w:uri="urn:schemas-microsoft-com:office:smarttags" w:element="metricconverter">
        <w:smartTagPr>
          <w:attr w:name="ProductID" w:val="1 km"/>
        </w:smartTagPr>
        <w:r w:rsidRPr="009973DB">
          <w:t>1 km</w:t>
        </w:r>
      </w:smartTag>
      <w:r w:rsidRPr="009973DB">
        <w:t>. Při větší vzdálenosti je dodávka tepla problematická kvůli vysokým investičním i provozním nákladům.Obě řešení zvýšení čisté energetické účinnosti BPS vyhovují zaměření podporovaných aktivit oblasti podpory SC 3.1.</w:t>
      </w:r>
    </w:p>
    <w:p w:rsidR="006D67F1" w:rsidRPr="009973DB" w:rsidRDefault="006D67F1" w:rsidP="00272B8D"/>
    <w:p w:rsidR="006D67F1" w:rsidRPr="009973DB" w:rsidRDefault="006D67F1" w:rsidP="00272B8D">
      <w:r w:rsidRPr="009973DB">
        <w:t>Ne všechny BPS jsou vhodné pro zavádění kogenerace a lokální vyvádění tepla. V mnoha případech neexistuje v okolí žádný vhodný odběratel. Výčet vytipovaných vhodných objektů je ke zhlédnutí v tabulce 12, která ohraničuje pravděpodobnou absorpční kapacitu v této oblasti.</w:t>
      </w:r>
    </w:p>
    <w:p w:rsidR="006D67F1" w:rsidRPr="009973DB" w:rsidRDefault="006D67F1" w:rsidP="00272B8D"/>
    <w:p w:rsidR="006D67F1" w:rsidRPr="009973DB" w:rsidRDefault="006D67F1">
      <w:pPr>
        <w:keepNext/>
      </w:pPr>
      <w:r>
        <w:rPr>
          <w:noProof/>
        </w:rPr>
        <w:pict>
          <v:shape id="Obrázek 38" o:spid="_x0000_i1051" type="#_x0000_t75" style="width:366pt;height:208.5pt;visibility:visible">
            <v:imagedata r:id="rId35" o:title="" croptop="29530f" cropbottom="10658f" cropleft="11223f" cropright="18104f"/>
          </v:shape>
        </w:pict>
      </w:r>
    </w:p>
    <w:p w:rsidR="006D67F1" w:rsidRPr="009973DB" w:rsidRDefault="006D67F1" w:rsidP="009E2316">
      <w:pPr>
        <w:pStyle w:val="Caption"/>
      </w:pPr>
      <w:r w:rsidRPr="009973DB">
        <w:t xml:space="preserve">Tabulka 12: Možnosti využití tepla / vzdálené kogenerace na stávajících bioplynových stanicích z hlediska jednotlivých krajů ČR </w:t>
      </w:r>
    </w:p>
    <w:p w:rsidR="006D67F1" w:rsidRPr="009973DB" w:rsidRDefault="006D67F1" w:rsidP="009E2316">
      <w:pPr>
        <w:pStyle w:val="Caption"/>
      </w:pPr>
      <w:r w:rsidRPr="009973DB">
        <w:t>Zdroj: MPO, OP PIK</w:t>
      </w:r>
    </w:p>
    <w:p w:rsidR="006D67F1" w:rsidRPr="009973DB" w:rsidRDefault="006D67F1" w:rsidP="009E2316">
      <w:pPr>
        <w:pStyle w:val="Caption"/>
      </w:pPr>
    </w:p>
    <w:p w:rsidR="006D67F1" w:rsidRPr="009973DB" w:rsidRDefault="006D67F1">
      <w:pPr>
        <w:rPr>
          <w:b/>
          <w:lang w:eastAsia="en-US"/>
        </w:rPr>
      </w:pPr>
      <w:r w:rsidRPr="009973DB">
        <w:rPr>
          <w:b/>
          <w:lang w:eastAsia="en-US"/>
        </w:rPr>
        <w:t>Zdroje financování</w:t>
      </w:r>
    </w:p>
    <w:p w:rsidR="006D67F1" w:rsidRPr="009973DB" w:rsidRDefault="006D67F1">
      <w:pPr>
        <w:rPr>
          <w:b/>
          <w:lang w:eastAsia="en-US"/>
        </w:rPr>
      </w:pPr>
      <w:r w:rsidRPr="009973DB">
        <w:rPr>
          <w:b/>
          <w:lang w:eastAsia="en-US"/>
        </w:rPr>
        <w:t>Investice do OZE jsou z velké části financované úvěrem od komerčních bank, typicky ve formě projektového financování</w:t>
      </w:r>
      <w:r w:rsidRPr="009973DB">
        <w:rPr>
          <w:lang w:eastAsia="en-US"/>
        </w:rPr>
        <w:t>. Legislativní zvýhodnění provozní podporou a garantovaným odkupem elektřiny z MVE, BPS a biomasy redukuje do značné míry odbytová rizika a tím částečně zvýhodňuje též přístup k financování. Velké banky nabízejí na energetické produkty specializované produkty a expertízu. Nabízené úvěry byly z velké části kombinované také s dotační podporou.</w:t>
      </w:r>
    </w:p>
    <w:p w:rsidR="006D67F1" w:rsidRPr="009973DB" w:rsidRDefault="006D67F1">
      <w:pPr>
        <w:rPr>
          <w:b/>
          <w:lang w:eastAsia="en-US"/>
        </w:rPr>
      </w:pPr>
    </w:p>
    <w:p w:rsidR="006D67F1" w:rsidRPr="009973DB" w:rsidRDefault="006D67F1">
      <w:pPr>
        <w:rPr>
          <w:b/>
          <w:lang w:eastAsia="en-US"/>
        </w:rPr>
      </w:pPr>
      <w:r w:rsidRPr="009973DB">
        <w:rPr>
          <w:b/>
          <w:lang w:eastAsia="en-US"/>
        </w:rPr>
        <w:t>Veřejná podpora ve formě dotací znamenala významný zdroj financování projektů OZE v minulém období.</w:t>
      </w:r>
      <w:r w:rsidRPr="009973DB">
        <w:rPr>
          <w:lang w:eastAsia="en-US"/>
        </w:rPr>
        <w:t>Pro projekty OP PIK je nejrelevantnější analogický program podpory v OP PI EKO ENERGIE, z něhož bylo podpořeno několik MVE. Aktivita vyvádění tepla z BPS v OP PI nebyla podporována.</w:t>
      </w:r>
    </w:p>
    <w:p w:rsidR="006D67F1" w:rsidRPr="009973DB" w:rsidRDefault="006D67F1" w:rsidP="00E4726C">
      <w:pPr>
        <w:pStyle w:val="BodyText1"/>
        <w:jc w:val="both"/>
        <w:rPr>
          <w:b/>
        </w:rPr>
      </w:pPr>
    </w:p>
    <w:p w:rsidR="006D67F1" w:rsidRPr="009973DB" w:rsidRDefault="006D67F1" w:rsidP="00C20B34">
      <w:r w:rsidRPr="009973DB">
        <w:t>Investiční podporu na OZE poskytovalo také OP ŽP, nicméně vzhledem k omezení na veřejné subjekty, vysoké školy a neziskové organizace spadá tato investiční poptávka mimo cíl OP PIK.  Program EFEKT (MPO) je svou alokací a širokým zaměřením pro investiční aktivitu v této oblasti zanedbatelný.</w:t>
      </w:r>
    </w:p>
    <w:p w:rsidR="006D67F1" w:rsidRPr="009973DB" w:rsidRDefault="006D67F1" w:rsidP="00DC310F"/>
    <w:p w:rsidR="006D67F1" w:rsidRPr="009973DB" w:rsidRDefault="006D67F1">
      <w:pPr>
        <w:pStyle w:val="Neslovannadpisy"/>
      </w:pPr>
      <w:r w:rsidRPr="009973DB">
        <w:t>Provozní podpora</w:t>
      </w:r>
    </w:p>
    <w:p w:rsidR="006D67F1" w:rsidRPr="009973DB" w:rsidRDefault="006D67F1" w:rsidP="00E6270B">
      <w:r w:rsidRPr="009973DB">
        <w:rPr>
          <w:b/>
        </w:rPr>
        <w:t>MVE čerpají na rozdíl od větrné a solární energie provozní podporu na elektřinu dodanou do sítě a podle aktuálního cenového rozhodnutí je výkupní cena pro nové zdroje zapojené do sítě 3,23 Kč/kWh</w:t>
      </w:r>
      <w:r w:rsidRPr="009973DB">
        <w:t xml:space="preserve">. Je nutné zdůraznit, že současné </w:t>
      </w:r>
      <w:r w:rsidRPr="009973DB">
        <w:rPr>
          <w:b/>
        </w:rPr>
        <w:t>nastavení OP PIK neumožňuje zároveň čerpat investiční a provozní podporu</w:t>
      </w:r>
      <w:r w:rsidRPr="009973DB">
        <w:t xml:space="preserve">.Vzhledem k výši současné provozní podpory toto ustanovení zásadním způsobem </w:t>
      </w:r>
      <w:r w:rsidRPr="009973DB">
        <w:rPr>
          <w:b/>
        </w:rPr>
        <w:t>omezuje absorpční kapacitu nejen pro finanční nástroje, ale i pro dotace</w:t>
      </w:r>
      <w:r w:rsidRPr="009973DB">
        <w:t xml:space="preserve"> v limitu veřejné podpory. Také žadatelé o investiční dotaci z národního programu EFEKT měly</w:t>
      </w:r>
      <w:r>
        <w:t xml:space="preserve"> </w:t>
      </w:r>
      <w:r w:rsidRPr="009973DB">
        <w:t>krácenou maximální míru dotace, chtějí-li provozní podporu čerpat.Procentuální krácení podpory provozovatelům, kteří přijali dotaci na výstavbu MVE je vyšší, než např. při KVET, která vyrábí energii z fosilního paliva - plynu.</w:t>
      </w:r>
    </w:p>
    <w:p w:rsidR="006D67F1" w:rsidRPr="009973DB" w:rsidRDefault="006D67F1" w:rsidP="00E6270B"/>
    <w:p w:rsidR="006D67F1" w:rsidRPr="009973DB" w:rsidRDefault="006D67F1" w:rsidP="00DC310F">
      <w:r w:rsidRPr="009973DB">
        <w:t>Provozní podporu na výkup elektřiny odebírá i většina BPS. U podpory investic do kogenerační výroby tepla z BPS ale v OP PIK nenastává konflikt s provozní podporou jako u MVE. Ta se totiž vztahuje na odkup elektřiny, nikoli tepla.</w:t>
      </w:r>
    </w:p>
    <w:p w:rsidR="006D67F1" w:rsidRPr="009973DB" w:rsidRDefault="006D67F1" w:rsidP="00DC310F"/>
    <w:p w:rsidR="006D67F1" w:rsidRPr="009973DB" w:rsidRDefault="006D67F1" w:rsidP="00283266">
      <w:pPr>
        <w:pStyle w:val="Heading4"/>
      </w:pPr>
      <w:bookmarkStart w:id="850" w:name="_Toc416800452"/>
      <w:r w:rsidRPr="009973DB">
        <w:t>Odhad absorpční kapacity veřejné podpory a finančního nástroje</w:t>
      </w:r>
    </w:p>
    <w:p w:rsidR="006D67F1" w:rsidRPr="009973DB" w:rsidRDefault="006D67F1" w:rsidP="00AC4ED5"/>
    <w:bookmarkEnd w:id="850"/>
    <w:p w:rsidR="006D67F1" w:rsidRPr="009973DB" w:rsidRDefault="006D67F1" w:rsidP="00AC4ED5">
      <w:pPr>
        <w:rPr>
          <w:b/>
        </w:rPr>
      </w:pPr>
      <w:r w:rsidRPr="009973DB">
        <w:t xml:space="preserve">V dotazníkovém šetření pro tuto analýzu vyjádřilo 104 společností svůj plánovaný investiční záměr k SC 3.1. Uvažované investiční záměry dosahují výše 1,2 mld. Kč. S přihlédnutím k dosavadním zkušenostem s podporou (především OPPI) a počtu dnes aktivních zařízení typu MVE a BPS lze tuto poptávku extrapolovat na 8násobný vzorek. </w:t>
      </w:r>
      <w:r w:rsidRPr="009973DB">
        <w:rPr>
          <w:b/>
        </w:rPr>
        <w:t>Výslednou investiční poptávku odhadujeme na 9,6 mld. Kč</w:t>
      </w:r>
      <w:r w:rsidRPr="009973DB">
        <w:t>. Pouze 14 % dotázaných by investiční projekt realizovalo bez podpory. 64 % má projektů by mělo zájem o zvýhodněné úvěry. Vzhledem k relativně delší době návratnosti typových projektů tuto hodnotu ale považujeme za horní limit.</w:t>
      </w:r>
      <w:r w:rsidRPr="009973DB">
        <w:rPr>
          <w:b/>
        </w:rPr>
        <w:t>Absorpční kapacitu úvěrového nástroje tak odhadujeme na 3 - 6 mld. Kč, v závislosti na jeho parametrech.</w:t>
      </w:r>
    </w:p>
    <w:p w:rsidR="006D67F1" w:rsidRPr="009973DB" w:rsidRDefault="006D67F1" w:rsidP="00AC4ED5">
      <w:pPr>
        <w:rPr>
          <w:b/>
        </w:rPr>
      </w:pPr>
    </w:p>
    <w:p w:rsidR="006D67F1" w:rsidRPr="009973DB" w:rsidRDefault="006D67F1" w:rsidP="00AC4ED5">
      <w:pPr>
        <w:rPr>
          <w:b/>
        </w:rPr>
      </w:pPr>
      <w:r w:rsidRPr="009973DB">
        <w:rPr>
          <w:b/>
        </w:rPr>
        <w:t>Investiční poptávka v oblasti BPS, která je v tomto odhadu obsažena, tvoří dle analýzy MPO/Nova</w:t>
      </w:r>
      <w:r>
        <w:rPr>
          <w:b/>
        </w:rPr>
        <w:t xml:space="preserve"> </w:t>
      </w:r>
      <w:r w:rsidRPr="009973DB">
        <w:rPr>
          <w:b/>
        </w:rPr>
        <w:t>Energomax</w:t>
      </w:r>
      <w:r>
        <w:rPr>
          <w:b/>
        </w:rPr>
        <w:t xml:space="preserve"> </w:t>
      </w:r>
      <w:r w:rsidRPr="009973DB">
        <w:rPr>
          <w:b/>
        </w:rPr>
        <w:t>3,2 mld. Kč</w:t>
      </w:r>
      <w:r w:rsidRPr="009973DB">
        <w:t>, jak vyplývá z počtu BPS vhodných k lokálnímu vyvádění tepla. Větší část alokace SC 3.1 (až 2/3) obsáhnou MVE.</w:t>
      </w:r>
      <w:r w:rsidRPr="009973DB">
        <w:rPr>
          <w:b/>
        </w:rPr>
        <w:t>V případě nemožnosti kombinace FN s provozní podporou u MVE odhadujeme absorpční kapacitu v jejich případě nulovou.</w:t>
      </w:r>
    </w:p>
    <w:p w:rsidR="006D67F1" w:rsidRPr="009973DB" w:rsidRDefault="006D67F1" w:rsidP="00AC4ED5">
      <w:pPr>
        <w:rPr>
          <w:b/>
        </w:rPr>
      </w:pPr>
    </w:p>
    <w:tbl>
      <w:tblPr>
        <w:tblW w:w="3313" w:type="dxa"/>
        <w:tblInd w:w="55" w:type="dxa"/>
        <w:tblCellMar>
          <w:left w:w="70" w:type="dxa"/>
          <w:right w:w="70" w:type="dxa"/>
        </w:tblCellMar>
        <w:tblLook w:val="00A0"/>
      </w:tblPr>
      <w:tblGrid>
        <w:gridCol w:w="1387"/>
        <w:gridCol w:w="963"/>
        <w:gridCol w:w="963"/>
      </w:tblGrid>
      <w:tr w:rsidR="006D67F1" w:rsidRPr="009973DB" w:rsidTr="00BF0A9E">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Skladba respondentů z hlediska velikosti podniku</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malé 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38,5%</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40</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mikropodniky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25,0%</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střední 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26,0%</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27</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velké podniky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10,58%</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w:t>
            </w:r>
          </w:p>
        </w:tc>
      </w:tr>
      <w:tr w:rsidR="006D67F1" w:rsidRPr="009973DB" w:rsidTr="00BF0A9E">
        <w:trPr>
          <w:trHeight w:val="255"/>
        </w:trPr>
        <w:tc>
          <w:tcPr>
            <w:tcW w:w="1387"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104</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p>
        </w:tc>
      </w:tr>
    </w:tbl>
    <w:p w:rsidR="006D67F1" w:rsidRPr="009973DB" w:rsidRDefault="006D67F1" w:rsidP="00F71000"/>
    <w:p w:rsidR="006D67F1" w:rsidRPr="009973DB" w:rsidRDefault="006D67F1" w:rsidP="00F71000">
      <w:r w:rsidRPr="009973DB">
        <w:t>Přes 63 % respondentů s plánem na investice do OZE tvořily malé podniky a mikropodniky.</w:t>
      </w:r>
    </w:p>
    <w:p w:rsidR="006D67F1" w:rsidRPr="009973DB" w:rsidRDefault="006D67F1" w:rsidP="00F71000"/>
    <w:tbl>
      <w:tblPr>
        <w:tblW w:w="5748" w:type="dxa"/>
        <w:tblInd w:w="55" w:type="dxa"/>
        <w:tblCellMar>
          <w:left w:w="70" w:type="dxa"/>
          <w:right w:w="70" w:type="dxa"/>
        </w:tblCellMar>
        <w:tblLook w:val="00A0"/>
      </w:tblPr>
      <w:tblGrid>
        <w:gridCol w:w="3822"/>
        <w:gridCol w:w="963"/>
        <w:gridCol w:w="963"/>
      </w:tblGrid>
      <w:tr w:rsidR="006D67F1" w:rsidRPr="009973DB" w:rsidTr="00BF0A9E">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6,7%</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Růstová fáze (expansion)</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66,3%</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69</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20,2%</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21</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Obnovení aktivit (redeployment)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6,7%</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w:t>
            </w:r>
          </w:p>
        </w:tc>
      </w:tr>
      <w:tr w:rsidR="006D67F1" w:rsidRPr="009973DB" w:rsidTr="00BF0A9E">
        <w:trPr>
          <w:trHeight w:val="255"/>
        </w:trPr>
        <w:tc>
          <w:tcPr>
            <w:tcW w:w="3822"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104</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r w:rsidRPr="009973DB">
        <w:t>Jednalo se opět zejména o zavedené společnosti s mediánem stáří 17 let, nejčastěji svou fázi zařadily do fáze růstu, a to v 66 % případů.</w:t>
      </w:r>
    </w:p>
    <w:p w:rsidR="006D67F1" w:rsidRPr="009973DB" w:rsidRDefault="006D67F1" w:rsidP="00F71000"/>
    <w:tbl>
      <w:tblPr>
        <w:tblW w:w="7731" w:type="dxa"/>
        <w:tblInd w:w="55" w:type="dxa"/>
        <w:tblCellMar>
          <w:left w:w="70" w:type="dxa"/>
          <w:right w:w="70" w:type="dxa"/>
        </w:tblCellMar>
        <w:tblLook w:val="00A0"/>
      </w:tblPr>
      <w:tblGrid>
        <w:gridCol w:w="4510"/>
        <w:gridCol w:w="1298"/>
        <w:gridCol w:w="960"/>
        <w:gridCol w:w="963"/>
      </w:tblGrid>
      <w:tr w:rsidR="006D67F1" w:rsidRPr="009973DB" w:rsidTr="00BF0A9E">
        <w:trPr>
          <w:trHeight w:val="255"/>
        </w:trPr>
        <w:tc>
          <w:tcPr>
            <w:tcW w:w="5808"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Investiční výdaje podniků</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r>
      <w:tr w:rsidR="006D67F1" w:rsidRPr="009973DB" w:rsidTr="00BF0A9E">
        <w:trPr>
          <w:trHeight w:val="255"/>
        </w:trPr>
        <w:tc>
          <w:tcPr>
            <w:tcW w:w="4510" w:type="dxa"/>
            <w:vMerge w:val="restart"/>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Investice v předchozích třech letech </w:t>
            </w: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40,8%</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42</w:t>
            </w:r>
          </w:p>
        </w:tc>
      </w:tr>
      <w:tr w:rsidR="006D67F1" w:rsidRPr="009973DB" w:rsidTr="00BF0A9E">
        <w:trPr>
          <w:trHeight w:val="255"/>
        </w:trPr>
        <w:tc>
          <w:tcPr>
            <w:tcW w:w="4510"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31,1%</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w:t>
            </w:r>
          </w:p>
        </w:tc>
      </w:tr>
      <w:tr w:rsidR="006D67F1" w:rsidRPr="009973DB" w:rsidTr="00BF0A9E">
        <w:trPr>
          <w:trHeight w:val="255"/>
        </w:trPr>
        <w:tc>
          <w:tcPr>
            <w:tcW w:w="4510"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28,2%</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r>
      <w:tr w:rsidR="006D67F1" w:rsidRPr="009973DB" w:rsidTr="00BF0A9E">
        <w:trPr>
          <w:trHeight w:val="255"/>
        </w:trPr>
        <w:tc>
          <w:tcPr>
            <w:tcW w:w="451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103</w:t>
            </w:r>
          </w:p>
        </w:tc>
        <w:tc>
          <w:tcPr>
            <w:tcW w:w="960"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63"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r>
      <w:tr w:rsidR="006D67F1" w:rsidRPr="009973DB" w:rsidTr="00BF0A9E">
        <w:trPr>
          <w:trHeight w:val="255"/>
        </w:trPr>
        <w:tc>
          <w:tcPr>
            <w:tcW w:w="4510" w:type="dxa"/>
            <w:vMerge w:val="restart"/>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Plánované investice do OZE v příštích třech letech </w:t>
            </w:r>
          </w:p>
        </w:tc>
        <w:tc>
          <w:tcPr>
            <w:tcW w:w="12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79,6%</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82</w:t>
            </w:r>
          </w:p>
        </w:tc>
      </w:tr>
      <w:tr w:rsidR="006D67F1" w:rsidRPr="009973DB" w:rsidTr="00BF0A9E">
        <w:trPr>
          <w:trHeight w:val="255"/>
        </w:trPr>
        <w:tc>
          <w:tcPr>
            <w:tcW w:w="4510" w:type="dxa"/>
            <w:vMerge/>
            <w:tcBorders>
              <w:top w:val="single" w:sz="4" w:space="0" w:color="auto"/>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13,6%</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w:t>
            </w:r>
          </w:p>
        </w:tc>
      </w:tr>
      <w:tr w:rsidR="006D67F1" w:rsidRPr="009973DB" w:rsidTr="00BF0A9E">
        <w:trPr>
          <w:trHeight w:val="255"/>
        </w:trPr>
        <w:tc>
          <w:tcPr>
            <w:tcW w:w="4510" w:type="dxa"/>
            <w:vMerge/>
            <w:tcBorders>
              <w:top w:val="single" w:sz="4" w:space="0" w:color="auto"/>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7,8%</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r>
      <w:tr w:rsidR="006D67F1" w:rsidRPr="009973DB" w:rsidTr="00BF0A9E">
        <w:trPr>
          <w:trHeight w:val="255"/>
        </w:trPr>
        <w:tc>
          <w:tcPr>
            <w:tcW w:w="451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103</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 w:rsidR="006D67F1" w:rsidRPr="009973DB" w:rsidRDefault="006D67F1" w:rsidP="00F71000">
      <w:r w:rsidRPr="009973DB">
        <w:t xml:space="preserve">Dotazované firmy preferují z hlediska rozsahu svých plánovaných investic do OZE především menší projekty do </w:t>
      </w:r>
      <w:smartTag w:uri="urn:schemas-microsoft-com:office:smarttags" w:element="metricconverter">
        <w:smartTagPr>
          <w:attr w:name="ProductID" w:val="10 mil"/>
        </w:smartTagPr>
        <w:r w:rsidRPr="009973DB">
          <w:t>10 mil</w:t>
        </w:r>
      </w:smartTag>
      <w:r w:rsidRPr="009973DB">
        <w:t>. Kč, a to v téměř 80 % případů.</w:t>
      </w:r>
    </w:p>
    <w:p w:rsidR="006D67F1" w:rsidRPr="009973DB" w:rsidRDefault="006D67F1" w:rsidP="00F71000"/>
    <w:tbl>
      <w:tblPr>
        <w:tblW w:w="5088" w:type="dxa"/>
        <w:tblInd w:w="55" w:type="dxa"/>
        <w:tblCellMar>
          <w:left w:w="70" w:type="dxa"/>
          <w:right w:w="70" w:type="dxa"/>
        </w:tblCellMar>
        <w:tblLook w:val="00A0"/>
      </w:tblPr>
      <w:tblGrid>
        <w:gridCol w:w="3165"/>
        <w:gridCol w:w="963"/>
        <w:gridCol w:w="960"/>
      </w:tblGrid>
      <w:tr w:rsidR="006D67F1" w:rsidRPr="009973DB" w:rsidTr="00BF0A9E">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Odhadovaná doba návratnosti plánovaných investic</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1-3 roky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4,4%</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3-5 let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26,4%</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5-10 let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43</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47,3%</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10 let a více</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22,0%</w:t>
            </w:r>
          </w:p>
        </w:tc>
      </w:tr>
      <w:tr w:rsidR="006D67F1" w:rsidRPr="009973DB" w:rsidTr="00BF0A9E">
        <w:trPr>
          <w:trHeight w:val="255"/>
        </w:trPr>
        <w:tc>
          <w:tcPr>
            <w:tcW w:w="3165"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91</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 w:rsidR="006D67F1" w:rsidRPr="009973DB" w:rsidRDefault="006D67F1" w:rsidP="00F71000">
      <w:r w:rsidRPr="009973DB">
        <w:t>Tento údaj je úzce spojen s dobou návratnosti, kdy 67 % podniků uvedlo, že očekávají návratnost plánovaných investic delší než 5 let.</w:t>
      </w:r>
    </w:p>
    <w:p w:rsidR="006D67F1" w:rsidRPr="009973DB" w:rsidRDefault="006D67F1" w:rsidP="00F71000"/>
    <w:p w:rsidR="006D67F1" w:rsidRPr="009973DB" w:rsidRDefault="006D67F1" w:rsidP="00F71000">
      <w:pPr>
        <w:pStyle w:val="Caption"/>
        <w:keepNext/>
      </w:pPr>
      <w:r w:rsidRPr="009973DB">
        <w:t xml:space="preserve">Obrázek </w:t>
      </w:r>
      <w:fldSimple w:instr=" SEQ Obrázek \* ARABIC ">
        <w:r w:rsidRPr="009973DB">
          <w:rPr>
            <w:noProof/>
          </w:rPr>
          <w:t>14</w:t>
        </w:r>
      </w:fldSimple>
      <w:r w:rsidRPr="009973DB">
        <w:t>: Dostupnost financování respondentů v posledních třech letech</w:t>
      </w:r>
    </w:p>
    <w:p w:rsidR="006D67F1" w:rsidRPr="009973DB" w:rsidRDefault="006D67F1" w:rsidP="00F71000">
      <w:r>
        <w:rPr>
          <w:noProof/>
        </w:rPr>
        <w:pict>
          <v:shape id="_x0000_i1052" type="#_x0000_t75" style="width:357.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">
            <v:imagedata r:id="rId36" o:title=""/>
            <o:lock v:ext="edit" aspectratio="f"/>
          </v:shape>
        </w:pict>
      </w:r>
    </w:p>
    <w:p w:rsidR="006D67F1" w:rsidRPr="009973DB" w:rsidRDefault="006D67F1" w:rsidP="00F71000"/>
    <w:p w:rsidR="006D67F1" w:rsidRPr="009973DB" w:rsidRDefault="006D67F1" w:rsidP="00F71000">
      <w:r w:rsidRPr="009973DB">
        <w:t>Celkově respondenti hodnotili svůj přístup k financování jako ztížený v 39,7 % případů, což představuje nejvyšší podíl ze všech specifických cílů OPPIK.</w:t>
      </w:r>
    </w:p>
    <w:p w:rsidR="006D67F1" w:rsidRPr="009973DB" w:rsidRDefault="006D67F1" w:rsidP="00F71000"/>
    <w:tbl>
      <w:tblPr>
        <w:tblW w:w="9436" w:type="dxa"/>
        <w:tblInd w:w="55" w:type="dxa"/>
        <w:tblCellMar>
          <w:left w:w="70" w:type="dxa"/>
          <w:right w:w="70" w:type="dxa"/>
        </w:tblCellMar>
        <w:tblLook w:val="00A0"/>
      </w:tblPr>
      <w:tblGrid>
        <w:gridCol w:w="7840"/>
        <w:gridCol w:w="963"/>
        <w:gridCol w:w="798"/>
      </w:tblGrid>
      <w:tr w:rsidR="006D67F1" w:rsidRPr="009973DB" w:rsidTr="00BF0A9E">
        <w:trPr>
          <w:trHeight w:val="255"/>
        </w:trPr>
        <w:tc>
          <w:tcPr>
            <w:tcW w:w="7840"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c>
          <w:tcPr>
            <w:tcW w:w="7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7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Bezproblémová – zdroje získáváme poměrně rychle a jednoduše, jednání bývají efektivní a úspěšná</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38</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37,6%</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 menšími problémy – informací je dostatek a lze nalézt financující subjekt po vícekolovém vyjednávání</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22,8%</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pouze dobrá – finanční zdroje zde jsou, ale je obtížně možné je získat</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14,9%</w:t>
            </w:r>
          </w:p>
        </w:tc>
      </w:tr>
      <w:tr w:rsidR="006D67F1" w:rsidRPr="009973DB" w:rsidTr="00BF0A9E">
        <w:trPr>
          <w:trHeight w:val="255"/>
        </w:trPr>
        <w:tc>
          <w:tcPr>
            <w:tcW w:w="7840"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špatná – existuje informační bariéra, banky mají velké požadavky na hodnotu zástavy, apod.</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w:t>
            </w:r>
          </w:p>
        </w:tc>
        <w:tc>
          <w:tcPr>
            <w:tcW w:w="7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24,8%</w:t>
            </w:r>
          </w:p>
        </w:tc>
      </w:tr>
      <w:tr w:rsidR="006D67F1" w:rsidRPr="009973DB" w:rsidTr="00BF0A9E">
        <w:trPr>
          <w:trHeight w:val="255"/>
        </w:trPr>
        <w:tc>
          <w:tcPr>
            <w:tcW w:w="784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79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101</w:t>
            </w:r>
          </w:p>
        </w:tc>
        <w:tc>
          <w:tcPr>
            <w:tcW w:w="798"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 w:rsidR="006D67F1" w:rsidRPr="009973DB" w:rsidRDefault="006D67F1" w:rsidP="00F71000"/>
    <w:p w:rsidR="006D67F1" w:rsidRPr="009973DB" w:rsidRDefault="006D67F1" w:rsidP="00F71000">
      <w:r w:rsidRPr="009973DB">
        <w:t xml:space="preserve">Další data uvádíme již jen za podniky, které uvedly, že mají ztížený přístup k financování. </w:t>
      </w:r>
    </w:p>
    <w:p w:rsidR="006D67F1" w:rsidRPr="009973DB" w:rsidRDefault="006D67F1" w:rsidP="00F71000"/>
    <w:tbl>
      <w:tblPr>
        <w:tblW w:w="4886" w:type="dxa"/>
        <w:tblInd w:w="55" w:type="dxa"/>
        <w:tblCellMar>
          <w:left w:w="70" w:type="dxa"/>
          <w:right w:w="70" w:type="dxa"/>
        </w:tblCellMar>
        <w:tblLook w:val="00A0"/>
      </w:tblPr>
      <w:tblGrid>
        <w:gridCol w:w="2966"/>
        <w:gridCol w:w="963"/>
        <w:gridCol w:w="960"/>
      </w:tblGrid>
      <w:tr w:rsidR="006D67F1" w:rsidRPr="009973DB" w:rsidTr="00BF0A9E">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72,5%</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72,5%</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39</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97,5%</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85,0%</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42,5%</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20,0%</w:t>
            </w:r>
          </w:p>
        </w:tc>
      </w:tr>
      <w:tr w:rsidR="006D67F1" w:rsidRPr="009973DB" w:rsidTr="00BF0A9E">
        <w:trPr>
          <w:trHeight w:val="255"/>
        </w:trPr>
        <w:tc>
          <w:tcPr>
            <w:tcW w:w="2966"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40</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 w:rsidR="006D67F1" w:rsidRPr="009973DB" w:rsidRDefault="006D67F1" w:rsidP="00F71000">
      <w:r w:rsidRPr="009973DB">
        <w:t>Jednoznačně nejsilnějším důvodem zhoršeného přístupu k financování byly možnosti zajištění, a to téměř ve 100 % případů. Mezi další důvody ztíženého přístupu k financování podnikatelských nemovitostí uvedli respondenti zejména finanční náklady, ale i dobu návratnosti a délku vlastní historie. Celkově respondenti v tomto specifickém cíli vykazovali největší potíže v přístupu k financování  svých projektů.</w:t>
      </w:r>
    </w:p>
    <w:p w:rsidR="006D67F1" w:rsidRPr="009973DB" w:rsidRDefault="006D67F1" w:rsidP="00F71000">
      <w:pPr>
        <w:pStyle w:val="Caption"/>
        <w:keepNext/>
      </w:pPr>
    </w:p>
    <w:p w:rsidR="006D67F1" w:rsidRPr="009973DB" w:rsidRDefault="006D67F1" w:rsidP="00F71000">
      <w:pPr>
        <w:pStyle w:val="Caption"/>
        <w:keepNext/>
      </w:pPr>
      <w:r w:rsidRPr="009973DB">
        <w:t xml:space="preserve">Obrázek </w:t>
      </w:r>
      <w:fldSimple w:instr=" SEQ Obrázek \* ARABIC ">
        <w:r w:rsidRPr="009973DB">
          <w:rPr>
            <w:noProof/>
          </w:rPr>
          <w:t>15</w:t>
        </w:r>
      </w:fldSimple>
      <w:r w:rsidRPr="009973DB">
        <w:t>: Hlavní důvody ztíženého přístupu k financování (bylo možné uvést více odpovědí)</w:t>
      </w:r>
    </w:p>
    <w:p w:rsidR="006D67F1" w:rsidRPr="009973DB" w:rsidRDefault="006D67F1" w:rsidP="00F71000">
      <w:r>
        <w:rPr>
          <w:noProof/>
        </w:rPr>
        <w:pict>
          <v:shape id="_x0000_i1053" type="#_x0000_t75" style="width:357.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">
            <v:imagedata r:id="rId37" o:title=""/>
            <o:lock v:ext="edit" aspectratio="f"/>
          </v:shape>
        </w:pict>
      </w:r>
    </w:p>
    <w:p w:rsidR="006D67F1" w:rsidRPr="009973DB" w:rsidRDefault="006D67F1" w:rsidP="00F71000">
      <w:r w:rsidRPr="009973DB">
        <w:t xml:space="preserve"> </w:t>
      </w:r>
    </w:p>
    <w:p w:rsidR="006D67F1" w:rsidRPr="009973DB" w:rsidRDefault="006D67F1" w:rsidP="00AC4ED5"/>
    <w:p w:rsidR="006D67F1" w:rsidRPr="009973DB" w:rsidRDefault="006D67F1" w:rsidP="00AC4ED5">
      <w:pPr>
        <w:rPr>
          <w:b/>
        </w:rPr>
      </w:pPr>
    </w:p>
    <w:p w:rsidR="006D67F1" w:rsidRPr="009973DB" w:rsidRDefault="006D67F1" w:rsidP="00283266">
      <w:pPr>
        <w:pStyle w:val="Heading4"/>
      </w:pPr>
      <w:bookmarkStart w:id="851" w:name="_Toc416800453"/>
      <w:r w:rsidRPr="009973DB">
        <w:t>Identifikace selhání trhu a suboptimálních investičních situací</w:t>
      </w:r>
    </w:p>
    <w:p w:rsidR="006D67F1" w:rsidRPr="009973DB" w:rsidRDefault="006D67F1" w:rsidP="00B66AFC"/>
    <w:bookmarkEnd w:id="851"/>
    <w:p w:rsidR="006D67F1" w:rsidRPr="009973DB" w:rsidRDefault="006D67F1" w:rsidP="00B66AFC">
      <w:r w:rsidRPr="009973DB">
        <w:t>Nejvýraznějším problémem pro investice ve sledovaných oblastech MVE, biomasy a BPS jsou vysoké náklady a doba návratnosti, která se s nimi pojí. Sledované typy OZE z tohoto pohledu nemohou za tržních podmínek konkurovat zdrojům uhelné energetiky, také proto čerpají provozní podporu (která byla zastavena pro nové zdroje zapojené po roce 2014 s výjimkou MVE).</w:t>
      </w:r>
    </w:p>
    <w:p w:rsidR="006D67F1" w:rsidRPr="009973DB" w:rsidRDefault="006D67F1" w:rsidP="00B66AFC"/>
    <w:p w:rsidR="006D67F1" w:rsidRPr="009973DB" w:rsidRDefault="006D67F1" w:rsidP="00B66AFC">
      <w:r w:rsidRPr="009973DB">
        <w:t>V případě investic do zužitkování tepla a jeho vzdáleného vyvedení ke spotřebitelům u BPS a biomasy není provozní podpora aplikována. Investice tedy mohou být motivovány jen tržními výnosy v této oblasti, které nepožívají zvláštního zvýhodnění. Tržní selhání se váže především na nákladnost těchto opatření a relativní vzdálenost, která v řadě případů dělí produkční místa od nejbližších spotřebitelských center. Investice do vedení tepla jsou poměrně náročné (viz SC 3.5), administrativně složité, nákladné a složité i co do zajištění a získání bankovního financování.</w:t>
      </w:r>
    </w:p>
    <w:p w:rsidR="006D67F1" w:rsidRPr="009973DB" w:rsidRDefault="006D67F1" w:rsidP="00B66AFC"/>
    <w:p w:rsidR="006D67F1" w:rsidRPr="009973DB" w:rsidRDefault="006D67F1" w:rsidP="00B66AFC">
      <w:r w:rsidRPr="009973DB">
        <w:t>Výroba elektřiny z MVE požívá dosud provozní podporu, investice do jejich zefektivnění je tedy z tohoto pohledu snáze realizovatelná. I v rámci této oblasti však vysoké náklady a doba návratnosti mohou od investic odrazovat. Některé MVE s potřebou rekonstrukce jsou i mnoho desítek let staré a nejde tedy pouze o dílčí úpravy. Oblast se navíc potýká s vysokou zátěží administrativní.</w:t>
      </w:r>
    </w:p>
    <w:p w:rsidR="006D67F1" w:rsidRPr="009973DB" w:rsidRDefault="006D67F1" w:rsidP="001A387B"/>
    <w:p w:rsidR="006D67F1" w:rsidRPr="009973DB" w:rsidRDefault="006D67F1" w:rsidP="00283266">
      <w:pPr>
        <w:pStyle w:val="Heading4"/>
      </w:pPr>
      <w:bookmarkStart w:id="852" w:name="_Toc416383851"/>
      <w:bookmarkStart w:id="853" w:name="_Toc416447840"/>
      <w:bookmarkStart w:id="854" w:name="_Toc416383852"/>
      <w:bookmarkStart w:id="855" w:name="_Toc416447841"/>
      <w:bookmarkStart w:id="856" w:name="_Toc416800454"/>
      <w:bookmarkEnd w:id="852"/>
      <w:bookmarkEnd w:id="853"/>
      <w:bookmarkEnd w:id="854"/>
      <w:bookmarkEnd w:id="855"/>
      <w:r w:rsidRPr="009973DB">
        <w:t>Návrh řešení identifikovaných tržních selhání</w:t>
      </w:r>
    </w:p>
    <w:p w:rsidR="006D67F1" w:rsidRPr="009973DB" w:rsidRDefault="006D67F1" w:rsidP="00E61CBB"/>
    <w:bookmarkEnd w:id="856"/>
    <w:p w:rsidR="006D67F1" w:rsidRPr="009973DB" w:rsidRDefault="006D67F1" w:rsidP="00E61CBB">
      <w:r w:rsidRPr="009973DB">
        <w:t xml:space="preserve">Dle tržní analýzy sektoru obnovitelných zdrojů energie (OZE) a vyhodnocení dotazníkového šetření potencionálních investičních projektů v sledované oblasti vykazuje specifický cíl </w:t>
      </w:r>
      <w:r w:rsidRPr="009973DB">
        <w:rPr>
          <w:b/>
        </w:rPr>
        <w:t>3.1 – “</w:t>
      </w:r>
      <w:r w:rsidRPr="009973DB">
        <w:rPr>
          <w:rFonts w:cs="Arial"/>
          <w:b/>
          <w:szCs w:val="19"/>
        </w:rPr>
        <w:t>Zvýšit podíl výroby energie z obnovitelných zdrojů na hrubé konečné spotřebě ČR</w:t>
      </w:r>
      <w:r w:rsidRPr="009973DB">
        <w:rPr>
          <w:b/>
        </w:rPr>
        <w:t xml:space="preserve">“ </w:t>
      </w:r>
      <w:r w:rsidRPr="009973DB">
        <w:t xml:space="preserve">částečný potenciál pro zapojení finančních nástrojů. Hlavním problémem jsou náklady modernizace těchto zařízení, které implikují dlouhou návratnost cílových investic i v případě provozní podpory odkupu vyrobené elektřiny, kterou tyto zařízení dnes čerpají.Výsledky dotazníkového šetření poukazují na fakt, že pouze 12 % subjektů je ochotných realizovat investici do OZE bez nějaké formy veřejné podpory. </w:t>
      </w:r>
    </w:p>
    <w:p w:rsidR="006D67F1" w:rsidRPr="009973DB" w:rsidRDefault="006D67F1" w:rsidP="00E61CBB">
      <w:pPr>
        <w:pStyle w:val="BodyText1"/>
        <w:jc w:val="both"/>
      </w:pPr>
    </w:p>
    <w:p w:rsidR="006D67F1" w:rsidRPr="009973DB" w:rsidRDefault="006D67F1" w:rsidP="00E61CBB">
      <w:r w:rsidRPr="009973DB">
        <w:t>Zejména na základě vyvedení tepla v případě BPS a KVETu je nutné vzít v úvahu vysoké náklady na konstrukci/modernizaci soustav pro zásobování teplem blízkého okolí, kde doba návratnosti investice může překračovat tržní akceptovatelnost a kritéria poskytnutí úvěru. U těchto aktivit tedy navrhujeme ponechat primárně dotační podporu.</w:t>
      </w:r>
    </w:p>
    <w:p w:rsidR="006D67F1" w:rsidRPr="009973DB" w:rsidRDefault="006D67F1" w:rsidP="00E61CBB"/>
    <w:p w:rsidR="006D67F1" w:rsidRPr="009973DB" w:rsidRDefault="006D67F1" w:rsidP="00E61CBB">
      <w:r w:rsidRPr="009973DB">
        <w:t>Potenciál na využití zvýhodněných úvěrů spatřujeme u MVE, které i pro nově zapojené zdroje budou moci čerpat provozní podporu na výkup elektřiny – na rozdíl od ostatních OZE. I zde je však v mnoha případech vhodné motivovat větší investiční aktivitu v rekonstrukci starých zdrojů, která je nákladná a může být problematická z hlediska návratnosti a získání financování.  Zvýhodněný úvěr by ulehčil přístup k financování a jeho cenu a může tak pomoci větší investiční aktivitě v této oblasti. Komplikací v tomto ohledu je možnost kombinace provozní a investiční podpory, která v případě OZE limituje i použití dotací.</w:t>
      </w:r>
    </w:p>
    <w:p w:rsidR="006D67F1" w:rsidRPr="009973DB" w:rsidRDefault="006D67F1" w:rsidP="00E61CBB"/>
    <w:p w:rsidR="006D67F1" w:rsidRPr="009973DB" w:rsidRDefault="006D67F1" w:rsidP="002433DA">
      <w:pPr>
        <w:pStyle w:val="Heading3"/>
        <w:rPr>
          <w:lang w:eastAsia="en-US"/>
        </w:rPr>
      </w:pPr>
      <w:bookmarkStart w:id="857" w:name="_Toc416447843"/>
      <w:bookmarkStart w:id="858" w:name="_Toc416447844"/>
      <w:bookmarkStart w:id="859" w:name="_Toc416447845"/>
      <w:bookmarkStart w:id="860" w:name="_Toc416447846"/>
      <w:bookmarkStart w:id="861" w:name="_Toc416447847"/>
      <w:bookmarkStart w:id="862" w:name="_Toc416447848"/>
      <w:bookmarkStart w:id="863" w:name="_Toc416447849"/>
      <w:bookmarkStart w:id="864" w:name="_Toc416447850"/>
      <w:bookmarkStart w:id="865" w:name="_Toc416447851"/>
      <w:bookmarkStart w:id="866" w:name="_Toc416447853"/>
      <w:bookmarkStart w:id="867" w:name="_Toc416800455"/>
      <w:bookmarkStart w:id="868" w:name="_Toc417682910"/>
      <w:bookmarkEnd w:id="857"/>
      <w:bookmarkEnd w:id="858"/>
      <w:bookmarkEnd w:id="859"/>
      <w:bookmarkEnd w:id="860"/>
      <w:bookmarkEnd w:id="861"/>
      <w:bookmarkEnd w:id="862"/>
      <w:bookmarkEnd w:id="863"/>
      <w:bookmarkEnd w:id="864"/>
      <w:bookmarkEnd w:id="865"/>
      <w:bookmarkEnd w:id="866"/>
      <w:r w:rsidRPr="009973DB">
        <w:rPr>
          <w:lang w:eastAsia="en-US"/>
        </w:rPr>
        <w:t>Posouzení přidané hodnoty finančních nástrojů</w:t>
      </w:r>
      <w:bookmarkEnd w:id="867"/>
      <w:bookmarkEnd w:id="868"/>
    </w:p>
    <w:p w:rsidR="006D67F1" w:rsidRPr="009973DB" w:rsidRDefault="006D67F1" w:rsidP="00283266">
      <w:pPr>
        <w:pStyle w:val="Heading4"/>
      </w:pPr>
      <w:r w:rsidRPr="009973DB">
        <w:t>Představení typových projektů</w:t>
      </w:r>
    </w:p>
    <w:p w:rsidR="006D67F1" w:rsidRPr="009973DB" w:rsidRDefault="006D67F1" w:rsidP="006537E2">
      <w:r w:rsidRPr="009973DB">
        <w:t>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 Pro modelaci byly využitý údaje projektu v minulosti podpořeného z programu podpory EKO ENERGIE z OPPI, který vykazuje způsobilost být potenciálním příjemcem v rámci připravované podpory SC 3.1 OPPIK.</w:t>
      </w:r>
    </w:p>
    <w:p w:rsidR="006D67F1" w:rsidRPr="009973DB" w:rsidRDefault="006D67F1" w:rsidP="006537E2"/>
    <w:p w:rsidR="006D67F1" w:rsidRPr="009973DB" w:rsidRDefault="006D67F1" w:rsidP="006537E2">
      <w:r w:rsidRPr="009973DB">
        <w:t xml:space="preserve">Žadatelem v případě níže uvedeného příkladu byla společnost, která usilovala o realizaci projektu výstavby malé vodní elektrárny. Ve sledovaném případě bylo věcným záměrem projektu výstavba MVE s instalovaným výkonem 80 KW a roční produkci 300 MWh. Celkové investiční náklady projektu dosahovaly </w:t>
      </w:r>
      <w:smartTag w:uri="urn:schemas-microsoft-com:office:smarttags" w:element="metricconverter">
        <w:smartTagPr>
          <w:attr w:name="ProductID" w:val="6,5 mil"/>
        </w:smartTagPr>
        <w:r w:rsidRPr="009973DB">
          <w:t>6,5 mil</w:t>
        </w:r>
      </w:smartTag>
      <w:r w:rsidRPr="009973DB">
        <w:t xml:space="preserve">. Kč, z toho </w:t>
      </w:r>
      <w:smartTag w:uri="urn:schemas-microsoft-com:office:smarttags" w:element="metricconverter">
        <w:smartTagPr>
          <w:attr w:name="ProductID" w:val="2,5 mil"/>
        </w:smartTagPr>
        <w:r w:rsidRPr="009973DB">
          <w:t>2,5 mil</w:t>
        </w:r>
      </w:smartTag>
      <w:r w:rsidRPr="009973DB">
        <w:t>. Kč byly rozpočtované stavební náklady a zbylá suma byla určená na nákup technologie. Společnost vznikla za účelem výstavby MVE na místě, kde se před 20 lety začala budovat MVE, ale projekt skončil neúspěchem.</w:t>
      </w:r>
    </w:p>
    <w:p w:rsidR="006D67F1" w:rsidRPr="009973DB" w:rsidRDefault="006D67F1" w:rsidP="006537E2"/>
    <w:tbl>
      <w:tblPr>
        <w:tblW w:w="8914" w:type="dxa"/>
        <w:tblInd w:w="55" w:type="dxa"/>
        <w:tblCellMar>
          <w:left w:w="0" w:type="dxa"/>
          <w:right w:w="0" w:type="dxa"/>
        </w:tblCellMar>
        <w:tblLook w:val="00A0"/>
      </w:tblPr>
      <w:tblGrid>
        <w:gridCol w:w="2388"/>
        <w:gridCol w:w="1570"/>
        <w:gridCol w:w="1570"/>
        <w:gridCol w:w="1740"/>
        <w:gridCol w:w="1710"/>
      </w:tblGrid>
      <w:tr w:rsidR="006D67F1" w:rsidRPr="009973DB" w:rsidTr="00AC4E40">
        <w:trPr>
          <w:trHeight w:val="20"/>
        </w:trPr>
        <w:tc>
          <w:tcPr>
            <w:tcW w:w="2380" w:type="dxa"/>
            <w:tcBorders>
              <w:top w:val="single" w:sz="4" w:space="0" w:color="002776"/>
              <w:left w:val="single" w:sz="4" w:space="0" w:color="002776"/>
              <w:bottom w:val="nil"/>
              <w:right w:val="nil"/>
            </w:tcBorders>
            <w:shd w:val="clear" w:color="000000" w:fill="002776"/>
            <w:noWrap/>
            <w:vAlign w:val="center"/>
          </w:tcPr>
          <w:p w:rsidR="006D67F1" w:rsidRPr="009973DB" w:rsidRDefault="006D67F1" w:rsidP="00AC4E40">
            <w:pPr>
              <w:keepNext/>
              <w:keepLines/>
              <w:jc w:val="center"/>
              <w:rPr>
                <w:b/>
                <w:bCs/>
                <w:color w:val="FFFFFF"/>
                <w:szCs w:val="18"/>
              </w:rPr>
            </w:pPr>
            <w:r w:rsidRPr="009973DB">
              <w:rPr>
                <w:b/>
                <w:bCs/>
                <w:color w:val="FFFFFF"/>
                <w:szCs w:val="18"/>
              </w:rPr>
              <w:t>Energie z OZE</w:t>
            </w:r>
          </w:p>
        </w:tc>
        <w:tc>
          <w:tcPr>
            <w:tcW w:w="1554" w:type="dxa"/>
            <w:tcBorders>
              <w:top w:val="single" w:sz="4" w:space="0" w:color="002776"/>
              <w:left w:val="nil"/>
              <w:bottom w:val="single" w:sz="4" w:space="0" w:color="FFFFFF"/>
              <w:right w:val="nil"/>
            </w:tcBorders>
            <w:shd w:val="clear" w:color="000000" w:fill="002776"/>
            <w:noWrap/>
            <w:vAlign w:val="bottom"/>
          </w:tcPr>
          <w:p w:rsidR="006D67F1" w:rsidRPr="009973DB" w:rsidRDefault="006D67F1" w:rsidP="00AC4E40">
            <w:pPr>
              <w:keepNext/>
              <w:keepLines/>
              <w:rPr>
                <w:b/>
                <w:bCs/>
                <w:color w:val="FFFFFF"/>
                <w:szCs w:val="18"/>
              </w:rPr>
            </w:pPr>
            <w:r w:rsidRPr="009973DB">
              <w:rPr>
                <w:b/>
                <w:bCs/>
                <w:color w:val="FFFFFF"/>
                <w:szCs w:val="18"/>
              </w:rPr>
              <w:t> </w:t>
            </w:r>
          </w:p>
        </w:tc>
        <w:tc>
          <w:tcPr>
            <w:tcW w:w="4980" w:type="dxa"/>
            <w:gridSpan w:val="3"/>
            <w:tcBorders>
              <w:top w:val="single" w:sz="4" w:space="0" w:color="002776"/>
              <w:left w:val="nil"/>
              <w:bottom w:val="single" w:sz="4" w:space="0" w:color="FFFFFF"/>
              <w:right w:val="single" w:sz="4" w:space="0" w:color="002776"/>
            </w:tcBorders>
            <w:shd w:val="clear" w:color="000000" w:fill="002776"/>
            <w:noWrap/>
            <w:vAlign w:val="bottom"/>
          </w:tcPr>
          <w:p w:rsidR="006D67F1" w:rsidRPr="009973DB" w:rsidRDefault="006D67F1" w:rsidP="00AC4E40">
            <w:pPr>
              <w:keepNext/>
              <w:keepLines/>
              <w:rPr>
                <w:b/>
                <w:bCs/>
                <w:color w:val="FFFFFF"/>
                <w:szCs w:val="18"/>
              </w:rPr>
            </w:pPr>
            <w:r w:rsidRPr="009973DB">
              <w:rPr>
                <w:b/>
                <w:bCs/>
                <w:color w:val="FFFFFF"/>
                <w:szCs w:val="18"/>
              </w:rPr>
              <w:t> </w:t>
            </w:r>
          </w:p>
          <w:p w:rsidR="006D67F1" w:rsidRPr="009973DB" w:rsidRDefault="006D67F1" w:rsidP="00AC4E40">
            <w:pPr>
              <w:keepNext/>
              <w:keepLines/>
              <w:jc w:val="right"/>
              <w:rPr>
                <w:b/>
                <w:bCs/>
                <w:i/>
                <w:iCs/>
                <w:color w:val="FFFFFF"/>
                <w:szCs w:val="18"/>
              </w:rPr>
            </w:pPr>
            <w:r w:rsidRPr="009973DB">
              <w:rPr>
                <w:b/>
                <w:bCs/>
                <w:i/>
                <w:iCs/>
                <w:color w:val="FFFFFF"/>
                <w:szCs w:val="18"/>
              </w:rPr>
              <w:t xml:space="preserve">Investice: 6 500 000 Kč </w:t>
            </w:r>
            <w:r w:rsidRPr="009973DB">
              <w:rPr>
                <w:b/>
                <w:bCs/>
                <w:i/>
                <w:iCs/>
                <w:color w:val="FFFFFF"/>
                <w:szCs w:val="18"/>
              </w:rPr>
              <w:br/>
              <w:t xml:space="preserve">Roční provozní výnos/úspora: 773 000 Kč </w:t>
            </w:r>
            <w:r w:rsidRPr="009973DB">
              <w:rPr>
                <w:b/>
                <w:bCs/>
                <w:i/>
                <w:iCs/>
                <w:color w:val="FFFFFF"/>
                <w:szCs w:val="18"/>
              </w:rPr>
              <w:br/>
              <w:t xml:space="preserve">Komerční úvěr - úroková sazba: 4,0 % </w:t>
            </w:r>
          </w:p>
          <w:p w:rsidR="006D67F1" w:rsidRPr="009973DB" w:rsidRDefault="006D67F1" w:rsidP="00AC4E40">
            <w:pPr>
              <w:keepNext/>
              <w:keepLines/>
              <w:jc w:val="right"/>
              <w:rPr>
                <w:b/>
                <w:bCs/>
                <w:i/>
                <w:iCs/>
                <w:color w:val="FFFFFF"/>
                <w:szCs w:val="18"/>
              </w:rPr>
            </w:pPr>
            <w:r w:rsidRPr="009973DB">
              <w:rPr>
                <w:b/>
                <w:bCs/>
                <w:i/>
                <w:iCs/>
                <w:color w:val="FFFFFF"/>
                <w:szCs w:val="18"/>
              </w:rPr>
              <w:t xml:space="preserve">Zvýhodněný úvěr: úroková sazba: 1,0 %  </w:t>
            </w:r>
          </w:p>
        </w:tc>
      </w:tr>
      <w:tr w:rsidR="006D67F1" w:rsidRPr="009973DB" w:rsidTr="00AC4E40">
        <w:trPr>
          <w:trHeight w:val="20"/>
        </w:trPr>
        <w:tc>
          <w:tcPr>
            <w:tcW w:w="2380" w:type="dxa"/>
            <w:tcBorders>
              <w:top w:val="nil"/>
              <w:left w:val="single" w:sz="4" w:space="0" w:color="002776"/>
              <w:bottom w:val="single" w:sz="4" w:space="0" w:color="002776"/>
              <w:right w:val="nil"/>
            </w:tcBorders>
            <w:shd w:val="clear" w:color="000000" w:fill="002776"/>
            <w:noWrap/>
            <w:vAlign w:val="center"/>
          </w:tcPr>
          <w:p w:rsidR="006D67F1" w:rsidRPr="009973DB" w:rsidRDefault="006D67F1" w:rsidP="00AC4E40">
            <w:pPr>
              <w:keepNext/>
              <w:keepLines/>
              <w:rPr>
                <w:b/>
                <w:bCs/>
                <w:color w:val="FFFFFF"/>
                <w:szCs w:val="18"/>
              </w:rPr>
            </w:pPr>
            <w:r w:rsidRPr="009973DB">
              <w:rPr>
                <w:b/>
                <w:bCs/>
                <w:color w:val="FFFFFF"/>
                <w:szCs w:val="18"/>
              </w:rPr>
              <w:t> </w:t>
            </w:r>
          </w:p>
        </w:tc>
        <w:tc>
          <w:tcPr>
            <w:tcW w:w="1554" w:type="dxa"/>
            <w:tcBorders>
              <w:top w:val="single" w:sz="4" w:space="0" w:color="FFFFFF"/>
              <w:left w:val="nil"/>
              <w:bottom w:val="single" w:sz="4" w:space="0" w:color="002776"/>
              <w:right w:val="nil"/>
            </w:tcBorders>
            <w:shd w:val="clear" w:color="000000" w:fill="002776"/>
            <w:noWrap/>
            <w:vAlign w:val="center"/>
          </w:tcPr>
          <w:p w:rsidR="006D67F1" w:rsidRPr="009973DB" w:rsidRDefault="006D67F1" w:rsidP="00AC4E40">
            <w:pPr>
              <w:keepNext/>
              <w:keepLines/>
              <w:jc w:val="center"/>
              <w:rPr>
                <w:b/>
                <w:bCs/>
                <w:color w:val="FFFFFF"/>
                <w:szCs w:val="18"/>
              </w:rPr>
            </w:pPr>
            <w:r w:rsidRPr="009973DB">
              <w:rPr>
                <w:b/>
                <w:bCs/>
                <w:color w:val="FFFFFF"/>
                <w:szCs w:val="18"/>
              </w:rPr>
              <w:t>100 % tržní úvěr</w:t>
            </w:r>
          </w:p>
        </w:tc>
        <w:tc>
          <w:tcPr>
            <w:tcW w:w="1554" w:type="dxa"/>
            <w:tcBorders>
              <w:top w:val="single" w:sz="4" w:space="0" w:color="FFFFFF"/>
              <w:left w:val="nil"/>
              <w:bottom w:val="single" w:sz="4" w:space="0" w:color="002776"/>
              <w:right w:val="nil"/>
            </w:tcBorders>
            <w:shd w:val="clear" w:color="000000" w:fill="002776"/>
            <w:vAlign w:val="center"/>
          </w:tcPr>
          <w:p w:rsidR="006D67F1" w:rsidRPr="009973DB" w:rsidRDefault="006D67F1" w:rsidP="00AC4E40">
            <w:pPr>
              <w:keepNext/>
              <w:keepLines/>
              <w:jc w:val="center"/>
              <w:rPr>
                <w:b/>
                <w:bCs/>
                <w:color w:val="FFFFFF"/>
                <w:szCs w:val="18"/>
              </w:rPr>
            </w:pPr>
            <w:r w:rsidRPr="009973DB">
              <w:rPr>
                <w:b/>
                <w:bCs/>
                <w:color w:val="FFFFFF"/>
                <w:szCs w:val="18"/>
              </w:rPr>
              <w:t>50 % tržní úvěr, 50 % dotace</w:t>
            </w:r>
          </w:p>
        </w:tc>
        <w:tc>
          <w:tcPr>
            <w:tcW w:w="1724" w:type="dxa"/>
            <w:tcBorders>
              <w:top w:val="single" w:sz="4" w:space="0" w:color="FFFFFF"/>
              <w:left w:val="nil"/>
              <w:bottom w:val="single" w:sz="4" w:space="0" w:color="002776"/>
              <w:right w:val="nil"/>
            </w:tcBorders>
            <w:shd w:val="clear" w:color="000000" w:fill="002776"/>
            <w:vAlign w:val="center"/>
          </w:tcPr>
          <w:p w:rsidR="006D67F1" w:rsidRPr="009973DB" w:rsidRDefault="006D67F1" w:rsidP="00AC4E40">
            <w:pPr>
              <w:keepNext/>
              <w:keepLines/>
              <w:jc w:val="center"/>
              <w:rPr>
                <w:b/>
                <w:bCs/>
                <w:color w:val="FFFFFF"/>
                <w:szCs w:val="18"/>
              </w:rPr>
            </w:pPr>
            <w:r w:rsidRPr="009973DB">
              <w:rPr>
                <w:b/>
                <w:bCs/>
                <w:color w:val="FFFFFF"/>
                <w:szCs w:val="18"/>
              </w:rPr>
              <w:t>20 % dotace, 80 % zvýhodněný úvěr</w:t>
            </w:r>
          </w:p>
        </w:tc>
        <w:tc>
          <w:tcPr>
            <w:tcW w:w="1702" w:type="dxa"/>
            <w:tcBorders>
              <w:top w:val="single" w:sz="4" w:space="0" w:color="FFFFFF"/>
              <w:left w:val="nil"/>
              <w:bottom w:val="single" w:sz="4" w:space="0" w:color="002776"/>
              <w:right w:val="single" w:sz="4" w:space="0" w:color="002776"/>
            </w:tcBorders>
            <w:shd w:val="clear" w:color="000000" w:fill="002776"/>
            <w:vAlign w:val="center"/>
          </w:tcPr>
          <w:p w:rsidR="006D67F1" w:rsidRPr="009973DB" w:rsidRDefault="006D67F1" w:rsidP="00AC4E40">
            <w:pPr>
              <w:keepNext/>
              <w:keepLines/>
              <w:jc w:val="center"/>
              <w:rPr>
                <w:b/>
                <w:bCs/>
                <w:color w:val="FFFFFF"/>
                <w:szCs w:val="18"/>
              </w:rPr>
            </w:pPr>
            <w:r w:rsidRPr="009973DB">
              <w:rPr>
                <w:b/>
                <w:bCs/>
                <w:color w:val="FFFFFF"/>
                <w:szCs w:val="18"/>
              </w:rPr>
              <w:t>100 % zvýhodněný úvěr</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rPr>
                <w:color w:val="000000"/>
                <w:szCs w:val="18"/>
              </w:rPr>
            </w:pPr>
            <w:r w:rsidRPr="009973DB">
              <w:rPr>
                <w:color w:val="000000"/>
                <w:szCs w:val="18"/>
              </w:rPr>
              <w:t>Vnitřní výnosové procento (IRR)</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9,9%</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23,3%</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13,5%</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center"/>
              <w:rPr>
                <w:color w:val="000000"/>
                <w:szCs w:val="18"/>
              </w:rPr>
            </w:pPr>
            <w:r w:rsidRPr="009973DB">
              <w:rPr>
                <w:szCs w:val="18"/>
              </w:rPr>
              <w:t>9,9%</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rPr>
                <w:color w:val="000000"/>
                <w:szCs w:val="18"/>
              </w:rPr>
            </w:pPr>
            <w:r w:rsidRPr="009973DB">
              <w:rPr>
                <w:color w:val="000000"/>
                <w:szCs w:val="18"/>
              </w:rPr>
              <w:t>Čistá současná hodnota (NPV v Kč)</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3 512 053</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6 637 053</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8 035 351</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center"/>
              <w:rPr>
                <w:color w:val="000000"/>
                <w:szCs w:val="18"/>
              </w:rPr>
            </w:pPr>
            <w:r w:rsidRPr="009973DB">
              <w:rPr>
                <w:szCs w:val="18"/>
              </w:rPr>
              <w:t>6 748 222</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rPr>
                <w:color w:val="000000"/>
                <w:szCs w:val="18"/>
              </w:rPr>
            </w:pPr>
            <w:r w:rsidRPr="009973DB">
              <w:rPr>
                <w:color w:val="000000"/>
                <w:szCs w:val="18"/>
              </w:rPr>
              <w:t>Prostá doba návratnosti (roky)</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8,4</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4,2</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6,7</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center"/>
              <w:rPr>
                <w:color w:val="000000"/>
                <w:szCs w:val="18"/>
              </w:rPr>
            </w:pPr>
            <w:r w:rsidRPr="009973DB">
              <w:rPr>
                <w:szCs w:val="18"/>
              </w:rPr>
              <w:t>8,4</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rPr>
                <w:color w:val="000000"/>
                <w:szCs w:val="18"/>
              </w:rPr>
            </w:pPr>
            <w:r w:rsidRPr="009973DB">
              <w:rPr>
                <w:color w:val="000000"/>
                <w:szCs w:val="18"/>
              </w:rPr>
              <w:t>Diskontovaná doba návratnosti (roky)</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11,5</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5,7</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center"/>
              <w:rPr>
                <w:color w:val="000000"/>
                <w:szCs w:val="18"/>
              </w:rPr>
            </w:pPr>
            <w:r w:rsidRPr="009973DB">
              <w:rPr>
                <w:szCs w:val="18"/>
              </w:rPr>
              <w:t>8,0</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center"/>
              <w:rPr>
                <w:color w:val="000000"/>
                <w:szCs w:val="18"/>
              </w:rPr>
            </w:pPr>
            <w:r w:rsidRPr="009973DB">
              <w:rPr>
                <w:szCs w:val="18"/>
              </w:rPr>
              <w:t>9,8</w:t>
            </w:r>
          </w:p>
        </w:tc>
      </w:tr>
    </w:tbl>
    <w:p w:rsidR="006D67F1" w:rsidRPr="009973DB" w:rsidRDefault="006D67F1" w:rsidP="006537E2"/>
    <w:p w:rsidR="006D67F1" w:rsidRPr="009973DB" w:rsidRDefault="006D67F1" w:rsidP="006537E2">
      <w:r w:rsidRPr="009973DB">
        <w:t>Diskontována doba návratnosti úvěrových nástrojů ukazuje, že pomoci zvýhodněného úvěru je možné dosáhnout dobu návratnosti nižší než 10 let.</w:t>
      </w:r>
    </w:p>
    <w:p w:rsidR="006D67F1" w:rsidRPr="009973DB" w:rsidRDefault="006D67F1" w:rsidP="00283266"/>
    <w:p w:rsidR="006D67F1" w:rsidRPr="009973DB" w:rsidRDefault="006D67F1" w:rsidP="00283266">
      <w:pPr>
        <w:pStyle w:val="Heading4"/>
      </w:pPr>
      <w:r w:rsidRPr="009973DB">
        <w:t>Přidaná hodnota finančního nástroje, problémy, rizika a srovnání s jinými formami podpory</w:t>
      </w:r>
    </w:p>
    <w:p w:rsidR="006D67F1" w:rsidRPr="009973DB" w:rsidRDefault="006D67F1" w:rsidP="00DE0CB4"/>
    <w:p w:rsidR="006D67F1" w:rsidRPr="009973DB" w:rsidRDefault="006D67F1" w:rsidP="00DE0CB4">
      <w:r w:rsidRPr="009973DB">
        <w:t>V rámci tabulek níže je uveden přehled přidané hodnoty, problémů a rizik z pohledu konečného příjemce a ŘO (tabulka č. 2) a z pohledu celkového dopadu na absorpční kapacitu a dosažení cílů SC 3.1, se zohledněním dopadů na tržní prostředí. Porovnány jsou nástroje formou záruk, zvýhodněných úvěrů a dotací.</w:t>
      </w:r>
    </w:p>
    <w:p w:rsidR="006D67F1" w:rsidRPr="009973DB" w:rsidRDefault="006D67F1" w:rsidP="004B44BD"/>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60"/>
        <w:gridCol w:w="960"/>
        <w:gridCol w:w="2414"/>
        <w:gridCol w:w="2330"/>
        <w:gridCol w:w="2330"/>
      </w:tblGrid>
      <w:tr w:rsidR="006D67F1" w:rsidRPr="009973DB" w:rsidTr="002E3AE9">
        <w:trPr>
          <w:trHeight w:val="315"/>
        </w:trPr>
        <w:tc>
          <w:tcPr>
            <w:tcW w:w="960" w:type="dxa"/>
            <w:shd w:val="clear" w:color="auto" w:fill="365F91"/>
            <w:noWrap/>
            <w:vAlign w:val="bottom"/>
          </w:tcPr>
          <w:p w:rsidR="006D67F1" w:rsidRPr="009973DB" w:rsidRDefault="006D67F1" w:rsidP="002E3AE9">
            <w:pPr>
              <w:jc w:val="left"/>
              <w:rPr>
                <w:rFonts w:ascii="Times New Roman" w:hAnsi="Times New Roman"/>
                <w:sz w:val="24"/>
                <w:szCs w:val="24"/>
              </w:rPr>
            </w:pPr>
          </w:p>
        </w:tc>
        <w:tc>
          <w:tcPr>
            <w:tcW w:w="960" w:type="dxa"/>
            <w:shd w:val="clear" w:color="auto" w:fill="365F91"/>
            <w:noWrap/>
            <w:vAlign w:val="bottom"/>
          </w:tcPr>
          <w:p w:rsidR="006D67F1" w:rsidRPr="009973DB" w:rsidRDefault="006D67F1" w:rsidP="002E3AE9">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4744" w:type="dxa"/>
            <w:gridSpan w:val="2"/>
            <w:shd w:val="clear" w:color="auto" w:fill="365F91"/>
            <w:noWrap/>
            <w:vAlign w:val="center"/>
          </w:tcPr>
          <w:p w:rsidR="006D67F1" w:rsidRPr="009973DB" w:rsidRDefault="006D67F1" w:rsidP="002E3AE9">
            <w:pPr>
              <w:jc w:val="center"/>
              <w:rPr>
                <w:b/>
                <w:bCs/>
                <w:color w:val="FFFFFF"/>
                <w:sz w:val="24"/>
                <w:szCs w:val="24"/>
              </w:rPr>
            </w:pPr>
            <w:r w:rsidRPr="009973DB">
              <w:rPr>
                <w:b/>
                <w:bCs/>
                <w:color w:val="FFFFFF"/>
                <w:sz w:val="24"/>
                <w:szCs w:val="24"/>
              </w:rPr>
              <w:t>Finanční nástroj</w:t>
            </w:r>
          </w:p>
        </w:tc>
        <w:tc>
          <w:tcPr>
            <w:tcW w:w="2330" w:type="dxa"/>
            <w:shd w:val="clear" w:color="auto" w:fill="365F91"/>
          </w:tcPr>
          <w:p w:rsidR="006D67F1" w:rsidRPr="009973DB" w:rsidRDefault="006D67F1" w:rsidP="002E3AE9">
            <w:pPr>
              <w:jc w:val="center"/>
              <w:rPr>
                <w:b/>
                <w:bCs/>
                <w:color w:val="FFFFFF"/>
                <w:sz w:val="24"/>
                <w:szCs w:val="24"/>
              </w:rPr>
            </w:pPr>
            <w:r w:rsidRPr="009973DB">
              <w:rPr>
                <w:b/>
                <w:bCs/>
                <w:color w:val="FFFFFF"/>
                <w:sz w:val="24"/>
                <w:szCs w:val="24"/>
              </w:rPr>
              <w:t>Dotace</w:t>
            </w:r>
          </w:p>
        </w:tc>
      </w:tr>
      <w:tr w:rsidR="006D67F1" w:rsidRPr="009973DB" w:rsidTr="002E3AE9">
        <w:trPr>
          <w:trHeight w:val="315"/>
        </w:trPr>
        <w:tc>
          <w:tcPr>
            <w:tcW w:w="960" w:type="dxa"/>
            <w:shd w:val="clear" w:color="auto" w:fill="365F91"/>
            <w:noWrap/>
            <w:vAlign w:val="center"/>
          </w:tcPr>
          <w:p w:rsidR="006D67F1" w:rsidRPr="009973DB" w:rsidRDefault="006D67F1" w:rsidP="002E3AE9">
            <w:pPr>
              <w:jc w:val="center"/>
              <w:rPr>
                <w:b/>
                <w:bCs/>
                <w:color w:val="000000"/>
                <w:sz w:val="24"/>
                <w:szCs w:val="24"/>
              </w:rPr>
            </w:pPr>
          </w:p>
        </w:tc>
        <w:tc>
          <w:tcPr>
            <w:tcW w:w="960" w:type="dxa"/>
            <w:shd w:val="clear" w:color="auto" w:fill="365F91"/>
            <w:noWrap/>
            <w:vAlign w:val="center"/>
          </w:tcPr>
          <w:p w:rsidR="006D67F1" w:rsidRPr="009973DB" w:rsidRDefault="006D67F1" w:rsidP="002E3AE9">
            <w:pPr>
              <w:jc w:val="left"/>
              <w:rPr>
                <w:color w:val="000000"/>
                <w:sz w:val="24"/>
                <w:szCs w:val="24"/>
              </w:rPr>
            </w:pPr>
            <w:r w:rsidRPr="009973DB">
              <w:rPr>
                <w:color w:val="000000"/>
                <w:sz w:val="24"/>
                <w:szCs w:val="24"/>
              </w:rPr>
              <w:t> </w:t>
            </w:r>
          </w:p>
        </w:tc>
        <w:tc>
          <w:tcPr>
            <w:tcW w:w="2414" w:type="dxa"/>
            <w:shd w:val="clear" w:color="auto" w:fill="365F91"/>
            <w:vAlign w:val="center"/>
          </w:tcPr>
          <w:p w:rsidR="006D67F1" w:rsidRPr="009973DB" w:rsidRDefault="006D67F1" w:rsidP="002E3AE9">
            <w:pPr>
              <w:jc w:val="center"/>
              <w:rPr>
                <w:b/>
                <w:bCs/>
                <w:color w:val="FFFFFF"/>
                <w:sz w:val="24"/>
                <w:szCs w:val="24"/>
              </w:rPr>
            </w:pPr>
            <w:r w:rsidRPr="009973DB">
              <w:rPr>
                <w:b/>
                <w:bCs/>
                <w:color w:val="FFFFFF"/>
                <w:sz w:val="24"/>
                <w:szCs w:val="24"/>
              </w:rPr>
              <w:t>Záruční nástroj</w:t>
            </w:r>
          </w:p>
        </w:tc>
        <w:tc>
          <w:tcPr>
            <w:tcW w:w="2330" w:type="dxa"/>
            <w:shd w:val="clear" w:color="auto" w:fill="365F91"/>
            <w:vAlign w:val="center"/>
          </w:tcPr>
          <w:p w:rsidR="006D67F1" w:rsidRPr="009973DB" w:rsidRDefault="006D67F1" w:rsidP="002E3AE9">
            <w:pPr>
              <w:jc w:val="center"/>
              <w:rPr>
                <w:b/>
                <w:bCs/>
                <w:color w:val="FFFFFF"/>
                <w:sz w:val="24"/>
                <w:szCs w:val="24"/>
              </w:rPr>
            </w:pPr>
            <w:r w:rsidRPr="009973DB">
              <w:rPr>
                <w:b/>
                <w:bCs/>
                <w:color w:val="FFFFFF"/>
                <w:sz w:val="24"/>
                <w:szCs w:val="24"/>
              </w:rPr>
              <w:t>Zvýhodněný úvěr</w:t>
            </w:r>
          </w:p>
        </w:tc>
        <w:tc>
          <w:tcPr>
            <w:tcW w:w="2330" w:type="dxa"/>
            <w:shd w:val="clear" w:color="auto" w:fill="365F91"/>
          </w:tcPr>
          <w:p w:rsidR="006D67F1" w:rsidRPr="009973DB" w:rsidRDefault="006D67F1" w:rsidP="002E3AE9">
            <w:pPr>
              <w:jc w:val="center"/>
              <w:rPr>
                <w:b/>
                <w:bCs/>
                <w:color w:val="FFFFFF"/>
                <w:sz w:val="24"/>
                <w:szCs w:val="24"/>
              </w:rPr>
            </w:pPr>
          </w:p>
        </w:tc>
      </w:tr>
      <w:tr w:rsidR="006D67F1" w:rsidRPr="009973DB" w:rsidTr="002E3AE9">
        <w:trPr>
          <w:trHeight w:val="720"/>
        </w:trPr>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Konečný příjemce</w:t>
            </w: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Zpřístupnění nedosažitelného financování</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Zpřístupnění vyšší míry externího financování</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Nevratný příspěvek na projekt</w:t>
            </w:r>
          </w:p>
        </w:tc>
      </w:tr>
      <w:tr w:rsidR="006D67F1" w:rsidRPr="009973DB" w:rsidTr="002E3AE9">
        <w:trPr>
          <w:trHeight w:val="48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Částečné snížení úrokové sazby snížením rizikové přirážky</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Snížení úrokové sazby</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 xml:space="preserve">Vysoce snížená doba návratnosti </w:t>
            </w:r>
          </w:p>
        </w:tc>
      </w:tr>
      <w:tr w:rsidR="006D67F1" w:rsidRPr="009973DB" w:rsidTr="002E3AE9">
        <w:trPr>
          <w:trHeight w:val="72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Snížení nároků na zástavu podniku</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Delší doba splatnosti</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Snazší opatření úvěru na zbytek nákladů projektu</w:t>
            </w:r>
          </w:p>
        </w:tc>
      </w:tr>
      <w:tr w:rsidR="006D67F1" w:rsidRPr="009973DB" w:rsidTr="002E3AE9">
        <w:trPr>
          <w:trHeight w:val="478"/>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noWrap/>
            <w:vAlign w:val="center"/>
          </w:tcPr>
          <w:p w:rsidR="006D67F1" w:rsidRPr="009973DB" w:rsidRDefault="006D67F1" w:rsidP="002E3AE9">
            <w:pPr>
              <w:jc w:val="center"/>
              <w:rPr>
                <w:b/>
                <w:color w:val="FFFFFF"/>
                <w:sz w:val="20"/>
              </w:rPr>
            </w:pP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Snížená doba návratnosti</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Možnost investovat nadměrný zisk do dalších investic</w:t>
            </w:r>
          </w:p>
        </w:tc>
      </w:tr>
      <w:tr w:rsidR="006D67F1" w:rsidRPr="009973DB" w:rsidTr="002E3AE9">
        <w:trPr>
          <w:trHeight w:val="68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Platba v předstihu v podobě úvěru</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2E3AE9">
            <w:pPr>
              <w:jc w:val="center"/>
              <w:rPr>
                <w:b/>
                <w:color w:val="FFFFFF"/>
                <w:sz w:val="20"/>
              </w:rPr>
            </w:pPr>
          </w:p>
        </w:tc>
      </w:tr>
      <w:tr w:rsidR="006D67F1" w:rsidRPr="009973DB" w:rsidTr="002E3AE9">
        <w:trPr>
          <w:trHeight w:val="69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Nižší administrativní náročnost</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2E3AE9">
            <w:pPr>
              <w:jc w:val="left"/>
              <w:rPr>
                <w:rFonts w:ascii="Times New Roman" w:hAnsi="Times New Roman"/>
                <w:b/>
                <w:color w:val="FFFFFF"/>
                <w:sz w:val="20"/>
              </w:rPr>
            </w:pPr>
          </w:p>
        </w:tc>
      </w:tr>
      <w:tr w:rsidR="006D67F1" w:rsidRPr="009973DB" w:rsidTr="002E3AE9">
        <w:trPr>
          <w:trHeight w:val="735"/>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ŘO</w:t>
            </w: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Vysoký pákový efekt a širší objem podpořených projektů a investic</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Vysoký revolvingový efekt a podpoření projektů v dalších cyklech</w:t>
            </w:r>
          </w:p>
        </w:tc>
        <w:tc>
          <w:tcPr>
            <w:tcW w:w="2330" w:type="dxa"/>
            <w:shd w:val="clear" w:color="auto" w:fill="8DB3E2"/>
          </w:tcPr>
          <w:p w:rsidR="006D67F1" w:rsidRPr="009973DB" w:rsidRDefault="006D67F1" w:rsidP="002433DA">
            <w:pPr>
              <w:rPr>
                <w:b/>
                <w:color w:val="FFFFFF"/>
                <w:sz w:val="20"/>
              </w:rPr>
            </w:pPr>
            <w:r w:rsidRPr="009973DB">
              <w:rPr>
                <w:b/>
                <w:color w:val="FFFFFF"/>
                <w:sz w:val="20"/>
              </w:rPr>
              <w:t>Vysoká absorpční kapacita</w:t>
            </w:r>
          </w:p>
        </w:tc>
      </w:tr>
      <w:tr w:rsidR="006D67F1" w:rsidRPr="009973DB" w:rsidTr="002E3AE9">
        <w:trPr>
          <w:trHeight w:val="735"/>
        </w:trPr>
        <w:tc>
          <w:tcPr>
            <w:tcW w:w="960" w:type="dxa"/>
            <w:vMerge/>
            <w:shd w:val="clear" w:color="auto" w:fill="8DB3E2"/>
            <w:vAlign w:val="center"/>
          </w:tcPr>
          <w:p w:rsidR="006D67F1" w:rsidRPr="009973DB"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2E3AE9">
            <w:pPr>
              <w:jc w:val="center"/>
              <w:rPr>
                <w:b/>
                <w:bCs/>
                <w:color w:val="FFFFFF"/>
                <w:sz w:val="18"/>
                <w:szCs w:val="18"/>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Možnost revolvingu v závislosti na rizikové strategii</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Predikovatelné splátky</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Motivace subjektů k investicím v této oblasti</w:t>
            </w:r>
          </w:p>
        </w:tc>
      </w:tr>
      <w:tr w:rsidR="006D67F1" w:rsidRPr="009973DB" w:rsidTr="002E3AE9">
        <w:trPr>
          <w:trHeight w:val="311"/>
        </w:trPr>
        <w:tc>
          <w:tcPr>
            <w:tcW w:w="960" w:type="dxa"/>
            <w:vMerge/>
            <w:shd w:val="clear" w:color="auto" w:fill="8DB3E2"/>
            <w:vAlign w:val="center"/>
          </w:tcPr>
          <w:p w:rsidR="006D67F1" w:rsidRPr="009973DB"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2E3AE9">
            <w:pPr>
              <w:jc w:val="center"/>
              <w:rPr>
                <w:b/>
                <w:bCs/>
                <w:color w:val="FFFFFF"/>
                <w:sz w:val="18"/>
                <w:szCs w:val="18"/>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Rychlé čerpání</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Rychlé čerpání</w:t>
            </w:r>
          </w:p>
        </w:tc>
        <w:tc>
          <w:tcPr>
            <w:tcW w:w="2330" w:type="dxa"/>
            <w:shd w:val="clear" w:color="auto" w:fill="8DB3E2"/>
          </w:tcPr>
          <w:p w:rsidR="006D67F1" w:rsidRPr="009973DB" w:rsidRDefault="006D67F1" w:rsidP="002E3AE9">
            <w:pPr>
              <w:jc w:val="center"/>
              <w:rPr>
                <w:b/>
                <w:color w:val="FFFFFF"/>
                <w:sz w:val="20"/>
              </w:rPr>
            </w:pPr>
          </w:p>
        </w:tc>
      </w:tr>
      <w:tr w:rsidR="006D67F1" w:rsidRPr="009973DB" w:rsidTr="002E3AE9">
        <w:trPr>
          <w:trHeight w:val="735"/>
        </w:trPr>
        <w:tc>
          <w:tcPr>
            <w:tcW w:w="960" w:type="dxa"/>
            <w:vMerge w:val="restart"/>
            <w:shd w:val="clear" w:color="auto" w:fill="FF0000"/>
            <w:textDirection w:val="btLr"/>
            <w:vAlign w:val="center"/>
          </w:tcPr>
          <w:p w:rsidR="006D67F1" w:rsidRPr="009973DB" w:rsidRDefault="006D67F1" w:rsidP="002E3AE9">
            <w:pPr>
              <w:ind w:left="113" w:right="113"/>
              <w:jc w:val="center"/>
              <w:rPr>
                <w:b/>
                <w:bCs/>
                <w:color w:val="FFFFFF"/>
                <w:sz w:val="24"/>
                <w:szCs w:val="24"/>
              </w:rPr>
            </w:pPr>
            <w:r w:rsidRPr="009973DB">
              <w:rPr>
                <w:b/>
                <w:bCs/>
                <w:color w:val="FFFFFF"/>
                <w:sz w:val="24"/>
                <w:szCs w:val="24"/>
              </w:rPr>
              <w:t>Nevýhody, problémy a rizika</w:t>
            </w:r>
          </w:p>
        </w:tc>
        <w:tc>
          <w:tcPr>
            <w:tcW w:w="960" w:type="dxa"/>
            <w:vMerge w:val="restart"/>
            <w:shd w:val="clear" w:color="auto" w:fill="FF0000"/>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Konečný příjemce</w:t>
            </w: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Nedostává peníze, musí splácet</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Nedostává peníze, musí splácet</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Vysoká administrativní náročnost</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Malý efekt na snížení úroků</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efekt na návratnost projektu v porovnání s dotací</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Regulovaná výběrová řízení na dodavatele – vyšší náklady</w:t>
            </w:r>
          </w:p>
        </w:tc>
      </w:tr>
      <w:tr w:rsidR="006D67F1" w:rsidRPr="009973DB" w:rsidTr="002E3AE9">
        <w:trPr>
          <w:trHeight w:val="456"/>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efekt zpřístupnění financování pro velmi rizikové projekty</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Nutnost předfinancování – platba ex post</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Riziko dodatečného odebrání dotace z důvodu chyb v projektu a nesplnění podmínek</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val="restart"/>
            <w:shd w:val="clear" w:color="auto" w:fill="FF0000"/>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ŘO</w:t>
            </w: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Velmi nízký revolvingový efekt</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pákový efekt než záruky</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Nenávratné výdaje</w:t>
            </w:r>
          </w:p>
        </w:tc>
      </w:tr>
      <w:tr w:rsidR="006D67F1" w:rsidRPr="009973DB" w:rsidTr="002E3AE9">
        <w:trPr>
          <w:trHeight w:val="566"/>
        </w:trPr>
        <w:tc>
          <w:tcPr>
            <w:tcW w:w="960" w:type="dxa"/>
            <w:vMerge/>
            <w:shd w:val="clear" w:color="auto" w:fill="FF0000"/>
            <w:vAlign w:val="center"/>
          </w:tcPr>
          <w:p w:rsidR="006D67F1" w:rsidRPr="009973DB"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18"/>
                <w:szCs w:val="18"/>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Malý efekt na investiční aktivitu</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Revolving omezují poplatky zprostředkovatelskému subjektu</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Počet podpořených projektů přímo omezen alokací</w:t>
            </w:r>
          </w:p>
        </w:tc>
      </w:tr>
      <w:tr w:rsidR="006D67F1" w:rsidRPr="009973DB" w:rsidTr="002E3AE9">
        <w:trPr>
          <w:trHeight w:val="264"/>
        </w:trPr>
        <w:tc>
          <w:tcPr>
            <w:tcW w:w="960" w:type="dxa"/>
            <w:vMerge/>
            <w:shd w:val="clear" w:color="auto" w:fill="FF0000"/>
            <w:vAlign w:val="center"/>
          </w:tcPr>
          <w:p w:rsidR="006D67F1" w:rsidRPr="009973DB"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18"/>
                <w:szCs w:val="18"/>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Hrazení poplatků příjemci</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Hrazení poplatků příjemci</w:t>
            </w:r>
          </w:p>
        </w:tc>
        <w:tc>
          <w:tcPr>
            <w:tcW w:w="2330" w:type="dxa"/>
            <w:shd w:val="clear" w:color="auto" w:fill="FF0000"/>
          </w:tcPr>
          <w:p w:rsidR="006D67F1" w:rsidRPr="009973DB" w:rsidRDefault="006D67F1" w:rsidP="002E3AE9">
            <w:pPr>
              <w:keepNext/>
              <w:jc w:val="center"/>
              <w:rPr>
                <w:b/>
                <w:color w:val="FFFFFF"/>
                <w:sz w:val="20"/>
              </w:rPr>
            </w:pPr>
            <w:r w:rsidRPr="009973DB">
              <w:rPr>
                <w:b/>
                <w:color w:val="FFFFFF"/>
                <w:sz w:val="20"/>
              </w:rPr>
              <w:t>Pomalejší čerpání</w:t>
            </w:r>
          </w:p>
        </w:tc>
      </w:tr>
    </w:tbl>
    <w:p w:rsidR="006D67F1" w:rsidRPr="009973DB" w:rsidRDefault="006D67F1" w:rsidP="004B44BD">
      <w:pPr>
        <w:pStyle w:val="Caption"/>
      </w:pPr>
      <w:r w:rsidRPr="009973DB">
        <w:t xml:space="preserve">Tabulka </w:t>
      </w:r>
      <w:fldSimple w:instr=" SEQ Tabulka \* ARABIC ">
        <w:r w:rsidRPr="009973DB">
          <w:rPr>
            <w:noProof/>
          </w:rPr>
          <w:t>22</w:t>
        </w:r>
      </w:fldSimple>
      <w:r w:rsidRPr="009973DB">
        <w:t>: Přidaná hodnota, Nevýhody, problémy a rizika veřejné podpory pro příjemce a ŘO</w:t>
      </w:r>
    </w:p>
    <w:p w:rsidR="006D67F1" w:rsidRPr="009973DB" w:rsidRDefault="006D67F1" w:rsidP="002433DA">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2694"/>
        <w:gridCol w:w="2268"/>
        <w:gridCol w:w="2268"/>
      </w:tblGrid>
      <w:tr w:rsidR="006D67F1" w:rsidRPr="009973DB" w:rsidTr="002433DA">
        <w:tc>
          <w:tcPr>
            <w:tcW w:w="1729" w:type="dxa"/>
            <w:shd w:val="clear" w:color="auto" w:fill="548DD4"/>
          </w:tcPr>
          <w:p w:rsidR="006D67F1" w:rsidRPr="009973DB" w:rsidRDefault="006D67F1" w:rsidP="002433DA">
            <w:pPr>
              <w:pStyle w:val="Highlight2"/>
              <w:shd w:val="clear" w:color="auto" w:fill="8DB3E2"/>
              <w:jc w:val="center"/>
              <w:rPr>
                <w:rFonts w:ascii="Calibri" w:hAnsi="Calibri" w:cs="Calibri"/>
                <w:color w:val="FFFFFF"/>
                <w:sz w:val="22"/>
                <w:szCs w:val="22"/>
              </w:rPr>
            </w:pPr>
            <w:r w:rsidRPr="009973DB">
              <w:rPr>
                <w:rFonts w:ascii="Calibri" w:hAnsi="Calibri" w:cs="Calibri"/>
                <w:color w:val="FFFFFF"/>
                <w:sz w:val="22"/>
                <w:szCs w:val="22"/>
                <w:lang w:eastAsia="cs-CZ"/>
              </w:rPr>
              <w:t>Tržní selhání</w:t>
            </w:r>
          </w:p>
        </w:tc>
        <w:tc>
          <w:tcPr>
            <w:tcW w:w="2694" w:type="dxa"/>
            <w:shd w:val="clear" w:color="auto" w:fill="548DD4"/>
          </w:tcPr>
          <w:p w:rsidR="006D67F1" w:rsidRPr="009973DB" w:rsidRDefault="006D67F1" w:rsidP="002433DA">
            <w:pPr>
              <w:pStyle w:val="Highlight2"/>
              <w:shd w:val="clear" w:color="auto" w:fill="8DB3E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Záruční nástroj</w:t>
            </w:r>
          </w:p>
        </w:tc>
        <w:tc>
          <w:tcPr>
            <w:tcW w:w="2268" w:type="dxa"/>
            <w:shd w:val="clear" w:color="auto" w:fill="548DD4"/>
          </w:tcPr>
          <w:p w:rsidR="006D67F1" w:rsidRPr="009973DB" w:rsidRDefault="006D67F1" w:rsidP="002433DA">
            <w:pPr>
              <w:pStyle w:val="Highlight2"/>
              <w:shd w:val="clear" w:color="auto" w:fill="8DB3E2"/>
              <w:jc w:val="center"/>
              <w:rPr>
                <w:rFonts w:ascii="Calibri" w:hAnsi="Calibri" w:cs="Calibri"/>
                <w:color w:val="FFFFFF"/>
                <w:sz w:val="22"/>
                <w:szCs w:val="22"/>
              </w:rPr>
            </w:pPr>
            <w:r w:rsidRPr="009973DB">
              <w:rPr>
                <w:rFonts w:ascii="Calibri" w:hAnsi="Calibri" w:cs="Calibri"/>
                <w:bCs/>
                <w:color w:val="FFFFFF"/>
                <w:sz w:val="22"/>
                <w:szCs w:val="22"/>
                <w:lang w:eastAsia="cs-CZ"/>
              </w:rPr>
              <w:t>Zvýhodněný úvěr</w:t>
            </w:r>
          </w:p>
        </w:tc>
        <w:tc>
          <w:tcPr>
            <w:tcW w:w="2268" w:type="dxa"/>
            <w:shd w:val="clear" w:color="auto" w:fill="548DD4"/>
          </w:tcPr>
          <w:p w:rsidR="006D67F1" w:rsidRPr="009973DB" w:rsidRDefault="006D67F1" w:rsidP="002433DA">
            <w:pPr>
              <w:pStyle w:val="Highlight2"/>
              <w:shd w:val="clear" w:color="auto" w:fill="8DB3E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2433DA">
        <w:trPr>
          <w:trHeight w:val="793"/>
        </w:trPr>
        <w:tc>
          <w:tcPr>
            <w:tcW w:w="1729" w:type="dxa"/>
          </w:tcPr>
          <w:p w:rsidR="006D67F1" w:rsidRPr="009973DB" w:rsidRDefault="006D67F1" w:rsidP="002E3AE9">
            <w:pPr>
              <w:pStyle w:val="Highlight2"/>
              <w:jc w:val="left"/>
              <w:rPr>
                <w:rFonts w:ascii="Calibri" w:hAnsi="Calibri" w:cs="Calibri"/>
              </w:rPr>
            </w:pPr>
            <w:r w:rsidRPr="009973DB">
              <w:rPr>
                <w:rFonts w:ascii="Calibri" w:hAnsi="Calibri" w:cs="Calibri"/>
                <w:color w:val="auto"/>
                <w:szCs w:val="20"/>
              </w:rPr>
              <w:t>Náklady projektu a návratnost</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auto"/>
                <w:szCs w:val="20"/>
              </w:rPr>
              <w:t>Nemá velký vliv na snížení nákladů projektu a jeho návratnost</w:t>
            </w:r>
          </w:p>
        </w:tc>
        <w:tc>
          <w:tcPr>
            <w:tcW w:w="2268" w:type="dxa"/>
          </w:tcPr>
          <w:p w:rsidR="006D67F1" w:rsidRPr="009973DB" w:rsidRDefault="006D67F1" w:rsidP="002F7B85">
            <w:pPr>
              <w:pStyle w:val="Highlight2"/>
              <w:jc w:val="center"/>
              <w:rPr>
                <w:rFonts w:ascii="Calibri" w:hAnsi="Calibri" w:cs="Calibri"/>
                <w:b w:val="0"/>
              </w:rPr>
            </w:pPr>
            <w:r w:rsidRPr="009973DB">
              <w:rPr>
                <w:rFonts w:ascii="Calibri" w:hAnsi="Calibri" w:cs="Calibri"/>
                <w:b w:val="0"/>
                <w:color w:val="auto"/>
                <w:szCs w:val="20"/>
              </w:rPr>
              <w:t>Částečně snižuje úrokové náklady a počáteční náklady na přípravu, radikálně však nemění parametry návratnosti</w:t>
            </w:r>
          </w:p>
        </w:tc>
        <w:tc>
          <w:tcPr>
            <w:tcW w:w="2268" w:type="dxa"/>
          </w:tcPr>
          <w:p w:rsidR="006D67F1" w:rsidRPr="009973DB" w:rsidRDefault="006D67F1" w:rsidP="002433DA">
            <w:pPr>
              <w:pStyle w:val="Highlight2"/>
              <w:jc w:val="center"/>
              <w:rPr>
                <w:rFonts w:ascii="Calibri" w:hAnsi="Calibri" w:cs="Calibri"/>
                <w:b w:val="0"/>
                <w:color w:val="000000"/>
                <w:lang w:eastAsia="cs-CZ"/>
              </w:rPr>
            </w:pPr>
            <w:r w:rsidRPr="009973DB">
              <w:rPr>
                <w:rFonts w:ascii="Calibri" w:hAnsi="Calibri" w:cs="Calibri"/>
                <w:b w:val="0"/>
                <w:color w:val="auto"/>
                <w:szCs w:val="20"/>
              </w:rPr>
              <w:t>Výrazně snižuje náklady pro žadatele a vylepšuje tedy i návratnost projektu.</w:t>
            </w:r>
          </w:p>
        </w:tc>
      </w:tr>
      <w:tr w:rsidR="006D67F1" w:rsidRPr="009973DB" w:rsidTr="002433DA">
        <w:trPr>
          <w:trHeight w:val="1521"/>
        </w:trPr>
        <w:tc>
          <w:tcPr>
            <w:tcW w:w="1729" w:type="dxa"/>
          </w:tcPr>
          <w:p w:rsidR="006D67F1" w:rsidRPr="009973DB" w:rsidRDefault="006D67F1" w:rsidP="002E3AE9">
            <w:pPr>
              <w:pStyle w:val="Highlight2"/>
              <w:jc w:val="left"/>
              <w:rPr>
                <w:rFonts w:ascii="Calibri" w:hAnsi="Calibri" w:cs="Calibri"/>
                <w:bCs/>
                <w:color w:val="000000"/>
                <w:szCs w:val="20"/>
                <w:lang w:eastAsia="cs-CZ"/>
              </w:rPr>
            </w:pPr>
            <w:r w:rsidRPr="009973DB">
              <w:rPr>
                <w:rFonts w:ascii="Calibri" w:hAnsi="Calibri" w:cs="Calibri"/>
                <w:bCs/>
                <w:color w:val="000000"/>
                <w:szCs w:val="20"/>
                <w:lang w:eastAsia="cs-CZ"/>
              </w:rPr>
              <w:t>Riziko projektu</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 pohledu úvěrování rozděluje riziko mezi příjemce, banku a FN. Likvidnější zástava, výrazné snížení rizika pro úvěrující instituci</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Zlepšená úvěrovatelnost dotovaných projektů</w:t>
            </w: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w:t>
            </w: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rPr>
              <w:t xml:space="preserve"> ŘO má předem dané ztráty do absolutní výše dotace.</w:t>
            </w:r>
          </w:p>
        </w:tc>
      </w:tr>
      <w:tr w:rsidR="006D67F1" w:rsidRPr="009973DB" w:rsidTr="002433DA">
        <w:trPr>
          <w:trHeight w:val="1474"/>
        </w:trPr>
        <w:tc>
          <w:tcPr>
            <w:tcW w:w="1729" w:type="dxa"/>
          </w:tcPr>
          <w:p w:rsidR="006D67F1" w:rsidRPr="009973DB" w:rsidRDefault="006D67F1" w:rsidP="002E3AE9">
            <w:pPr>
              <w:rPr>
                <w:rFonts w:cs="Calibri"/>
                <w:b/>
                <w:sz w:val="20"/>
              </w:rPr>
            </w:pPr>
            <w:r w:rsidRPr="009973DB">
              <w:rPr>
                <w:rFonts w:cs="Calibri"/>
                <w:b/>
                <w:bCs/>
                <w:color w:val="000000"/>
                <w:sz w:val="20"/>
              </w:rPr>
              <w:t>Administrativní zátěž</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Jednoduchá administrace, bez rizika odebrání podpory z důvodu technických chyb</w:t>
            </w:r>
          </w:p>
          <w:p w:rsidR="006D67F1" w:rsidRPr="009973DB" w:rsidRDefault="006D67F1" w:rsidP="002E3AE9">
            <w:pPr>
              <w:pStyle w:val="Highlight2"/>
              <w:jc w:val="center"/>
              <w:rPr>
                <w:rFonts w:ascii="Calibri" w:hAnsi="Calibri" w:cs="Calibri"/>
                <w:b w:val="0"/>
                <w:bCs/>
                <w:color w:val="000000"/>
                <w:lang w:eastAsia="cs-CZ"/>
              </w:rPr>
            </w:pPr>
          </w:p>
        </w:tc>
        <w:tc>
          <w:tcPr>
            <w:tcW w:w="2268" w:type="dxa"/>
          </w:tcPr>
          <w:p w:rsidR="006D67F1" w:rsidRPr="009973DB" w:rsidRDefault="006D67F1" w:rsidP="002E3AE9">
            <w:pPr>
              <w:rPr>
                <w:sz w:val="20"/>
              </w:rPr>
            </w:pPr>
            <w:r w:rsidRPr="009973DB">
              <w:rPr>
                <w:rFonts w:cs="Calibri"/>
                <w:color w:val="000000"/>
                <w:sz w:val="20"/>
              </w:rPr>
              <w:t>Jednoduchá administrace, bez rizika odebrání podpory z důvodu technických chyb</w:t>
            </w:r>
          </w:p>
        </w:tc>
        <w:tc>
          <w:tcPr>
            <w:tcW w:w="2268" w:type="dxa"/>
          </w:tcPr>
          <w:p w:rsidR="006D67F1" w:rsidRPr="009973DB" w:rsidRDefault="006D67F1" w:rsidP="002E3AE9">
            <w:pPr>
              <w:rPr>
                <w:color w:val="000000"/>
                <w:sz w:val="20"/>
              </w:rPr>
            </w:pPr>
            <w:r w:rsidRPr="009973DB">
              <w:rPr>
                <w:rFonts w:cs="Calibri"/>
                <w:color w:val="000000"/>
                <w:sz w:val="20"/>
              </w:rPr>
              <w:t>Vysoká administrativní a regulační zátěž omezuje příjemce, zvyšuje náklady a přináší riziko odebrání dotace.</w:t>
            </w:r>
          </w:p>
        </w:tc>
      </w:tr>
      <w:tr w:rsidR="006D67F1" w:rsidRPr="009973DB" w:rsidTr="002433DA">
        <w:tc>
          <w:tcPr>
            <w:tcW w:w="1729" w:type="dxa"/>
          </w:tcPr>
          <w:p w:rsidR="006D67F1" w:rsidRPr="009973DB" w:rsidRDefault="006D67F1" w:rsidP="002E3AE9">
            <w:pPr>
              <w:pStyle w:val="Highlight2"/>
              <w:jc w:val="left"/>
              <w:rPr>
                <w:rFonts w:ascii="Calibri" w:hAnsi="Calibri" w:cs="Calibri"/>
                <w:bCs/>
                <w:color w:val="auto"/>
                <w:szCs w:val="20"/>
                <w:lang w:eastAsia="cs-CZ"/>
              </w:rPr>
            </w:pPr>
            <w:r w:rsidRPr="009973DB">
              <w:rPr>
                <w:rFonts w:ascii="Calibri" w:hAnsi="Calibri" w:cs="Calibri"/>
                <w:color w:val="auto"/>
                <w:szCs w:val="20"/>
              </w:rPr>
              <w:t>Celkový efekt na Investiční aktivitu a absorpci v SC</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bCs/>
                <w:color w:val="000000"/>
                <w:lang w:eastAsia="cs-CZ"/>
              </w:rPr>
              <w:t>Záruka nemá výrazný vliv na investiční aktivitu v oblasti OZE, částečně pouze v segmentu rizikových MSP</w:t>
            </w:r>
          </w:p>
        </w:tc>
        <w:tc>
          <w:tcPr>
            <w:tcW w:w="2268" w:type="dxa"/>
          </w:tcPr>
          <w:p w:rsidR="006D67F1" w:rsidRPr="009973DB" w:rsidRDefault="006D67F1" w:rsidP="002E3AE9">
            <w:pPr>
              <w:rPr>
                <w:sz w:val="20"/>
              </w:rPr>
            </w:pPr>
            <w:r w:rsidRPr="009973DB">
              <w:rPr>
                <w:sz w:val="20"/>
              </w:rPr>
              <w:t>Mírné zkrácení doby návratnosti, přístup k vyššímu externímu financování a příspěvek na projektovou přípravu</w:t>
            </w:r>
          </w:p>
          <w:p w:rsidR="006D67F1" w:rsidRPr="009973DB" w:rsidRDefault="006D67F1" w:rsidP="002E3AE9">
            <w:pPr>
              <w:rPr>
                <w:sz w:val="20"/>
              </w:rPr>
            </w:pPr>
            <w:r w:rsidRPr="009973DB">
              <w:rPr>
                <w:sz w:val="20"/>
              </w:rPr>
              <w:t>umožní vyšší investiční aktivitu v segmentu MVE, který je dále podporován provozní podporou.</w:t>
            </w:r>
          </w:p>
          <w:p w:rsidR="006D67F1" w:rsidRPr="009973DB" w:rsidRDefault="006D67F1" w:rsidP="002E3AE9">
            <w:pPr>
              <w:rPr>
                <w:sz w:val="20"/>
              </w:rPr>
            </w:pPr>
            <w:r w:rsidRPr="009973DB">
              <w:rPr>
                <w:sz w:val="20"/>
              </w:rPr>
              <w:t>Motivační efekt na investice je spíše malý, zejména u BPS.</w:t>
            </w:r>
          </w:p>
          <w:p w:rsidR="006D67F1" w:rsidRPr="009973DB" w:rsidRDefault="006D67F1" w:rsidP="002E3AE9">
            <w:pPr>
              <w:pStyle w:val="Highlight2"/>
              <w:jc w:val="center"/>
              <w:rPr>
                <w:rFonts w:ascii="Calibri" w:hAnsi="Calibri" w:cs="Calibri"/>
                <w:b w:val="0"/>
                <w:color w:val="000000"/>
                <w:szCs w:val="20"/>
                <w:lang w:eastAsia="cs-CZ"/>
              </w:rPr>
            </w:pPr>
          </w:p>
        </w:tc>
        <w:tc>
          <w:tcPr>
            <w:tcW w:w="2268" w:type="dxa"/>
          </w:tcPr>
          <w:p w:rsidR="006D67F1" w:rsidRPr="009973DB" w:rsidRDefault="006D67F1" w:rsidP="002E3AE9">
            <w:pPr>
              <w:rPr>
                <w:color w:val="000000"/>
                <w:sz w:val="20"/>
              </w:rPr>
            </w:pPr>
            <w:r w:rsidRPr="009973DB">
              <w:rPr>
                <w:color w:val="000000"/>
                <w:sz w:val="20"/>
              </w:rPr>
              <w:t>Znatelný efekt na nákladovost a návratnost projektu může značně stimulovat aktivity zužitkování tepla z BPS i biomasy.</w:t>
            </w:r>
          </w:p>
          <w:p w:rsidR="006D67F1" w:rsidRPr="009973DB" w:rsidRDefault="006D67F1" w:rsidP="002E3AE9">
            <w:pPr>
              <w:rPr>
                <w:color w:val="000000"/>
                <w:sz w:val="20"/>
              </w:rPr>
            </w:pPr>
          </w:p>
          <w:p w:rsidR="006D67F1" w:rsidRPr="009973DB" w:rsidRDefault="006D67F1" w:rsidP="002E3AE9">
            <w:pPr>
              <w:rPr>
                <w:color w:val="000000"/>
                <w:sz w:val="20"/>
              </w:rPr>
            </w:pPr>
            <w:r w:rsidRPr="009973DB">
              <w:rPr>
                <w:color w:val="000000"/>
                <w:sz w:val="20"/>
              </w:rPr>
              <w:t>V případě MVE nastává konflikt s provozní podporou a vzájemné vytlačování těchto forem podpory.</w:t>
            </w:r>
          </w:p>
          <w:p w:rsidR="006D67F1" w:rsidRPr="009973DB" w:rsidRDefault="006D67F1" w:rsidP="002433DA">
            <w:pPr>
              <w:rPr>
                <w:rFonts w:cs="Calibri"/>
                <w:color w:val="000000"/>
                <w:sz w:val="20"/>
              </w:rPr>
            </w:pPr>
          </w:p>
        </w:tc>
      </w:tr>
      <w:tr w:rsidR="006D67F1" w:rsidRPr="009973DB" w:rsidTr="004B44BD">
        <w:tc>
          <w:tcPr>
            <w:tcW w:w="1729" w:type="dxa"/>
          </w:tcPr>
          <w:p w:rsidR="006D67F1" w:rsidRPr="009973DB" w:rsidRDefault="006D67F1" w:rsidP="002E3AE9">
            <w:pPr>
              <w:pStyle w:val="Highlight2"/>
              <w:jc w:val="left"/>
              <w:rPr>
                <w:rFonts w:ascii="Calibri" w:hAnsi="Calibri" w:cs="Calibri"/>
                <w:color w:val="auto"/>
                <w:szCs w:val="20"/>
              </w:rPr>
            </w:pPr>
            <w:r w:rsidRPr="009973DB">
              <w:rPr>
                <w:rFonts w:ascii="Calibri" w:hAnsi="Calibri" w:cs="Calibri"/>
                <w:bCs/>
                <w:color w:val="000000"/>
                <w:lang w:eastAsia="cs-CZ"/>
              </w:rPr>
              <w:t>Efekt na narušení tržního prostředí</w:t>
            </w:r>
          </w:p>
        </w:tc>
        <w:tc>
          <w:tcPr>
            <w:tcW w:w="2694" w:type="dxa"/>
          </w:tcPr>
          <w:p w:rsidR="006D67F1" w:rsidRPr="009973DB" w:rsidRDefault="006D67F1" w:rsidP="002E3AE9">
            <w:pPr>
              <w:pStyle w:val="Highlight2"/>
              <w:jc w:val="center"/>
              <w:rPr>
                <w:rFonts w:ascii="Calibri" w:hAnsi="Calibri" w:cs="Calibri"/>
                <w:b w:val="0"/>
                <w:bCs/>
                <w:color w:val="000000"/>
                <w:szCs w:val="20"/>
                <w:lang w:eastAsia="cs-CZ"/>
              </w:rPr>
            </w:pPr>
            <w:r w:rsidRPr="009973DB">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6D67F1" w:rsidRPr="009973DB" w:rsidRDefault="006D67F1" w:rsidP="002E3AE9">
            <w:pPr>
              <w:pStyle w:val="Highlight2"/>
              <w:jc w:val="center"/>
              <w:rPr>
                <w:rFonts w:ascii="Calibri" w:hAnsi="Calibri" w:cs="Calibri"/>
                <w:b w:val="0"/>
                <w:color w:val="000000"/>
                <w:szCs w:val="20"/>
                <w:lang w:eastAsia="cs-CZ"/>
              </w:rPr>
            </w:pPr>
            <w:r w:rsidRPr="009973DB">
              <w:rPr>
                <w:rFonts w:ascii="Calibri" w:hAnsi="Calibri" w:cs="Calibri"/>
                <w:b w:val="0"/>
                <w:color w:val="000000"/>
                <w:szCs w:val="20"/>
                <w:lang w:eastAsia="cs-CZ"/>
              </w:rPr>
              <w:t>Malý vliv na tržní prostředí, návratná podpora motivuje ekonomicky efektivní počínání subjektů</w:t>
            </w:r>
          </w:p>
          <w:p w:rsidR="006D67F1" w:rsidRPr="009973DB" w:rsidRDefault="006D67F1" w:rsidP="002E3AE9">
            <w:pPr>
              <w:pStyle w:val="Highlight2"/>
              <w:jc w:val="center"/>
              <w:rPr>
                <w:rFonts w:ascii="Calibri" w:hAnsi="Calibri" w:cs="Calibri"/>
                <w:b w:val="0"/>
                <w:color w:val="000000"/>
                <w:szCs w:val="20"/>
                <w:lang w:eastAsia="cs-CZ"/>
              </w:rPr>
            </w:pPr>
          </w:p>
          <w:p w:rsidR="006D67F1" w:rsidRPr="009973DB" w:rsidRDefault="006D67F1" w:rsidP="002E3AE9">
            <w:pPr>
              <w:pStyle w:val="Highlight2"/>
              <w:jc w:val="center"/>
              <w:rPr>
                <w:rFonts w:ascii="Calibri" w:hAnsi="Calibri" w:cs="Calibri"/>
                <w:b w:val="0"/>
                <w:color w:val="000000"/>
                <w:szCs w:val="20"/>
                <w:lang w:eastAsia="cs-CZ"/>
              </w:rPr>
            </w:pPr>
            <w:r w:rsidRPr="009973DB">
              <w:rPr>
                <w:rFonts w:ascii="Calibri" w:hAnsi="Calibri" w:cs="Calibri"/>
                <w:b w:val="0"/>
                <w:color w:val="000000"/>
                <w:szCs w:val="20"/>
                <w:lang w:eastAsia="cs-CZ"/>
              </w:rPr>
              <w:t>Doplnění soukromého finančního trhu</w:t>
            </w:r>
          </w:p>
          <w:p w:rsidR="006D67F1" w:rsidRPr="009973DB" w:rsidRDefault="006D67F1" w:rsidP="002E3AE9">
            <w:pPr>
              <w:rPr>
                <w:sz w:val="20"/>
              </w:rPr>
            </w:pPr>
            <w:r w:rsidRPr="009973DB">
              <w:rPr>
                <w:sz w:val="20"/>
              </w:rPr>
              <w:t>Nenarušuje tržní prostředí podobně jako provozní podpora</w:t>
            </w:r>
          </w:p>
        </w:tc>
        <w:tc>
          <w:tcPr>
            <w:tcW w:w="2268" w:type="dxa"/>
          </w:tcPr>
          <w:p w:rsidR="006D67F1" w:rsidRPr="009973DB" w:rsidRDefault="006D67F1" w:rsidP="002E3AE9">
            <w:pPr>
              <w:rPr>
                <w:color w:val="000000"/>
                <w:sz w:val="20"/>
              </w:rPr>
            </w:pPr>
            <w:r w:rsidRPr="009973DB">
              <w:rPr>
                <w:rFonts w:cs="Calibri"/>
                <w:bCs/>
                <w:color w:val="000000"/>
                <w:sz w:val="20"/>
              </w:rPr>
              <w:t>Dotace znamenají zvýhodnění pro podnikání dotčených subjektů, nicméně do značné míry vyrovnávají tržní selhání. V rámci trhu se nejedná o závažné narušení, jaké naopak znamená provozní podpora.</w:t>
            </w:r>
          </w:p>
        </w:tc>
      </w:tr>
    </w:tbl>
    <w:p w:rsidR="006D67F1" w:rsidRPr="009973DB" w:rsidRDefault="006D67F1" w:rsidP="004B44BD"/>
    <w:p w:rsidR="006D67F1" w:rsidRPr="009973DB" w:rsidRDefault="006D67F1" w:rsidP="004B44BD">
      <w:pPr>
        <w:pStyle w:val="Caption"/>
      </w:pPr>
      <w:r w:rsidRPr="009973DB">
        <w:t xml:space="preserve">Tabulka </w:t>
      </w:r>
      <w:fldSimple w:instr=" SEQ Tabulka \* ARABIC ">
        <w:r w:rsidRPr="009973DB">
          <w:rPr>
            <w:noProof/>
          </w:rPr>
          <w:t>23</w:t>
        </w:r>
      </w:fldSimple>
      <w:r w:rsidRPr="009973DB">
        <w:t xml:space="preserve"> – Přidaná hodnota podpory pro cíle SC 3.1 </w:t>
      </w:r>
    </w:p>
    <w:p w:rsidR="006D67F1" w:rsidRPr="009973DB" w:rsidRDefault="006D67F1" w:rsidP="001D1877"/>
    <w:p w:rsidR="006D67F1" w:rsidRPr="009973DB" w:rsidRDefault="006D67F1" w:rsidP="001D1877">
      <w:r w:rsidRPr="009973DB">
        <w:t>Na základě porovnání přidané hodnoty je zřejmé, že v rámci aktivit BPS a tepla z biomasy je vhodnějším nástrojem z větší míry dotační podpora. Naopak v rámci MVE existuje prostor pro úvěrový nástroj, který v rámci trhu neznamená významnější narušení a nejedná se o překompenzaci veřejné podpory.</w:t>
      </w:r>
    </w:p>
    <w:p w:rsidR="006D67F1" w:rsidRPr="009973DB" w:rsidRDefault="006D67F1" w:rsidP="001D1877"/>
    <w:p w:rsidR="006D67F1" w:rsidRPr="009973DB" w:rsidDel="00283266" w:rsidRDefault="006D67F1" w:rsidP="00FB61E2">
      <w:pPr>
        <w:pStyle w:val="Neslovannadpisy"/>
        <w:rPr>
          <w:lang w:eastAsia="en-US"/>
        </w:rPr>
      </w:pPr>
    </w:p>
    <w:p w:rsidR="006D67F1" w:rsidRPr="009973DB" w:rsidDel="00283266" w:rsidRDefault="006D67F1" w:rsidP="00FB61E2">
      <w:pPr>
        <w:pStyle w:val="Neslovannadpisy"/>
        <w:rPr>
          <w:b w:val="0"/>
          <w:color w:val="auto"/>
          <w:lang w:eastAsia="en-US"/>
        </w:rPr>
      </w:pPr>
    </w:p>
    <w:p w:rsidR="006D67F1" w:rsidRPr="009973DB" w:rsidRDefault="006D67F1" w:rsidP="00283266">
      <w:pPr>
        <w:pStyle w:val="Heading4"/>
      </w:pPr>
      <w:r w:rsidRPr="009973DB">
        <w:t>Soulad s jinými formami veřejných intervencí</w:t>
      </w:r>
    </w:p>
    <w:p w:rsidR="006D67F1" w:rsidRPr="009973DB" w:rsidRDefault="006D67F1" w:rsidP="00FB61E2">
      <w:pPr>
        <w:rPr>
          <w:lang w:eastAsia="en-US"/>
        </w:rPr>
      </w:pPr>
    </w:p>
    <w:p w:rsidR="006D67F1" w:rsidRPr="009973DB" w:rsidRDefault="006D67F1" w:rsidP="00FB61E2">
      <w:pPr>
        <w:rPr>
          <w:lang w:eastAsia="en-US"/>
        </w:rPr>
      </w:pPr>
      <w:r w:rsidRPr="009973DB">
        <w:rPr>
          <w:lang w:eastAsia="en-US"/>
        </w:rPr>
        <w:t>Podpora v SC 3.1 je komplementární k podpoře OZE v rámci OPŽP a programu Nová zelená úsporám, která cílí na nepodnikatelské subjekty. V případě kogenerace je investiční podpora na produkci tepla synergická s provozní podporou na odkup elektřiny. Problém nastává u MVE, kde je třeba úpravy v kombinovatelnosti obou podpor v případě FN k omezení vzájemně vylučujícího účinku a umožnění efektivní synergie.</w:t>
      </w:r>
    </w:p>
    <w:p w:rsidR="006D67F1" w:rsidRPr="009973DB" w:rsidRDefault="006D67F1" w:rsidP="00FB61E2">
      <w:pPr>
        <w:rPr>
          <w:lang w:eastAsia="en-US"/>
        </w:rPr>
      </w:pPr>
    </w:p>
    <w:p w:rsidR="006D67F1" w:rsidRPr="009973DB" w:rsidRDefault="006D67F1" w:rsidP="00FB61E2">
      <w:pPr>
        <w:rPr>
          <w:lang w:eastAsia="en-US"/>
        </w:rPr>
      </w:pPr>
      <w:r w:rsidRPr="009973DB">
        <w:rPr>
          <w:lang w:eastAsia="en-US"/>
        </w:rPr>
        <w:t>Důležitou komplementaritu představuje také možnost zapojení Investičního plánu pro Evropu a Evropského fondu pro strategické investice.</w:t>
      </w:r>
    </w:p>
    <w:p w:rsidR="006D67F1" w:rsidRPr="009973DB" w:rsidRDefault="006D67F1" w:rsidP="00283266">
      <w:pPr>
        <w:pStyle w:val="Heading4"/>
      </w:pPr>
      <w:r w:rsidRPr="009973DB">
        <w:t>Možné řešení veřejné podpory</w:t>
      </w:r>
    </w:p>
    <w:p w:rsidR="006D67F1" w:rsidRPr="009973DB" w:rsidRDefault="006D67F1" w:rsidP="00283266">
      <w:pPr>
        <w:pStyle w:val="Neslovannadpisy"/>
        <w:rPr>
          <w:b w:val="0"/>
          <w:color w:val="auto"/>
          <w:lang w:eastAsia="en-US"/>
        </w:rPr>
      </w:pPr>
      <w:r w:rsidRPr="009973DB">
        <w:rPr>
          <w:b w:val="0"/>
          <w:color w:val="auto"/>
          <w:lang w:eastAsia="en-US"/>
        </w:rPr>
        <w:t>Veřejná podpora finančního nástroje by měla být řešena jako podpora de minimis nebo podpora dle Obecného nařízení o blokových výjimkách č. 651/2014.</w:t>
      </w:r>
    </w:p>
    <w:p w:rsidR="006D67F1" w:rsidRPr="009973DB" w:rsidRDefault="006D67F1" w:rsidP="00FB61E2">
      <w:pPr>
        <w:rPr>
          <w:lang w:eastAsia="en-US"/>
        </w:rPr>
      </w:pPr>
    </w:p>
    <w:p w:rsidR="006D67F1" w:rsidRPr="009973DB" w:rsidRDefault="006D67F1" w:rsidP="00FB61E2">
      <w:pPr>
        <w:rPr>
          <w:lang w:eastAsia="en-US"/>
        </w:rPr>
      </w:pPr>
    </w:p>
    <w:p w:rsidR="006D67F1" w:rsidRPr="009973DB" w:rsidRDefault="006D67F1" w:rsidP="00875E68">
      <w:pPr>
        <w:pStyle w:val="Heading3"/>
      </w:pPr>
      <w:bookmarkStart w:id="869" w:name="_Toc417682911"/>
      <w:r w:rsidRPr="009973DB">
        <w:t>Odhad dodatečných veřejných a soukromých zdrojů</w:t>
      </w:r>
      <w:bookmarkEnd w:id="869"/>
    </w:p>
    <w:p w:rsidR="006D67F1" w:rsidRPr="009973DB" w:rsidRDefault="006D67F1" w:rsidP="00875E68">
      <w:pPr>
        <w:pStyle w:val="Heading4"/>
      </w:pPr>
      <w:r w:rsidRPr="009973DB">
        <w:t>Spolufinancování ze soukromých zdrojů až na úroveň konečného příjemce</w:t>
      </w:r>
    </w:p>
    <w:p w:rsidR="006D67F1" w:rsidRPr="009973DB" w:rsidRDefault="006D67F1" w:rsidP="004F5778">
      <w:r w:rsidRPr="009973DB">
        <w:t>Nástroj ve formě zvýhodněných úvěrů předpokládá spolufinancování ve formě komerčního úvěru, který bude předpokladem obdržení úvěru zvýhodněného. Kvůli zachování dostatečné míry zvýhodnění ve formě nižší složené úrokové sazby je doporučován maximální podíl komerčního úvěru ve výši zvýhodněného úvěru. V modelovém příkladu tak při sazbě komerčních bank 4 % a sazbě FN 0,5 % bude výsledná sazba na úrovni 2 %. Podíl soukromých bankovních zdrojů na financování projektu se může pohybovat v závislosti na nastavení nástroje a podílu vlastních zdrojů na 10 - 80 % výdajů projektu.</w:t>
      </w:r>
    </w:p>
    <w:p w:rsidR="006D67F1" w:rsidRPr="009973DB" w:rsidRDefault="006D67F1" w:rsidP="004F5778"/>
    <w:p w:rsidR="006D67F1" w:rsidRPr="009973DB" w:rsidRDefault="006D67F1" w:rsidP="004F5778">
      <w:r w:rsidRPr="009973DB">
        <w:t>Předpokladem nástroje</w:t>
      </w:r>
      <w:r>
        <w:t xml:space="preserve"> </w:t>
      </w:r>
      <w:r w:rsidRPr="009973DB">
        <w:t>zvýhodněných úvěrů je též zachování podílu vlastních zdrojů příjemce, který může v závislosti na finanční strategii a potřebách podniku výrazně oscilovat. Vlastní zdroje budou využity jak na dofinancování způsobilých výdajů, tak především na podpoře nezpůsobilé výdaje projektů.</w:t>
      </w:r>
    </w:p>
    <w:p w:rsidR="006D67F1" w:rsidRPr="009973DB" w:rsidRDefault="006D67F1" w:rsidP="004F5778"/>
    <w:p w:rsidR="006D67F1" w:rsidRPr="009973DB" w:rsidRDefault="006D67F1" w:rsidP="004F5778">
      <w:r w:rsidRPr="009973DB">
        <w:t>V případě úvěrů odhadujeme na základě zkušeností ČMZRB vlastní zdroje žadatele na úrovni 10-30 % nákladů projektu. Minimální podíl by měl činit 10 %. Určitá minimální část vlastních zdrojů je zpravidla i podmínkou udělení komerčních úvěrů.</w:t>
      </w:r>
    </w:p>
    <w:p w:rsidR="006D67F1" w:rsidRPr="009973DB" w:rsidRDefault="006D67F1" w:rsidP="00875E68"/>
    <w:p w:rsidR="006D67F1" w:rsidRPr="009973DB" w:rsidRDefault="006D67F1" w:rsidP="00875E68"/>
    <w:p w:rsidR="006D67F1" w:rsidRPr="009973DB" w:rsidRDefault="006D67F1" w:rsidP="00875E68">
      <w:pPr>
        <w:pStyle w:val="Heading4"/>
      </w:pPr>
      <w:r w:rsidRPr="009973DB">
        <w:t>Identifikace klíčových subjektů</w:t>
      </w:r>
    </w:p>
    <w:p w:rsidR="006D67F1" w:rsidRPr="009973DB" w:rsidRDefault="006D67F1" w:rsidP="00312C02">
      <w:r w:rsidRPr="009973DB">
        <w:t>Klíčovým soukromým subjektem pro nástroj zvýhodněných úvěrů jsou soukromé úvěrující instituce – komerční banky, které zajišťují soukromé spolufinancování. FN bude implementován skrze záruční, resp. úvěrový fond s vybraných správcem.</w:t>
      </w:r>
    </w:p>
    <w:p w:rsidR="006D67F1" w:rsidRPr="009973DB" w:rsidRDefault="006D67F1" w:rsidP="00875E68"/>
    <w:p w:rsidR="006D67F1" w:rsidRPr="009973DB" w:rsidRDefault="006D67F1" w:rsidP="00312C02">
      <w:pPr>
        <w:pStyle w:val="Heading4"/>
      </w:pPr>
      <w:r w:rsidRPr="009973DB">
        <w:t>Odhad dodatečných zdrojů, který potenciálně finanční nástroj přiláká– očekávaný pákový efekt</w:t>
      </w:r>
    </w:p>
    <w:p w:rsidR="006D67F1" w:rsidRPr="009973DB" w:rsidRDefault="006D67F1" w:rsidP="00312C02">
      <w:r w:rsidRPr="009973DB">
        <w:t>Dodatečné zdroje aktivované finančním nástrojem a tedy i výsledný pákový efekt jsou vždy závislé na konkrétním nastavení investiční strategie z hlediska požadovaného soukromého spolufinancování.</w:t>
      </w:r>
    </w:p>
    <w:p w:rsidR="006D67F1" w:rsidRPr="009973DB" w:rsidRDefault="006D67F1" w:rsidP="00312C02"/>
    <w:p w:rsidR="006D67F1" w:rsidRPr="009973DB" w:rsidRDefault="006D67F1" w:rsidP="00312C02">
      <w:r w:rsidRPr="009973DB">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9973DB" w:rsidRDefault="006D67F1" w:rsidP="00312C02">
      <w:pPr>
        <w:rPr>
          <w:b/>
        </w:rPr>
      </w:pPr>
      <w:r w:rsidRPr="009973DB">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9973DB">
        <w:rPr>
          <w:b/>
        </w:rPr>
        <w:t>nelze očekávat pákový efekt přesahující hodnotu 2(tedy podíl FN a soukromého úvěru 1:1).</w:t>
      </w:r>
    </w:p>
    <w:p w:rsidR="006D67F1" w:rsidRPr="009973DB" w:rsidRDefault="006D67F1" w:rsidP="00875E68">
      <w:pPr>
        <w:pStyle w:val="Heading4"/>
      </w:pPr>
      <w:r w:rsidRPr="009973DB">
        <w:t>Posouzení potřeby a úroveň preferenčního odměňování</w:t>
      </w:r>
    </w:p>
    <w:p w:rsidR="006D67F1" w:rsidRPr="009973DB" w:rsidRDefault="006D67F1" w:rsidP="001D1877">
      <w:r w:rsidRPr="009973DB">
        <w:t>K motivování dostatečného pákového efektu a zapojení soukromých bankovních zdrojů na podporovaných projektech navrhujeme uplatňovat v rámci zvýhodněných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w:t>
      </w:r>
    </w:p>
    <w:p w:rsidR="006D67F1" w:rsidRPr="009973DB" w:rsidRDefault="006D67F1" w:rsidP="001D1877"/>
    <w:p w:rsidR="006D67F1" w:rsidRPr="009973DB" w:rsidRDefault="006D67F1" w:rsidP="002433DA">
      <w:pPr>
        <w:pStyle w:val="Heading2"/>
        <w:rPr>
          <w:lang w:eastAsia="en-US"/>
        </w:rPr>
      </w:pPr>
      <w:bookmarkStart w:id="870" w:name="_Toc416800456"/>
      <w:bookmarkStart w:id="871" w:name="_Toc417682912"/>
      <w:r w:rsidRPr="009973DB">
        <w:rPr>
          <w:lang w:eastAsia="en-US"/>
        </w:rPr>
        <w:t>Specifický cíl 3.2- Snižování energetické náročnosti podnikatelského sektoru a rozvíjení energetických služeb</w:t>
      </w:r>
      <w:bookmarkEnd w:id="870"/>
      <w:bookmarkEnd w:id="871"/>
    </w:p>
    <w:p w:rsidR="006D67F1" w:rsidRPr="009973DB" w:rsidRDefault="006D67F1" w:rsidP="002413B6">
      <w:pPr>
        <w:pStyle w:val="Heading3"/>
      </w:pPr>
      <w:bookmarkStart w:id="872" w:name="_Toc416800457"/>
      <w:bookmarkStart w:id="873" w:name="_Toc417682913"/>
      <w:r w:rsidRPr="009973DB">
        <w:t>Zaměření cíle</w:t>
      </w:r>
      <w:bookmarkEnd w:id="872"/>
      <w:bookmarkEnd w:id="873"/>
    </w:p>
    <w:p w:rsidR="006D67F1" w:rsidRPr="009973DB" w:rsidRDefault="006D67F1">
      <w:pPr>
        <w:pStyle w:val="Neslovannadpisy"/>
        <w:rPr>
          <w:lang w:eastAsia="en-US"/>
        </w:rPr>
      </w:pPr>
      <w:r w:rsidRPr="009973DB">
        <w:rPr>
          <w:lang w:eastAsia="en-US"/>
        </w:rPr>
        <w:t>Podporované aktivity:</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Modernizace a rekonstrukce rozvodů elektřiny, plynu a tepla v budovách a v energetických hospodářstvích výrobních závodů za účelem zvýšení účinnosti</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zavádění a modernizace systémů měření a regulace,</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modernizace, rekonstrukce stávajících zařízení na výrobu energie pro vlastní spotřebu vedoucí ke zvýšení její účinnosti,</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modernizace soustav osvětlení budov a průmyslových areálů (pouze v případě náhrady zastaralých technologií za nové vysoce efektivní osvětlovací systémy, např. světelných diod (LED),</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využití odpadní energie ve výrobních procesech,</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snižování energetické náročnosti/zvyšování energetické účinnosti výrobních a technologických procesů,</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instalace OZE pro vlastní spotřebu podniku,</w:t>
      </w:r>
    </w:p>
    <w:p w:rsidR="006D67F1" w:rsidRPr="009973DB" w:rsidRDefault="006D67F1" w:rsidP="00D67A40">
      <w:pPr>
        <w:pStyle w:val="ListParagraph"/>
        <w:numPr>
          <w:ilvl w:val="0"/>
          <w:numId w:val="30"/>
        </w:numPr>
        <w:overflowPunct/>
        <w:autoSpaceDE/>
        <w:autoSpaceDN/>
        <w:adjustRightInd/>
        <w:spacing w:before="120"/>
        <w:contextualSpacing w:val="0"/>
        <w:jc w:val="left"/>
        <w:textAlignment w:val="auto"/>
      </w:pPr>
      <w:r w:rsidRPr="009973DB">
        <w:t>instalace kogenerační jednotky s maximálním využitím elektrické a tepelné energie pro vlastní spotřebu podniku,</w:t>
      </w:r>
    </w:p>
    <w:p w:rsidR="006D67F1" w:rsidRPr="009973DB" w:rsidRDefault="006D67F1" w:rsidP="00D67A40">
      <w:pPr>
        <w:pStyle w:val="ListParagraph"/>
        <w:numPr>
          <w:ilvl w:val="0"/>
          <w:numId w:val="30"/>
        </w:numPr>
        <w:overflowPunct/>
        <w:autoSpaceDE/>
        <w:autoSpaceDN/>
        <w:adjustRightInd/>
        <w:spacing w:line="250" w:lineRule="atLeast"/>
        <w:jc w:val="left"/>
        <w:textAlignment w:val="auto"/>
      </w:pPr>
      <w:r w:rsidRPr="009973DB">
        <w:t>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pevná částka na jasně měřitelnou veličinu (např. na metr čtvereční energeticky vztažné plochy).</w:t>
      </w:r>
    </w:p>
    <w:p w:rsidR="006D67F1" w:rsidRPr="009973DB" w:rsidRDefault="006D67F1" w:rsidP="00DF6E0B">
      <w:pPr>
        <w:rPr>
          <w:lang w:eastAsia="en-US"/>
        </w:rPr>
      </w:pPr>
    </w:p>
    <w:p w:rsidR="006D67F1" w:rsidRPr="009973DB" w:rsidRDefault="006D67F1" w:rsidP="008674AE">
      <w:pPr>
        <w:pStyle w:val="Neslovannadpisy"/>
      </w:pPr>
      <w:r w:rsidRPr="009973DB">
        <w:t xml:space="preserve">Hlavní cílová skupina: </w:t>
      </w:r>
    </w:p>
    <w:p w:rsidR="006D67F1" w:rsidRPr="009973DB" w:rsidRDefault="006D67F1" w:rsidP="008674AE">
      <w:r w:rsidRPr="009973DB">
        <w:t>Podnikatelské subjekty (malé, střední a případně velké podniky)</w:t>
      </w:r>
    </w:p>
    <w:p w:rsidR="006D67F1" w:rsidRPr="009973DB" w:rsidRDefault="006D67F1" w:rsidP="008674AE">
      <w:pPr>
        <w:pStyle w:val="Neslovannadpisy"/>
      </w:pPr>
    </w:p>
    <w:p w:rsidR="006D67F1" w:rsidRPr="009973DB" w:rsidRDefault="006D67F1" w:rsidP="008674AE">
      <w:pPr>
        <w:pStyle w:val="Neslovannadpisy"/>
      </w:pPr>
      <w:r w:rsidRPr="009973DB">
        <w:t>Cílové území:</w:t>
      </w:r>
    </w:p>
    <w:p w:rsidR="006D67F1" w:rsidRPr="009973DB" w:rsidRDefault="006D67F1" w:rsidP="008674AE">
      <w:r w:rsidRPr="009973DB">
        <w:t>Všechny regiony v ČR kromě hl. m. Prahy</w:t>
      </w:r>
    </w:p>
    <w:p w:rsidR="006D67F1" w:rsidRPr="009973DB" w:rsidRDefault="006D67F1" w:rsidP="008674AE"/>
    <w:p w:rsidR="006D67F1" w:rsidRPr="009973DB" w:rsidRDefault="006D67F1" w:rsidP="005D2279">
      <w:pPr>
        <w:pStyle w:val="Neslovannadpisy"/>
      </w:pPr>
      <w:r w:rsidRPr="009973DB">
        <w:t>Výběr aktivit k posouzení vhodnosti finančního nástroje</w:t>
      </w:r>
    </w:p>
    <w:p w:rsidR="006D67F1" w:rsidRPr="009973DB" w:rsidRDefault="006D67F1" w:rsidP="005D2279">
      <w:r w:rsidRPr="009973DB">
        <w:t>K předběžnému posouzení byly vybrány všechny podporované aktivity cíle SC 3.2. Podporované projekty svým investičním a ziskovým charakterem, dobrou kvantifikovatelností a předvídatelností úspory a výnosů tvoří potenciálně vhodnou oblast pro návratnou formu podpory.</w:t>
      </w:r>
    </w:p>
    <w:p w:rsidR="006D67F1" w:rsidRPr="009973DB" w:rsidRDefault="006D67F1" w:rsidP="008674AE"/>
    <w:p w:rsidR="006D67F1" w:rsidRPr="009973DB" w:rsidRDefault="006D67F1" w:rsidP="00DF6E0B">
      <w:pPr>
        <w:rPr>
          <w:lang w:eastAsia="en-US"/>
        </w:rPr>
      </w:pPr>
    </w:p>
    <w:p w:rsidR="006D67F1" w:rsidRPr="009973DB" w:rsidRDefault="006D67F1" w:rsidP="002433DA">
      <w:pPr>
        <w:pStyle w:val="Heading3"/>
        <w:rPr>
          <w:lang w:eastAsia="en-US"/>
        </w:rPr>
      </w:pPr>
      <w:bookmarkStart w:id="874" w:name="_Toc417682914"/>
      <w:r w:rsidRPr="009973DB">
        <w:rPr>
          <w:lang w:eastAsia="en-US"/>
        </w:rPr>
        <w:t>Analýza selhání trhu</w:t>
      </w:r>
      <w:bookmarkEnd w:id="874"/>
    </w:p>
    <w:p w:rsidR="006D67F1" w:rsidRPr="009973DB" w:rsidRDefault="006D67F1" w:rsidP="00283266">
      <w:pPr>
        <w:pStyle w:val="Heading4"/>
      </w:pPr>
      <w:r w:rsidRPr="009973DB">
        <w:t>Tržní analýza</w:t>
      </w:r>
    </w:p>
    <w:p w:rsidR="006D67F1" w:rsidRPr="009973DB" w:rsidRDefault="006D67F1" w:rsidP="006F771D">
      <w:pPr>
        <w:rPr>
          <w:lang w:eastAsia="en-US"/>
        </w:rPr>
      </w:pPr>
    </w:p>
    <w:p w:rsidR="006D67F1" w:rsidRPr="009973DB" w:rsidRDefault="006D67F1" w:rsidP="00DF6E0B">
      <w:pPr>
        <w:rPr>
          <w:lang w:eastAsia="en-US"/>
        </w:rPr>
      </w:pPr>
      <w:r w:rsidRPr="009973DB">
        <w:rPr>
          <w:lang w:eastAsia="en-US"/>
        </w:rPr>
        <w:t xml:space="preserve">Financování projektů energetických úspor je v současné době rostoucím byznysem. Velkého potenciálu technologického rozvoje a energetických úspor využívá řada subjektů na trhu (tzv. energetické servisní společnosti – </w:t>
      </w:r>
      <w:r w:rsidRPr="009973DB">
        <w:rPr>
          <w:b/>
          <w:lang w:eastAsia="en-US"/>
        </w:rPr>
        <w:t>ESCO</w:t>
      </w:r>
      <w:r w:rsidRPr="009973DB">
        <w:rPr>
          <w:lang w:eastAsia="en-US"/>
        </w:rPr>
        <w:t>)k realizaci úprav organizačních, technických i stavebních, které vedou ke snížení spotřeby energie a tedy i snížení nákladů pro konečného spotřebitele. Tento rozvoj je zapříčiněn nejen dotační podporou, financování energetických úspor je ekonomicky racionální i na čistě tržním principu.</w:t>
      </w:r>
    </w:p>
    <w:p w:rsidR="006D67F1" w:rsidRPr="009973DB" w:rsidRDefault="006D67F1" w:rsidP="001C365A">
      <w:pPr>
        <w:pStyle w:val="Neslovannadpisy"/>
        <w:rPr>
          <w:lang w:eastAsia="en-US"/>
        </w:rPr>
      </w:pPr>
    </w:p>
    <w:p w:rsidR="006D67F1" w:rsidRPr="009973DB" w:rsidRDefault="006D67F1" w:rsidP="001C365A">
      <w:pPr>
        <w:pStyle w:val="Neslovannadpisy"/>
        <w:rPr>
          <w:lang w:eastAsia="en-US"/>
        </w:rPr>
      </w:pPr>
      <w:r w:rsidRPr="009973DB">
        <w:rPr>
          <w:lang w:eastAsia="en-US"/>
        </w:rPr>
        <w:t>Zdroje financování</w:t>
      </w:r>
    </w:p>
    <w:p w:rsidR="006D67F1" w:rsidRPr="009973DB" w:rsidRDefault="006D67F1" w:rsidP="00E07015">
      <w:pPr>
        <w:rPr>
          <w:lang w:eastAsia="en-US"/>
        </w:rPr>
      </w:pPr>
      <w:r w:rsidRPr="009973DB">
        <w:rPr>
          <w:lang w:eastAsia="en-US"/>
        </w:rPr>
        <w:t xml:space="preserve">Z rozhovorů se zainteresovanými subjekty vyplynulo, že mechanismy financování investic do snížení energetické náročnosti podniků jsou poměrně vyspělé a efektivní, jako například metoda zaručených energetických úspor </w:t>
      </w:r>
      <w:r w:rsidRPr="009973DB">
        <w:rPr>
          <w:b/>
          <w:lang w:eastAsia="en-US"/>
        </w:rPr>
        <w:t>Energy Performance Contracting</w:t>
      </w:r>
      <w:r w:rsidRPr="009973DB">
        <w:rPr>
          <w:lang w:eastAsia="en-US"/>
        </w:rPr>
        <w:t xml:space="preserve">, skrze kterou se od přelomu milénia investice na tržním principu financují nejčastěji.Metoda EPC je nicméně obvyklá především u veřejných subjektů. V podnikatelské oblasti je její rozvoj zatím pomalejší, realizované EPC projekty zde dosáhly od svého rozšíření na přelomu milénia úhrnné výše přibližně </w:t>
      </w:r>
      <w:smartTag w:uri="urn:schemas-microsoft-com:office:smarttags" w:element="metricconverter">
        <w:smartTagPr>
          <w:attr w:name="ProductID" w:val="210 mil"/>
        </w:smartTagPr>
        <w:r w:rsidRPr="009973DB">
          <w:rPr>
            <w:lang w:eastAsia="en-US"/>
          </w:rPr>
          <w:t>210 mil</w:t>
        </w:r>
      </w:smartTag>
      <w:r w:rsidRPr="009973DB">
        <w:rPr>
          <w:lang w:eastAsia="en-US"/>
        </w:rPr>
        <w:t xml:space="preserve">. Kč. </w:t>
      </w:r>
      <w:r w:rsidRPr="009973DB">
        <w:rPr>
          <w:b/>
          <w:lang w:eastAsia="en-US"/>
        </w:rPr>
        <w:t>Experti České Spořitelny odhadují absorpční kapacitu investic MSP do energetických úspor na 18,3 mld. Kč</w:t>
      </w:r>
      <w:r w:rsidRPr="009973DB">
        <w:rPr>
          <w:lang w:eastAsia="en-US"/>
        </w:rPr>
        <w:t xml:space="preserve"> v průběhu příštích pěti let. Klíčová pro reálné investice bude schopnost aktivizace této potenciální poptávky, jelikož v podnikatelském sektoru větší investiční aktivitě brání několik bariér (viz Tržní selhání).</w:t>
      </w:r>
    </w:p>
    <w:p w:rsidR="006D67F1" w:rsidRPr="009973DB" w:rsidRDefault="006D67F1" w:rsidP="00E07015">
      <w:pPr>
        <w:rPr>
          <w:lang w:eastAsia="en-US"/>
        </w:rPr>
      </w:pPr>
    </w:p>
    <w:p w:rsidR="006D67F1" w:rsidRPr="009973DB" w:rsidRDefault="006D67F1" w:rsidP="00E07015">
      <w:pPr>
        <w:rPr>
          <w:lang w:eastAsia="en-US"/>
        </w:rPr>
      </w:pPr>
      <w:r w:rsidRPr="009973DB">
        <w:rPr>
          <w:lang w:eastAsia="en-US"/>
        </w:rPr>
        <w:t xml:space="preserve">Banky jsou s ohledem na rozvoj těchto aktivit na základě energetických auditů otevřené jejich úvěrování. Podobně jako u OZE </w:t>
      </w:r>
      <w:r w:rsidRPr="009973DB">
        <w:rPr>
          <w:b/>
          <w:lang w:eastAsia="en-US"/>
        </w:rPr>
        <w:t>existují u větších bank specializované produkty projektového financování s potřebnou bankovní expertízou a případným napojením na veřejnou podporu</w:t>
      </w:r>
      <w:r w:rsidRPr="009973DB">
        <w:rPr>
          <w:lang w:eastAsia="en-US"/>
        </w:rPr>
        <w:t xml:space="preserve">.Fungují také </w:t>
      </w:r>
      <w:r w:rsidRPr="009973DB">
        <w:rPr>
          <w:b/>
          <w:lang w:eastAsia="en-US"/>
        </w:rPr>
        <w:t>bankovní faktoringové nástroje na odkup pohledávek za dodavateli</w:t>
      </w:r>
      <w:r>
        <w:rPr>
          <w:b/>
          <w:lang w:eastAsia="en-US"/>
        </w:rPr>
        <w:t xml:space="preserve"> </w:t>
      </w:r>
      <w:r w:rsidRPr="009973DB">
        <w:rPr>
          <w:b/>
          <w:lang w:eastAsia="en-US"/>
        </w:rPr>
        <w:t>ESCO</w:t>
      </w:r>
      <w:r w:rsidRPr="009973DB">
        <w:rPr>
          <w:lang w:eastAsia="en-US"/>
        </w:rPr>
        <w:t xml:space="preserve"> provádějící EPC. Bariérou mohou být v některých případech nestandardní řešení a opatření, na která banky nemají připravený hodnotící mechanizmus, což je nicméně záležitostí spíše menších bank.</w:t>
      </w:r>
    </w:p>
    <w:p w:rsidR="006D67F1" w:rsidRPr="009973DB" w:rsidRDefault="006D67F1" w:rsidP="00E07015">
      <w:pPr>
        <w:rPr>
          <w:lang w:eastAsia="en-US"/>
        </w:rPr>
      </w:pPr>
    </w:p>
    <w:p w:rsidR="006D67F1" w:rsidRPr="009973DB" w:rsidRDefault="006D67F1" w:rsidP="00FE277C">
      <w:pPr>
        <w:rPr>
          <w:lang w:eastAsia="en-US"/>
        </w:rPr>
      </w:pPr>
      <w:r w:rsidRPr="009973DB">
        <w:rPr>
          <w:lang w:eastAsia="en-US"/>
        </w:rPr>
        <w:t>Na zvýšené nabídce financování má vliv i program EIB pro MSP, prostřednictvím něhož jsou v ČR nabízeny produkty</w:t>
      </w:r>
      <w:r>
        <w:rPr>
          <w:lang w:eastAsia="en-US"/>
        </w:rPr>
        <w:t xml:space="preserve"> </w:t>
      </w:r>
      <w:r w:rsidRPr="009973DB">
        <w:rPr>
          <w:b/>
          <w:lang w:eastAsia="en-US"/>
        </w:rPr>
        <w:t>Globální úvěr Zelená energie</w:t>
      </w:r>
      <w:r w:rsidRPr="009973DB">
        <w:rPr>
          <w:lang w:eastAsia="en-US"/>
        </w:rPr>
        <w:t xml:space="preserve"> (ČS) a </w:t>
      </w:r>
      <w:r w:rsidRPr="009973DB">
        <w:rPr>
          <w:b/>
          <w:lang w:eastAsia="en-US"/>
        </w:rPr>
        <w:t xml:space="preserve">Zelený úvěr </w:t>
      </w:r>
      <w:r w:rsidRPr="009973DB">
        <w:rPr>
          <w:lang w:eastAsia="en-US"/>
        </w:rPr>
        <w:t>(Raiffeisen</w:t>
      </w:r>
      <w:r>
        <w:rPr>
          <w:lang w:eastAsia="en-US"/>
        </w:rPr>
        <w:t xml:space="preserve"> </w:t>
      </w:r>
      <w:r w:rsidRPr="009973DB">
        <w:rPr>
          <w:lang w:eastAsia="en-US"/>
        </w:rPr>
        <w:t xml:space="preserve">Bank),prostřednictvím kterého je možné získat úvěr až </w:t>
      </w:r>
      <w:smartTag w:uri="urn:schemas-microsoft-com:office:smarttags" w:element="metricconverter">
        <w:smartTagPr>
          <w:attr w:name="ProductID" w:val="300 mil"/>
        </w:smartTagPr>
        <w:r w:rsidRPr="009973DB">
          <w:rPr>
            <w:lang w:eastAsia="en-US"/>
          </w:rPr>
          <w:t>300 mil</w:t>
        </w:r>
      </w:smartTag>
      <w:r w:rsidRPr="009973DB">
        <w:rPr>
          <w:lang w:eastAsia="en-US"/>
        </w:rPr>
        <w:t xml:space="preserve">. Kč </w:t>
      </w:r>
      <w:r w:rsidRPr="009973DB">
        <w:rPr>
          <w:b/>
          <w:lang w:eastAsia="en-US"/>
        </w:rPr>
        <w:t>s desetiprocentní dotací EIB</w:t>
      </w:r>
      <w:r w:rsidRPr="009973DB">
        <w:rPr>
          <w:lang w:eastAsia="en-US"/>
        </w:rPr>
        <w:t xml:space="preserve">. Typickými projekty jsou instalace kogenerační jednotek. Za prvních 8 měsíců fungování byly jen v ČS rozpracovány projekty za </w:t>
      </w:r>
      <w:smartTag w:uri="urn:schemas-microsoft-com:office:smarttags" w:element="metricconverter">
        <w:smartTagPr>
          <w:attr w:name="ProductID" w:val="690 mil"/>
        </w:smartTagPr>
        <w:r w:rsidRPr="009973DB">
          <w:rPr>
            <w:lang w:eastAsia="en-US"/>
          </w:rPr>
          <w:t>690 mil</w:t>
        </w:r>
      </w:smartTag>
      <w:r w:rsidRPr="009973DB">
        <w:rPr>
          <w:lang w:eastAsia="en-US"/>
        </w:rPr>
        <w:t xml:space="preserve">. Kč s očekávanou dotací ve výši </w:t>
      </w:r>
      <w:smartTag w:uri="urn:schemas-microsoft-com:office:smarttags" w:element="metricconverter">
        <w:smartTagPr>
          <w:attr w:name="ProductID" w:val="47 mil"/>
        </w:smartTagPr>
        <w:r w:rsidRPr="009973DB">
          <w:rPr>
            <w:lang w:eastAsia="en-US"/>
          </w:rPr>
          <w:t>47 mil</w:t>
        </w:r>
      </w:smartTag>
      <w:r w:rsidRPr="009973DB">
        <w:rPr>
          <w:lang w:eastAsia="en-US"/>
        </w:rPr>
        <w:t xml:space="preserve">. Kč. </w:t>
      </w:r>
    </w:p>
    <w:p w:rsidR="006D67F1" w:rsidRPr="009973DB" w:rsidRDefault="006D67F1" w:rsidP="00FE277C">
      <w:pPr>
        <w:rPr>
          <w:lang w:eastAsia="en-US"/>
        </w:rPr>
      </w:pPr>
    </w:p>
    <w:p w:rsidR="006D67F1" w:rsidRPr="009973DB" w:rsidRDefault="006D67F1" w:rsidP="001C365A">
      <w:pPr>
        <w:rPr>
          <w:lang w:eastAsia="en-US"/>
        </w:rPr>
      </w:pPr>
      <w:r w:rsidRPr="009973DB">
        <w:rPr>
          <w:lang w:eastAsia="en-US"/>
        </w:rPr>
        <w:t>Vzhledem důrazu na energetické úspory ve stávající i chystané nové energetické koncepci ČR i s ohledem na závazný evropský cíl dosáhnout do roku 2020 o 20 % vyšší energetické účinnosti jsou investice do této oblasti důležitým veřejným zájmem, který je podporován na evropské i národní úrovni.</w:t>
      </w:r>
      <w:r w:rsidRPr="009973DB">
        <w:rPr>
          <w:b/>
          <w:lang w:eastAsia="en-US"/>
        </w:rPr>
        <w:t>Veřejná podpora ve formě dotací znamenala významný zdroj financování projektů energetických úspor</w:t>
      </w:r>
      <w:r>
        <w:rPr>
          <w:b/>
          <w:lang w:eastAsia="en-US"/>
        </w:rPr>
        <w:t xml:space="preserve"> </w:t>
      </w:r>
      <w:r w:rsidRPr="009973DB">
        <w:rPr>
          <w:b/>
          <w:lang w:eastAsia="en-US"/>
        </w:rPr>
        <w:t>v minulém období.</w:t>
      </w:r>
      <w:r w:rsidRPr="009973DB">
        <w:rPr>
          <w:lang w:eastAsia="en-US"/>
        </w:rPr>
        <w:t xml:space="preserve"> Pro projekty OP PIK je nejrelevantnější analogický program podpory v OP PI EKO ENERGIE.</w:t>
      </w:r>
    </w:p>
    <w:p w:rsidR="006D67F1" w:rsidRPr="009973DB" w:rsidRDefault="006D67F1" w:rsidP="00E07015">
      <w:pPr>
        <w:rPr>
          <w:lang w:eastAsia="en-US"/>
        </w:rPr>
      </w:pPr>
    </w:p>
    <w:p w:rsidR="006D67F1" w:rsidRPr="009973DB" w:rsidRDefault="006D67F1" w:rsidP="00545716">
      <w:pPr>
        <w:rPr>
          <w:lang w:eastAsia="en-US"/>
        </w:rPr>
      </w:pPr>
      <w:r w:rsidRPr="009973DB">
        <w:rPr>
          <w:b/>
          <w:lang w:eastAsia="en-US"/>
        </w:rPr>
        <w:t>OPPI - Program Eko-energie</w:t>
      </w:r>
    </w:p>
    <w:p w:rsidR="006D67F1" w:rsidRPr="009973DB" w:rsidRDefault="006D67F1" w:rsidP="00545716">
      <w:pPr>
        <w:rPr>
          <w:lang w:eastAsia="en-US"/>
        </w:rPr>
      </w:pPr>
      <w:r w:rsidRPr="009973DB">
        <w:rPr>
          <w:lang w:eastAsia="en-US"/>
        </w:rPr>
        <w:t xml:space="preserve">Energetická úspornost byla podporována prostřednictvím podpory zvyšování účinnosti při výrobě, přenosu a spotřebě energie formou modernizace stávajících zařízení, zavádění nových výrobních a monitorovacích systémů a v neposlední řadě zlepšování tepelných vlastností budov (s výjimkou rodinných a bytových domů), využití odpadní energie v průmyslu, to vše na základě 12% alokace OPPI se zaměřením na MSP. </w:t>
      </w:r>
      <w:r w:rsidRPr="009973DB">
        <w:rPr>
          <w:b/>
          <w:lang w:eastAsia="en-US"/>
        </w:rPr>
        <w:t xml:space="preserve">Celková alokace PO3 počítala s pokrytím způsobilých výdajů na projekty ve výši </w:t>
      </w:r>
      <w:smartTag w:uri="urn:schemas-microsoft-com:office:smarttags" w:element="metricconverter">
        <w:smartTagPr>
          <w:attr w:name="ProductID" w:val="471,5 mil"/>
        </w:smartTagPr>
        <w:r w:rsidRPr="009973DB">
          <w:rPr>
            <w:b/>
            <w:lang w:eastAsia="en-US"/>
          </w:rPr>
          <w:t>471,5 mil</w:t>
        </w:r>
      </w:smartTag>
      <w:r w:rsidRPr="009973DB">
        <w:rPr>
          <w:b/>
          <w:lang w:eastAsia="en-US"/>
        </w:rPr>
        <w:t>. €</w:t>
      </w:r>
      <w:r w:rsidRPr="009973DB">
        <w:rPr>
          <w:lang w:eastAsia="en-US"/>
        </w:rPr>
        <w:t xml:space="preserve"> (příspěvek ERDF </w:t>
      </w:r>
      <w:smartTag w:uri="urn:schemas-microsoft-com:office:smarttags" w:element="metricconverter">
        <w:smartTagPr>
          <w:attr w:name="ProductID" w:val="400 mil"/>
        </w:smartTagPr>
        <w:r w:rsidRPr="009973DB">
          <w:rPr>
            <w:lang w:eastAsia="en-US"/>
          </w:rPr>
          <w:t>400 mil</w:t>
        </w:r>
      </w:smartTag>
      <w:r w:rsidRPr="009973DB">
        <w:rPr>
          <w:lang w:eastAsia="en-US"/>
        </w:rPr>
        <w:t xml:space="preserve">. €). </w:t>
      </w:r>
    </w:p>
    <w:p w:rsidR="006D67F1" w:rsidRPr="009973DB" w:rsidRDefault="006D67F1" w:rsidP="00545716">
      <w:pPr>
        <w:rPr>
          <w:lang w:eastAsia="en-US"/>
        </w:rPr>
      </w:pPr>
    </w:p>
    <w:p w:rsidR="006D67F1" w:rsidRPr="009973DB" w:rsidRDefault="006D67F1" w:rsidP="00545716">
      <w:pPr>
        <w:rPr>
          <w:lang w:eastAsia="en-US"/>
        </w:rPr>
      </w:pPr>
      <w:r w:rsidRPr="009973DB">
        <w:rPr>
          <w:b/>
          <w:lang w:eastAsia="en-US"/>
        </w:rPr>
        <w:t xml:space="preserve">K 30. 6. 2014 bylo přijato 2 177 žádostí o dotace na investiční projekty do energetické efektivnosti. Celková požadovaná suma zdrojů činila </w:t>
      </w:r>
      <w:smartTag w:uri="urn:schemas-microsoft-com:office:smarttags" w:element="metricconverter">
        <w:smartTagPr>
          <w:attr w:name="ProductID" w:val="20 406 mil"/>
        </w:smartTagPr>
        <w:r w:rsidRPr="009973DB">
          <w:rPr>
            <w:b/>
            <w:lang w:eastAsia="en-US"/>
          </w:rPr>
          <w:t>20 406 mil</w:t>
        </w:r>
      </w:smartTag>
      <w:r w:rsidRPr="009973DB">
        <w:rPr>
          <w:b/>
          <w:lang w:eastAsia="en-US"/>
        </w:rPr>
        <w:t>. Kč, což znamená, že poptávka převýšila nabídku zdrojů o téměř 105 %</w:t>
      </w:r>
      <w:r w:rsidRPr="009973DB">
        <w:rPr>
          <w:lang w:eastAsia="en-US"/>
        </w:rPr>
        <w:t xml:space="preserve">. Projekty s vydaným rozhodnutím nebo podepsanou smlouvou, čili schválené žádosti, dosáhly počtu 1 223 projektů při celkové sumě </w:t>
      </w:r>
      <w:smartTag w:uri="urn:schemas-microsoft-com:office:smarttags" w:element="metricconverter">
        <w:smartTagPr>
          <w:attr w:name="ProductID" w:val="9 511 mil"/>
        </w:smartTagPr>
        <w:r w:rsidRPr="009973DB">
          <w:rPr>
            <w:lang w:eastAsia="en-US"/>
          </w:rPr>
          <w:t>9 511 mil</w:t>
        </w:r>
      </w:smartTag>
      <w:r w:rsidRPr="009973DB">
        <w:rPr>
          <w:lang w:eastAsia="en-US"/>
        </w:rPr>
        <w:t xml:space="preserve">. Kč na pokrytí způsobilých nákladů. Vytěžení prioritní osy v programu OPPI po 2. kvartálu v roce 2014 dosahovalo skoro 96 % úrovně. </w:t>
      </w:r>
    </w:p>
    <w:p w:rsidR="006D67F1" w:rsidRPr="009973DB" w:rsidRDefault="006D67F1" w:rsidP="00545716">
      <w:pPr>
        <w:rPr>
          <w:lang w:eastAsia="en-US"/>
        </w:rPr>
      </w:pPr>
    </w:p>
    <w:p w:rsidR="006D67F1" w:rsidRPr="009973DB" w:rsidRDefault="006D67F1" w:rsidP="003315B6">
      <w:pPr>
        <w:jc w:val="left"/>
        <w:rPr>
          <w:lang w:eastAsia="en-US"/>
        </w:rPr>
      </w:pPr>
      <w:r w:rsidRPr="009973DB">
        <w:rPr>
          <w:b/>
          <w:lang w:eastAsia="en-US"/>
        </w:rPr>
        <w:t xml:space="preserve">Na konci roku 2013 byly prostřednictvím PO3 zazávazkovány zdroje v celkové výši </w:t>
      </w:r>
      <w:smartTag w:uri="urn:schemas-microsoft-com:office:smarttags" w:element="metricconverter">
        <w:smartTagPr>
          <w:attr w:name="ProductID" w:val="383 mil"/>
        </w:smartTagPr>
        <w:r w:rsidRPr="009973DB">
          <w:rPr>
            <w:b/>
            <w:lang w:eastAsia="en-US"/>
          </w:rPr>
          <w:t>383 mil</w:t>
        </w:r>
      </w:smartTag>
      <w:r w:rsidRPr="009973DB">
        <w:rPr>
          <w:b/>
          <w:lang w:eastAsia="en-US"/>
        </w:rPr>
        <w:t>. € na 1223 projektů</w:t>
      </w:r>
      <w:r w:rsidRPr="009973DB">
        <w:rPr>
          <w:lang w:eastAsia="en-US"/>
        </w:rPr>
        <w:t xml:space="preserve">. Z alokovaných zdrojů bylo proplaceno </w:t>
      </w:r>
      <w:smartTag w:uri="urn:schemas-microsoft-com:office:smarttags" w:element="metricconverter">
        <w:smartTagPr>
          <w:attr w:name="ProductID" w:val="231 mil"/>
        </w:smartTagPr>
        <w:r w:rsidRPr="009973DB">
          <w:rPr>
            <w:lang w:eastAsia="en-US"/>
          </w:rPr>
          <w:t>231 mil</w:t>
        </w:r>
      </w:smartTag>
      <w:r w:rsidRPr="009973DB">
        <w:rPr>
          <w:lang w:eastAsia="en-US"/>
        </w:rPr>
        <w:t xml:space="preserve">. € (58% alokace), certifikováno </w:t>
      </w:r>
      <w:smartTag w:uri="urn:schemas-microsoft-com:office:smarttags" w:element="metricconverter">
        <w:smartTagPr>
          <w:attr w:name="ProductID" w:val="221 mil"/>
        </w:smartTagPr>
        <w:r w:rsidRPr="009973DB">
          <w:rPr>
            <w:lang w:eastAsia="en-US"/>
          </w:rPr>
          <w:t>221 mil</w:t>
        </w:r>
      </w:smartTag>
      <w:r w:rsidRPr="009973DB">
        <w:rPr>
          <w:lang w:eastAsia="en-US"/>
        </w:rPr>
        <w:t xml:space="preserve">. € (50% alokace). </w:t>
      </w:r>
      <w:r w:rsidRPr="009973DB">
        <w:rPr>
          <w:b/>
          <w:lang w:eastAsia="en-US"/>
        </w:rPr>
        <w:t>V roce 2013 bylo vyřazeno 153 žádostí, z nichž některé byly vyřazeny proto, že projekt vykazoval vnitřní výnosové procento vyšší než 20 %</w:t>
      </w:r>
      <w:r w:rsidRPr="009973DB">
        <w:rPr>
          <w:lang w:eastAsia="en-US"/>
        </w:rPr>
        <w:t xml:space="preserve">. </w:t>
      </w:r>
      <w:r w:rsidRPr="009973DB">
        <w:rPr>
          <w:b/>
          <w:lang w:eastAsia="en-US"/>
        </w:rPr>
        <w:t xml:space="preserve">Zamítnuto bylo 2287žádostí o úhrnném objemu </w:t>
      </w:r>
      <w:smartTag w:uri="urn:schemas-microsoft-com:office:smarttags" w:element="metricconverter">
        <w:smartTagPr>
          <w:attr w:name="ProductID" w:val="539 mil"/>
        </w:smartTagPr>
        <w:r w:rsidRPr="009973DB">
          <w:rPr>
            <w:b/>
            <w:lang w:eastAsia="en-US"/>
          </w:rPr>
          <w:t>539 mil</w:t>
        </w:r>
      </w:smartTag>
      <w:r w:rsidRPr="009973DB">
        <w:rPr>
          <w:b/>
          <w:lang w:eastAsia="en-US"/>
        </w:rPr>
        <w:t>. €</w:t>
      </w:r>
      <w:r w:rsidRPr="009973DB">
        <w:rPr>
          <w:lang w:eastAsia="en-US"/>
        </w:rPr>
        <w:t>.</w:t>
      </w:r>
    </w:p>
    <w:p w:rsidR="006D67F1" w:rsidRPr="009973DB" w:rsidRDefault="006D67F1" w:rsidP="00545716">
      <w:pPr>
        <w:rPr>
          <w:lang w:eastAsia="en-US"/>
        </w:rPr>
      </w:pPr>
    </w:p>
    <w:p w:rsidR="006D67F1" w:rsidRPr="009973DB" w:rsidRDefault="006D67F1" w:rsidP="00545716">
      <w:pPr>
        <w:rPr>
          <w:lang w:eastAsia="en-US"/>
        </w:rPr>
      </w:pPr>
      <w:r w:rsidRPr="009973DB">
        <w:rPr>
          <w:b/>
          <w:lang w:eastAsia="en-US"/>
        </w:rPr>
        <w:t>EFEKT</w:t>
      </w:r>
      <w:r w:rsidRPr="009973DB">
        <w:rPr>
          <w:lang w:eastAsia="en-US"/>
        </w:rPr>
        <w:t xml:space="preserve">–Národní program EFEKT je vzhledem ke své nízké alokaci a převážně neinvestičnímu zaměření pro nabídku zdrojů v SC 3.2 málo relevantní. I zde byl nicméně zaznamenán </w:t>
      </w:r>
      <w:r w:rsidRPr="009973DB">
        <w:rPr>
          <w:b/>
        </w:rPr>
        <w:t>výrazný převis poptávky</w:t>
      </w:r>
      <w:r w:rsidRPr="009973DB">
        <w:t xml:space="preserve">, kdy bylo z žádaných </w:t>
      </w:r>
      <w:smartTag w:uri="urn:schemas-microsoft-com:office:smarttags" w:element="metricconverter">
        <w:smartTagPr>
          <w:attr w:name="ProductID" w:val="127 mil"/>
        </w:smartTagPr>
        <w:r w:rsidRPr="009973DB">
          <w:t>127 mil</w:t>
        </w:r>
      </w:smartTag>
      <w:r w:rsidRPr="009973DB">
        <w:t xml:space="preserve">. Kč podpořeno pouze </w:t>
      </w:r>
      <w:smartTag w:uri="urn:schemas-microsoft-com:office:smarttags" w:element="metricconverter">
        <w:smartTagPr>
          <w:attr w:name="ProductID" w:val="28 mil"/>
        </w:smartTagPr>
        <w:r w:rsidRPr="009973DB">
          <w:t>28 mil</w:t>
        </w:r>
      </w:smartTag>
      <w:r w:rsidRPr="009973DB">
        <w:t xml:space="preserve">. Kč. </w:t>
      </w:r>
    </w:p>
    <w:p w:rsidR="006D67F1" w:rsidRPr="009973DB" w:rsidRDefault="006D67F1" w:rsidP="00545716">
      <w:pPr>
        <w:pStyle w:val="Neslovannadpisy"/>
        <w:rPr>
          <w:lang w:eastAsia="en-US"/>
        </w:rPr>
      </w:pPr>
    </w:p>
    <w:p w:rsidR="006D67F1" w:rsidRPr="009973DB" w:rsidRDefault="006D67F1" w:rsidP="00283266">
      <w:pPr>
        <w:pStyle w:val="Heading4"/>
      </w:pPr>
      <w:bookmarkStart w:id="875" w:name="_Toc416800459"/>
      <w:r w:rsidRPr="009973DB">
        <w:t>Odhad absorpční kapacity veřejné podpory a finančního nástroje</w:t>
      </w:r>
    </w:p>
    <w:bookmarkEnd w:id="875"/>
    <w:p w:rsidR="006D67F1" w:rsidRPr="009973DB" w:rsidRDefault="006D67F1" w:rsidP="00884BD3">
      <w:pPr>
        <w:jc w:val="left"/>
        <w:rPr>
          <w:lang w:eastAsia="en-US"/>
        </w:rPr>
      </w:pPr>
    </w:p>
    <w:p w:rsidR="006D67F1" w:rsidRPr="009973DB" w:rsidRDefault="006D67F1" w:rsidP="00BF704B">
      <w:pPr>
        <w:pStyle w:val="Neslovannadpisy"/>
        <w:rPr>
          <w:lang w:eastAsia="en-US"/>
        </w:rPr>
      </w:pPr>
      <w:r w:rsidRPr="009973DB">
        <w:rPr>
          <w:lang w:eastAsia="en-US"/>
        </w:rPr>
        <w:t>Dotazníkové šetření</w:t>
      </w:r>
    </w:p>
    <w:p w:rsidR="006D67F1" w:rsidRPr="009973DB" w:rsidRDefault="006D67F1" w:rsidP="00BF704B">
      <w:pPr>
        <w:rPr>
          <w:lang w:eastAsia="en-US"/>
        </w:rPr>
      </w:pPr>
      <w:r w:rsidRPr="009973DB">
        <w:rPr>
          <w:lang w:eastAsia="en-US"/>
        </w:rPr>
        <w:t xml:space="preserve">Výsledky dotazníkového šetření, jehož se mimo MSP účastnily i velké podniky, indikují k tomuto okamžiku připravenou investiční kapacitu investic vedoucích ke snížení energetické náročnosti firem okolo 2 mld. Kč. Při analogickém přepočtení se zohledněním nižší předpokládané ziskovosti a tedy i schopnosti zajistit financování </w:t>
      </w:r>
      <w:r w:rsidRPr="009973DB">
        <w:rPr>
          <w:b/>
          <w:lang w:eastAsia="en-US"/>
        </w:rPr>
        <w:t>odhaduje Deloitte Advisory, s.r.o. celkovou absorpční kapacitu na 20 mld. Kč</w:t>
      </w:r>
      <w:r w:rsidRPr="009973DB">
        <w:rPr>
          <w:lang w:eastAsia="en-US"/>
        </w:rPr>
        <w:t>.</w:t>
      </w:r>
    </w:p>
    <w:p w:rsidR="006D67F1" w:rsidRPr="009973DB" w:rsidRDefault="006D67F1" w:rsidP="002A7D7E">
      <w:pPr>
        <w:rPr>
          <w:lang w:eastAsia="en-US"/>
        </w:rPr>
      </w:pPr>
    </w:p>
    <w:p w:rsidR="006D67F1" w:rsidRPr="009973DB" w:rsidRDefault="006D67F1" w:rsidP="002A7D7E">
      <w:pPr>
        <w:rPr>
          <w:lang w:eastAsia="en-US"/>
        </w:rPr>
      </w:pPr>
      <w:r w:rsidRPr="009973DB">
        <w:rPr>
          <w:lang w:eastAsia="en-US"/>
        </w:rPr>
        <w:t>V rámci dotazníkového šetření byl udáván výrazně pozitivní zájem o zvýhodněné úvěry, až v 70 % případů.</w:t>
      </w:r>
    </w:p>
    <w:tbl>
      <w:tblPr>
        <w:tblW w:w="9119" w:type="dxa"/>
        <w:tblBorders>
          <w:bottom w:val="single" w:sz="4" w:space="0" w:color="00A1DE"/>
          <w:insideH w:val="single" w:sz="4" w:space="0" w:color="00A1DE"/>
        </w:tblBorders>
        <w:tblCellMar>
          <w:top w:w="28" w:type="dxa"/>
          <w:left w:w="28" w:type="dxa"/>
          <w:bottom w:w="28" w:type="dxa"/>
          <w:right w:w="28" w:type="dxa"/>
        </w:tblCellMar>
        <w:tblLook w:val="00A0"/>
      </w:tblPr>
      <w:tblGrid>
        <w:gridCol w:w="3208"/>
        <w:gridCol w:w="1093"/>
        <w:gridCol w:w="990"/>
        <w:gridCol w:w="990"/>
        <w:gridCol w:w="990"/>
        <w:gridCol w:w="1217"/>
        <w:gridCol w:w="631"/>
      </w:tblGrid>
      <w:tr w:rsidR="006D67F1" w:rsidRPr="009973DB" w:rsidTr="00C407E7">
        <w:trPr>
          <w:trHeight w:val="194"/>
        </w:trPr>
        <w:tc>
          <w:tcPr>
            <w:tcW w:w="3208" w:type="dxa"/>
            <w:tcBorders>
              <w:top w:val="nil"/>
              <w:left w:val="nil"/>
              <w:right w:val="nil"/>
            </w:tcBorders>
            <w:shd w:val="clear" w:color="auto" w:fill="00A1DE"/>
            <w:noWrap/>
          </w:tcPr>
          <w:p w:rsidR="006D67F1" w:rsidRPr="009973DB" w:rsidRDefault="006D67F1" w:rsidP="00C407E7">
            <w:pPr>
              <w:jc w:val="left"/>
              <w:rPr>
                <w:rFonts w:ascii="Arial" w:hAnsi="Arial" w:cs="Arial"/>
                <w:b/>
                <w:bCs/>
                <w:color w:val="000000"/>
                <w:szCs w:val="22"/>
              </w:rPr>
            </w:pPr>
            <w:r w:rsidRPr="009973DB">
              <w:rPr>
                <w:b/>
                <w:bCs/>
                <w:color w:val="000000"/>
                <w:szCs w:val="22"/>
              </w:rPr>
              <w:t> </w:t>
            </w:r>
          </w:p>
        </w:tc>
        <w:tc>
          <w:tcPr>
            <w:tcW w:w="1093" w:type="dxa"/>
            <w:tcBorders>
              <w:top w:val="nil"/>
              <w:left w:val="nil"/>
              <w:right w:val="nil"/>
            </w:tcBorders>
            <w:shd w:val="clear" w:color="auto" w:fill="00A1DE"/>
            <w:noWrap/>
            <w:vAlign w:val="center"/>
          </w:tcPr>
          <w:p w:rsidR="006D67F1" w:rsidRPr="009973DB" w:rsidRDefault="006D67F1" w:rsidP="00C407E7">
            <w:pPr>
              <w:jc w:val="center"/>
              <w:rPr>
                <w:rFonts w:ascii="Arial" w:hAnsi="Arial" w:cs="Arial"/>
                <w:b/>
                <w:bCs/>
                <w:color w:val="FFFFFF"/>
                <w:sz w:val="18"/>
                <w:szCs w:val="22"/>
              </w:rPr>
            </w:pPr>
            <w:r w:rsidRPr="009973DB">
              <w:rPr>
                <w:b/>
                <w:bCs/>
                <w:color w:val="FFFFFF"/>
                <w:sz w:val="18"/>
                <w:szCs w:val="22"/>
              </w:rPr>
              <w:t>Určitě ano</w:t>
            </w:r>
          </w:p>
        </w:tc>
        <w:tc>
          <w:tcPr>
            <w:tcW w:w="990" w:type="dxa"/>
            <w:tcBorders>
              <w:top w:val="nil"/>
              <w:left w:val="nil"/>
              <w:right w:val="nil"/>
            </w:tcBorders>
            <w:shd w:val="clear" w:color="auto" w:fill="00A1DE"/>
            <w:noWrap/>
            <w:vAlign w:val="center"/>
          </w:tcPr>
          <w:p w:rsidR="006D67F1" w:rsidRPr="009973DB" w:rsidRDefault="006D67F1" w:rsidP="00C407E7">
            <w:pPr>
              <w:jc w:val="center"/>
              <w:rPr>
                <w:rFonts w:ascii="Arial" w:hAnsi="Arial" w:cs="Arial"/>
                <w:b/>
                <w:bCs/>
                <w:color w:val="FFFFFF"/>
                <w:sz w:val="18"/>
                <w:szCs w:val="22"/>
              </w:rPr>
            </w:pPr>
            <w:r w:rsidRPr="009973DB">
              <w:rPr>
                <w:b/>
                <w:bCs/>
                <w:color w:val="FFFFFF"/>
                <w:sz w:val="18"/>
                <w:szCs w:val="22"/>
              </w:rPr>
              <w:t>Spíše ano</w:t>
            </w:r>
          </w:p>
        </w:tc>
        <w:tc>
          <w:tcPr>
            <w:tcW w:w="990" w:type="dxa"/>
            <w:tcBorders>
              <w:top w:val="nil"/>
              <w:left w:val="nil"/>
              <w:right w:val="nil"/>
            </w:tcBorders>
            <w:shd w:val="clear" w:color="auto" w:fill="00A1DE"/>
            <w:noWrap/>
            <w:vAlign w:val="center"/>
          </w:tcPr>
          <w:p w:rsidR="006D67F1" w:rsidRPr="009973DB" w:rsidRDefault="006D67F1" w:rsidP="00C407E7">
            <w:pPr>
              <w:jc w:val="center"/>
              <w:rPr>
                <w:rFonts w:ascii="Arial" w:hAnsi="Arial" w:cs="Arial"/>
                <w:b/>
                <w:bCs/>
                <w:color w:val="FFFFFF"/>
                <w:sz w:val="18"/>
                <w:szCs w:val="22"/>
              </w:rPr>
            </w:pPr>
            <w:r w:rsidRPr="009973DB">
              <w:rPr>
                <w:b/>
                <w:bCs/>
                <w:color w:val="FFFFFF"/>
                <w:sz w:val="18"/>
                <w:szCs w:val="22"/>
              </w:rPr>
              <w:t>Spíše ne</w:t>
            </w:r>
          </w:p>
        </w:tc>
        <w:tc>
          <w:tcPr>
            <w:tcW w:w="990" w:type="dxa"/>
            <w:tcBorders>
              <w:top w:val="nil"/>
              <w:left w:val="nil"/>
              <w:right w:val="nil"/>
            </w:tcBorders>
            <w:shd w:val="clear" w:color="auto" w:fill="00A1DE"/>
            <w:noWrap/>
            <w:vAlign w:val="center"/>
          </w:tcPr>
          <w:p w:rsidR="006D67F1" w:rsidRPr="009973DB" w:rsidRDefault="006D67F1" w:rsidP="00C407E7">
            <w:pPr>
              <w:jc w:val="center"/>
              <w:rPr>
                <w:rFonts w:ascii="Arial" w:hAnsi="Arial" w:cs="Arial"/>
                <w:b/>
                <w:bCs/>
                <w:color w:val="FFFFFF"/>
                <w:sz w:val="18"/>
                <w:szCs w:val="22"/>
              </w:rPr>
            </w:pPr>
            <w:r w:rsidRPr="009973DB">
              <w:rPr>
                <w:b/>
                <w:bCs/>
                <w:color w:val="FFFFFF"/>
                <w:sz w:val="18"/>
                <w:szCs w:val="22"/>
              </w:rPr>
              <w:t>Určitě ne</w:t>
            </w:r>
          </w:p>
        </w:tc>
        <w:tc>
          <w:tcPr>
            <w:tcW w:w="1217" w:type="dxa"/>
            <w:tcBorders>
              <w:top w:val="nil"/>
              <w:left w:val="nil"/>
              <w:right w:val="nil"/>
            </w:tcBorders>
            <w:shd w:val="clear" w:color="auto" w:fill="00A1DE"/>
            <w:noWrap/>
          </w:tcPr>
          <w:p w:rsidR="006D67F1" w:rsidRPr="009973DB" w:rsidRDefault="006D67F1" w:rsidP="00C407E7">
            <w:pPr>
              <w:jc w:val="center"/>
              <w:rPr>
                <w:rFonts w:ascii="Arial" w:hAnsi="Arial" w:cs="Arial"/>
                <w:b/>
                <w:bCs/>
                <w:color w:val="FFFFFF"/>
                <w:szCs w:val="22"/>
              </w:rPr>
            </w:pPr>
            <w:r w:rsidRPr="009973DB">
              <w:rPr>
                <w:b/>
                <w:bCs/>
                <w:color w:val="FFFFFF"/>
                <w:szCs w:val="22"/>
              </w:rPr>
              <w:t> </w:t>
            </w:r>
            <w:r w:rsidRPr="009973DB">
              <w:rPr>
                <w:b/>
                <w:bCs/>
                <w:color w:val="FFFFFF"/>
                <w:sz w:val="18"/>
                <w:szCs w:val="22"/>
              </w:rPr>
              <w:t>Typ nástroje</w:t>
            </w:r>
          </w:p>
        </w:tc>
        <w:tc>
          <w:tcPr>
            <w:tcW w:w="630" w:type="dxa"/>
            <w:tcBorders>
              <w:top w:val="nil"/>
              <w:left w:val="nil"/>
              <w:right w:val="nil"/>
            </w:tcBorders>
            <w:shd w:val="clear" w:color="auto" w:fill="00A1DE"/>
            <w:noWrap/>
          </w:tcPr>
          <w:p w:rsidR="006D67F1" w:rsidRPr="009973DB" w:rsidRDefault="006D67F1" w:rsidP="00C407E7">
            <w:pPr>
              <w:jc w:val="left"/>
              <w:rPr>
                <w:rFonts w:ascii="Arial" w:hAnsi="Arial" w:cs="Arial"/>
                <w:b/>
                <w:bCs/>
                <w:color w:val="000000"/>
                <w:szCs w:val="22"/>
              </w:rPr>
            </w:pPr>
            <w:r w:rsidRPr="009973DB">
              <w:rPr>
                <w:b/>
                <w:bCs/>
                <w:color w:val="000000"/>
                <w:szCs w:val="22"/>
              </w:rPr>
              <w:t> </w:t>
            </w:r>
          </w:p>
        </w:tc>
      </w:tr>
      <w:tr w:rsidR="006D67F1" w:rsidRPr="009973DB" w:rsidTr="00C407E7">
        <w:trPr>
          <w:trHeight w:val="203"/>
        </w:trPr>
        <w:tc>
          <w:tcPr>
            <w:tcW w:w="3208" w:type="dxa"/>
            <w:vMerge w:val="restart"/>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Investice do snížení energetické náročnosti</w:t>
            </w:r>
          </w:p>
        </w:tc>
        <w:tc>
          <w:tcPr>
            <w:tcW w:w="1093"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18%</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19%</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28%</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34%</w:t>
            </w:r>
          </w:p>
        </w:tc>
        <w:tc>
          <w:tcPr>
            <w:tcW w:w="1848" w:type="dxa"/>
            <w:gridSpan w:val="2"/>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Kapitálový vstup</w:t>
            </w:r>
          </w:p>
        </w:tc>
      </w:tr>
      <w:tr w:rsidR="006D67F1" w:rsidRPr="009973DB" w:rsidTr="00C407E7">
        <w:trPr>
          <w:trHeight w:val="203"/>
        </w:trPr>
        <w:tc>
          <w:tcPr>
            <w:tcW w:w="0" w:type="auto"/>
            <w:vMerge/>
            <w:tcBorders>
              <w:left w:val="nil"/>
              <w:right w:val="nil"/>
            </w:tcBorders>
            <w:shd w:val="clear" w:color="auto" w:fill="FFFFFF"/>
            <w:vAlign w:val="center"/>
          </w:tcPr>
          <w:p w:rsidR="006D67F1" w:rsidRPr="009973DB" w:rsidRDefault="006D67F1" w:rsidP="00C407E7">
            <w:pPr>
              <w:jc w:val="left"/>
              <w:rPr>
                <w:rFonts w:ascii="Arial" w:hAnsi="Arial" w:cs="Arial"/>
                <w:color w:val="000000"/>
                <w:sz w:val="18"/>
                <w:szCs w:val="18"/>
              </w:rPr>
            </w:pPr>
          </w:p>
        </w:tc>
        <w:tc>
          <w:tcPr>
            <w:tcW w:w="1093"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19%</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32%</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26%</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23%</w:t>
            </w:r>
          </w:p>
        </w:tc>
        <w:tc>
          <w:tcPr>
            <w:tcW w:w="1848" w:type="dxa"/>
            <w:gridSpan w:val="2"/>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Záruky</w:t>
            </w:r>
          </w:p>
        </w:tc>
      </w:tr>
      <w:tr w:rsidR="006D67F1" w:rsidRPr="009973DB" w:rsidTr="00C407E7">
        <w:trPr>
          <w:trHeight w:val="203"/>
        </w:trPr>
        <w:tc>
          <w:tcPr>
            <w:tcW w:w="0" w:type="auto"/>
            <w:vMerge/>
            <w:tcBorders>
              <w:left w:val="nil"/>
              <w:right w:val="nil"/>
            </w:tcBorders>
            <w:shd w:val="clear" w:color="auto" w:fill="FFFFFF"/>
            <w:vAlign w:val="center"/>
          </w:tcPr>
          <w:p w:rsidR="006D67F1" w:rsidRPr="009973DB" w:rsidRDefault="006D67F1" w:rsidP="00C407E7">
            <w:pPr>
              <w:jc w:val="left"/>
              <w:rPr>
                <w:rFonts w:ascii="Arial" w:hAnsi="Arial" w:cs="Arial"/>
                <w:color w:val="000000"/>
                <w:sz w:val="18"/>
                <w:szCs w:val="18"/>
              </w:rPr>
            </w:pPr>
          </w:p>
        </w:tc>
        <w:tc>
          <w:tcPr>
            <w:tcW w:w="1093"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36%</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35%</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17%</w:t>
            </w:r>
          </w:p>
        </w:tc>
        <w:tc>
          <w:tcPr>
            <w:tcW w:w="990" w:type="dxa"/>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12%</w:t>
            </w:r>
          </w:p>
        </w:tc>
        <w:tc>
          <w:tcPr>
            <w:tcW w:w="1848" w:type="dxa"/>
            <w:gridSpan w:val="2"/>
            <w:tcBorders>
              <w:left w:val="nil"/>
              <w:right w:val="nil"/>
            </w:tcBorders>
            <w:shd w:val="clear" w:color="auto" w:fill="FFFFFF"/>
            <w:noWrap/>
            <w:vAlign w:val="center"/>
          </w:tcPr>
          <w:p w:rsidR="006D67F1" w:rsidRPr="009973DB" w:rsidRDefault="006D67F1" w:rsidP="00C407E7">
            <w:pPr>
              <w:jc w:val="center"/>
              <w:rPr>
                <w:rFonts w:ascii="Arial" w:hAnsi="Arial" w:cs="Arial"/>
                <w:color w:val="000000"/>
                <w:sz w:val="18"/>
                <w:szCs w:val="18"/>
              </w:rPr>
            </w:pPr>
            <w:r w:rsidRPr="009973DB">
              <w:rPr>
                <w:color w:val="000000"/>
                <w:sz w:val="18"/>
                <w:szCs w:val="18"/>
              </w:rPr>
              <w:t>Zvýhodněný úvěr</w:t>
            </w:r>
          </w:p>
        </w:tc>
      </w:tr>
    </w:tbl>
    <w:p w:rsidR="006D67F1" w:rsidRPr="009973DB" w:rsidRDefault="006D67F1" w:rsidP="002A7D7E">
      <w:pPr>
        <w:pStyle w:val="Neslovannadpisy"/>
        <w:rPr>
          <w:lang w:eastAsia="en-US"/>
        </w:rPr>
      </w:pPr>
    </w:p>
    <w:p w:rsidR="006D67F1" w:rsidRPr="009973DB" w:rsidRDefault="006D67F1" w:rsidP="00F71000">
      <w:r w:rsidRPr="009973DB">
        <w:t xml:space="preserve">V rámci dotazníkového šetření provedeného mezi více než 15 000 podnikatelskými subjekty byl obdržen počet 244 odpovědí podniků se záměrem investovat v příštích třech letech do opatření energetické účinnosti. </w:t>
      </w:r>
    </w:p>
    <w:p w:rsidR="006D67F1" w:rsidRPr="009973DB" w:rsidRDefault="006D67F1" w:rsidP="00F71000"/>
    <w:tbl>
      <w:tblPr>
        <w:tblW w:w="3307" w:type="dxa"/>
        <w:tblInd w:w="55" w:type="dxa"/>
        <w:tblCellMar>
          <w:left w:w="70" w:type="dxa"/>
          <w:right w:w="70" w:type="dxa"/>
        </w:tblCellMar>
        <w:tblLook w:val="00A0"/>
      </w:tblPr>
      <w:tblGrid>
        <w:gridCol w:w="1387"/>
        <w:gridCol w:w="963"/>
        <w:gridCol w:w="960"/>
      </w:tblGrid>
      <w:tr w:rsidR="006D67F1" w:rsidRPr="009973DB" w:rsidTr="00BF0A9E">
        <w:trPr>
          <w:trHeight w:val="255"/>
        </w:trPr>
        <w:tc>
          <w:tcPr>
            <w:tcW w:w="1387"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Skladba respondentů z hlediska velikosti podniku</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mikropodniky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10,2%</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malé podniky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41,0%</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střední podniky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37,7%</w:t>
            </w:r>
          </w:p>
        </w:tc>
      </w:tr>
      <w:tr w:rsidR="006D67F1" w:rsidRPr="009973DB" w:rsidTr="00BF0A9E">
        <w:trPr>
          <w:trHeight w:val="255"/>
        </w:trPr>
        <w:tc>
          <w:tcPr>
            <w:tcW w:w="1387"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velké podniky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21,3%</w:t>
            </w:r>
          </w:p>
        </w:tc>
      </w:tr>
      <w:tr w:rsidR="006D67F1" w:rsidRPr="009973DB" w:rsidTr="00BF0A9E">
        <w:trPr>
          <w:trHeight w:val="255"/>
        </w:trPr>
        <w:tc>
          <w:tcPr>
            <w:tcW w:w="1387"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244</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 w:rsidR="006D67F1" w:rsidRPr="009973DB" w:rsidRDefault="006D67F1" w:rsidP="00F71000">
      <w:r w:rsidRPr="009973DB">
        <w:t>Přes 51 % respondentů s plánem na investice do energetické účinnosti tvořily malé podniky a mikropodniky, což je však nejnižší podíl ze všech specifických cílů. Značnou roli při snižování energetické náročnosti hrají velké podniky s podílem přes 21 %.</w:t>
      </w:r>
    </w:p>
    <w:p w:rsidR="006D67F1" w:rsidRPr="009973DB" w:rsidRDefault="006D67F1" w:rsidP="00F71000"/>
    <w:p w:rsidR="006D67F1" w:rsidRPr="009973DB" w:rsidRDefault="006D67F1" w:rsidP="00F71000"/>
    <w:tbl>
      <w:tblPr>
        <w:tblW w:w="5745" w:type="dxa"/>
        <w:tblInd w:w="55" w:type="dxa"/>
        <w:tblCellMar>
          <w:left w:w="70" w:type="dxa"/>
          <w:right w:w="70" w:type="dxa"/>
        </w:tblCellMar>
        <w:tblLook w:val="00A0"/>
      </w:tblPr>
      <w:tblGrid>
        <w:gridCol w:w="3822"/>
        <w:gridCol w:w="963"/>
        <w:gridCol w:w="960"/>
      </w:tblGrid>
      <w:tr w:rsidR="006D67F1" w:rsidRPr="009973DB" w:rsidTr="00BF0A9E">
        <w:trPr>
          <w:trHeight w:val="255"/>
        </w:trPr>
        <w:tc>
          <w:tcPr>
            <w:tcW w:w="3822"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Fáze podnikání</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Počáteční fáze: postcreation, seed, startup</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Růstová fáze (expansion)</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187</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70,6%</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Stabilní fáze: buyout nebo maturity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17,4%</w:t>
            </w:r>
          </w:p>
        </w:tc>
      </w:tr>
      <w:tr w:rsidR="006D67F1" w:rsidRPr="009973DB" w:rsidTr="00BF0A9E">
        <w:trPr>
          <w:trHeight w:val="255"/>
        </w:trPr>
        <w:tc>
          <w:tcPr>
            <w:tcW w:w="382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Obnovení aktivit (redeployment)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9,8%</w:t>
            </w:r>
          </w:p>
        </w:tc>
      </w:tr>
      <w:tr w:rsidR="006D67F1" w:rsidRPr="009973DB" w:rsidTr="00BF0A9E">
        <w:trPr>
          <w:trHeight w:val="255"/>
        </w:trPr>
        <w:tc>
          <w:tcPr>
            <w:tcW w:w="3822"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265</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r w:rsidRPr="009973DB">
        <w:t>Jednalo se zejména o stabilní společnosti s mediánem stáří 20 let, nejčastěji své podnikání však zařadily do fáze růstu, a to v 70,6 % případů.</w:t>
      </w:r>
    </w:p>
    <w:p w:rsidR="006D67F1" w:rsidRPr="009973DB" w:rsidRDefault="006D67F1" w:rsidP="00F71000"/>
    <w:tbl>
      <w:tblPr>
        <w:tblW w:w="9199" w:type="dxa"/>
        <w:tblInd w:w="55" w:type="dxa"/>
        <w:tblCellMar>
          <w:left w:w="70" w:type="dxa"/>
          <w:right w:w="70" w:type="dxa"/>
        </w:tblCellMar>
        <w:tblLook w:val="00A0"/>
      </w:tblPr>
      <w:tblGrid>
        <w:gridCol w:w="5978"/>
        <w:gridCol w:w="1298"/>
        <w:gridCol w:w="963"/>
        <w:gridCol w:w="960"/>
      </w:tblGrid>
      <w:tr w:rsidR="006D67F1" w:rsidRPr="009973DB" w:rsidTr="00BF0A9E">
        <w:trPr>
          <w:trHeight w:val="255"/>
        </w:trPr>
        <w:tc>
          <w:tcPr>
            <w:tcW w:w="7276"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Investiční výdaje podniků</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5978" w:type="dxa"/>
            <w:vMerge w:val="restart"/>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Investice v předchozích třech letech </w:t>
            </w: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221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82,2%</w:t>
            </w:r>
          </w:p>
        </w:tc>
      </w:tr>
      <w:tr w:rsidR="006D67F1" w:rsidRPr="009973DB" w:rsidTr="00BF0A9E">
        <w:trPr>
          <w:trHeight w:val="255"/>
        </w:trPr>
        <w:tc>
          <w:tcPr>
            <w:tcW w:w="5978"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13,4%</w:t>
            </w:r>
          </w:p>
        </w:tc>
      </w:tr>
      <w:tr w:rsidR="006D67F1" w:rsidRPr="009973DB" w:rsidTr="00BF0A9E">
        <w:trPr>
          <w:trHeight w:val="255"/>
        </w:trPr>
        <w:tc>
          <w:tcPr>
            <w:tcW w:w="5978"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4,5%</w:t>
            </w:r>
          </w:p>
        </w:tc>
      </w:tr>
      <w:tr w:rsidR="006D67F1" w:rsidRPr="009973DB" w:rsidTr="00BF0A9E">
        <w:trPr>
          <w:trHeight w:val="255"/>
        </w:trPr>
        <w:tc>
          <w:tcPr>
            <w:tcW w:w="597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269</w:t>
            </w:r>
          </w:p>
        </w:tc>
        <w:tc>
          <w:tcPr>
            <w:tcW w:w="963"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60" w:type="dxa"/>
            <w:tcBorders>
              <w:top w:val="nil"/>
              <w:left w:val="nil"/>
              <w:bottom w:val="single" w:sz="4" w:space="0" w:color="auto"/>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r>
      <w:tr w:rsidR="006D67F1" w:rsidRPr="009973DB" w:rsidTr="00BF0A9E">
        <w:trPr>
          <w:trHeight w:val="255"/>
        </w:trPr>
        <w:tc>
          <w:tcPr>
            <w:tcW w:w="5978" w:type="dxa"/>
            <w:vMerge w:val="restart"/>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Plánované investice do energetické účinnosti v příštích třech letech </w:t>
            </w:r>
          </w:p>
        </w:tc>
        <w:tc>
          <w:tcPr>
            <w:tcW w:w="1298"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do </w:t>
            </w:r>
            <w:smartTag w:uri="urn:schemas-microsoft-com:office:smarttags" w:element="metricconverter">
              <w:smartTagPr>
                <w:attr w:name="ProductID" w:val="10 mil"/>
              </w:smartTagPr>
              <w:r w:rsidRPr="009973DB">
                <w:rPr>
                  <w:rFonts w:ascii="Arial" w:hAnsi="Arial" w:cs="Arial"/>
                  <w:sz w:val="20"/>
                </w:rPr>
                <w:t>10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221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82,2%</w:t>
            </w:r>
          </w:p>
        </w:tc>
      </w:tr>
      <w:tr w:rsidR="006D67F1" w:rsidRPr="009973DB" w:rsidTr="00BF0A9E">
        <w:trPr>
          <w:trHeight w:val="255"/>
        </w:trPr>
        <w:tc>
          <w:tcPr>
            <w:tcW w:w="5978" w:type="dxa"/>
            <w:vMerge/>
            <w:tcBorders>
              <w:top w:val="single" w:sz="4" w:space="0" w:color="auto"/>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10-</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13,4%</w:t>
            </w:r>
          </w:p>
        </w:tc>
      </w:tr>
      <w:tr w:rsidR="006D67F1" w:rsidRPr="009973DB" w:rsidTr="00BF0A9E">
        <w:trPr>
          <w:trHeight w:val="255"/>
        </w:trPr>
        <w:tc>
          <w:tcPr>
            <w:tcW w:w="5978" w:type="dxa"/>
            <w:vMerge/>
            <w:tcBorders>
              <w:top w:val="single" w:sz="4" w:space="0" w:color="auto"/>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129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nad </w:t>
            </w:r>
            <w:smartTag w:uri="urn:schemas-microsoft-com:office:smarttags" w:element="metricconverter">
              <w:smartTagPr>
                <w:attr w:name="ProductID" w:val="30 mil"/>
              </w:smartTagPr>
              <w:r w:rsidRPr="009973DB">
                <w:rPr>
                  <w:rFonts w:ascii="Arial" w:hAnsi="Arial" w:cs="Arial"/>
                  <w:sz w:val="20"/>
                </w:rPr>
                <w:t>30 mil</w:t>
              </w:r>
            </w:smartTag>
            <w:r w:rsidRPr="009973DB">
              <w:rPr>
                <w:rFonts w:ascii="Arial" w:hAnsi="Arial" w:cs="Arial"/>
                <w:sz w:val="20"/>
              </w:rPr>
              <w:t>. Kč</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4,5%</w:t>
            </w:r>
          </w:p>
        </w:tc>
      </w:tr>
      <w:tr w:rsidR="006D67F1" w:rsidRPr="009973DB" w:rsidTr="00BF0A9E">
        <w:trPr>
          <w:trHeight w:val="255"/>
        </w:trPr>
        <w:tc>
          <w:tcPr>
            <w:tcW w:w="597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29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269</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r w:rsidRPr="009973DB">
        <w:t xml:space="preserve">Dotazované firmy preferují z hlediska rozsahu svých plánovaných investic do energetické účinnosti spíše menší projekty do </w:t>
      </w:r>
      <w:smartTag w:uri="urn:schemas-microsoft-com:office:smarttags" w:element="metricconverter">
        <w:smartTagPr>
          <w:attr w:name="ProductID" w:val="10 mil"/>
        </w:smartTagPr>
        <w:r w:rsidRPr="009973DB">
          <w:t>10 mil</w:t>
        </w:r>
      </w:smartTag>
      <w:r w:rsidRPr="009973DB">
        <w:t>. Kč, a to dokonce ve více než 82 % případů, což je nejvíce ze všech specifických cílů. Zároveň jde o překvapivý výsledek s ohledem na vysoký podíl velkých podniků mezi respondenty. Bude se tedy jednat zejména o velmi malé projekty dílčích nákupů technologií nebo menších rekonstrukcí budov za účelem zvýšení energetické účinnosti.</w:t>
      </w:r>
    </w:p>
    <w:p w:rsidR="006D67F1" w:rsidRPr="009973DB" w:rsidRDefault="006D67F1" w:rsidP="00F71000"/>
    <w:p w:rsidR="006D67F1" w:rsidRPr="009973DB" w:rsidRDefault="006D67F1" w:rsidP="00F71000"/>
    <w:tbl>
      <w:tblPr>
        <w:tblW w:w="5088" w:type="dxa"/>
        <w:tblInd w:w="55" w:type="dxa"/>
        <w:tblCellMar>
          <w:left w:w="70" w:type="dxa"/>
          <w:right w:w="70" w:type="dxa"/>
        </w:tblCellMar>
        <w:tblLook w:val="00A0"/>
      </w:tblPr>
      <w:tblGrid>
        <w:gridCol w:w="3165"/>
        <w:gridCol w:w="963"/>
        <w:gridCol w:w="960"/>
      </w:tblGrid>
      <w:tr w:rsidR="006D67F1" w:rsidRPr="009973DB" w:rsidTr="00BF0A9E">
        <w:trPr>
          <w:trHeight w:val="255"/>
        </w:trPr>
        <w:tc>
          <w:tcPr>
            <w:tcW w:w="3165"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Odhadovaná doba návratnosti plánovaných investic</w:t>
            </w:r>
          </w:p>
        </w:tc>
        <w:tc>
          <w:tcPr>
            <w:tcW w:w="963"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1-3 roky</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37</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14,6%</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3-5 let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32,3%</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5-10 let</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111</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43,7%</w:t>
            </w:r>
          </w:p>
        </w:tc>
      </w:tr>
      <w:tr w:rsidR="006D67F1" w:rsidRPr="009973DB" w:rsidTr="00BF0A9E">
        <w:trPr>
          <w:trHeight w:val="255"/>
        </w:trPr>
        <w:tc>
          <w:tcPr>
            <w:tcW w:w="3165"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Návratnost v horizontu 10 let a více</w:t>
            </w:r>
          </w:p>
        </w:tc>
        <w:tc>
          <w:tcPr>
            <w:tcW w:w="963"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24</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9,4%</w:t>
            </w:r>
          </w:p>
        </w:tc>
      </w:tr>
      <w:tr w:rsidR="006D67F1" w:rsidRPr="009973DB" w:rsidTr="00BF0A9E">
        <w:trPr>
          <w:trHeight w:val="255"/>
        </w:trPr>
        <w:tc>
          <w:tcPr>
            <w:tcW w:w="3165"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3"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254</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r w:rsidRPr="009973DB">
        <w:t>O to více je překvapivé, že očekávaná doba návratnosti je v průměru 5-6 let. Možným vysvětlením je to, že energetickou účinnost nepovažují firmy např. s ohledem na relativně nízké ceny za svou prioritu.</w:t>
      </w:r>
    </w:p>
    <w:p w:rsidR="006D67F1" w:rsidRPr="009973DB" w:rsidRDefault="006D67F1" w:rsidP="00F71000"/>
    <w:p w:rsidR="006D67F1" w:rsidRPr="009973DB" w:rsidRDefault="006D67F1" w:rsidP="00F71000">
      <w:pPr>
        <w:pStyle w:val="Caption"/>
        <w:keepNext/>
      </w:pPr>
      <w:r w:rsidRPr="009973DB">
        <w:t xml:space="preserve">Obrázek </w:t>
      </w:r>
      <w:fldSimple w:instr=" SEQ Obrázek \* ARABIC ">
        <w:r w:rsidRPr="009973DB">
          <w:rPr>
            <w:noProof/>
          </w:rPr>
          <w:t>16</w:t>
        </w:r>
      </w:fldSimple>
      <w:r w:rsidRPr="009973DB">
        <w:t xml:space="preserve">: Očekávaná doba návratnosti plánovaných investic do energetické účinnosti </w:t>
      </w:r>
    </w:p>
    <w:p w:rsidR="006D67F1" w:rsidRPr="009973DB" w:rsidRDefault="006D67F1" w:rsidP="00F71000">
      <w:r>
        <w:rPr>
          <w:noProof/>
        </w:rPr>
        <w:pict>
          <v:shape id="_x0000_i1054" type="#_x0000_t75" style="width:357.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">
            <v:imagedata r:id="rId38" o:title=""/>
            <o:lock v:ext="edit" aspectratio="f"/>
          </v:shape>
        </w:pict>
      </w:r>
    </w:p>
    <w:p w:rsidR="006D67F1" w:rsidRPr="009973DB" w:rsidRDefault="006D67F1" w:rsidP="00F71000"/>
    <w:p w:rsidR="006D67F1" w:rsidRPr="009973DB" w:rsidRDefault="006D67F1" w:rsidP="00F71000">
      <w:r w:rsidRPr="009973DB">
        <w:t>Následující tabulka podrobně mapuje dostupnost financování pro tyto podniky v období posledních tří let.</w:t>
      </w:r>
    </w:p>
    <w:p w:rsidR="006D67F1" w:rsidRPr="009973DB" w:rsidRDefault="006D67F1" w:rsidP="00F71000"/>
    <w:tbl>
      <w:tblPr>
        <w:tblW w:w="9157" w:type="dxa"/>
        <w:tblInd w:w="55" w:type="dxa"/>
        <w:tblCellMar>
          <w:left w:w="70" w:type="dxa"/>
          <w:right w:w="70" w:type="dxa"/>
        </w:tblCellMar>
        <w:tblLook w:val="00A0"/>
      </w:tblPr>
      <w:tblGrid>
        <w:gridCol w:w="3918"/>
        <w:gridCol w:w="919"/>
        <w:gridCol w:w="1568"/>
        <w:gridCol w:w="984"/>
        <w:gridCol w:w="1771"/>
      </w:tblGrid>
      <w:tr w:rsidR="006D67F1" w:rsidRPr="009973DB" w:rsidTr="00BF0A9E">
        <w:trPr>
          <w:trHeight w:val="255"/>
        </w:trPr>
        <w:tc>
          <w:tcPr>
            <w:tcW w:w="9157" w:type="dxa"/>
            <w:gridSpan w:val="5"/>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Úspěšný</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Neúspěšný nebo částečně úspěšný</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Celkem</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 neúspěšných</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Krátkodobé půjčky, kontokorentní úvěry, kreditní linky</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164</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172</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4,7%</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Dlouhodobé a střednědobé půjčky</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160</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172</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7,0%</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Záruky</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52</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56</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7,1%</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Dotace nebo jiná podpora veřejné instituce</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191</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205</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6,8%</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Energy performance contracting (EPC)</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33,3%</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Rizikový kapitál vč. Business angels</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40,0%</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Private equity</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25,0%</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Mezaninové financování či podřízené dluhy</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25,0%</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Firemní dluhopisy</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xml:space="preserve">Mikrokredit </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66,7%</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Leasing</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125</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128</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Faktoring</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13,3%</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Emise akcií na veřejně obchodovaném trhu (burze)</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Rodina, přátelé a známí</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31</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6,5%</w:t>
            </w:r>
          </w:p>
        </w:tc>
      </w:tr>
      <w:tr w:rsidR="006D67F1" w:rsidRPr="009973DB" w:rsidTr="00BF0A9E">
        <w:trPr>
          <w:trHeight w:val="255"/>
        </w:trPr>
        <w:tc>
          <w:tcPr>
            <w:tcW w:w="391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Vlastní zdroje financování</w:t>
            </w:r>
          </w:p>
        </w:tc>
        <w:tc>
          <w:tcPr>
            <w:tcW w:w="916"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164</w:t>
            </w:r>
          </w:p>
        </w:tc>
        <w:tc>
          <w:tcPr>
            <w:tcW w:w="1568"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w:t>
            </w:r>
          </w:p>
        </w:tc>
        <w:tc>
          <w:tcPr>
            <w:tcW w:w="984"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164</w:t>
            </w:r>
          </w:p>
        </w:tc>
        <w:tc>
          <w:tcPr>
            <w:tcW w:w="1771"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0,0%</w:t>
            </w:r>
          </w:p>
        </w:tc>
      </w:tr>
    </w:tbl>
    <w:p w:rsidR="006D67F1" w:rsidRPr="009973DB" w:rsidRDefault="006D67F1" w:rsidP="00F71000"/>
    <w:p w:rsidR="006D67F1" w:rsidRPr="009973DB" w:rsidRDefault="006D67F1" w:rsidP="00F71000">
      <w:r w:rsidRPr="009973DB">
        <w:t>Podniky, které v příštích třech letech chtějí investovat do energetické účinnosti, dosud usilovaly zejména o financování prostřednictvím půjček, kde jejich úspěšnost dosahovala v případě středně a dlouhodobých úvěrů 93 %. Naopak nejsložitější přístup zaznamenaly firmy k rizikovému kapitálu a dalším alternativním formám financování (private equity, veřejná emise akcií, korporátní dluhopisy, mikropůjčky včetně crowdfundingu a P2P lendingu), o tyto formy financování zároveň vykazovaly zájem jen velmi zřídka, tak jako v ostatních specifických cílech.</w:t>
      </w:r>
    </w:p>
    <w:p w:rsidR="006D67F1" w:rsidRPr="009973DB" w:rsidRDefault="006D67F1" w:rsidP="00F71000"/>
    <w:tbl>
      <w:tblPr>
        <w:tblW w:w="9087" w:type="dxa"/>
        <w:tblInd w:w="55" w:type="dxa"/>
        <w:tblCellMar>
          <w:left w:w="70" w:type="dxa"/>
          <w:right w:w="70" w:type="dxa"/>
        </w:tblCellMar>
        <w:tblLook w:val="00A0"/>
      </w:tblPr>
      <w:tblGrid>
        <w:gridCol w:w="6252"/>
        <w:gridCol w:w="1560"/>
        <w:gridCol w:w="1275"/>
      </w:tblGrid>
      <w:tr w:rsidR="006D67F1" w:rsidRPr="009973DB" w:rsidTr="00BF0A9E">
        <w:trPr>
          <w:trHeight w:val="255"/>
        </w:trPr>
        <w:tc>
          <w:tcPr>
            <w:tcW w:w="6252"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Dostupnost financování pro investice v posledních třech letech</w:t>
            </w:r>
          </w:p>
        </w:tc>
        <w:tc>
          <w:tcPr>
            <w:tcW w:w="15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1275"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Bezproblémová – zdroje získáváme poměrně rychle a jednoduše, jednání bývají efektivní a úspěšná</w:t>
            </w:r>
          </w:p>
        </w:tc>
        <w:tc>
          <w:tcPr>
            <w:tcW w:w="15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120</w:t>
            </w:r>
          </w:p>
        </w:tc>
        <w:tc>
          <w:tcPr>
            <w:tcW w:w="127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48,2%</w:t>
            </w:r>
          </w:p>
        </w:tc>
      </w:tr>
      <w:tr w:rsidR="006D67F1" w:rsidRPr="009973DB"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 menšími problémy – informací je dostatek a lze nalézt financující subjekt po vícekolovém vyjednávání</w:t>
            </w:r>
          </w:p>
        </w:tc>
        <w:tc>
          <w:tcPr>
            <w:tcW w:w="15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58</w:t>
            </w:r>
          </w:p>
        </w:tc>
        <w:tc>
          <w:tcPr>
            <w:tcW w:w="127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23,3%</w:t>
            </w:r>
          </w:p>
        </w:tc>
      </w:tr>
      <w:tr w:rsidR="006D67F1" w:rsidRPr="009973DB"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pouze dobrá – finanční zdroje zde jsou, ale je obtížně možné je získat</w:t>
            </w:r>
          </w:p>
        </w:tc>
        <w:tc>
          <w:tcPr>
            <w:tcW w:w="15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42</w:t>
            </w:r>
          </w:p>
        </w:tc>
        <w:tc>
          <w:tcPr>
            <w:tcW w:w="127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16,9%</w:t>
            </w:r>
          </w:p>
        </w:tc>
      </w:tr>
      <w:tr w:rsidR="006D67F1" w:rsidRPr="009973DB" w:rsidTr="00BF0A9E">
        <w:trPr>
          <w:trHeight w:val="255"/>
        </w:trPr>
        <w:tc>
          <w:tcPr>
            <w:tcW w:w="6252"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Dostupnost je špatná – existuje informační bariéra, banky mají velké požadavky na hodnotu zástavy, apod.</w:t>
            </w:r>
          </w:p>
        </w:tc>
        <w:tc>
          <w:tcPr>
            <w:tcW w:w="15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w:t>
            </w:r>
          </w:p>
        </w:tc>
        <w:tc>
          <w:tcPr>
            <w:tcW w:w="1275"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11,6%</w:t>
            </w:r>
          </w:p>
        </w:tc>
      </w:tr>
      <w:tr w:rsidR="006D67F1" w:rsidRPr="009973DB" w:rsidTr="00BF0A9E">
        <w:trPr>
          <w:trHeight w:val="255"/>
        </w:trPr>
        <w:tc>
          <w:tcPr>
            <w:tcW w:w="6252"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156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249</w:t>
            </w:r>
          </w:p>
        </w:tc>
        <w:tc>
          <w:tcPr>
            <w:tcW w:w="1275"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 w:rsidR="006D67F1" w:rsidRPr="009973DB" w:rsidRDefault="006D67F1" w:rsidP="00F71000">
      <w:r w:rsidRPr="009973DB">
        <w:t>Celkově proto respondenti hodnotili svůj přístup k financování jako ztížený v 28,8 % případů.</w:t>
      </w:r>
    </w:p>
    <w:p w:rsidR="006D67F1" w:rsidRPr="009973DB" w:rsidRDefault="006D67F1" w:rsidP="00F71000">
      <w:pPr>
        <w:pStyle w:val="Caption"/>
        <w:keepNext/>
      </w:pPr>
    </w:p>
    <w:p w:rsidR="006D67F1" w:rsidRPr="009973DB" w:rsidRDefault="006D67F1" w:rsidP="00F71000">
      <w:pPr>
        <w:pStyle w:val="Caption"/>
        <w:keepNext/>
      </w:pPr>
      <w:r w:rsidRPr="009973DB">
        <w:t xml:space="preserve">Obrázek </w:t>
      </w:r>
      <w:fldSimple w:instr=" SEQ Obrázek \* ARABIC ">
        <w:r w:rsidRPr="009973DB">
          <w:rPr>
            <w:noProof/>
          </w:rPr>
          <w:t>17</w:t>
        </w:r>
      </w:fldSimple>
      <w:r w:rsidRPr="009973DB">
        <w:t>: Dostupnost financování respondentů v posledních třech letech</w:t>
      </w:r>
    </w:p>
    <w:p w:rsidR="006D67F1" w:rsidRPr="009973DB" w:rsidRDefault="006D67F1" w:rsidP="00F71000">
      <w:r>
        <w:rPr>
          <w:noProof/>
        </w:rPr>
        <w:pict>
          <v:shape id="_x0000_i1055" type="#_x0000_t75" style="width:357.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">
            <v:imagedata r:id="rId39" o:title=""/>
            <o:lock v:ext="edit" aspectratio="f"/>
          </v:shape>
        </w:pict>
      </w:r>
    </w:p>
    <w:p w:rsidR="006D67F1" w:rsidRPr="009973DB" w:rsidRDefault="006D67F1" w:rsidP="00F71000"/>
    <w:p w:rsidR="006D67F1" w:rsidRPr="009973DB" w:rsidRDefault="006D67F1" w:rsidP="00F71000">
      <w:r w:rsidRPr="009973DB">
        <w:t xml:space="preserve">Další data opět uvádíme již jen za podniky, které uvedly, že mají ztížený přístup k financování. </w:t>
      </w:r>
    </w:p>
    <w:p w:rsidR="006D67F1" w:rsidRPr="009973DB" w:rsidRDefault="006D67F1" w:rsidP="00F71000"/>
    <w:tbl>
      <w:tblPr>
        <w:tblW w:w="4886" w:type="dxa"/>
        <w:tblInd w:w="55" w:type="dxa"/>
        <w:tblCellMar>
          <w:left w:w="70" w:type="dxa"/>
          <w:right w:w="70" w:type="dxa"/>
        </w:tblCellMar>
        <w:tblLook w:val="00A0"/>
      </w:tblPr>
      <w:tblGrid>
        <w:gridCol w:w="2966"/>
        <w:gridCol w:w="963"/>
        <w:gridCol w:w="960"/>
      </w:tblGrid>
      <w:tr w:rsidR="006D67F1" w:rsidRPr="009973DB" w:rsidTr="00BF0A9E">
        <w:trPr>
          <w:trHeight w:val="255"/>
        </w:trPr>
        <w:tc>
          <w:tcPr>
            <w:tcW w:w="2966"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Hlavní důvody zhoršeného přístupu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23,9%</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28,2%</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23</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32,4%</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36,6%</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Ekonomický potenciál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12</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16,9%</w:t>
            </w:r>
          </w:p>
        </w:tc>
      </w:tr>
      <w:tr w:rsidR="006D67F1" w:rsidRPr="009973DB" w:rsidTr="00BF0A9E">
        <w:trPr>
          <w:trHeight w:val="255"/>
        </w:trPr>
        <w:tc>
          <w:tcPr>
            <w:tcW w:w="2966"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Vysoká aktuální zadluženost</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8,5%</w:t>
            </w:r>
          </w:p>
        </w:tc>
      </w:tr>
      <w:tr w:rsidR="006D67F1" w:rsidRPr="009973DB" w:rsidTr="00BF0A9E">
        <w:trPr>
          <w:trHeight w:val="255"/>
        </w:trPr>
        <w:tc>
          <w:tcPr>
            <w:tcW w:w="2966"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71</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 w:rsidR="006D67F1" w:rsidRPr="009973DB" w:rsidRDefault="006D67F1" w:rsidP="00F71000">
      <w:r w:rsidRPr="009973DB">
        <w:t>Mezi hlavní důvody ztíženého přístupu k financování podnikatelských nemovitostí uvedli respondenti zejména možnosti zajištění, finanční náklady, ale i dobu návratnosti a délku vlastní historie. Nevnímají však tyto problémy tak výrazně jako v některých jiných specifických cílech.</w:t>
      </w:r>
    </w:p>
    <w:p w:rsidR="006D67F1" w:rsidRPr="009973DB" w:rsidRDefault="006D67F1" w:rsidP="00F71000"/>
    <w:tbl>
      <w:tblPr>
        <w:tblW w:w="7316" w:type="dxa"/>
        <w:tblInd w:w="55" w:type="dxa"/>
        <w:tblCellMar>
          <w:left w:w="70" w:type="dxa"/>
          <w:right w:w="70" w:type="dxa"/>
        </w:tblCellMar>
        <w:tblLook w:val="00A0"/>
      </w:tblPr>
      <w:tblGrid>
        <w:gridCol w:w="2934"/>
        <w:gridCol w:w="3422"/>
        <w:gridCol w:w="960"/>
      </w:tblGrid>
      <w:tr w:rsidR="006D67F1" w:rsidRPr="009973DB"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Potenciálně ekonomicky životaschopné projekty se zhoršeným přístupem k financování</w:t>
            </w:r>
          </w:p>
        </w:tc>
        <w:tc>
          <w:tcPr>
            <w:tcW w:w="960"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 </w:t>
            </w:r>
          </w:p>
        </w:tc>
      </w:tr>
      <w:tr w:rsidR="006D67F1" w:rsidRPr="009973DB"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 na podnicích plánujících investice do VaVaI v příštích třech letech</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19,7%</w:t>
            </w:r>
          </w:p>
        </w:tc>
      </w:tr>
      <w:tr w:rsidR="006D67F1" w:rsidRPr="009973DB" w:rsidTr="00BF0A9E">
        <w:trPr>
          <w:trHeight w:val="255"/>
        </w:trPr>
        <w:tc>
          <w:tcPr>
            <w:tcW w:w="6356" w:type="dxa"/>
            <w:gridSpan w:val="2"/>
            <w:tcBorders>
              <w:top w:val="single" w:sz="4" w:space="0" w:color="auto"/>
              <w:left w:val="single" w:sz="4" w:space="0" w:color="auto"/>
              <w:bottom w:val="single" w:sz="4" w:space="0" w:color="auto"/>
              <w:right w:val="single" w:sz="4" w:space="0" w:color="000000"/>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 na projektech se zhoršeným přístupem k financování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74,6%</w:t>
            </w:r>
          </w:p>
        </w:tc>
      </w:tr>
      <w:tr w:rsidR="006D67F1" w:rsidRPr="009973DB" w:rsidTr="00BF0A9E">
        <w:trPr>
          <w:trHeight w:val="255"/>
        </w:trPr>
        <w:tc>
          <w:tcPr>
            <w:tcW w:w="2934" w:type="dxa"/>
            <w:vMerge w:val="restart"/>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center"/>
              <w:textAlignment w:val="auto"/>
              <w:rPr>
                <w:rFonts w:ascii="Arial" w:hAnsi="Arial" w:cs="Arial"/>
                <w:sz w:val="20"/>
              </w:rPr>
            </w:pPr>
            <w:r w:rsidRPr="009973DB">
              <w:rPr>
                <w:rFonts w:ascii="Arial" w:hAnsi="Arial" w:cs="Arial"/>
                <w:sz w:val="20"/>
              </w:rPr>
              <w:t>Hlavní identifikované bariéry</w:t>
            </w: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Dlouhá doba návratnosti projektu</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54,7%</w:t>
            </w:r>
          </w:p>
        </w:tc>
      </w:tr>
      <w:tr w:rsidR="006D67F1" w:rsidRPr="009973DB"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Krátká podnikatelská historie</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54,7%</w:t>
            </w:r>
          </w:p>
        </w:tc>
      </w:tr>
      <w:tr w:rsidR="006D67F1" w:rsidRPr="009973DB"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Možnosti zajištění</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73,6%</w:t>
            </w:r>
          </w:p>
        </w:tc>
      </w:tr>
      <w:tr w:rsidR="006D67F1" w:rsidRPr="009973DB" w:rsidTr="00BF0A9E">
        <w:trPr>
          <w:trHeight w:val="255"/>
        </w:trPr>
        <w:tc>
          <w:tcPr>
            <w:tcW w:w="2934" w:type="dxa"/>
            <w:vMerge/>
            <w:tcBorders>
              <w:top w:val="nil"/>
              <w:left w:val="single" w:sz="4" w:space="0" w:color="auto"/>
              <w:bottom w:val="single" w:sz="4" w:space="0" w:color="auto"/>
              <w:right w:val="single" w:sz="4" w:space="0" w:color="auto"/>
            </w:tcBorders>
            <w:vAlign w:val="center"/>
          </w:tcPr>
          <w:p w:rsidR="006D67F1" w:rsidRPr="009973DB" w:rsidRDefault="006D67F1" w:rsidP="00BF0A9E">
            <w:pPr>
              <w:overflowPunct/>
              <w:autoSpaceDE/>
              <w:autoSpaceDN/>
              <w:adjustRightInd/>
              <w:jc w:val="left"/>
              <w:textAlignment w:val="auto"/>
              <w:rPr>
                <w:rFonts w:ascii="Arial" w:hAnsi="Arial" w:cs="Arial"/>
                <w:sz w:val="20"/>
              </w:rPr>
            </w:pPr>
          </w:p>
        </w:tc>
        <w:tc>
          <w:tcPr>
            <w:tcW w:w="3422"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Finanční náklady</w:t>
            </w:r>
          </w:p>
        </w:tc>
        <w:tc>
          <w:tcPr>
            <w:tcW w:w="960"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64,2%</w:t>
            </w:r>
          </w:p>
        </w:tc>
      </w:tr>
      <w:tr w:rsidR="006D67F1" w:rsidRPr="009973DB" w:rsidTr="00BF0A9E">
        <w:trPr>
          <w:trHeight w:val="255"/>
        </w:trPr>
        <w:tc>
          <w:tcPr>
            <w:tcW w:w="2934"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3422"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64</w:t>
            </w:r>
          </w:p>
        </w:tc>
        <w:tc>
          <w:tcPr>
            <w:tcW w:w="960"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Pr>
        <w:rPr>
          <w:b/>
        </w:rPr>
      </w:pPr>
    </w:p>
    <w:p w:rsidR="006D67F1" w:rsidRPr="009973DB" w:rsidRDefault="006D67F1" w:rsidP="00F71000">
      <w:r w:rsidRPr="009973DB">
        <w:rPr>
          <w:b/>
        </w:rPr>
        <w:t>Celkový podíl potenciálně životaschopných firem se ztíženým přístupem financování na počtu respondentů tvořil 19,7 %.</w:t>
      </w:r>
      <w:r w:rsidRPr="009973DB">
        <w:t xml:space="preserve"> Více než 73 % z nich uvedlo, že jejich hlavním problémem jsou omezené možnosti zajištění. Řešením této suboptimální investiční situace proto může být finanční nástroj poskytující zvýhodněné úvěry nebo též záruční finanční nástroj, v každém případě s kombinací se subvencí úrokové sazby.</w:t>
      </w:r>
    </w:p>
    <w:p w:rsidR="006D67F1" w:rsidRPr="009973DB" w:rsidRDefault="006D67F1" w:rsidP="00F71000"/>
    <w:p w:rsidR="006D67F1" w:rsidRPr="009973DB" w:rsidRDefault="006D67F1" w:rsidP="00F71000">
      <w:pPr>
        <w:pStyle w:val="Caption"/>
        <w:keepNext/>
      </w:pPr>
      <w:r w:rsidRPr="009973DB">
        <w:t xml:space="preserve">Obrázek </w:t>
      </w:r>
      <w:fldSimple w:instr=" SEQ Obrázek \* ARABIC ">
        <w:r w:rsidRPr="009973DB">
          <w:rPr>
            <w:noProof/>
          </w:rPr>
          <w:t>18</w:t>
        </w:r>
      </w:fldSimple>
      <w:r w:rsidRPr="009973DB">
        <w:t>: Ekonomicky životaschopné podniky se zhoršeným přístupem k financování a specifikace hlavních důvodů ztíženého přístupu (bylo možné uvést více odpovědí)</w:t>
      </w:r>
    </w:p>
    <w:p w:rsidR="006D67F1" w:rsidRPr="009973DB" w:rsidRDefault="006D67F1" w:rsidP="00F71000">
      <w:pPr>
        <w:rPr>
          <w:sz w:val="24"/>
        </w:rPr>
      </w:pPr>
      <w:r>
        <w:rPr>
          <w:noProof/>
        </w:rPr>
        <w:pict>
          <v:shape id="_x0000_i1056" type="#_x0000_t75" style="width:357.75pt;height:2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">
            <v:imagedata r:id="rId40" o:title=""/>
            <o:lock v:ext="edit" aspectratio="f"/>
          </v:shape>
        </w:pict>
      </w:r>
    </w:p>
    <w:p w:rsidR="006D67F1" w:rsidRPr="009973DB" w:rsidRDefault="006D67F1" w:rsidP="00F71000">
      <w:pPr>
        <w:rPr>
          <w:sz w:val="24"/>
        </w:rPr>
      </w:pPr>
    </w:p>
    <w:p w:rsidR="006D67F1" w:rsidRPr="009973DB" w:rsidRDefault="006D67F1" w:rsidP="00F71000">
      <w:r w:rsidRPr="009973DB">
        <w:t>Tyto závěry korelují též s odpověďmi respondentů ohledně preferované formy podpory – nejčastěji podniky uváděly získání zvýhodněné úrokové sazby, úhradu úroků za komerční úvěr, zajištění ručení za úvěr a navýšení úvěrového financování. Podniky by také uvítaly snížení administrativních bariér při získávání financování. Nejdůležitějším prvkem je snížení úrokových nákladů, čehož lze dosáhnout prostřednictvím poskytnutím subvence úrokové sazby a zvýhodněného úvěru s nižší sazbou.</w:t>
      </w:r>
    </w:p>
    <w:p w:rsidR="006D67F1" w:rsidRPr="009973DB" w:rsidRDefault="006D67F1" w:rsidP="00F71000">
      <w:pPr>
        <w:rPr>
          <w:sz w:val="24"/>
        </w:rPr>
      </w:pPr>
    </w:p>
    <w:tbl>
      <w:tblPr>
        <w:tblW w:w="9436" w:type="dxa"/>
        <w:tblInd w:w="55" w:type="dxa"/>
        <w:tblCellMar>
          <w:left w:w="70" w:type="dxa"/>
          <w:right w:w="70" w:type="dxa"/>
        </w:tblCellMar>
        <w:tblLook w:val="00A0"/>
      </w:tblPr>
      <w:tblGrid>
        <w:gridCol w:w="8298"/>
        <w:gridCol w:w="963"/>
        <w:gridCol w:w="708"/>
      </w:tblGrid>
      <w:tr w:rsidR="006D67F1" w:rsidRPr="009973DB" w:rsidTr="00BF0A9E">
        <w:trPr>
          <w:trHeight w:val="255"/>
        </w:trPr>
        <w:tc>
          <w:tcPr>
            <w:tcW w:w="8298" w:type="dxa"/>
            <w:tcBorders>
              <w:top w:val="single" w:sz="4" w:space="0" w:color="auto"/>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b/>
                <w:bCs/>
                <w:sz w:val="20"/>
              </w:rPr>
            </w:pPr>
            <w:r w:rsidRPr="009973DB">
              <w:rPr>
                <w:rFonts w:ascii="Arial" w:hAnsi="Arial" w:cs="Arial"/>
                <w:b/>
                <w:bCs/>
                <w:sz w:val="20"/>
              </w:rPr>
              <w:t>Preferované formy podpory</w:t>
            </w:r>
          </w:p>
        </w:tc>
        <w:tc>
          <w:tcPr>
            <w:tcW w:w="569"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Počet odpovědí</w:t>
            </w:r>
          </w:p>
        </w:tc>
        <w:tc>
          <w:tcPr>
            <w:tcW w:w="569" w:type="dxa"/>
            <w:tcBorders>
              <w:top w:val="single" w:sz="4" w:space="0" w:color="auto"/>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Podíl</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Zajištění ručení za úvěr</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25</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39,1%</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Navýšení úvěrového financování na projekt</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26,6%</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Úhrada úroků hrazených za komerční úvěr</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30</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46,9%</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Získání zvýhodněné úrokové sazby</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32</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50,0%</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Prodloužení doby splatnosti úvěru</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17,2%</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Odklad splátek úvěru</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10</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15,6%</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Odpuštění několika posledních splátek úvěru</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19</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29,7%</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Získání prostředků od investora</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11</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17,2%</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Zlepšení informovanosti o dostupných zdrojích financování</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9</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14,1%</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Snížení administrativní bariéry při získávání financování</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20</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31,3%</w:t>
            </w:r>
          </w:p>
        </w:tc>
      </w:tr>
      <w:tr w:rsidR="006D67F1" w:rsidRPr="009973DB" w:rsidTr="00BF0A9E">
        <w:trPr>
          <w:trHeight w:val="255"/>
        </w:trPr>
        <w:tc>
          <w:tcPr>
            <w:tcW w:w="8298" w:type="dxa"/>
            <w:tcBorders>
              <w:top w:val="nil"/>
              <w:left w:val="single" w:sz="4" w:space="0" w:color="auto"/>
              <w:bottom w:val="single" w:sz="4" w:space="0" w:color="auto"/>
              <w:right w:val="single" w:sz="4" w:space="0" w:color="auto"/>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r w:rsidRPr="009973DB">
              <w:rPr>
                <w:rFonts w:ascii="Arial" w:hAnsi="Arial" w:cs="Arial"/>
                <w:sz w:val="20"/>
              </w:rPr>
              <w:t>Pomoc při přípravě projektu (např. business plán nebo specializované poradenství: financování zpracování projektové dokumentace, energetického auditu apod.)</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17</w:t>
            </w:r>
          </w:p>
        </w:tc>
        <w:tc>
          <w:tcPr>
            <w:tcW w:w="569" w:type="dxa"/>
            <w:tcBorders>
              <w:top w:val="nil"/>
              <w:left w:val="nil"/>
              <w:bottom w:val="single" w:sz="4" w:space="0" w:color="auto"/>
              <w:right w:val="single" w:sz="4" w:space="0" w:color="auto"/>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26,6%</w:t>
            </w:r>
          </w:p>
        </w:tc>
      </w:tr>
      <w:tr w:rsidR="006D67F1" w:rsidRPr="009973DB" w:rsidTr="00BF0A9E">
        <w:trPr>
          <w:trHeight w:val="255"/>
        </w:trPr>
        <w:tc>
          <w:tcPr>
            <w:tcW w:w="8298"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n=</w:t>
            </w:r>
          </w:p>
        </w:tc>
        <w:tc>
          <w:tcPr>
            <w:tcW w:w="569" w:type="dxa"/>
            <w:tcBorders>
              <w:top w:val="nil"/>
              <w:left w:val="nil"/>
              <w:bottom w:val="nil"/>
              <w:right w:val="nil"/>
            </w:tcBorders>
            <w:noWrap/>
            <w:vAlign w:val="bottom"/>
          </w:tcPr>
          <w:p w:rsidR="006D67F1" w:rsidRPr="009973DB" w:rsidRDefault="006D67F1" w:rsidP="00BF0A9E">
            <w:pPr>
              <w:overflowPunct/>
              <w:autoSpaceDE/>
              <w:autoSpaceDN/>
              <w:adjustRightInd/>
              <w:jc w:val="right"/>
              <w:textAlignment w:val="auto"/>
              <w:rPr>
                <w:rFonts w:ascii="Arial" w:hAnsi="Arial" w:cs="Arial"/>
                <w:sz w:val="20"/>
              </w:rPr>
            </w:pPr>
            <w:r w:rsidRPr="009973DB">
              <w:rPr>
                <w:rFonts w:ascii="Arial" w:hAnsi="Arial" w:cs="Arial"/>
                <w:sz w:val="20"/>
              </w:rPr>
              <w:t>64</w:t>
            </w:r>
          </w:p>
        </w:tc>
        <w:tc>
          <w:tcPr>
            <w:tcW w:w="569" w:type="dxa"/>
            <w:tcBorders>
              <w:top w:val="nil"/>
              <w:left w:val="nil"/>
              <w:bottom w:val="nil"/>
              <w:right w:val="nil"/>
            </w:tcBorders>
            <w:noWrap/>
            <w:vAlign w:val="bottom"/>
          </w:tcPr>
          <w:p w:rsidR="006D67F1" w:rsidRPr="009973DB" w:rsidRDefault="006D67F1" w:rsidP="00BF0A9E">
            <w:pPr>
              <w:overflowPunct/>
              <w:autoSpaceDE/>
              <w:autoSpaceDN/>
              <w:adjustRightInd/>
              <w:jc w:val="left"/>
              <w:textAlignment w:val="auto"/>
              <w:rPr>
                <w:rFonts w:ascii="Arial" w:hAnsi="Arial" w:cs="Arial"/>
                <w:sz w:val="20"/>
              </w:rPr>
            </w:pPr>
          </w:p>
        </w:tc>
      </w:tr>
    </w:tbl>
    <w:p w:rsidR="006D67F1" w:rsidRPr="009973DB" w:rsidRDefault="006D67F1" w:rsidP="00F71000">
      <w:pPr>
        <w:rPr>
          <w:b/>
          <w:sz w:val="24"/>
        </w:rPr>
      </w:pPr>
    </w:p>
    <w:p w:rsidR="006D67F1" w:rsidRPr="009973DB" w:rsidRDefault="006D67F1" w:rsidP="00BF704B">
      <w:pPr>
        <w:pStyle w:val="Neslovannadpisy"/>
        <w:rPr>
          <w:lang w:eastAsia="en-US"/>
        </w:rPr>
      </w:pPr>
      <w:r w:rsidRPr="009973DB">
        <w:rPr>
          <w:lang w:eastAsia="en-US"/>
        </w:rPr>
        <w:t>Odhad absorpční kapacity</w:t>
      </w:r>
    </w:p>
    <w:p w:rsidR="006D67F1" w:rsidRPr="009973DB" w:rsidRDefault="006D67F1" w:rsidP="0061378A">
      <w:pPr>
        <w:rPr>
          <w:lang w:eastAsia="en-US"/>
        </w:rPr>
      </w:pPr>
      <w:r w:rsidRPr="009973DB">
        <w:rPr>
          <w:lang w:eastAsia="en-US"/>
        </w:rPr>
        <w:t xml:space="preserve">Rámcovou představu o aktuální investiční potřebě po financování poskytuje poptávka po minulé podpoře v rámci programů Eko-energie a Efekt 2013.  </w:t>
      </w:r>
      <w:r w:rsidRPr="009973DB">
        <w:rPr>
          <w:b/>
          <w:lang w:eastAsia="en-US"/>
        </w:rPr>
        <w:t>Studie společnosti Seven</w:t>
      </w:r>
      <w:r w:rsidRPr="009973DB">
        <w:rPr>
          <w:rStyle w:val="FootnoteReference"/>
          <w:b/>
        </w:rPr>
        <w:footnoteReference w:id="27"/>
      </w:r>
      <w:r w:rsidRPr="009973DB">
        <w:rPr>
          <w:b/>
          <w:lang w:eastAsia="en-US"/>
        </w:rPr>
        <w:t xml:space="preserve"> odhaduje absorpční kapacitu na základě projektů realizovaných v minulém programovém období na 20 mld. Kč</w:t>
      </w:r>
      <w:r w:rsidRPr="009973DB">
        <w:rPr>
          <w:lang w:eastAsia="en-US"/>
        </w:rPr>
        <w:t>.</w:t>
      </w:r>
    </w:p>
    <w:p w:rsidR="006D67F1" w:rsidRPr="009973DB" w:rsidRDefault="006D67F1" w:rsidP="0061378A">
      <w:pPr>
        <w:rPr>
          <w:lang w:eastAsia="en-US"/>
        </w:rPr>
      </w:pPr>
    </w:p>
    <w:p w:rsidR="006D67F1" w:rsidRPr="009973DB" w:rsidRDefault="006D67F1" w:rsidP="0061378A">
      <w:pPr>
        <w:rPr>
          <w:lang w:eastAsia="en-US"/>
        </w:rPr>
      </w:pPr>
      <w:r w:rsidRPr="009973DB">
        <w:rPr>
          <w:lang w:eastAsia="en-US"/>
        </w:rPr>
        <w:t>Tento odhad relativně koresponduje se zmiňovaným odhadem České Spořitelny pro EPC (18 mld. Kč v příštích pěti letech), který se též týká podnikatelských projektů – byť pouze v kategorii vhodné pro EPC.</w:t>
      </w:r>
    </w:p>
    <w:p w:rsidR="006D67F1" w:rsidRPr="009973DB" w:rsidRDefault="006D67F1" w:rsidP="00BF704B">
      <w:pPr>
        <w:pStyle w:val="Neslovannadpisy"/>
        <w:rPr>
          <w:lang w:eastAsia="en-US"/>
        </w:rPr>
      </w:pPr>
    </w:p>
    <w:p w:rsidR="006D67F1" w:rsidRPr="009973DB" w:rsidRDefault="006D67F1" w:rsidP="00283266">
      <w:pPr>
        <w:pStyle w:val="Heading4"/>
      </w:pPr>
      <w:bookmarkStart w:id="876" w:name="_Toc416800460"/>
      <w:r w:rsidRPr="009973DB">
        <w:t>Identifikace selhání trhu a suboptimálních investičních situací</w:t>
      </w:r>
    </w:p>
    <w:p w:rsidR="006D67F1" w:rsidRPr="009973DB" w:rsidRDefault="006D67F1" w:rsidP="00F61ADE">
      <w:pPr>
        <w:rPr>
          <w:lang w:eastAsia="en-US"/>
        </w:rPr>
      </w:pPr>
    </w:p>
    <w:bookmarkEnd w:id="876"/>
    <w:p w:rsidR="006D67F1" w:rsidRPr="009973DB" w:rsidRDefault="006D67F1" w:rsidP="00F61ADE">
      <w:pPr>
        <w:rPr>
          <w:lang w:eastAsia="en-US"/>
        </w:rPr>
      </w:pPr>
      <w:r w:rsidRPr="009973DB">
        <w:rPr>
          <w:lang w:eastAsia="en-US"/>
        </w:rPr>
        <w:t>Oblast energetických úspor je v posledních letech charakteristická vysokým stupněm tržního rozvoje v ČR, a to i v oblasti bankovního financování a energetických služeb. Investiční aktivita však přesto neodpovídá dosud velikému potenciálu v podnikové oblasti a vytyčeným evropským cílům a závazkům ČR.</w:t>
      </w:r>
    </w:p>
    <w:p w:rsidR="006D67F1" w:rsidRPr="009973DB" w:rsidRDefault="006D67F1" w:rsidP="00F61ADE">
      <w:pPr>
        <w:rPr>
          <w:lang w:eastAsia="en-US"/>
        </w:rPr>
      </w:pPr>
    </w:p>
    <w:p w:rsidR="006D67F1" w:rsidRPr="009973DB" w:rsidRDefault="006D67F1" w:rsidP="001B3C63">
      <w:pPr>
        <w:rPr>
          <w:lang w:eastAsia="en-US"/>
        </w:rPr>
      </w:pPr>
      <w:r w:rsidRPr="009973DB">
        <w:rPr>
          <w:lang w:eastAsia="en-US"/>
        </w:rPr>
        <w:t xml:space="preserve">Přes ziskový profil investic do snížení energetické náročnosti firem nelze předpokládat, že by měly prioritu v investičním plánu podniku, zejména pokud se tento nachází v růstové fázi. Pro toto období životního cyklu firmy jsou </w:t>
      </w:r>
      <w:r w:rsidRPr="009973DB">
        <w:rPr>
          <w:b/>
          <w:lang w:eastAsia="en-US"/>
        </w:rPr>
        <w:t>typické investice do rozšiřování výroby, které jsou z velké části financovány dluhově, a podniky budou tedy často čelit problémům se zajištěním či přeúvěrováním</w:t>
      </w:r>
      <w:r w:rsidRPr="009973DB">
        <w:rPr>
          <w:lang w:eastAsia="en-US"/>
        </w:rPr>
        <w:t>. Rostoucí podnik pak nebude ochoten do investice fixovat nákladné vlastní zdroje.</w:t>
      </w:r>
    </w:p>
    <w:p w:rsidR="006D67F1" w:rsidRPr="009973DB" w:rsidRDefault="006D67F1" w:rsidP="001B3C63">
      <w:pPr>
        <w:rPr>
          <w:lang w:eastAsia="en-US"/>
        </w:rPr>
      </w:pPr>
    </w:p>
    <w:p w:rsidR="006D67F1" w:rsidRPr="009973DB" w:rsidRDefault="006D67F1" w:rsidP="00F61ADE">
      <w:pPr>
        <w:rPr>
          <w:lang w:eastAsia="en-US"/>
        </w:rPr>
      </w:pPr>
      <w:r w:rsidRPr="009973DB">
        <w:rPr>
          <w:lang w:eastAsia="en-US"/>
        </w:rPr>
        <w:t xml:space="preserve">Pokud už podnik přistoupí k investicím do úspory energií, </w:t>
      </w:r>
      <w:r w:rsidRPr="009973DB">
        <w:rPr>
          <w:b/>
          <w:lang w:eastAsia="en-US"/>
        </w:rPr>
        <w:t>vyhledává za tržních podmínek zejména rychlonávratné aktivity</w:t>
      </w:r>
      <w:r w:rsidRPr="009973DB">
        <w:rPr>
          <w:lang w:eastAsia="en-US"/>
        </w:rPr>
        <w:t>, nikoli komplexní nákladné projekty s celkově vyšším potenciálem úspor. Ty se vyznačují v porovnání s jednoduchými technickými inovacemi (LED osvětlení) delší návratností a vyššími náklady na přípravu projektu. To je v současné době i jedna z bariér většího využívání metody EPC v podnikatelském sektoru. Potenciál klasického EPC je podnikatelském sféře oproti veřejným subjektům nižší z důvodu vyšších rizik na straně podniků a často též hůře predikovatelné úrovni spotřeby, která je závislá na výrobě.</w:t>
      </w:r>
    </w:p>
    <w:p w:rsidR="006D67F1" w:rsidRPr="009973DB" w:rsidRDefault="006D67F1" w:rsidP="00F61ADE">
      <w:pPr>
        <w:rPr>
          <w:lang w:eastAsia="en-US"/>
        </w:rPr>
      </w:pPr>
    </w:p>
    <w:p w:rsidR="006D67F1" w:rsidRPr="009973DB" w:rsidRDefault="006D67F1" w:rsidP="00F61ADE">
      <w:pPr>
        <w:rPr>
          <w:lang w:eastAsia="en-US"/>
        </w:rPr>
      </w:pPr>
      <w:r w:rsidRPr="009973DB">
        <w:rPr>
          <w:lang w:eastAsia="en-US"/>
        </w:rPr>
        <w:t xml:space="preserve">Provedené rozhovory každopádně potvrzují, že </w:t>
      </w:r>
      <w:r w:rsidRPr="009973DB">
        <w:rPr>
          <w:b/>
          <w:lang w:eastAsia="en-US"/>
        </w:rPr>
        <w:t xml:space="preserve">v podnikatelské sféře jsou v této oblasti neakceptovatelné projekty s vyšší dobou návratnosti jak 5 let. </w:t>
      </w:r>
      <w:r w:rsidRPr="009973DB">
        <w:rPr>
          <w:lang w:eastAsia="en-US"/>
        </w:rPr>
        <w:t xml:space="preserve">Z tohoto hlediska je tedy v mnoha případech nutné motivovat podniky k investicím do rozsáhlejších úsporných opatření veřejnou podporou, která je zvýhodní v investičním plánu podniku. Rizikem rozsáhlé dotační podpory minulých let je nicméně přizpůsobení chování trhu těmto stimulům. Vzniká tak </w:t>
      </w:r>
      <w:r w:rsidRPr="009973DB">
        <w:rPr>
          <w:b/>
          <w:lang w:eastAsia="en-US"/>
        </w:rPr>
        <w:t>vysoká zadržená investiční poptávka, která čeká na vyhlášení další dotační výzvy</w:t>
      </w:r>
      <w:r w:rsidRPr="009973DB">
        <w:rPr>
          <w:lang w:eastAsia="en-US"/>
        </w:rPr>
        <w:t>. Výrazný převis poptávky nad nabídkou v minulých programech podpory v tomto ohledu indikuje významné tržní selhání.</w:t>
      </w:r>
    </w:p>
    <w:p w:rsidR="006D67F1" w:rsidRPr="009973DB" w:rsidDel="001B3C63" w:rsidRDefault="006D67F1" w:rsidP="00F61ADE">
      <w:pPr>
        <w:rPr>
          <w:lang w:eastAsia="en-US"/>
        </w:rPr>
      </w:pPr>
    </w:p>
    <w:p w:rsidR="006D67F1" w:rsidRPr="009973DB" w:rsidRDefault="006D67F1" w:rsidP="00F61ADE">
      <w:pPr>
        <w:rPr>
          <w:lang w:eastAsia="en-US"/>
        </w:rPr>
      </w:pPr>
    </w:p>
    <w:p w:rsidR="006D67F1" w:rsidRPr="009973DB" w:rsidRDefault="006D67F1" w:rsidP="00F61ADE">
      <w:pPr>
        <w:rPr>
          <w:lang w:eastAsia="en-US"/>
        </w:rPr>
      </w:pPr>
      <w:r w:rsidRPr="009973DB">
        <w:rPr>
          <w:lang w:eastAsia="en-US"/>
        </w:rPr>
        <w:t xml:space="preserve">Častou </w:t>
      </w:r>
      <w:r w:rsidRPr="009973DB">
        <w:rPr>
          <w:b/>
          <w:lang w:eastAsia="en-US"/>
        </w:rPr>
        <w:t>překážkou realizace ekonomicky smysluplného projektu jsou také počáteční náklady</w:t>
      </w:r>
      <w:r w:rsidRPr="009973DB">
        <w:rPr>
          <w:lang w:eastAsia="en-US"/>
        </w:rPr>
        <w:t>, které mohou od úvah nad provedením investice výrazně odrazovat. Nákladné jsou i samotné energetické audity, které jsou předpokladem podpory úsporných opatření i samotné kvantifikace úsporného potenciálu. Mezi počáteční náklady můžeme řadit i časový náklad na získání informací,. Úsporný potenciál, a tedy i atraktivitu úsporných investic snižuje i aktuální pokles cen elektřiny –které se však drží z důvodů poplatků na OZE stále na poměrně vysoké úrovni, stejně jako i ceny ostatních energií.</w:t>
      </w:r>
    </w:p>
    <w:p w:rsidR="006D67F1" w:rsidRPr="009973DB" w:rsidRDefault="006D67F1" w:rsidP="00F61ADE">
      <w:pPr>
        <w:rPr>
          <w:lang w:eastAsia="en-US"/>
        </w:rPr>
      </w:pPr>
    </w:p>
    <w:p w:rsidR="006D67F1" w:rsidRPr="009973DB" w:rsidRDefault="006D67F1" w:rsidP="00F61ADE">
      <w:pPr>
        <w:rPr>
          <w:lang w:eastAsia="en-US"/>
        </w:rPr>
      </w:pPr>
      <w:r w:rsidRPr="009973DB">
        <w:rPr>
          <w:lang w:eastAsia="en-US"/>
        </w:rPr>
        <w:t>Investice do snížení energetické náročnosti firem jsou v porovnání se zavedenými typy projektů pro některé bankovní domy hůře uchopitelné a ty jim proto přiřazují horší rizikové skóre a tedy i horší podmínky financování – v dnešní době se to však týká spíše pouze menších bank. MSP mohou mít nicméně z hlediska rizika defaultu stále poněkud obtížnější přístup k úvěrům a vyšší náklady na ně, než velké podniky – i v případě projektových úvěrů.</w:t>
      </w:r>
    </w:p>
    <w:p w:rsidR="006D67F1" w:rsidRPr="009973DB" w:rsidRDefault="006D67F1" w:rsidP="00F61ADE">
      <w:pPr>
        <w:rPr>
          <w:lang w:eastAsia="en-US"/>
        </w:rPr>
      </w:pPr>
    </w:p>
    <w:p w:rsidR="006D67F1" w:rsidRPr="009973DB" w:rsidRDefault="006D67F1" w:rsidP="00283266">
      <w:pPr>
        <w:pStyle w:val="Heading4"/>
      </w:pPr>
      <w:bookmarkStart w:id="877" w:name="_Toc416383861"/>
      <w:bookmarkStart w:id="878" w:name="_Toc416447860"/>
      <w:bookmarkStart w:id="879" w:name="_Toc416383862"/>
      <w:bookmarkStart w:id="880" w:name="_Toc416447861"/>
      <w:bookmarkStart w:id="881" w:name="_Toc416800461"/>
      <w:bookmarkEnd w:id="877"/>
      <w:bookmarkEnd w:id="878"/>
      <w:bookmarkEnd w:id="879"/>
      <w:bookmarkEnd w:id="880"/>
      <w:r w:rsidRPr="009973DB">
        <w:t>Návrh řešení identifikovaných tržních selhání</w:t>
      </w:r>
    </w:p>
    <w:p w:rsidR="006D67F1" w:rsidRPr="009973DB" w:rsidRDefault="006D67F1" w:rsidP="00605487">
      <w:pPr>
        <w:rPr>
          <w:lang w:eastAsia="en-US"/>
        </w:rPr>
      </w:pPr>
    </w:p>
    <w:bookmarkEnd w:id="881"/>
    <w:p w:rsidR="006D67F1" w:rsidRPr="009973DB" w:rsidRDefault="006D67F1" w:rsidP="00605487">
      <w:pPr>
        <w:rPr>
          <w:lang w:eastAsia="en-US"/>
        </w:rPr>
      </w:pPr>
      <w:r w:rsidRPr="009973DB">
        <w:rPr>
          <w:lang w:eastAsia="en-US"/>
        </w:rPr>
        <w:t xml:space="preserve">Ziskový potenciál je u investic do snížení energetické náročnosti zřejmý, avšak doba návratnosti těchto projektů se pohybuje na poměrně velké škále. Rovněž je nutno vzít v potaz pozitivní externalitu, kdy kromě přímého komerčního benefitu pro žadatele má realizace investice pozitivní dopad v podobě celospolečenského užitku. </w:t>
      </w:r>
    </w:p>
    <w:p w:rsidR="006D67F1" w:rsidRPr="009973DB" w:rsidRDefault="006D67F1" w:rsidP="00605487">
      <w:pPr>
        <w:rPr>
          <w:lang w:eastAsia="en-US"/>
        </w:rPr>
      </w:pPr>
    </w:p>
    <w:p w:rsidR="006D67F1" w:rsidRPr="009973DB" w:rsidRDefault="006D67F1" w:rsidP="00605487">
      <w:pPr>
        <w:rPr>
          <w:lang w:eastAsia="en-US"/>
        </w:rPr>
      </w:pPr>
      <w:r w:rsidRPr="009973DB">
        <w:rPr>
          <w:lang w:eastAsia="en-US"/>
        </w:rPr>
        <w:t xml:space="preserve">Z dotazníkového šetření vyplynula průměrná doba návratnosti investic 8 let, s vysokým rozptylem. Vzhledem k tržně akceptovatelné době návratnosti kolem 5 let je tedy optimální část rychleji návratných projektů podporovat formou </w:t>
      </w:r>
      <w:r w:rsidRPr="009973DB">
        <w:rPr>
          <w:b/>
          <w:lang w:eastAsia="en-US"/>
        </w:rPr>
        <w:t>úvěrového finančního nástroje v kombinaci s finančním příspěvkem na úhradu úroků a zpracování energetického auditu, který by firmy motivoval ke splnění cílů projektu a dosažení nejvyšších možných úspor</w:t>
      </w:r>
      <w:r w:rsidRPr="009973DB">
        <w:rPr>
          <w:lang w:eastAsia="en-US"/>
        </w:rPr>
        <w:t>.Je naopak zřejmé, že  u některých déle návratných projektů, které se však vyznačují vyššími úsporami a tedy i vyšší pozitivní externalitou, je vhodné ponechat dotační podporu.</w:t>
      </w:r>
    </w:p>
    <w:p w:rsidR="006D67F1" w:rsidRPr="009973DB" w:rsidRDefault="006D67F1" w:rsidP="00605487">
      <w:pPr>
        <w:rPr>
          <w:lang w:eastAsia="en-US"/>
        </w:rPr>
      </w:pPr>
    </w:p>
    <w:p w:rsidR="006D67F1" w:rsidRPr="009973DB" w:rsidRDefault="006D67F1" w:rsidP="00605487">
      <w:pPr>
        <w:rPr>
          <w:lang w:eastAsia="en-US"/>
        </w:rPr>
      </w:pPr>
      <w:r w:rsidRPr="009973DB">
        <w:rPr>
          <w:lang w:eastAsia="en-US"/>
        </w:rPr>
        <w:t>Dotazníkové šetření navíc ukázalo, že právě zpřístupnění úvěru a zmírnění jeho podmínek potenciální žadatelé o podporu často preferují. Úvěrem mohou být podporovány i EPC firmy, které tak vyřeší potřebu financování pracovního kapitálu.</w:t>
      </w:r>
    </w:p>
    <w:p w:rsidR="006D67F1" w:rsidRPr="009973DB" w:rsidRDefault="006D67F1" w:rsidP="00605487">
      <w:pPr>
        <w:rPr>
          <w:lang w:eastAsia="en-US"/>
        </w:rPr>
      </w:pPr>
    </w:p>
    <w:p w:rsidR="006D67F1" w:rsidRPr="009973DB" w:rsidRDefault="006D67F1" w:rsidP="0035620F">
      <w:pPr>
        <w:rPr>
          <w:lang w:eastAsia="en-US"/>
        </w:rPr>
      </w:pPr>
      <w:r w:rsidRPr="009973DB">
        <w:rPr>
          <w:lang w:eastAsia="en-US"/>
        </w:rPr>
        <w:t>Širší možnosti aplikace zvýhodněných úvěrů z hlediska limitu požadované návratnosti by umožnila kombinace zvýhodněného úvěru s dotací na odlišné způsobilé náklady. Technickou proveditelnost a složitost tohoto způsobu opatření v daných legislativních omezeních strukturálních fondů je však třeba dále zvážit.</w:t>
      </w:r>
    </w:p>
    <w:p w:rsidR="006D67F1" w:rsidRPr="009973DB" w:rsidRDefault="006D67F1" w:rsidP="0035620F">
      <w:pPr>
        <w:rPr>
          <w:lang w:eastAsia="en-US"/>
        </w:rPr>
      </w:pPr>
    </w:p>
    <w:p w:rsidR="006D67F1" w:rsidRPr="009973DB" w:rsidRDefault="006D67F1" w:rsidP="00605487">
      <w:pPr>
        <w:rPr>
          <w:lang w:eastAsia="en-US"/>
        </w:rPr>
      </w:pPr>
      <w:r w:rsidRPr="009973DB">
        <w:rPr>
          <w:lang w:eastAsia="en-US"/>
        </w:rPr>
        <w:t xml:space="preserve">Při výběru projektů a rozdělení dotační a úvěrové podpory doporučujeme nastavit taková kritéria, která budou subjekty motivovat k realizaci co nejkomplexnějších a nejúspornějších projektů. V této souvislosti lze uvažovat např. o </w:t>
      </w:r>
      <w:r w:rsidRPr="009973DB">
        <w:rPr>
          <w:b/>
          <w:lang w:eastAsia="en-US"/>
        </w:rPr>
        <w:t>kritériu IRR projektů</w:t>
      </w:r>
      <w:r w:rsidRPr="009973DB">
        <w:rPr>
          <w:lang w:eastAsia="en-US"/>
        </w:rPr>
        <w:t>, i vzhledem k tomu, že v minulém období bylo nemálo projektů kvůli přílišné ziskovosti z přístupu k podpoře vyřazeno.</w:t>
      </w:r>
    </w:p>
    <w:p w:rsidR="006D67F1" w:rsidRPr="009973DB" w:rsidRDefault="006D67F1" w:rsidP="006F42A5">
      <w:pPr>
        <w:rPr>
          <w:b/>
          <w:lang w:eastAsia="en-US"/>
        </w:rPr>
      </w:pPr>
    </w:p>
    <w:p w:rsidR="006D67F1" w:rsidRPr="009973DB" w:rsidRDefault="006D67F1" w:rsidP="002433DA">
      <w:pPr>
        <w:pStyle w:val="Heading3"/>
        <w:rPr>
          <w:lang w:eastAsia="en-US"/>
        </w:rPr>
      </w:pPr>
      <w:bookmarkStart w:id="882" w:name="_Toc416800462"/>
      <w:bookmarkStart w:id="883" w:name="_Toc417682915"/>
      <w:r w:rsidRPr="009973DB">
        <w:rPr>
          <w:lang w:eastAsia="en-US"/>
        </w:rPr>
        <w:t>Posouzení přidané hodnoty finančních nástrojů</w:t>
      </w:r>
      <w:bookmarkEnd w:id="882"/>
      <w:bookmarkEnd w:id="883"/>
    </w:p>
    <w:p w:rsidR="006D67F1" w:rsidRPr="009973DB" w:rsidRDefault="006D67F1" w:rsidP="00283266">
      <w:pPr>
        <w:pStyle w:val="Heading4"/>
      </w:pPr>
      <w:r w:rsidRPr="009973DB">
        <w:t>Představení typových projektů</w:t>
      </w:r>
    </w:p>
    <w:p w:rsidR="006D67F1" w:rsidRPr="009973DB" w:rsidRDefault="006D67F1" w:rsidP="00BD1BBA">
      <w:r w:rsidRPr="009973DB">
        <w:t>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 Pro modelaci byly využitý údaje projektu v minulosti podpořeného z programu EKO ENERGIE v rámci OPPI, který vykazuje způsobilost být potenciálním příjemcem v rámci připravované podpory SC 3.2 OPPIK,</w:t>
      </w:r>
    </w:p>
    <w:p w:rsidR="006D67F1" w:rsidRPr="009973DB" w:rsidRDefault="006D67F1" w:rsidP="00BD1BBA"/>
    <w:p w:rsidR="006D67F1" w:rsidRPr="009973DB" w:rsidRDefault="006D67F1" w:rsidP="00BD1BBA">
      <w:r w:rsidRPr="009973DB">
        <w:t xml:space="preserve">Žadatelem o úvěr byl výrobní podnik, který měl záměr investovat do snížení energetické náročnosti jednopatrové výrobní haly o výměře </w:t>
      </w:r>
      <w:smartTag w:uri="urn:schemas-microsoft-com:office:smarttags" w:element="metricconverter">
        <w:smartTagPr>
          <w:attr w:name="ProductID" w:val="672 m2"/>
        </w:smartTagPr>
        <w:r w:rsidRPr="009973DB">
          <w:t>672 m2</w:t>
        </w:r>
      </w:smartTag>
      <w:r w:rsidRPr="009973DB">
        <w:t>. Jednalo se o vylepšení izolačních vlastností podlahy, střechy i obvodu budovy, včetně oken, vchodů a vjezdů. Energetický audit prokázal fyzickou úsporu energie 74 %.</w:t>
      </w:r>
    </w:p>
    <w:p w:rsidR="006D67F1" w:rsidRPr="009973DB" w:rsidRDefault="006D67F1" w:rsidP="00BD1BBA"/>
    <w:tbl>
      <w:tblPr>
        <w:tblW w:w="8922" w:type="dxa"/>
        <w:tblInd w:w="55" w:type="dxa"/>
        <w:tblCellMar>
          <w:left w:w="0" w:type="dxa"/>
          <w:right w:w="0" w:type="dxa"/>
        </w:tblCellMar>
        <w:tblLook w:val="00A0"/>
      </w:tblPr>
      <w:tblGrid>
        <w:gridCol w:w="2388"/>
        <w:gridCol w:w="1570"/>
        <w:gridCol w:w="1578"/>
        <w:gridCol w:w="1740"/>
        <w:gridCol w:w="1710"/>
      </w:tblGrid>
      <w:tr w:rsidR="006D67F1" w:rsidRPr="009973DB" w:rsidTr="00AC4E40">
        <w:trPr>
          <w:trHeight w:val="20"/>
        </w:trPr>
        <w:tc>
          <w:tcPr>
            <w:tcW w:w="2380" w:type="dxa"/>
            <w:tcBorders>
              <w:top w:val="single" w:sz="4" w:space="0" w:color="002776"/>
              <w:left w:val="single" w:sz="4" w:space="0" w:color="002776"/>
              <w:bottom w:val="nil"/>
              <w:right w:val="nil"/>
            </w:tcBorders>
            <w:shd w:val="clear" w:color="000000" w:fill="002776"/>
            <w:noWrap/>
            <w:vAlign w:val="center"/>
          </w:tcPr>
          <w:p w:rsidR="006D67F1" w:rsidRPr="009973DB" w:rsidRDefault="006D67F1" w:rsidP="00AC4E40">
            <w:pPr>
              <w:jc w:val="center"/>
              <w:rPr>
                <w:b/>
                <w:bCs/>
                <w:color w:val="FFFFFF"/>
                <w:sz w:val="18"/>
                <w:szCs w:val="18"/>
              </w:rPr>
            </w:pPr>
            <w:r w:rsidRPr="009973DB">
              <w:rPr>
                <w:b/>
                <w:bCs/>
                <w:color w:val="FFFFFF"/>
                <w:sz w:val="18"/>
                <w:szCs w:val="18"/>
              </w:rPr>
              <w:t>SC 3.2, projekty snižování energetické náročnosti</w:t>
            </w:r>
          </w:p>
        </w:tc>
        <w:tc>
          <w:tcPr>
            <w:tcW w:w="1554" w:type="dxa"/>
            <w:tcBorders>
              <w:top w:val="single" w:sz="4" w:space="0" w:color="002776"/>
              <w:left w:val="nil"/>
              <w:bottom w:val="nil"/>
              <w:right w:val="nil"/>
            </w:tcBorders>
            <w:shd w:val="clear" w:color="000000" w:fill="002776"/>
            <w:noWrap/>
            <w:vAlign w:val="bottom"/>
          </w:tcPr>
          <w:p w:rsidR="006D67F1" w:rsidRPr="009973DB" w:rsidRDefault="006D67F1" w:rsidP="00AC4E40">
            <w:pPr>
              <w:jc w:val="left"/>
              <w:rPr>
                <w:b/>
                <w:bCs/>
                <w:color w:val="FFFFFF"/>
                <w:sz w:val="18"/>
                <w:szCs w:val="18"/>
              </w:rPr>
            </w:pPr>
            <w:r w:rsidRPr="009973DB">
              <w:rPr>
                <w:b/>
                <w:bCs/>
                <w:color w:val="FFFFFF"/>
                <w:sz w:val="18"/>
                <w:szCs w:val="18"/>
              </w:rPr>
              <w:t> </w:t>
            </w:r>
          </w:p>
        </w:tc>
        <w:tc>
          <w:tcPr>
            <w:tcW w:w="1562" w:type="dxa"/>
            <w:tcBorders>
              <w:top w:val="single" w:sz="4" w:space="0" w:color="002776"/>
              <w:left w:val="nil"/>
              <w:bottom w:val="nil"/>
              <w:right w:val="nil"/>
            </w:tcBorders>
            <w:shd w:val="clear" w:color="000000" w:fill="002776"/>
            <w:noWrap/>
            <w:vAlign w:val="bottom"/>
          </w:tcPr>
          <w:p w:rsidR="006D67F1" w:rsidRPr="009973DB" w:rsidRDefault="006D67F1" w:rsidP="00AC4E40">
            <w:pPr>
              <w:jc w:val="left"/>
              <w:rPr>
                <w:b/>
                <w:bCs/>
                <w:color w:val="FFFFFF"/>
                <w:sz w:val="18"/>
                <w:szCs w:val="18"/>
              </w:rPr>
            </w:pPr>
            <w:r w:rsidRPr="009973DB">
              <w:rPr>
                <w:b/>
                <w:bCs/>
                <w:color w:val="FFFFFF"/>
                <w:sz w:val="18"/>
                <w:szCs w:val="18"/>
              </w:rPr>
              <w:t> </w:t>
            </w:r>
          </w:p>
        </w:tc>
        <w:tc>
          <w:tcPr>
            <w:tcW w:w="3426" w:type="dxa"/>
            <w:gridSpan w:val="2"/>
            <w:tcBorders>
              <w:top w:val="single" w:sz="4" w:space="0" w:color="002776"/>
              <w:left w:val="nil"/>
              <w:bottom w:val="single" w:sz="4" w:space="0" w:color="FFFFFF"/>
              <w:right w:val="single" w:sz="4" w:space="0" w:color="002776"/>
            </w:tcBorders>
            <w:shd w:val="clear" w:color="000000" w:fill="002776"/>
            <w:vAlign w:val="bottom"/>
          </w:tcPr>
          <w:p w:rsidR="006D67F1" w:rsidRPr="009973DB" w:rsidRDefault="006D67F1" w:rsidP="00AC4E40">
            <w:pPr>
              <w:ind w:left="-678"/>
              <w:jc w:val="right"/>
              <w:rPr>
                <w:b/>
                <w:bCs/>
                <w:i/>
                <w:iCs/>
                <w:color w:val="FFFFFF"/>
                <w:sz w:val="18"/>
                <w:szCs w:val="18"/>
              </w:rPr>
            </w:pPr>
            <w:r w:rsidRPr="009973DB">
              <w:rPr>
                <w:b/>
                <w:bCs/>
                <w:i/>
                <w:iCs/>
                <w:color w:val="FFFFFF"/>
                <w:sz w:val="18"/>
                <w:szCs w:val="18"/>
              </w:rPr>
              <w:t xml:space="preserve">Investice: 2 555 984 Kč </w:t>
            </w:r>
            <w:r w:rsidRPr="009973DB">
              <w:rPr>
                <w:b/>
                <w:bCs/>
                <w:i/>
                <w:iCs/>
                <w:color w:val="FFFFFF"/>
                <w:sz w:val="18"/>
                <w:szCs w:val="18"/>
              </w:rPr>
              <w:br/>
              <w:t>Roční výnos/úspora: 277 386 Kč</w:t>
            </w:r>
            <w:r w:rsidRPr="009973DB">
              <w:rPr>
                <w:b/>
                <w:bCs/>
                <w:i/>
                <w:iCs/>
                <w:color w:val="FFFFFF"/>
                <w:sz w:val="18"/>
                <w:szCs w:val="18"/>
              </w:rPr>
              <w:br/>
              <w:t xml:space="preserve">Komerční úvěr - úroková sazba: 2,50 % Zvýhodněný úvěr- úroková sazba: 1,50 % </w:t>
            </w:r>
          </w:p>
        </w:tc>
      </w:tr>
      <w:tr w:rsidR="006D67F1" w:rsidRPr="009973DB" w:rsidTr="00AC4E40">
        <w:trPr>
          <w:trHeight w:val="20"/>
        </w:trPr>
        <w:tc>
          <w:tcPr>
            <w:tcW w:w="2380" w:type="dxa"/>
            <w:tcBorders>
              <w:top w:val="nil"/>
              <w:left w:val="single" w:sz="4" w:space="0" w:color="002776"/>
              <w:bottom w:val="single" w:sz="4" w:space="0" w:color="002776"/>
              <w:right w:val="nil"/>
            </w:tcBorders>
            <w:shd w:val="clear" w:color="000000" w:fill="002776"/>
            <w:noWrap/>
            <w:vAlign w:val="center"/>
          </w:tcPr>
          <w:p w:rsidR="006D67F1" w:rsidRPr="009973DB" w:rsidRDefault="006D67F1" w:rsidP="00AC4E40">
            <w:pPr>
              <w:jc w:val="left"/>
              <w:rPr>
                <w:b/>
                <w:bCs/>
                <w:color w:val="FFFFFF"/>
                <w:sz w:val="18"/>
                <w:szCs w:val="18"/>
              </w:rPr>
            </w:pPr>
            <w:r w:rsidRPr="009973DB">
              <w:rPr>
                <w:b/>
                <w:bCs/>
                <w:color w:val="FFFFFF"/>
                <w:sz w:val="18"/>
                <w:szCs w:val="18"/>
              </w:rPr>
              <w:t> </w:t>
            </w:r>
          </w:p>
        </w:tc>
        <w:tc>
          <w:tcPr>
            <w:tcW w:w="1554" w:type="dxa"/>
            <w:tcBorders>
              <w:top w:val="single" w:sz="4" w:space="0" w:color="FFFFFF"/>
              <w:left w:val="nil"/>
              <w:bottom w:val="single" w:sz="4" w:space="0" w:color="002776"/>
              <w:right w:val="nil"/>
            </w:tcBorders>
            <w:shd w:val="clear" w:color="000000" w:fill="002776"/>
            <w:noWrap/>
            <w:vAlign w:val="center"/>
          </w:tcPr>
          <w:p w:rsidR="006D67F1" w:rsidRPr="009973DB" w:rsidRDefault="006D67F1" w:rsidP="00AC4E40">
            <w:pPr>
              <w:jc w:val="center"/>
              <w:rPr>
                <w:b/>
                <w:bCs/>
                <w:color w:val="FFFFFF"/>
                <w:sz w:val="18"/>
                <w:szCs w:val="18"/>
              </w:rPr>
            </w:pPr>
            <w:r w:rsidRPr="009973DB">
              <w:rPr>
                <w:b/>
                <w:bCs/>
                <w:color w:val="FFFFFF"/>
                <w:sz w:val="18"/>
                <w:szCs w:val="18"/>
              </w:rPr>
              <w:t>100 % tržní úvěr</w:t>
            </w:r>
          </w:p>
        </w:tc>
        <w:tc>
          <w:tcPr>
            <w:tcW w:w="1562" w:type="dxa"/>
            <w:tcBorders>
              <w:top w:val="single" w:sz="4" w:space="0" w:color="FFFFFF"/>
              <w:left w:val="nil"/>
              <w:bottom w:val="single" w:sz="4" w:space="0" w:color="002776"/>
              <w:right w:val="nil"/>
            </w:tcBorders>
            <w:shd w:val="clear" w:color="000000" w:fill="002776"/>
            <w:vAlign w:val="center"/>
          </w:tcPr>
          <w:p w:rsidR="006D67F1" w:rsidRPr="009973DB" w:rsidRDefault="006D67F1" w:rsidP="00AC4E40">
            <w:pPr>
              <w:jc w:val="center"/>
              <w:rPr>
                <w:b/>
                <w:bCs/>
                <w:color w:val="FFFFFF"/>
                <w:sz w:val="18"/>
                <w:szCs w:val="18"/>
              </w:rPr>
            </w:pPr>
            <w:r w:rsidRPr="009973DB">
              <w:rPr>
                <w:b/>
                <w:bCs/>
                <w:color w:val="FFFFFF"/>
                <w:sz w:val="18"/>
                <w:szCs w:val="18"/>
              </w:rPr>
              <w:t>50 % tržní úvěr, 50 % dotace</w:t>
            </w:r>
          </w:p>
        </w:tc>
        <w:tc>
          <w:tcPr>
            <w:tcW w:w="1724" w:type="dxa"/>
            <w:tcBorders>
              <w:top w:val="nil"/>
              <w:left w:val="nil"/>
              <w:bottom w:val="single" w:sz="4" w:space="0" w:color="002776"/>
              <w:right w:val="nil"/>
            </w:tcBorders>
            <w:shd w:val="clear" w:color="000000" w:fill="002776"/>
            <w:vAlign w:val="center"/>
          </w:tcPr>
          <w:p w:rsidR="006D67F1" w:rsidRPr="009973DB" w:rsidRDefault="006D67F1" w:rsidP="00AC4E40">
            <w:pPr>
              <w:jc w:val="center"/>
              <w:rPr>
                <w:b/>
                <w:bCs/>
                <w:color w:val="FFFFFF"/>
                <w:sz w:val="18"/>
                <w:szCs w:val="18"/>
              </w:rPr>
            </w:pPr>
            <w:r w:rsidRPr="009973DB">
              <w:rPr>
                <w:b/>
                <w:bCs/>
                <w:color w:val="FFFFFF"/>
                <w:sz w:val="18"/>
                <w:szCs w:val="18"/>
              </w:rPr>
              <w:t>20 % dotace, 80 % zvýhodněný úvěr</w:t>
            </w:r>
          </w:p>
        </w:tc>
        <w:tc>
          <w:tcPr>
            <w:tcW w:w="1702" w:type="dxa"/>
            <w:tcBorders>
              <w:top w:val="nil"/>
              <w:left w:val="nil"/>
              <w:bottom w:val="single" w:sz="4" w:space="0" w:color="002776"/>
              <w:right w:val="single" w:sz="4" w:space="0" w:color="002776"/>
            </w:tcBorders>
            <w:shd w:val="clear" w:color="000000" w:fill="002776"/>
            <w:vAlign w:val="center"/>
          </w:tcPr>
          <w:p w:rsidR="006D67F1" w:rsidRPr="009973DB" w:rsidRDefault="006D67F1" w:rsidP="00AC4E40">
            <w:pPr>
              <w:jc w:val="center"/>
              <w:rPr>
                <w:b/>
                <w:bCs/>
                <w:color w:val="FFFFFF"/>
                <w:sz w:val="18"/>
                <w:szCs w:val="18"/>
              </w:rPr>
            </w:pPr>
            <w:r w:rsidRPr="009973DB">
              <w:rPr>
                <w:b/>
                <w:bCs/>
                <w:color w:val="FFFFFF"/>
                <w:sz w:val="18"/>
                <w:szCs w:val="18"/>
              </w:rPr>
              <w:t>100 % zvýhodněný úvěr</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jc w:val="left"/>
              <w:rPr>
                <w:color w:val="000000"/>
                <w:sz w:val="18"/>
                <w:szCs w:val="18"/>
              </w:rPr>
            </w:pPr>
            <w:r w:rsidRPr="009973DB">
              <w:rPr>
                <w:color w:val="000000"/>
                <w:sz w:val="18"/>
                <w:szCs w:val="18"/>
              </w:rPr>
              <w:t>Vnitřní výnosové procento (IRR)</w:t>
            </w:r>
          </w:p>
        </w:tc>
        <w:tc>
          <w:tcPr>
            <w:tcW w:w="155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8,87%</w:t>
            </w:r>
          </w:p>
        </w:tc>
        <w:tc>
          <w:tcPr>
            <w:tcW w:w="1562"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21,24%</w:t>
            </w:r>
          </w:p>
        </w:tc>
        <w:tc>
          <w:tcPr>
            <w:tcW w:w="172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12,21%</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jc w:val="center"/>
              <w:rPr>
                <w:color w:val="000000"/>
                <w:sz w:val="18"/>
                <w:szCs w:val="18"/>
              </w:rPr>
            </w:pPr>
            <w:r w:rsidRPr="009973DB">
              <w:rPr>
                <w:color w:val="000000"/>
                <w:szCs w:val="19"/>
              </w:rPr>
              <w:t>8,87%</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jc w:val="left"/>
              <w:rPr>
                <w:color w:val="000000"/>
                <w:sz w:val="18"/>
                <w:szCs w:val="18"/>
              </w:rPr>
            </w:pPr>
            <w:r w:rsidRPr="009973DB">
              <w:rPr>
                <w:color w:val="000000"/>
                <w:sz w:val="18"/>
                <w:szCs w:val="18"/>
              </w:rPr>
              <w:t>Čistá současná hodnota (NPV v Kč)</w:t>
            </w:r>
          </w:p>
        </w:tc>
        <w:tc>
          <w:tcPr>
            <w:tcW w:w="155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1 725 103</w:t>
            </w:r>
          </w:p>
        </w:tc>
        <w:tc>
          <w:tcPr>
            <w:tcW w:w="1562"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2 971 925</w:t>
            </w:r>
          </w:p>
        </w:tc>
        <w:tc>
          <w:tcPr>
            <w:tcW w:w="172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2 677 392</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jc w:val="center"/>
              <w:rPr>
                <w:color w:val="000000"/>
                <w:sz w:val="18"/>
                <w:szCs w:val="18"/>
              </w:rPr>
            </w:pPr>
            <w:r w:rsidRPr="009973DB">
              <w:rPr>
                <w:color w:val="000000"/>
                <w:szCs w:val="19"/>
              </w:rPr>
              <w:t>2 173 749</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jc w:val="left"/>
              <w:rPr>
                <w:color w:val="000000"/>
                <w:sz w:val="18"/>
                <w:szCs w:val="18"/>
              </w:rPr>
            </w:pPr>
            <w:r w:rsidRPr="009973DB">
              <w:rPr>
                <w:color w:val="000000"/>
                <w:sz w:val="18"/>
                <w:szCs w:val="18"/>
              </w:rPr>
              <w:t>Prostá doba návratnosti (roky)</w:t>
            </w:r>
          </w:p>
        </w:tc>
        <w:tc>
          <w:tcPr>
            <w:tcW w:w="155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9,21</w:t>
            </w:r>
          </w:p>
        </w:tc>
        <w:tc>
          <w:tcPr>
            <w:tcW w:w="1562"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4,61</w:t>
            </w:r>
          </w:p>
        </w:tc>
        <w:tc>
          <w:tcPr>
            <w:tcW w:w="172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7,37</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jc w:val="center"/>
              <w:rPr>
                <w:color w:val="000000"/>
                <w:sz w:val="18"/>
                <w:szCs w:val="18"/>
              </w:rPr>
            </w:pPr>
            <w:r w:rsidRPr="009973DB">
              <w:rPr>
                <w:color w:val="000000"/>
                <w:szCs w:val="19"/>
              </w:rPr>
              <w:t>9,21</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jc w:val="left"/>
              <w:rPr>
                <w:color w:val="000000"/>
                <w:sz w:val="18"/>
                <w:szCs w:val="18"/>
              </w:rPr>
            </w:pPr>
            <w:r w:rsidRPr="009973DB">
              <w:rPr>
                <w:color w:val="000000"/>
                <w:sz w:val="18"/>
                <w:szCs w:val="18"/>
              </w:rPr>
              <w:t>Diskontovaná doba návratnosti (roky)</w:t>
            </w:r>
          </w:p>
        </w:tc>
        <w:tc>
          <w:tcPr>
            <w:tcW w:w="155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10,6</w:t>
            </w:r>
          </w:p>
        </w:tc>
        <w:tc>
          <w:tcPr>
            <w:tcW w:w="1562"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4,9</w:t>
            </w:r>
          </w:p>
        </w:tc>
        <w:tc>
          <w:tcPr>
            <w:tcW w:w="1724" w:type="dxa"/>
            <w:tcBorders>
              <w:top w:val="nil"/>
              <w:left w:val="nil"/>
              <w:bottom w:val="single" w:sz="4" w:space="0" w:color="002776"/>
              <w:right w:val="nil"/>
            </w:tcBorders>
            <w:noWrap/>
            <w:vAlign w:val="center"/>
          </w:tcPr>
          <w:p w:rsidR="006D67F1" w:rsidRPr="009973DB" w:rsidRDefault="006D67F1" w:rsidP="00AC4E40">
            <w:pPr>
              <w:jc w:val="center"/>
              <w:rPr>
                <w:color w:val="000000"/>
                <w:sz w:val="18"/>
                <w:szCs w:val="18"/>
              </w:rPr>
            </w:pPr>
            <w:r w:rsidRPr="009973DB">
              <w:rPr>
                <w:color w:val="000000"/>
                <w:szCs w:val="19"/>
              </w:rPr>
              <w:t>7,9</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jc w:val="center"/>
              <w:rPr>
                <w:color w:val="000000"/>
                <w:sz w:val="18"/>
                <w:szCs w:val="18"/>
              </w:rPr>
            </w:pPr>
            <w:r w:rsidRPr="009973DB">
              <w:rPr>
                <w:color w:val="000000"/>
                <w:szCs w:val="19"/>
              </w:rPr>
              <w:t>9,99</w:t>
            </w:r>
          </w:p>
        </w:tc>
      </w:tr>
    </w:tbl>
    <w:p w:rsidR="006D67F1" w:rsidRPr="009973DB" w:rsidRDefault="006D67F1" w:rsidP="00BD1BBA">
      <w:pPr>
        <w:pStyle w:val="Caption"/>
        <w:jc w:val="center"/>
      </w:pPr>
      <w:r w:rsidRPr="009973DB">
        <w:t xml:space="preserve">Tabulka </w:t>
      </w:r>
      <w:fldSimple w:instr=" SEQ Tabulka \* ARABIC ">
        <w:r w:rsidRPr="009973DB">
          <w:rPr>
            <w:noProof/>
          </w:rPr>
          <w:t>24</w:t>
        </w:r>
      </w:fldSimple>
      <w:r w:rsidRPr="009973DB">
        <w:t xml:space="preserve"> - Vliv podpory na ekonomiku projektu</w:t>
      </w:r>
    </w:p>
    <w:p w:rsidR="006D67F1" w:rsidRPr="009973DB" w:rsidRDefault="006D67F1" w:rsidP="00BD1BBA"/>
    <w:p w:rsidR="006D67F1" w:rsidRPr="009973DB" w:rsidRDefault="006D67F1" w:rsidP="00BD1BBA">
      <w:r w:rsidRPr="009973DB">
        <w:t>Výše uvedené ekonomické vyhodnocení projektu ilustruje, že co se týče doby návratnosti, pro žadatele jsou jednoznačně nejzajímavější varianty s dotačním podílem, v </w:t>
      </w:r>
      <w:r w:rsidRPr="009973DB">
        <w:rPr>
          <w:b/>
        </w:rPr>
        <w:t>případě analýzy generované čisté současné hodnoty je zřejmé, že je významný rozdíl mezi dotačními formami a variantou zvýhodněného úvěru</w:t>
      </w:r>
      <w:r w:rsidRPr="009973DB">
        <w:t>. Je možné konstatovat, že všechny varianty jsou investorsky zajímavé – je na řídícím orgánu, aby rozhodl o variantě nastavení podpory tak, aby byla motivující, co se podání žádosti týče, nicméně nebyla nastavena až příliš vstřícně, což by znamenalo zbytečně příliš štědré podporování projektů, které jsou svoji povahou téměř tržní.Zvýhodněný úvěr by zvýšil čistou současnou hodnotu projektu a zkrátil dobu jeho návratnosti, aniž by vylepšil efektivitu do míry, která by mohla vytvářet tlak na pokřivení trhu.</w:t>
      </w:r>
    </w:p>
    <w:p w:rsidR="006D67F1" w:rsidRPr="009973DB" w:rsidRDefault="006D67F1" w:rsidP="00283266"/>
    <w:p w:rsidR="006D67F1" w:rsidRPr="009973DB" w:rsidRDefault="006D67F1" w:rsidP="00283266">
      <w:pPr>
        <w:pStyle w:val="Heading4"/>
      </w:pPr>
      <w:r w:rsidRPr="009973DB">
        <w:t>Přidaná hodnota finančního nástroje, problémy, rizika a srovnání s jinými formami podpory</w:t>
      </w:r>
    </w:p>
    <w:p w:rsidR="006D67F1" w:rsidRPr="009973DB" w:rsidRDefault="006D67F1" w:rsidP="002433DA">
      <w:pPr>
        <w:rPr>
          <w:lang w:eastAsia="en-US"/>
        </w:rPr>
      </w:pPr>
    </w:p>
    <w:p w:rsidR="006D67F1" w:rsidRPr="009973DB" w:rsidRDefault="006D67F1" w:rsidP="002433DA">
      <w:pPr>
        <w:rPr>
          <w:lang w:eastAsia="en-US"/>
        </w:rPr>
      </w:pPr>
      <w:r w:rsidRPr="009973DB">
        <w:rPr>
          <w:lang w:eastAsia="en-US"/>
        </w:rPr>
        <w:t>Rozpětí návratnosti připravovaných projektů uvedených v dotazníkovém šetření ukazuje vysoký podíl investic s poměrně krátkou návratností do pěti let, na druhé straně však i obdobně vysoký podíl investic s návratností delší. Téměř nebyly plánovány investice s horizontem návratnosti nad deset let.</w:t>
      </w:r>
    </w:p>
    <w:p w:rsidR="006D67F1" w:rsidRPr="009973DB" w:rsidRDefault="006D67F1" w:rsidP="00605487">
      <w:pPr>
        <w:rPr>
          <w:lang w:eastAsia="en-US"/>
        </w:rPr>
      </w:pPr>
      <w:r>
        <w:rPr>
          <w:noProof/>
        </w:rPr>
        <w:pict>
          <v:shape id="Obrázek 44" o:spid="_x0000_i1057" type="#_x0000_t75" style="width:279.75pt;height:153pt;visibility:visible">
            <v:imagedata r:id="rId41" o:title=""/>
          </v:shape>
        </w:pict>
      </w:r>
    </w:p>
    <w:p w:rsidR="006D67F1" w:rsidRPr="009973DB" w:rsidRDefault="006D67F1" w:rsidP="00DF6E0B">
      <w:pPr>
        <w:pStyle w:val="Caption"/>
      </w:pPr>
      <w:r w:rsidRPr="009973DB">
        <w:t>Graf 14 - Očekávaná návratnost investic do energetické účinnosti</w:t>
      </w:r>
    </w:p>
    <w:p w:rsidR="006D67F1" w:rsidRPr="009973DB" w:rsidRDefault="006D67F1" w:rsidP="00DF6E0B">
      <w:pPr>
        <w:pStyle w:val="Caption"/>
      </w:pPr>
      <w:r w:rsidRPr="009973DB">
        <w:t>(Zdroj: Dotazníkové šetření Ex ante OP PIK)</w:t>
      </w:r>
    </w:p>
    <w:p w:rsidR="006D67F1" w:rsidRPr="009973DB" w:rsidRDefault="006D67F1" w:rsidP="006F42A5">
      <w:pPr>
        <w:rPr>
          <w:lang w:eastAsia="en-US"/>
        </w:rPr>
      </w:pPr>
    </w:p>
    <w:p w:rsidR="006D67F1" w:rsidRPr="009973DB" w:rsidRDefault="006D67F1" w:rsidP="00DE0CB4">
      <w:r w:rsidRPr="009973DB">
        <w:t>V rámci tabulek níže je uveden přehled přidané hodnoty, problémů a rizik z pohledu konečného příjemce a ŘO (tabulka č. 2) a z pohledu celkového dopadu na absorpční kapacitu a dosažení cílů SC 3.2, se zohledněním dopadů na tržní prostředí. Porovnány jsou nástroje formou záruk, zvýhodněných úvěrů a dotací.</w:t>
      </w:r>
    </w:p>
    <w:p w:rsidR="006D67F1" w:rsidRPr="009973DB" w:rsidRDefault="006D67F1" w:rsidP="00DE0CB4"/>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60"/>
        <w:gridCol w:w="960"/>
        <w:gridCol w:w="2414"/>
        <w:gridCol w:w="2330"/>
        <w:gridCol w:w="2330"/>
      </w:tblGrid>
      <w:tr w:rsidR="006D67F1" w:rsidRPr="009973DB" w:rsidTr="002E3AE9">
        <w:trPr>
          <w:trHeight w:val="315"/>
        </w:trPr>
        <w:tc>
          <w:tcPr>
            <w:tcW w:w="960" w:type="dxa"/>
            <w:shd w:val="clear" w:color="auto" w:fill="365F91"/>
            <w:noWrap/>
            <w:vAlign w:val="bottom"/>
          </w:tcPr>
          <w:p w:rsidR="006D67F1" w:rsidRPr="009973DB" w:rsidRDefault="006D67F1" w:rsidP="002E3AE9">
            <w:pPr>
              <w:jc w:val="left"/>
              <w:rPr>
                <w:rFonts w:ascii="Times New Roman" w:hAnsi="Times New Roman"/>
                <w:sz w:val="24"/>
                <w:szCs w:val="24"/>
              </w:rPr>
            </w:pPr>
          </w:p>
        </w:tc>
        <w:tc>
          <w:tcPr>
            <w:tcW w:w="960" w:type="dxa"/>
            <w:shd w:val="clear" w:color="auto" w:fill="365F91"/>
            <w:noWrap/>
            <w:vAlign w:val="bottom"/>
          </w:tcPr>
          <w:p w:rsidR="006D67F1" w:rsidRPr="009973DB" w:rsidRDefault="006D67F1" w:rsidP="002E3AE9">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4744" w:type="dxa"/>
            <w:gridSpan w:val="2"/>
            <w:shd w:val="clear" w:color="auto" w:fill="365F91"/>
            <w:noWrap/>
            <w:vAlign w:val="center"/>
          </w:tcPr>
          <w:p w:rsidR="006D67F1" w:rsidRPr="009973DB" w:rsidRDefault="006D67F1" w:rsidP="002E3AE9">
            <w:pPr>
              <w:jc w:val="center"/>
              <w:rPr>
                <w:b/>
                <w:bCs/>
                <w:color w:val="FFFFFF"/>
                <w:sz w:val="24"/>
                <w:szCs w:val="24"/>
              </w:rPr>
            </w:pPr>
            <w:r w:rsidRPr="009973DB">
              <w:rPr>
                <w:b/>
                <w:bCs/>
                <w:color w:val="FFFFFF"/>
                <w:sz w:val="24"/>
                <w:szCs w:val="24"/>
              </w:rPr>
              <w:t>Finanční nástroj</w:t>
            </w:r>
          </w:p>
        </w:tc>
        <w:tc>
          <w:tcPr>
            <w:tcW w:w="2330" w:type="dxa"/>
            <w:shd w:val="clear" w:color="auto" w:fill="365F91"/>
          </w:tcPr>
          <w:p w:rsidR="006D67F1" w:rsidRPr="009973DB" w:rsidRDefault="006D67F1" w:rsidP="002E3AE9">
            <w:pPr>
              <w:jc w:val="center"/>
              <w:rPr>
                <w:b/>
                <w:bCs/>
                <w:color w:val="FFFFFF"/>
                <w:sz w:val="24"/>
                <w:szCs w:val="24"/>
              </w:rPr>
            </w:pPr>
            <w:r w:rsidRPr="009973DB">
              <w:rPr>
                <w:b/>
                <w:bCs/>
                <w:color w:val="FFFFFF"/>
                <w:sz w:val="24"/>
                <w:szCs w:val="24"/>
              </w:rPr>
              <w:t>Dotace</w:t>
            </w:r>
          </w:p>
        </w:tc>
      </w:tr>
      <w:tr w:rsidR="006D67F1" w:rsidRPr="009973DB" w:rsidTr="002E3AE9">
        <w:trPr>
          <w:trHeight w:val="315"/>
        </w:trPr>
        <w:tc>
          <w:tcPr>
            <w:tcW w:w="960" w:type="dxa"/>
            <w:shd w:val="clear" w:color="auto" w:fill="365F91"/>
            <w:noWrap/>
            <w:vAlign w:val="center"/>
          </w:tcPr>
          <w:p w:rsidR="006D67F1" w:rsidRPr="009973DB" w:rsidRDefault="006D67F1" w:rsidP="002E3AE9">
            <w:pPr>
              <w:jc w:val="center"/>
              <w:rPr>
                <w:b/>
                <w:bCs/>
                <w:color w:val="000000"/>
                <w:sz w:val="24"/>
                <w:szCs w:val="24"/>
              </w:rPr>
            </w:pPr>
          </w:p>
        </w:tc>
        <w:tc>
          <w:tcPr>
            <w:tcW w:w="960" w:type="dxa"/>
            <w:shd w:val="clear" w:color="auto" w:fill="365F91"/>
            <w:noWrap/>
            <w:vAlign w:val="center"/>
          </w:tcPr>
          <w:p w:rsidR="006D67F1" w:rsidRPr="009973DB" w:rsidRDefault="006D67F1" w:rsidP="002E3AE9">
            <w:pPr>
              <w:jc w:val="left"/>
              <w:rPr>
                <w:color w:val="000000"/>
                <w:sz w:val="24"/>
                <w:szCs w:val="24"/>
              </w:rPr>
            </w:pPr>
            <w:r w:rsidRPr="009973DB">
              <w:rPr>
                <w:color w:val="000000"/>
                <w:sz w:val="24"/>
                <w:szCs w:val="24"/>
              </w:rPr>
              <w:t> </w:t>
            </w:r>
          </w:p>
        </w:tc>
        <w:tc>
          <w:tcPr>
            <w:tcW w:w="2414" w:type="dxa"/>
            <w:shd w:val="clear" w:color="auto" w:fill="365F91"/>
            <w:vAlign w:val="center"/>
          </w:tcPr>
          <w:p w:rsidR="006D67F1" w:rsidRPr="009973DB" w:rsidRDefault="006D67F1" w:rsidP="002E3AE9">
            <w:pPr>
              <w:jc w:val="center"/>
              <w:rPr>
                <w:b/>
                <w:bCs/>
                <w:color w:val="FFFFFF"/>
                <w:sz w:val="24"/>
                <w:szCs w:val="24"/>
              </w:rPr>
            </w:pPr>
            <w:r w:rsidRPr="009973DB">
              <w:rPr>
                <w:b/>
                <w:bCs/>
                <w:color w:val="FFFFFF"/>
                <w:sz w:val="24"/>
                <w:szCs w:val="24"/>
              </w:rPr>
              <w:t>Záruční nástroj</w:t>
            </w:r>
          </w:p>
        </w:tc>
        <w:tc>
          <w:tcPr>
            <w:tcW w:w="2330" w:type="dxa"/>
            <w:shd w:val="clear" w:color="auto" w:fill="365F91"/>
            <w:vAlign w:val="center"/>
          </w:tcPr>
          <w:p w:rsidR="006D67F1" w:rsidRPr="009973DB" w:rsidRDefault="006D67F1" w:rsidP="002E3AE9">
            <w:pPr>
              <w:jc w:val="center"/>
              <w:rPr>
                <w:b/>
                <w:bCs/>
                <w:color w:val="FFFFFF"/>
                <w:sz w:val="24"/>
                <w:szCs w:val="24"/>
              </w:rPr>
            </w:pPr>
            <w:r w:rsidRPr="009973DB">
              <w:rPr>
                <w:b/>
                <w:bCs/>
                <w:color w:val="FFFFFF"/>
                <w:sz w:val="24"/>
                <w:szCs w:val="24"/>
              </w:rPr>
              <w:t>Zvýhodněný úvěr</w:t>
            </w:r>
          </w:p>
        </w:tc>
        <w:tc>
          <w:tcPr>
            <w:tcW w:w="2330" w:type="dxa"/>
            <w:shd w:val="clear" w:color="auto" w:fill="365F91"/>
          </w:tcPr>
          <w:p w:rsidR="006D67F1" w:rsidRPr="009973DB" w:rsidRDefault="006D67F1" w:rsidP="002E3AE9">
            <w:pPr>
              <w:jc w:val="center"/>
              <w:rPr>
                <w:b/>
                <w:bCs/>
                <w:color w:val="FFFFFF"/>
                <w:sz w:val="24"/>
                <w:szCs w:val="24"/>
              </w:rPr>
            </w:pPr>
          </w:p>
        </w:tc>
      </w:tr>
      <w:tr w:rsidR="006D67F1" w:rsidRPr="009973DB" w:rsidTr="002E3AE9">
        <w:trPr>
          <w:trHeight w:val="720"/>
        </w:trPr>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Konečný příjemce</w:t>
            </w: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Zpřístupnění nedosažitelného financování</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Zpřístupnění vyšší míry externího financování</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Nevratný příspěvek na projekt</w:t>
            </w:r>
          </w:p>
        </w:tc>
      </w:tr>
      <w:tr w:rsidR="006D67F1" w:rsidRPr="009973DB" w:rsidTr="002E3AE9">
        <w:trPr>
          <w:trHeight w:val="48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Částečné snížení úrokové sazby snížením rizikové přirážky</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Snížení úrokové sazby</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 xml:space="preserve">Vysoce snížená doba návratnosti </w:t>
            </w:r>
          </w:p>
        </w:tc>
      </w:tr>
      <w:tr w:rsidR="006D67F1" w:rsidRPr="009973DB" w:rsidTr="002E3AE9">
        <w:trPr>
          <w:trHeight w:val="72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Snížení nároků na zástavu podniku</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Delší doba splatnosti</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Snazší opatření úvěru na zbytek nákladů projektu</w:t>
            </w:r>
          </w:p>
        </w:tc>
      </w:tr>
      <w:tr w:rsidR="006D67F1" w:rsidRPr="009973DB" w:rsidTr="002E3AE9">
        <w:trPr>
          <w:trHeight w:val="478"/>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noWrap/>
            <w:vAlign w:val="center"/>
          </w:tcPr>
          <w:p w:rsidR="006D67F1" w:rsidRPr="009973DB" w:rsidRDefault="006D67F1" w:rsidP="002E3AE9">
            <w:pPr>
              <w:jc w:val="center"/>
              <w:rPr>
                <w:b/>
                <w:color w:val="FFFFFF"/>
                <w:sz w:val="20"/>
              </w:rPr>
            </w:pP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Snížená doba návratnosti</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Možnost investovat nadměrný zisk do dalších investic</w:t>
            </w:r>
          </w:p>
        </w:tc>
      </w:tr>
      <w:tr w:rsidR="006D67F1" w:rsidRPr="009973DB" w:rsidTr="002E3AE9">
        <w:trPr>
          <w:trHeight w:val="68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Platba v předstihu v podobě úvěru</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2E3AE9">
            <w:pPr>
              <w:jc w:val="center"/>
              <w:rPr>
                <w:b/>
                <w:color w:val="FFFFFF"/>
                <w:sz w:val="20"/>
              </w:rPr>
            </w:pPr>
          </w:p>
        </w:tc>
      </w:tr>
      <w:tr w:rsidR="006D67F1" w:rsidRPr="009973DB" w:rsidTr="002E3AE9">
        <w:trPr>
          <w:trHeight w:val="69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Nižší administrativní náročnost</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2E3AE9">
            <w:pPr>
              <w:jc w:val="left"/>
              <w:rPr>
                <w:rFonts w:ascii="Times New Roman" w:hAnsi="Times New Roman"/>
                <w:b/>
                <w:color w:val="FFFFFF"/>
                <w:sz w:val="20"/>
              </w:rPr>
            </w:pPr>
          </w:p>
        </w:tc>
      </w:tr>
      <w:tr w:rsidR="006D67F1" w:rsidRPr="009973DB" w:rsidTr="002E3AE9">
        <w:trPr>
          <w:trHeight w:val="735"/>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ŘO</w:t>
            </w: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Vysoký pákový efekt a širší objem podpořených projektů a investic</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Vysoký revolvingový efekt a podpoření projektů v dalších cyklech</w:t>
            </w:r>
          </w:p>
        </w:tc>
        <w:tc>
          <w:tcPr>
            <w:tcW w:w="2330" w:type="dxa"/>
            <w:shd w:val="clear" w:color="auto" w:fill="8DB3E2"/>
          </w:tcPr>
          <w:p w:rsidR="006D67F1" w:rsidRPr="009973DB" w:rsidRDefault="006D67F1" w:rsidP="002E3AE9">
            <w:pPr>
              <w:rPr>
                <w:b/>
                <w:color w:val="FFFFFF"/>
                <w:sz w:val="20"/>
              </w:rPr>
            </w:pPr>
            <w:r w:rsidRPr="009973DB">
              <w:rPr>
                <w:b/>
                <w:color w:val="FFFFFF"/>
                <w:sz w:val="20"/>
              </w:rPr>
              <w:t>Vysoká absorpční kapacita</w:t>
            </w:r>
          </w:p>
        </w:tc>
      </w:tr>
      <w:tr w:rsidR="006D67F1" w:rsidRPr="009973DB" w:rsidTr="002E3AE9">
        <w:trPr>
          <w:trHeight w:val="735"/>
        </w:trPr>
        <w:tc>
          <w:tcPr>
            <w:tcW w:w="960" w:type="dxa"/>
            <w:vMerge/>
            <w:shd w:val="clear" w:color="auto" w:fill="8DB3E2"/>
            <w:vAlign w:val="center"/>
          </w:tcPr>
          <w:p w:rsidR="006D67F1" w:rsidRPr="009973DB"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2E3AE9">
            <w:pPr>
              <w:jc w:val="center"/>
              <w:rPr>
                <w:b/>
                <w:bCs/>
                <w:color w:val="FFFFFF"/>
                <w:sz w:val="18"/>
                <w:szCs w:val="18"/>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Možnost revolvingu v závislosti na rizikové strategii</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Predikovatelné splátky</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Motivace subjektů k investicím v této oblasti</w:t>
            </w:r>
          </w:p>
        </w:tc>
      </w:tr>
      <w:tr w:rsidR="006D67F1" w:rsidRPr="009973DB" w:rsidTr="002E3AE9">
        <w:trPr>
          <w:trHeight w:val="311"/>
        </w:trPr>
        <w:tc>
          <w:tcPr>
            <w:tcW w:w="960" w:type="dxa"/>
            <w:vMerge/>
            <w:shd w:val="clear" w:color="auto" w:fill="8DB3E2"/>
            <w:vAlign w:val="center"/>
          </w:tcPr>
          <w:p w:rsidR="006D67F1" w:rsidRPr="009973DB"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2E3AE9">
            <w:pPr>
              <w:jc w:val="center"/>
              <w:rPr>
                <w:b/>
                <w:bCs/>
                <w:color w:val="FFFFFF"/>
                <w:sz w:val="18"/>
                <w:szCs w:val="18"/>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Rychlé čerpání</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Rychlé čerpání</w:t>
            </w:r>
          </w:p>
        </w:tc>
        <w:tc>
          <w:tcPr>
            <w:tcW w:w="2330" w:type="dxa"/>
            <w:shd w:val="clear" w:color="auto" w:fill="8DB3E2"/>
          </w:tcPr>
          <w:p w:rsidR="006D67F1" w:rsidRPr="009973DB" w:rsidRDefault="006D67F1" w:rsidP="002E3AE9">
            <w:pPr>
              <w:jc w:val="center"/>
              <w:rPr>
                <w:b/>
                <w:color w:val="FFFFFF"/>
                <w:sz w:val="20"/>
              </w:rPr>
            </w:pPr>
          </w:p>
        </w:tc>
      </w:tr>
      <w:tr w:rsidR="006D67F1" w:rsidRPr="009973DB" w:rsidTr="002E3AE9">
        <w:trPr>
          <w:trHeight w:val="735"/>
        </w:trPr>
        <w:tc>
          <w:tcPr>
            <w:tcW w:w="960" w:type="dxa"/>
            <w:vMerge w:val="restart"/>
            <w:shd w:val="clear" w:color="auto" w:fill="FF0000"/>
            <w:textDirection w:val="btLr"/>
            <w:vAlign w:val="center"/>
          </w:tcPr>
          <w:p w:rsidR="006D67F1" w:rsidRPr="009973DB" w:rsidRDefault="006D67F1" w:rsidP="002E3AE9">
            <w:pPr>
              <w:ind w:left="113" w:right="113"/>
              <w:jc w:val="center"/>
              <w:rPr>
                <w:b/>
                <w:bCs/>
                <w:color w:val="FFFFFF"/>
                <w:sz w:val="24"/>
                <w:szCs w:val="24"/>
              </w:rPr>
            </w:pPr>
            <w:r w:rsidRPr="009973DB">
              <w:rPr>
                <w:b/>
                <w:bCs/>
                <w:color w:val="FFFFFF"/>
                <w:sz w:val="24"/>
                <w:szCs w:val="24"/>
              </w:rPr>
              <w:t>Nevýhody, problémy a rizika</w:t>
            </w:r>
          </w:p>
        </w:tc>
        <w:tc>
          <w:tcPr>
            <w:tcW w:w="960" w:type="dxa"/>
            <w:vMerge w:val="restart"/>
            <w:shd w:val="clear" w:color="auto" w:fill="FF0000"/>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Konečný příjemce</w:t>
            </w: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Nedostává peníze, musí splácet</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Nedostává peníze, musí splácet</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Vysoká administrativní náročnost</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Malý efekt na snížení úroků</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efekt na návratnost projektu v porovnání s dotací</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Regulovaná výběrová řízení na dodavatele – vyšší náklady</w:t>
            </w:r>
          </w:p>
        </w:tc>
      </w:tr>
      <w:tr w:rsidR="006D67F1" w:rsidRPr="009973DB" w:rsidTr="002E3AE9">
        <w:trPr>
          <w:trHeight w:val="456"/>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efekt zpřístupnění financování pro velmi rizikové projekty</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Nutnost předfinancování – platba ex post</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Riziko dodatečného odebrání dotace z důvodu chyb v projektu a nesplnění podmínek</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val="restart"/>
            <w:shd w:val="clear" w:color="auto" w:fill="FF0000"/>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ŘO</w:t>
            </w: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Velmi nízký revolvingový efekt</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pákový efekt než záruky</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Nenávratné výdaje</w:t>
            </w:r>
          </w:p>
        </w:tc>
      </w:tr>
      <w:tr w:rsidR="006D67F1" w:rsidRPr="009973DB" w:rsidTr="002E3AE9">
        <w:trPr>
          <w:trHeight w:val="566"/>
        </w:trPr>
        <w:tc>
          <w:tcPr>
            <w:tcW w:w="960" w:type="dxa"/>
            <w:vMerge/>
            <w:shd w:val="clear" w:color="auto" w:fill="FF0000"/>
            <w:vAlign w:val="center"/>
          </w:tcPr>
          <w:p w:rsidR="006D67F1" w:rsidRPr="009973DB"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18"/>
                <w:szCs w:val="18"/>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Malý efekt na investiční aktivitu</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Revolving omezují poplatky zprostředkovatelskému subjektu</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Počet podpořených projektů přímo omezen alokací</w:t>
            </w:r>
          </w:p>
        </w:tc>
      </w:tr>
      <w:tr w:rsidR="006D67F1" w:rsidRPr="009973DB" w:rsidTr="002E3AE9">
        <w:trPr>
          <w:trHeight w:val="264"/>
        </w:trPr>
        <w:tc>
          <w:tcPr>
            <w:tcW w:w="960" w:type="dxa"/>
            <w:vMerge/>
            <w:shd w:val="clear" w:color="auto" w:fill="FF0000"/>
            <w:vAlign w:val="center"/>
          </w:tcPr>
          <w:p w:rsidR="006D67F1" w:rsidRPr="009973DB"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18"/>
                <w:szCs w:val="18"/>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Hrazení poplatků příjemci</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Hrazení poplatků příjemci</w:t>
            </w:r>
          </w:p>
        </w:tc>
        <w:tc>
          <w:tcPr>
            <w:tcW w:w="2330" w:type="dxa"/>
            <w:shd w:val="clear" w:color="auto" w:fill="FF0000"/>
          </w:tcPr>
          <w:p w:rsidR="006D67F1" w:rsidRPr="009973DB" w:rsidRDefault="006D67F1" w:rsidP="002E3AE9">
            <w:pPr>
              <w:keepNext/>
              <w:jc w:val="center"/>
              <w:rPr>
                <w:b/>
                <w:color w:val="FFFFFF"/>
                <w:sz w:val="20"/>
              </w:rPr>
            </w:pPr>
            <w:r w:rsidRPr="009973DB">
              <w:rPr>
                <w:b/>
                <w:color w:val="FFFFFF"/>
                <w:sz w:val="20"/>
              </w:rPr>
              <w:t>Pomalejší čerpání</w:t>
            </w:r>
          </w:p>
        </w:tc>
      </w:tr>
    </w:tbl>
    <w:p w:rsidR="006D67F1" w:rsidRPr="009973DB" w:rsidRDefault="006D67F1" w:rsidP="00DE0CB4">
      <w:pPr>
        <w:pStyle w:val="Caption"/>
      </w:pPr>
      <w:r w:rsidRPr="009973DB">
        <w:t xml:space="preserve">Tabulka </w:t>
      </w:r>
      <w:fldSimple w:instr=" SEQ Tabulka \* ARABIC ">
        <w:r w:rsidRPr="009973DB">
          <w:rPr>
            <w:noProof/>
          </w:rPr>
          <w:t>25</w:t>
        </w:r>
      </w:fldSimple>
      <w:r w:rsidRPr="009973DB">
        <w:t>: Přidaná hodnota, Nevýhody, problémy a rizika veřejné podpory pro příjemce a ŘO</w:t>
      </w:r>
    </w:p>
    <w:p w:rsidR="006D67F1" w:rsidRPr="009973DB" w:rsidRDefault="006D67F1" w:rsidP="00DE0CB4">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2694"/>
        <w:gridCol w:w="2268"/>
        <w:gridCol w:w="2268"/>
      </w:tblGrid>
      <w:tr w:rsidR="006D67F1" w:rsidRPr="009973DB" w:rsidTr="002E3AE9">
        <w:tc>
          <w:tcPr>
            <w:tcW w:w="1729" w:type="dxa"/>
            <w:shd w:val="clear" w:color="auto" w:fill="548DD4"/>
          </w:tcPr>
          <w:p w:rsidR="006D67F1" w:rsidRPr="009973DB" w:rsidRDefault="006D67F1" w:rsidP="002E3AE9">
            <w:pPr>
              <w:pStyle w:val="Highlight2"/>
              <w:shd w:val="clear" w:color="auto" w:fill="8DB3E2"/>
              <w:jc w:val="center"/>
              <w:rPr>
                <w:rFonts w:ascii="Calibri" w:hAnsi="Calibri" w:cs="Calibri"/>
                <w:color w:val="FFFFFF"/>
                <w:sz w:val="22"/>
                <w:szCs w:val="22"/>
              </w:rPr>
            </w:pPr>
            <w:r w:rsidRPr="009973DB">
              <w:rPr>
                <w:rFonts w:ascii="Calibri" w:hAnsi="Calibri" w:cs="Calibri"/>
                <w:color w:val="FFFFFF"/>
                <w:sz w:val="22"/>
                <w:szCs w:val="22"/>
                <w:lang w:eastAsia="cs-CZ"/>
              </w:rPr>
              <w:t>Tržní selhání</w:t>
            </w:r>
          </w:p>
        </w:tc>
        <w:tc>
          <w:tcPr>
            <w:tcW w:w="2694" w:type="dxa"/>
            <w:shd w:val="clear" w:color="auto" w:fill="548DD4"/>
          </w:tcPr>
          <w:p w:rsidR="006D67F1" w:rsidRPr="009973DB" w:rsidRDefault="006D67F1" w:rsidP="002E3AE9">
            <w:pPr>
              <w:pStyle w:val="Highlight2"/>
              <w:shd w:val="clear" w:color="auto" w:fill="8DB3E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Záruční nástroj</w:t>
            </w:r>
          </w:p>
        </w:tc>
        <w:tc>
          <w:tcPr>
            <w:tcW w:w="2268" w:type="dxa"/>
            <w:shd w:val="clear" w:color="auto" w:fill="548DD4"/>
          </w:tcPr>
          <w:p w:rsidR="006D67F1" w:rsidRPr="009973DB" w:rsidRDefault="006D67F1" w:rsidP="002E3AE9">
            <w:pPr>
              <w:pStyle w:val="Highlight2"/>
              <w:shd w:val="clear" w:color="auto" w:fill="8DB3E2"/>
              <w:jc w:val="center"/>
              <w:rPr>
                <w:rFonts w:ascii="Calibri" w:hAnsi="Calibri" w:cs="Calibri"/>
                <w:color w:val="FFFFFF"/>
                <w:sz w:val="22"/>
                <w:szCs w:val="22"/>
              </w:rPr>
            </w:pPr>
            <w:r w:rsidRPr="009973DB">
              <w:rPr>
                <w:rFonts w:ascii="Calibri" w:hAnsi="Calibri" w:cs="Calibri"/>
                <w:bCs/>
                <w:color w:val="FFFFFF"/>
                <w:sz w:val="22"/>
                <w:szCs w:val="22"/>
                <w:lang w:eastAsia="cs-CZ"/>
              </w:rPr>
              <w:t>Zvýhodněný úvěr</w:t>
            </w:r>
          </w:p>
        </w:tc>
        <w:tc>
          <w:tcPr>
            <w:tcW w:w="2268" w:type="dxa"/>
            <w:shd w:val="clear" w:color="auto" w:fill="548DD4"/>
          </w:tcPr>
          <w:p w:rsidR="006D67F1" w:rsidRPr="009973DB" w:rsidRDefault="006D67F1" w:rsidP="002E3AE9">
            <w:pPr>
              <w:pStyle w:val="Highlight2"/>
              <w:shd w:val="clear" w:color="auto" w:fill="8DB3E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2E3AE9">
        <w:trPr>
          <w:trHeight w:val="793"/>
        </w:trPr>
        <w:tc>
          <w:tcPr>
            <w:tcW w:w="1729" w:type="dxa"/>
          </w:tcPr>
          <w:p w:rsidR="006D67F1" w:rsidRPr="009973DB" w:rsidRDefault="006D67F1" w:rsidP="002E3AE9">
            <w:pPr>
              <w:pStyle w:val="Highlight2"/>
              <w:jc w:val="left"/>
              <w:rPr>
                <w:rFonts w:ascii="Calibri" w:hAnsi="Calibri" w:cs="Calibri"/>
              </w:rPr>
            </w:pPr>
            <w:r w:rsidRPr="009973DB">
              <w:rPr>
                <w:rFonts w:ascii="Calibri" w:hAnsi="Calibri" w:cs="Calibri"/>
                <w:color w:val="auto"/>
                <w:szCs w:val="20"/>
              </w:rPr>
              <w:t>Náklady projektu a návratnost</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auto"/>
                <w:szCs w:val="20"/>
              </w:rPr>
              <w:t>Nemá velký vliv na snížení nákladů projektu a jeho návratnost</w:t>
            </w:r>
          </w:p>
        </w:tc>
        <w:tc>
          <w:tcPr>
            <w:tcW w:w="2268" w:type="dxa"/>
          </w:tcPr>
          <w:p w:rsidR="006D67F1" w:rsidRPr="009973DB" w:rsidRDefault="006D67F1" w:rsidP="002E3AE9">
            <w:pPr>
              <w:pStyle w:val="Highlight2"/>
              <w:jc w:val="center"/>
              <w:rPr>
                <w:rFonts w:ascii="Calibri" w:hAnsi="Calibri" w:cs="Calibri"/>
                <w:b w:val="0"/>
              </w:rPr>
            </w:pPr>
            <w:r w:rsidRPr="009973DB">
              <w:rPr>
                <w:rFonts w:ascii="Calibri" w:hAnsi="Calibri" w:cs="Calibri"/>
                <w:b w:val="0"/>
                <w:color w:val="auto"/>
                <w:szCs w:val="20"/>
              </w:rPr>
              <w:t>Částečně snižuje úrokové náklady a počáteční náklady na přípravu, radikálně však nemění parametry návratnosti</w:t>
            </w: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auto"/>
                <w:szCs w:val="20"/>
              </w:rPr>
              <w:t>Výrazně snižuje náklady pro žadatele a vylepšuje tedy i návratnost projektu.</w:t>
            </w:r>
          </w:p>
        </w:tc>
      </w:tr>
      <w:tr w:rsidR="006D67F1" w:rsidRPr="009973DB" w:rsidTr="002E3AE9">
        <w:trPr>
          <w:trHeight w:val="1521"/>
        </w:trPr>
        <w:tc>
          <w:tcPr>
            <w:tcW w:w="1729" w:type="dxa"/>
          </w:tcPr>
          <w:p w:rsidR="006D67F1" w:rsidRPr="009973DB" w:rsidRDefault="006D67F1" w:rsidP="002E3AE9">
            <w:pPr>
              <w:pStyle w:val="Highlight2"/>
              <w:jc w:val="left"/>
              <w:rPr>
                <w:rFonts w:ascii="Calibri" w:hAnsi="Calibri" w:cs="Calibri"/>
                <w:bCs/>
                <w:color w:val="000000"/>
                <w:szCs w:val="20"/>
                <w:lang w:eastAsia="cs-CZ"/>
              </w:rPr>
            </w:pPr>
            <w:r w:rsidRPr="009973DB">
              <w:rPr>
                <w:rFonts w:ascii="Calibri" w:hAnsi="Calibri" w:cs="Calibri"/>
                <w:bCs/>
                <w:color w:val="000000"/>
                <w:szCs w:val="20"/>
                <w:lang w:eastAsia="cs-CZ"/>
              </w:rPr>
              <w:t>Riziko projektu</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 pohledu úvěrování rozděluje riziko mezi příjemce, banku a FN. Likvidnější zástava, výrazné snížení rizika pro úvěrující instituci</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Zlepšená úvěrovatelnost dotovaných projektů</w:t>
            </w: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w:t>
            </w: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rPr>
              <w:t xml:space="preserve"> ŘO má předem dané ztráty do absolutní výše dotace.</w:t>
            </w:r>
          </w:p>
        </w:tc>
      </w:tr>
      <w:tr w:rsidR="006D67F1" w:rsidRPr="009973DB" w:rsidTr="002E3AE9">
        <w:trPr>
          <w:trHeight w:val="1474"/>
        </w:trPr>
        <w:tc>
          <w:tcPr>
            <w:tcW w:w="1729" w:type="dxa"/>
          </w:tcPr>
          <w:p w:rsidR="006D67F1" w:rsidRPr="009973DB" w:rsidRDefault="006D67F1" w:rsidP="002E3AE9">
            <w:pPr>
              <w:rPr>
                <w:rFonts w:cs="Calibri"/>
                <w:b/>
                <w:sz w:val="20"/>
              </w:rPr>
            </w:pPr>
            <w:r w:rsidRPr="009973DB">
              <w:rPr>
                <w:rFonts w:cs="Calibri"/>
                <w:b/>
                <w:bCs/>
                <w:color w:val="000000"/>
                <w:sz w:val="20"/>
              </w:rPr>
              <w:t>Administrativní zátěž</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Jednoduchá administrace, bez rizika odebrání podpory z důvodu technických chyb</w:t>
            </w:r>
          </w:p>
          <w:p w:rsidR="006D67F1" w:rsidRPr="009973DB" w:rsidRDefault="006D67F1" w:rsidP="002E3AE9">
            <w:pPr>
              <w:pStyle w:val="Highlight2"/>
              <w:jc w:val="center"/>
              <w:rPr>
                <w:rFonts w:ascii="Calibri" w:hAnsi="Calibri" w:cs="Calibri"/>
                <w:b w:val="0"/>
                <w:bCs/>
                <w:color w:val="000000"/>
                <w:lang w:eastAsia="cs-CZ"/>
              </w:rPr>
            </w:pPr>
          </w:p>
        </w:tc>
        <w:tc>
          <w:tcPr>
            <w:tcW w:w="2268" w:type="dxa"/>
          </w:tcPr>
          <w:p w:rsidR="006D67F1" w:rsidRPr="009973DB" w:rsidRDefault="006D67F1" w:rsidP="002E3AE9">
            <w:pPr>
              <w:rPr>
                <w:sz w:val="20"/>
              </w:rPr>
            </w:pPr>
            <w:r w:rsidRPr="009973DB">
              <w:rPr>
                <w:rFonts w:cs="Calibri"/>
                <w:color w:val="000000"/>
                <w:sz w:val="20"/>
              </w:rPr>
              <w:t>Jednoduchá administrace, bez rizika odebrání podpory z důvodu technických chyb</w:t>
            </w:r>
          </w:p>
        </w:tc>
        <w:tc>
          <w:tcPr>
            <w:tcW w:w="2268" w:type="dxa"/>
          </w:tcPr>
          <w:p w:rsidR="006D67F1" w:rsidRPr="009973DB" w:rsidRDefault="006D67F1" w:rsidP="002E3AE9">
            <w:pPr>
              <w:rPr>
                <w:color w:val="000000"/>
                <w:sz w:val="20"/>
              </w:rPr>
            </w:pPr>
            <w:r w:rsidRPr="009973DB">
              <w:rPr>
                <w:rFonts w:cs="Calibri"/>
                <w:color w:val="000000"/>
                <w:sz w:val="20"/>
              </w:rPr>
              <w:t>Vysoká administrativní a regulační zátěž omezuje příjemce, zvyšuje náklady a přináší riziko odebrání dotace.</w:t>
            </w:r>
          </w:p>
        </w:tc>
      </w:tr>
      <w:tr w:rsidR="006D67F1" w:rsidRPr="009973DB" w:rsidTr="002E3AE9">
        <w:tc>
          <w:tcPr>
            <w:tcW w:w="1729" w:type="dxa"/>
          </w:tcPr>
          <w:p w:rsidR="006D67F1" w:rsidRPr="009973DB" w:rsidRDefault="006D67F1" w:rsidP="002E3AE9">
            <w:pPr>
              <w:pStyle w:val="Highlight2"/>
              <w:jc w:val="left"/>
              <w:rPr>
                <w:rFonts w:ascii="Calibri" w:hAnsi="Calibri" w:cs="Calibri"/>
                <w:bCs/>
                <w:color w:val="auto"/>
                <w:szCs w:val="20"/>
                <w:lang w:eastAsia="cs-CZ"/>
              </w:rPr>
            </w:pPr>
            <w:r w:rsidRPr="009973DB">
              <w:rPr>
                <w:rFonts w:ascii="Calibri" w:hAnsi="Calibri" w:cs="Calibri"/>
                <w:color w:val="auto"/>
                <w:szCs w:val="20"/>
              </w:rPr>
              <w:t>Celkový efekt na Investiční aktivitu a absorpci v SC</w:t>
            </w:r>
          </w:p>
        </w:tc>
        <w:tc>
          <w:tcPr>
            <w:tcW w:w="2694" w:type="dxa"/>
          </w:tcPr>
          <w:p w:rsidR="006D67F1" w:rsidRPr="009973DB" w:rsidRDefault="006D67F1" w:rsidP="002433DA">
            <w:pPr>
              <w:pStyle w:val="Highlight2"/>
              <w:jc w:val="center"/>
              <w:rPr>
                <w:rFonts w:ascii="Calibri" w:hAnsi="Calibri" w:cs="Calibri"/>
                <w:b w:val="0"/>
                <w:color w:val="000000"/>
                <w:lang w:eastAsia="cs-CZ"/>
              </w:rPr>
            </w:pPr>
            <w:r w:rsidRPr="009973DB">
              <w:rPr>
                <w:rFonts w:ascii="Calibri" w:hAnsi="Calibri" w:cs="Calibri"/>
                <w:b w:val="0"/>
                <w:bCs/>
                <w:color w:val="000000"/>
                <w:lang w:eastAsia="cs-CZ"/>
              </w:rPr>
              <w:t>Záruka nemá výrazný vliv na investiční aktivitu v oblasti energetických úspor, částečně pouze v segmentu rizikových MSP</w:t>
            </w:r>
          </w:p>
        </w:tc>
        <w:tc>
          <w:tcPr>
            <w:tcW w:w="2268" w:type="dxa"/>
          </w:tcPr>
          <w:p w:rsidR="006D67F1" w:rsidRPr="009973DB" w:rsidRDefault="006D67F1" w:rsidP="002E3AE9">
            <w:pPr>
              <w:rPr>
                <w:sz w:val="20"/>
              </w:rPr>
            </w:pPr>
            <w:r w:rsidRPr="009973DB">
              <w:rPr>
                <w:sz w:val="20"/>
              </w:rPr>
              <w:t>Mírné zkrácení doby návratnosti, přístup k vyššímu externímu financování a příspěvek na projektovou přípravu</w:t>
            </w:r>
          </w:p>
          <w:p w:rsidR="006D67F1" w:rsidRPr="009973DB" w:rsidRDefault="006D67F1" w:rsidP="002E3AE9">
            <w:pPr>
              <w:rPr>
                <w:sz w:val="20"/>
              </w:rPr>
            </w:pPr>
            <w:r w:rsidRPr="009973DB">
              <w:rPr>
                <w:sz w:val="20"/>
              </w:rPr>
              <w:t xml:space="preserve">umožní vyšší investiční aktivitu v segmentu </w:t>
            </w:r>
          </w:p>
          <w:p w:rsidR="006D67F1" w:rsidRPr="009973DB" w:rsidRDefault="006D67F1" w:rsidP="002E3AE9">
            <w:pPr>
              <w:rPr>
                <w:sz w:val="20"/>
              </w:rPr>
            </w:pPr>
          </w:p>
          <w:p w:rsidR="006D67F1" w:rsidRPr="009973DB" w:rsidRDefault="006D67F1" w:rsidP="002E3AE9">
            <w:pPr>
              <w:rPr>
                <w:sz w:val="20"/>
              </w:rPr>
            </w:pPr>
            <w:r w:rsidRPr="009973DB">
              <w:rPr>
                <w:sz w:val="20"/>
              </w:rPr>
              <w:t>Motivační efekt pro dodatečné investice je menší než v případě dotací, ale v případě úspor stále znatelný.</w:t>
            </w:r>
          </w:p>
          <w:p w:rsidR="006D67F1" w:rsidRPr="009973DB" w:rsidRDefault="006D67F1" w:rsidP="002433DA">
            <w:pPr>
              <w:rPr>
                <w:rFonts w:cs="Calibri"/>
                <w:color w:val="000000"/>
                <w:sz w:val="20"/>
              </w:rPr>
            </w:pPr>
          </w:p>
        </w:tc>
        <w:tc>
          <w:tcPr>
            <w:tcW w:w="2268" w:type="dxa"/>
          </w:tcPr>
          <w:p w:rsidR="006D67F1" w:rsidRPr="009973DB" w:rsidRDefault="006D67F1" w:rsidP="002E3AE9">
            <w:pPr>
              <w:rPr>
                <w:color w:val="000000"/>
                <w:sz w:val="20"/>
              </w:rPr>
            </w:pPr>
            <w:r w:rsidRPr="009973DB">
              <w:rPr>
                <w:color w:val="000000"/>
                <w:sz w:val="20"/>
              </w:rPr>
              <w:t>Znatelný efekt na nákladovost a návratnost projektu může značně stimulovat aktivity do komplexnějších projektů s vysokou mírou energetické úspory</w:t>
            </w:r>
          </w:p>
          <w:p w:rsidR="006D67F1" w:rsidRPr="009973DB" w:rsidRDefault="006D67F1" w:rsidP="002433DA">
            <w:pPr>
              <w:rPr>
                <w:rFonts w:cs="Calibri"/>
                <w:color w:val="000000"/>
                <w:sz w:val="20"/>
              </w:rPr>
            </w:pPr>
          </w:p>
        </w:tc>
      </w:tr>
      <w:tr w:rsidR="006D67F1" w:rsidRPr="009973DB" w:rsidTr="002E3AE9">
        <w:tc>
          <w:tcPr>
            <w:tcW w:w="1729" w:type="dxa"/>
          </w:tcPr>
          <w:p w:rsidR="006D67F1" w:rsidRPr="009973DB" w:rsidRDefault="006D67F1" w:rsidP="002E3AE9">
            <w:pPr>
              <w:pStyle w:val="Highlight2"/>
              <w:jc w:val="left"/>
              <w:rPr>
                <w:rFonts w:ascii="Calibri" w:hAnsi="Calibri" w:cs="Calibri"/>
                <w:color w:val="auto"/>
                <w:szCs w:val="20"/>
              </w:rPr>
            </w:pPr>
            <w:r w:rsidRPr="009973DB">
              <w:rPr>
                <w:rFonts w:ascii="Calibri" w:hAnsi="Calibri" w:cs="Calibri"/>
                <w:bCs/>
                <w:color w:val="000000"/>
                <w:lang w:eastAsia="cs-CZ"/>
              </w:rPr>
              <w:t>Efekt na narušení tržního prostředí</w:t>
            </w:r>
          </w:p>
        </w:tc>
        <w:tc>
          <w:tcPr>
            <w:tcW w:w="2694" w:type="dxa"/>
          </w:tcPr>
          <w:p w:rsidR="006D67F1" w:rsidRPr="009973DB" w:rsidRDefault="006D67F1" w:rsidP="002E3AE9">
            <w:pPr>
              <w:pStyle w:val="Highlight2"/>
              <w:jc w:val="center"/>
              <w:rPr>
                <w:rFonts w:ascii="Calibri" w:hAnsi="Calibri" w:cs="Calibri"/>
                <w:b w:val="0"/>
                <w:bCs/>
                <w:color w:val="000000"/>
                <w:szCs w:val="20"/>
                <w:lang w:eastAsia="cs-CZ"/>
              </w:rPr>
            </w:pPr>
            <w:r w:rsidRPr="009973DB">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6D67F1" w:rsidRPr="009973DB" w:rsidRDefault="006D67F1" w:rsidP="002E3AE9">
            <w:pPr>
              <w:pStyle w:val="Highlight2"/>
              <w:jc w:val="center"/>
              <w:rPr>
                <w:rFonts w:ascii="Calibri" w:hAnsi="Calibri" w:cs="Calibri"/>
                <w:b w:val="0"/>
                <w:color w:val="000000"/>
                <w:szCs w:val="20"/>
                <w:lang w:eastAsia="cs-CZ"/>
              </w:rPr>
            </w:pPr>
            <w:r w:rsidRPr="009973DB">
              <w:rPr>
                <w:rFonts w:ascii="Calibri" w:hAnsi="Calibri" w:cs="Calibri"/>
                <w:b w:val="0"/>
                <w:color w:val="000000"/>
                <w:szCs w:val="20"/>
                <w:lang w:eastAsia="cs-CZ"/>
              </w:rPr>
              <w:t>Malý vliv na tržní prostředí, návratná podpora motivuje ekonomicky efektivní počínání subjektů</w:t>
            </w:r>
          </w:p>
          <w:p w:rsidR="006D67F1" w:rsidRPr="009973DB" w:rsidRDefault="006D67F1" w:rsidP="002E3AE9">
            <w:pPr>
              <w:pStyle w:val="Highlight2"/>
              <w:jc w:val="center"/>
              <w:rPr>
                <w:rFonts w:ascii="Calibri" w:hAnsi="Calibri" w:cs="Calibri"/>
                <w:b w:val="0"/>
                <w:color w:val="000000"/>
                <w:szCs w:val="20"/>
                <w:lang w:eastAsia="cs-CZ"/>
              </w:rPr>
            </w:pPr>
          </w:p>
          <w:p w:rsidR="006D67F1" w:rsidRPr="009973DB" w:rsidRDefault="006D67F1" w:rsidP="002E3AE9">
            <w:pPr>
              <w:pStyle w:val="Highlight2"/>
              <w:jc w:val="center"/>
              <w:rPr>
                <w:rFonts w:ascii="Calibri" w:hAnsi="Calibri" w:cs="Calibri"/>
                <w:b w:val="0"/>
                <w:color w:val="000000"/>
                <w:szCs w:val="20"/>
                <w:lang w:eastAsia="cs-CZ"/>
              </w:rPr>
            </w:pPr>
            <w:r w:rsidRPr="009973DB">
              <w:rPr>
                <w:rFonts w:ascii="Calibri" w:hAnsi="Calibri" w:cs="Calibri"/>
                <w:b w:val="0"/>
                <w:color w:val="000000"/>
                <w:szCs w:val="20"/>
                <w:lang w:eastAsia="cs-CZ"/>
              </w:rPr>
              <w:t>Doplnění soukromého finančního trhu</w:t>
            </w:r>
          </w:p>
          <w:p w:rsidR="006D67F1" w:rsidRPr="009973DB" w:rsidRDefault="006D67F1" w:rsidP="002433DA">
            <w:pPr>
              <w:rPr>
                <w:sz w:val="20"/>
              </w:rPr>
            </w:pPr>
            <w:r w:rsidRPr="009973DB">
              <w:rPr>
                <w:sz w:val="20"/>
              </w:rPr>
              <w:t>Nenarušuje výrazně tržní prostředí.</w:t>
            </w:r>
          </w:p>
        </w:tc>
        <w:tc>
          <w:tcPr>
            <w:tcW w:w="2268" w:type="dxa"/>
          </w:tcPr>
          <w:p w:rsidR="006D67F1" w:rsidRPr="009973DB" w:rsidRDefault="006D67F1" w:rsidP="002433DA">
            <w:pPr>
              <w:rPr>
                <w:color w:val="000000"/>
                <w:sz w:val="20"/>
              </w:rPr>
            </w:pPr>
            <w:r w:rsidRPr="009973DB">
              <w:rPr>
                <w:rFonts w:cs="Calibri"/>
                <w:bCs/>
                <w:color w:val="000000"/>
                <w:sz w:val="20"/>
              </w:rPr>
              <w:t>Dotace znamenají zvýhodnění pro podnikání dotčených subjektů, nicméně do značné míry vyrovnávají tržní selhání. V rámci trhu znamenají výraznou úpravu jeho fungování, regulaci investiční aktivity s ohledem na vyhlášené výzvy a částečně i omezení pro tržní mechanismy typu EPC.</w:t>
            </w:r>
          </w:p>
        </w:tc>
      </w:tr>
    </w:tbl>
    <w:p w:rsidR="006D67F1" w:rsidRPr="009973DB" w:rsidRDefault="006D67F1" w:rsidP="00DE0CB4"/>
    <w:p w:rsidR="006D67F1" w:rsidRPr="009973DB" w:rsidRDefault="006D67F1" w:rsidP="00DE0CB4">
      <w:pPr>
        <w:pStyle w:val="Caption"/>
      </w:pPr>
      <w:r w:rsidRPr="009973DB">
        <w:t xml:space="preserve">Tabulka </w:t>
      </w:r>
      <w:fldSimple w:instr=" SEQ Tabulka \* ARABIC ">
        <w:r w:rsidRPr="009973DB">
          <w:rPr>
            <w:noProof/>
          </w:rPr>
          <w:t>26</w:t>
        </w:r>
      </w:fldSimple>
      <w:r w:rsidRPr="009973DB">
        <w:t xml:space="preserve"> – Přidaná hodnota podpory pro cíle SC 3.2</w:t>
      </w:r>
    </w:p>
    <w:p w:rsidR="006D67F1" w:rsidRPr="009973DB" w:rsidRDefault="006D67F1" w:rsidP="00DE0CB4"/>
    <w:p w:rsidR="006D67F1" w:rsidRPr="009973DB" w:rsidRDefault="006D67F1" w:rsidP="00DE0CB4">
      <w:r w:rsidRPr="009973DB">
        <w:t>Na základě porovnání přidané hodnoty je zřejmé, že v rámci aktivit SC 3.2 lze identifikovat potenciál pro použití jak úvěrového, tak dotačního nástroje.</w:t>
      </w:r>
    </w:p>
    <w:p w:rsidR="006D67F1" w:rsidRPr="009973DB" w:rsidRDefault="006D67F1" w:rsidP="00283266">
      <w:pPr>
        <w:pStyle w:val="Heading4"/>
      </w:pPr>
      <w:r w:rsidRPr="009973DB">
        <w:t>Soulad s jinými formami veřejných intervencí</w:t>
      </w:r>
    </w:p>
    <w:p w:rsidR="006D67F1" w:rsidRPr="009973DB" w:rsidRDefault="006D67F1" w:rsidP="004061B0">
      <w:pPr>
        <w:rPr>
          <w:lang w:eastAsia="en-US"/>
        </w:rPr>
      </w:pPr>
    </w:p>
    <w:p w:rsidR="006D67F1" w:rsidRPr="009973DB" w:rsidRDefault="006D67F1" w:rsidP="004061B0">
      <w:pPr>
        <w:rPr>
          <w:lang w:eastAsia="en-US"/>
        </w:rPr>
      </w:pPr>
      <w:r w:rsidRPr="009973DB">
        <w:rPr>
          <w:lang w:eastAsia="en-US"/>
        </w:rPr>
        <w:t>Podpora v SC 3.2 je komplementární k podpoře v rámci OPŽP a programu Nová zelená úsporám, která cílí na nepodnikatelské subjekty a rovněž podpoře energetické účinnosti v bytových domech poskytované IROP. Synergicky k SC 3.2 působí neinvestiční podpora v programu EFEKT, která rozvíjí tržní prostředí v oblasti energetických úspor.</w:t>
      </w:r>
    </w:p>
    <w:p w:rsidR="006D67F1" w:rsidRPr="009973DB" w:rsidRDefault="006D67F1" w:rsidP="004061B0">
      <w:pPr>
        <w:rPr>
          <w:lang w:eastAsia="en-US"/>
        </w:rPr>
      </w:pPr>
    </w:p>
    <w:p w:rsidR="006D67F1" w:rsidRPr="009973DB" w:rsidRDefault="006D67F1" w:rsidP="003C3B8D">
      <w:pPr>
        <w:rPr>
          <w:lang w:eastAsia="en-US"/>
        </w:rPr>
      </w:pPr>
      <w:r w:rsidRPr="009973DB">
        <w:rPr>
          <w:lang w:eastAsia="en-US"/>
        </w:rPr>
        <w:t>Důležitou komplementaritu představuje také možnost zapojení Investičního plánu pro Evropu a Evropského fondu pro strategické investice.</w:t>
      </w:r>
    </w:p>
    <w:p w:rsidR="006D67F1" w:rsidRPr="009973DB" w:rsidRDefault="006D67F1" w:rsidP="00283266">
      <w:pPr>
        <w:pStyle w:val="Heading4"/>
      </w:pPr>
      <w:r w:rsidRPr="009973DB">
        <w:t>Možné řešení veřejné podpory</w:t>
      </w:r>
    </w:p>
    <w:p w:rsidR="006D67F1" w:rsidRPr="009973DB" w:rsidRDefault="006D67F1" w:rsidP="00283266"/>
    <w:p w:rsidR="006D67F1" w:rsidRPr="009973DB" w:rsidRDefault="006D67F1" w:rsidP="00283266">
      <w:r w:rsidRPr="009973DB">
        <w:t>Pro úvěrový finanční nástroj lze řešit veřejnou podporu poskytnutím podpory de minimis nebo podpory podle Obecného nařízení o blokových výjimkách č. 651/2014,.</w:t>
      </w:r>
    </w:p>
    <w:p w:rsidR="006D67F1" w:rsidRPr="009973DB" w:rsidRDefault="006D67F1" w:rsidP="004061B0">
      <w:pPr>
        <w:rPr>
          <w:lang w:eastAsia="en-US"/>
        </w:rPr>
      </w:pPr>
    </w:p>
    <w:p w:rsidR="006D67F1" w:rsidRPr="009973DB" w:rsidRDefault="006D67F1" w:rsidP="004061B0">
      <w:pPr>
        <w:rPr>
          <w:lang w:eastAsia="en-US"/>
        </w:rPr>
      </w:pPr>
    </w:p>
    <w:p w:rsidR="006D67F1" w:rsidRPr="009973DB" w:rsidRDefault="006D67F1" w:rsidP="00875E68">
      <w:pPr>
        <w:pStyle w:val="Heading3"/>
      </w:pPr>
      <w:bookmarkStart w:id="884" w:name="_Toc417682916"/>
      <w:r w:rsidRPr="009973DB">
        <w:t>Odhad dodatečných veřejných a soukromých zdrojů</w:t>
      </w:r>
      <w:bookmarkEnd w:id="884"/>
    </w:p>
    <w:p w:rsidR="006D67F1" w:rsidRPr="009973DB" w:rsidRDefault="006D67F1" w:rsidP="00B418D4"/>
    <w:p w:rsidR="006D67F1" w:rsidRPr="009973DB" w:rsidRDefault="006D67F1" w:rsidP="00875E68">
      <w:pPr>
        <w:pStyle w:val="Heading4"/>
      </w:pPr>
      <w:r w:rsidRPr="009973DB">
        <w:t>Spolufinancování ze soukromých zdrojů až na úroveň konečného příjemce</w:t>
      </w:r>
    </w:p>
    <w:p w:rsidR="006D67F1" w:rsidRPr="009973DB" w:rsidRDefault="006D67F1" w:rsidP="00875E68"/>
    <w:p w:rsidR="006D67F1" w:rsidRPr="009973DB" w:rsidRDefault="006D67F1" w:rsidP="004F5778">
      <w:r w:rsidRPr="009973DB">
        <w:t>Nástroj ve formě zvýhodněných úvěrů předpokládá spolufinancování ve formě komerčního úvěru, který bude předpokladem obdržení úvěru zvýhodněného. Podíl soukromých bankovních zdrojů na financování projektu se může pohybovat v závislosti na nastavení nástroje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6D67F1" w:rsidRPr="009973DB" w:rsidRDefault="006D67F1" w:rsidP="000150B2">
      <w:r w:rsidRPr="009973DB">
        <w:t>Předpokladem nástroje zvýhodněných úvěrů je též zachování podílu vlastních zdrojů příjemce, který může v závislosti na finanční strategii a potřebách podniku výrazně oscilovat. Vlastní zdroje budou využity jak na dofinancování způsobilých výdajů, tak především na podpoře nezpůsobilé výdaje projektů.</w:t>
      </w:r>
    </w:p>
    <w:p w:rsidR="006D67F1" w:rsidRPr="009973DB" w:rsidRDefault="006D67F1" w:rsidP="004F5778"/>
    <w:p w:rsidR="006D67F1" w:rsidRPr="009973DB" w:rsidRDefault="006D67F1" w:rsidP="00875E68">
      <w:r w:rsidRPr="009973DB">
        <w:t>V případě úvěrů odhadujeme na základě zkušeností ČMZRB vlastní zdroje žadatele na úrovni 10-30 % nákladů projektu. Minimální podíl by měl činit 10 %. Určitá minimální část vlastních zdrojů je zpravidla i podmínkou udělení komerčních úvěrů.</w:t>
      </w:r>
    </w:p>
    <w:p w:rsidR="006D67F1" w:rsidRPr="009973DB" w:rsidRDefault="006D67F1" w:rsidP="00C72C85">
      <w:pPr>
        <w:pStyle w:val="Heading4"/>
      </w:pPr>
      <w:r w:rsidRPr="009973DB">
        <w:t>Identifikace klíčových subjektů</w:t>
      </w:r>
    </w:p>
    <w:p w:rsidR="006D67F1" w:rsidRPr="009973DB" w:rsidRDefault="006D67F1" w:rsidP="00312C02">
      <w:r w:rsidRPr="009973DB">
        <w:t>Klíčovým soukromým subjektem pro nástroj zvýhodněných úvěrů jsou soukromé úvěrující instituce – komerční banky, které zajišťují soukromé spolufinancování. FN bude implementován skrze záruční, resp. úvěrový fond s vybraných správcem.</w:t>
      </w:r>
    </w:p>
    <w:p w:rsidR="006D67F1" w:rsidRPr="009973DB" w:rsidRDefault="006D67F1" w:rsidP="00312C02">
      <w:pPr>
        <w:pStyle w:val="Heading4"/>
      </w:pPr>
      <w:r w:rsidRPr="009973DB">
        <w:t>Odhad dodatečných zdrojů, který potenciálně finanční nástroj přiláká– očekávaný pákový efekt</w:t>
      </w:r>
    </w:p>
    <w:p w:rsidR="006D67F1" w:rsidRPr="009973DB" w:rsidRDefault="006D67F1" w:rsidP="00312C02">
      <w:r w:rsidRPr="009973DB">
        <w:t>Dodatečné zdroje aktivované finančním nástrojem a tedy i výsledný pákový efekt jsou vždy závislé na konkrétním nastavení investiční strategie z hlediska požadovaného soukromého spolufinancování.</w:t>
      </w:r>
    </w:p>
    <w:p w:rsidR="006D67F1" w:rsidRPr="009973DB" w:rsidRDefault="006D67F1" w:rsidP="00312C02"/>
    <w:p w:rsidR="006D67F1" w:rsidRPr="009973DB" w:rsidRDefault="006D67F1" w:rsidP="00312C02">
      <w:r w:rsidRPr="009973DB">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9973DB" w:rsidRDefault="006D67F1" w:rsidP="00312C02">
      <w:pPr>
        <w:rPr>
          <w:b/>
        </w:rPr>
      </w:pPr>
      <w:r w:rsidRPr="009973DB">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9973DB">
        <w:rPr>
          <w:b/>
        </w:rPr>
        <w:t>nelze očekávat pákový efekt přesahující hodnotu 2(tedy podíl FN a soukromého úvěru 1:1).</w:t>
      </w:r>
    </w:p>
    <w:p w:rsidR="006D67F1" w:rsidRPr="009973DB" w:rsidRDefault="006D67F1" w:rsidP="00875E68"/>
    <w:p w:rsidR="006D67F1" w:rsidRPr="009973DB" w:rsidRDefault="006D67F1" w:rsidP="00875E68">
      <w:pPr>
        <w:pStyle w:val="Heading4"/>
      </w:pPr>
      <w:r w:rsidRPr="009973DB">
        <w:t>Posouzení potřeby a úroveň preferenčního odměňování</w:t>
      </w:r>
    </w:p>
    <w:p w:rsidR="006D67F1" w:rsidRPr="009973DB" w:rsidRDefault="006D67F1" w:rsidP="004061B0">
      <w:pPr>
        <w:rPr>
          <w:lang w:eastAsia="en-US"/>
        </w:rPr>
      </w:pPr>
      <w:r w:rsidRPr="009973DB">
        <w:t>K motivování dostatečného pákového efektu a zapojení soukromých bankovních zdrojů na podporovaných projektech navrhujeme uplatňovat v rámci zvýhodněných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w:t>
      </w:r>
    </w:p>
    <w:p w:rsidR="006D67F1" w:rsidRPr="009973DB" w:rsidRDefault="006D67F1" w:rsidP="006F42A5">
      <w:pPr>
        <w:rPr>
          <w:lang w:eastAsia="en-US"/>
        </w:rPr>
      </w:pPr>
    </w:p>
    <w:p w:rsidR="006D67F1" w:rsidRPr="009973DB" w:rsidRDefault="006D67F1" w:rsidP="002433DA">
      <w:pPr>
        <w:pStyle w:val="Heading2"/>
        <w:rPr>
          <w:lang w:eastAsia="en-US"/>
        </w:rPr>
      </w:pPr>
      <w:bookmarkStart w:id="885" w:name="_Toc413824151"/>
      <w:bookmarkStart w:id="886" w:name="_Toc413831134"/>
      <w:bookmarkStart w:id="887" w:name="_Toc413831164"/>
      <w:bookmarkStart w:id="888" w:name="_Toc413824152"/>
      <w:bookmarkStart w:id="889" w:name="_Toc413831135"/>
      <w:bookmarkStart w:id="890" w:name="_Toc413831165"/>
      <w:bookmarkStart w:id="891" w:name="_Toc416800463"/>
      <w:bookmarkStart w:id="892" w:name="_Toc417682917"/>
      <w:bookmarkEnd w:id="885"/>
      <w:bookmarkEnd w:id="886"/>
      <w:bookmarkEnd w:id="887"/>
      <w:bookmarkEnd w:id="888"/>
      <w:bookmarkEnd w:id="889"/>
      <w:bookmarkEnd w:id="890"/>
      <w:r w:rsidRPr="009973DB">
        <w:rPr>
          <w:lang w:eastAsia="en-US"/>
        </w:rPr>
        <w:t xml:space="preserve">Specifický cíl 3.5 – </w:t>
      </w:r>
      <w:r w:rsidRPr="009973DB">
        <w:t>Zvýšit účinnost soustav zásobování teplem</w:t>
      </w:r>
      <w:bookmarkEnd w:id="891"/>
      <w:bookmarkEnd w:id="892"/>
    </w:p>
    <w:p w:rsidR="006D67F1" w:rsidRPr="009973DB" w:rsidRDefault="006D67F1" w:rsidP="002413B6">
      <w:pPr>
        <w:pStyle w:val="Heading3"/>
      </w:pPr>
      <w:bookmarkStart w:id="893" w:name="_Toc416800464"/>
      <w:bookmarkStart w:id="894" w:name="_Toc417682918"/>
      <w:r w:rsidRPr="009973DB">
        <w:t>Zaměření specifického cíle</w:t>
      </w:r>
      <w:bookmarkEnd w:id="893"/>
      <w:bookmarkEnd w:id="894"/>
    </w:p>
    <w:p w:rsidR="006D67F1" w:rsidRPr="009973DB" w:rsidRDefault="006D67F1" w:rsidP="009F0422">
      <w:pPr>
        <w:pStyle w:val="Neslovannadpisy"/>
        <w:rPr>
          <w:lang w:eastAsia="en-US"/>
        </w:rPr>
      </w:pPr>
      <w:r w:rsidRPr="009973DB">
        <w:rPr>
          <w:lang w:eastAsia="en-US"/>
        </w:rPr>
        <w:t>Podporované aktivity:</w:t>
      </w:r>
    </w:p>
    <w:p w:rsidR="006D67F1" w:rsidRPr="009973DB" w:rsidRDefault="006D67F1" w:rsidP="002433DA">
      <w:pPr>
        <w:pStyle w:val="ListParagraph"/>
        <w:numPr>
          <w:ilvl w:val="0"/>
          <w:numId w:val="8"/>
        </w:numPr>
        <w:rPr>
          <w:lang w:eastAsia="en-US"/>
        </w:rPr>
      </w:pPr>
      <w:r w:rsidRPr="009973DB">
        <w:rPr>
          <w:lang w:eastAsia="en-US"/>
        </w:rPr>
        <w:t>Instalace vysokoúčinných (plynových) kogeneračních jednotek v soustavách</w:t>
      </w:r>
    </w:p>
    <w:p w:rsidR="006D67F1" w:rsidRPr="009973DB" w:rsidRDefault="006D67F1" w:rsidP="009F0422">
      <w:pPr>
        <w:rPr>
          <w:lang w:eastAsia="en-US"/>
        </w:rPr>
      </w:pPr>
      <w:r w:rsidRPr="009973DB">
        <w:rPr>
          <w:lang w:eastAsia="en-US"/>
        </w:rPr>
        <w:t>zásobování teplem, včetně rozvoje a propojování existujících soustav za účelem vyššího využití</w:t>
      </w:r>
    </w:p>
    <w:p w:rsidR="006D67F1" w:rsidRPr="009973DB" w:rsidRDefault="006D67F1" w:rsidP="009F0422">
      <w:pPr>
        <w:rPr>
          <w:lang w:eastAsia="en-US"/>
        </w:rPr>
      </w:pPr>
      <w:r w:rsidRPr="009973DB">
        <w:rPr>
          <w:lang w:eastAsia="en-US"/>
        </w:rPr>
        <w:t>kombinované výroby elektřiny a tepla s cílem dosažení úspor primární energie.</w:t>
      </w:r>
    </w:p>
    <w:p w:rsidR="006D67F1" w:rsidRPr="009973DB" w:rsidRDefault="006D67F1" w:rsidP="002433DA">
      <w:pPr>
        <w:pStyle w:val="ListParagraph"/>
        <w:numPr>
          <w:ilvl w:val="0"/>
          <w:numId w:val="8"/>
        </w:numPr>
        <w:rPr>
          <w:lang w:eastAsia="en-US"/>
        </w:rPr>
      </w:pPr>
      <w:r w:rsidRPr="009973DB">
        <w:rPr>
          <w:lang w:eastAsia="en-US"/>
        </w:rPr>
        <w:t>Instalace vysokoúčinné (plynové) kogenerační jednotky za účelem lokální spotřeby</w:t>
      </w:r>
    </w:p>
    <w:p w:rsidR="006D67F1" w:rsidRPr="009973DB" w:rsidRDefault="006D67F1" w:rsidP="009F0422">
      <w:pPr>
        <w:rPr>
          <w:lang w:eastAsia="en-US"/>
        </w:rPr>
      </w:pPr>
      <w:r w:rsidRPr="009973DB">
        <w:rPr>
          <w:lang w:eastAsia="en-US"/>
        </w:rPr>
        <w:t>tepelné energie.</w:t>
      </w:r>
    </w:p>
    <w:p w:rsidR="006D67F1" w:rsidRPr="009973DB" w:rsidRDefault="006D67F1" w:rsidP="002433DA">
      <w:pPr>
        <w:pStyle w:val="ListParagraph"/>
        <w:numPr>
          <w:ilvl w:val="0"/>
          <w:numId w:val="8"/>
        </w:numPr>
        <w:rPr>
          <w:lang w:eastAsia="en-US"/>
        </w:rPr>
      </w:pPr>
      <w:r w:rsidRPr="009973DB">
        <w:rPr>
          <w:lang w:eastAsia="en-US"/>
        </w:rPr>
        <w:t>Rekonstrukce stávajících zařízení s kombinovanou výrobou elektřiny a tepla s cílem</w:t>
      </w:r>
    </w:p>
    <w:p w:rsidR="006D67F1" w:rsidRPr="009973DB" w:rsidRDefault="006D67F1" w:rsidP="009F0422">
      <w:pPr>
        <w:rPr>
          <w:lang w:eastAsia="en-US"/>
        </w:rPr>
      </w:pPr>
      <w:r w:rsidRPr="009973DB">
        <w:rPr>
          <w:lang w:eastAsia="en-US"/>
        </w:rPr>
        <w:t>dosažení úspory primární energie díky zlepšení technických parametrů zařízení.</w:t>
      </w:r>
    </w:p>
    <w:p w:rsidR="006D67F1" w:rsidRPr="009973DB" w:rsidRDefault="006D67F1" w:rsidP="002433DA">
      <w:pPr>
        <w:pStyle w:val="ListParagraph"/>
        <w:numPr>
          <w:ilvl w:val="0"/>
          <w:numId w:val="8"/>
        </w:numPr>
        <w:rPr>
          <w:lang w:eastAsia="en-US"/>
        </w:rPr>
      </w:pPr>
      <w:r w:rsidRPr="009973DB">
        <w:rPr>
          <w:lang w:eastAsia="en-US"/>
        </w:rPr>
        <w:t>Výstavba a rozvoj stávajících soustav zásobování teplem včetně předávacích stanic s</w:t>
      </w:r>
    </w:p>
    <w:p w:rsidR="006D67F1" w:rsidRPr="009973DB" w:rsidRDefault="006D67F1" w:rsidP="009F0422">
      <w:pPr>
        <w:rPr>
          <w:lang w:eastAsia="en-US"/>
        </w:rPr>
      </w:pPr>
      <w:r w:rsidRPr="009973DB">
        <w:rPr>
          <w:lang w:eastAsia="en-US"/>
        </w:rPr>
        <w:t>cílem maximálního využití tepla z vysokoúčinné kombinované výroby elektřiny a tepla</w:t>
      </w:r>
    </w:p>
    <w:p w:rsidR="006D67F1" w:rsidRPr="009973DB" w:rsidRDefault="006D67F1" w:rsidP="009F0422">
      <w:pPr>
        <w:rPr>
          <w:lang w:eastAsia="en-US"/>
        </w:rPr>
      </w:pPr>
      <w:r w:rsidRPr="009973DB">
        <w:rPr>
          <w:lang w:eastAsia="en-US"/>
        </w:rPr>
        <w:t>případně odpadního tepla z průmyslových procesů a dosažení úspor primární energie.</w:t>
      </w:r>
    </w:p>
    <w:p w:rsidR="006D67F1" w:rsidRPr="009973DB" w:rsidRDefault="006D67F1" w:rsidP="009F0422">
      <w:pPr>
        <w:rPr>
          <w:lang w:eastAsia="en-US"/>
        </w:rPr>
      </w:pPr>
    </w:p>
    <w:p w:rsidR="006D67F1" w:rsidRPr="009973DB" w:rsidRDefault="006D67F1">
      <w:pPr>
        <w:pStyle w:val="Neslovannadpisy"/>
        <w:rPr>
          <w:lang w:eastAsia="en-US"/>
        </w:rPr>
      </w:pPr>
      <w:r w:rsidRPr="009973DB">
        <w:rPr>
          <w:lang w:eastAsia="en-US"/>
        </w:rPr>
        <w:t xml:space="preserve">Hlavní cílová skupina: </w:t>
      </w:r>
    </w:p>
    <w:p w:rsidR="006D67F1" w:rsidRPr="009973DB" w:rsidRDefault="006D67F1" w:rsidP="00831C64">
      <w:pPr>
        <w:rPr>
          <w:lang w:eastAsia="en-US"/>
        </w:rPr>
      </w:pPr>
      <w:r w:rsidRPr="009973DB">
        <w:rPr>
          <w:lang w:eastAsia="en-US"/>
        </w:rPr>
        <w:t>Podnikatelské subjekty (velké podniky, ale i střední a případně malé podniky) které se soustředí na výrobu a dodávku tepla do systému zásobování teplem zkombinované výroby elektřiny a tepla.</w:t>
      </w:r>
    </w:p>
    <w:p w:rsidR="006D67F1" w:rsidRPr="009973DB" w:rsidRDefault="006D67F1" w:rsidP="009F0422">
      <w:pPr>
        <w:rPr>
          <w:lang w:eastAsia="en-US"/>
        </w:rPr>
      </w:pPr>
    </w:p>
    <w:p w:rsidR="006D67F1" w:rsidRPr="009973DB" w:rsidRDefault="006D67F1">
      <w:pPr>
        <w:pStyle w:val="Neslovannadpisy"/>
        <w:rPr>
          <w:lang w:eastAsia="en-US"/>
        </w:rPr>
      </w:pPr>
      <w:r w:rsidRPr="009973DB">
        <w:rPr>
          <w:lang w:eastAsia="en-US"/>
        </w:rPr>
        <w:t>Cílové území:</w:t>
      </w:r>
    </w:p>
    <w:p w:rsidR="006D67F1" w:rsidRPr="009973DB" w:rsidRDefault="006D67F1" w:rsidP="009F0422">
      <w:pPr>
        <w:rPr>
          <w:lang w:eastAsia="en-US"/>
        </w:rPr>
      </w:pPr>
      <w:r w:rsidRPr="009973DB">
        <w:rPr>
          <w:lang w:eastAsia="en-US"/>
        </w:rPr>
        <w:t>Území České republiky, mimo území hl. m. Prahy.</w:t>
      </w:r>
    </w:p>
    <w:p w:rsidR="006D67F1" w:rsidRPr="009973DB" w:rsidRDefault="006D67F1" w:rsidP="009F0422">
      <w:pPr>
        <w:rPr>
          <w:color w:val="FF0000"/>
          <w:lang w:eastAsia="en-US"/>
        </w:rPr>
      </w:pPr>
    </w:p>
    <w:p w:rsidR="006D67F1" w:rsidRPr="009973DB" w:rsidRDefault="006D67F1" w:rsidP="00321F1A">
      <w:pPr>
        <w:pStyle w:val="Neslovannadpisy"/>
      </w:pPr>
      <w:r w:rsidRPr="009973DB">
        <w:t>Výběr aktivit k posouzení vhodnosti finančního nástroje</w:t>
      </w:r>
    </w:p>
    <w:p w:rsidR="006D67F1" w:rsidRPr="009973DB" w:rsidRDefault="006D67F1">
      <w:pPr>
        <w:rPr>
          <w:b/>
          <w:lang w:eastAsia="en-US"/>
        </w:rPr>
      </w:pPr>
      <w:r w:rsidRPr="009973DB">
        <w:rPr>
          <w:lang w:eastAsia="en-US"/>
        </w:rPr>
        <w:t>K bližšímu předběžnému posouzení jsou vybrány všechny aktivity SC 3.5, vzhledem k potenciálně ziskovému charakteru investic jak do KVET, tak do rozvodů tepla.</w:t>
      </w:r>
    </w:p>
    <w:p w:rsidR="006D67F1" w:rsidRPr="009973DB" w:rsidRDefault="006D67F1" w:rsidP="002D08F0">
      <w:pPr>
        <w:rPr>
          <w:lang w:eastAsia="en-US"/>
        </w:rPr>
      </w:pPr>
    </w:p>
    <w:p w:rsidR="006D67F1" w:rsidRPr="009973DB" w:rsidRDefault="006D67F1" w:rsidP="002D08F0">
      <w:pPr>
        <w:rPr>
          <w:lang w:eastAsia="en-US"/>
        </w:rPr>
      </w:pPr>
      <w:r w:rsidRPr="009973DB">
        <w:rPr>
          <w:lang w:eastAsia="en-US"/>
        </w:rPr>
        <w:t xml:space="preserve">Oblast SC 3.5 je zaměřena na podporu podnikatelských aktivit v oblasti KVET, zahrnující kombinovanou vysoce účinnou výrobu elektřiny a tepla a rekonstrukci a budování tepelných rozvodu. Na rozdíl od kogenerace v 3.2 (kogenerace pro vlastní spotřebu), je 3.5 určena pro </w:t>
      </w:r>
      <w:r w:rsidRPr="009973DB">
        <w:rPr>
          <w:b/>
          <w:lang w:eastAsia="en-US"/>
        </w:rPr>
        <w:t>kogeneraci elektřiny tepla, jejímž účelem je též prodej třetím subjektům</w:t>
      </w:r>
      <w:r w:rsidRPr="009973DB">
        <w:rPr>
          <w:lang w:eastAsia="en-US"/>
        </w:rPr>
        <w:t>. Aktivita neobsahuje též kogeneraci v bioplynových stanicích zahrnutou v SC 3.1.</w:t>
      </w:r>
    </w:p>
    <w:p w:rsidR="006D67F1" w:rsidRPr="009973DB" w:rsidRDefault="006D67F1" w:rsidP="002D08F0">
      <w:pPr>
        <w:rPr>
          <w:lang w:eastAsia="en-US"/>
        </w:rPr>
      </w:pPr>
    </w:p>
    <w:p w:rsidR="006D67F1" w:rsidRPr="009973DB" w:rsidRDefault="006D67F1" w:rsidP="002D08F0">
      <w:pPr>
        <w:rPr>
          <w:lang w:eastAsia="en-US"/>
        </w:rPr>
      </w:pPr>
      <w:r w:rsidRPr="009973DB">
        <w:rPr>
          <w:lang w:eastAsia="en-US"/>
        </w:rPr>
        <w:t>Cílem poskytování podpory je snížit energetickou náročnost na jednotku produkce při zachování dlouhodobé stability a dostupnosti energie pro podnikatelskou sféru, zmenšit závislost tuzemské ekonomiky na dovozu energetických komodit, snížit spotřebu fosilních primárních energetických zdrojů a podporovat MSP a také velké podniky v oblasti využití obnovitelných zdrojů energie. Záměrem je využít i významný potenciál energetických úspor a využití obnovitelných zdrojů energie.</w:t>
      </w:r>
    </w:p>
    <w:p w:rsidR="006D67F1" w:rsidRPr="009973DB" w:rsidRDefault="006D67F1">
      <w:pPr>
        <w:rPr>
          <w:b/>
          <w:lang w:eastAsia="en-US"/>
        </w:rPr>
      </w:pPr>
    </w:p>
    <w:p w:rsidR="006D67F1" w:rsidRPr="009973DB" w:rsidRDefault="006D67F1" w:rsidP="002433DA">
      <w:pPr>
        <w:pStyle w:val="Heading3"/>
        <w:rPr>
          <w:lang w:eastAsia="en-US"/>
        </w:rPr>
      </w:pPr>
      <w:bookmarkStart w:id="895" w:name="_Toc416383869"/>
      <w:bookmarkStart w:id="896" w:name="_Toc416447867"/>
      <w:bookmarkStart w:id="897" w:name="_Toc416383870"/>
      <w:bookmarkStart w:id="898" w:name="_Toc416447868"/>
      <w:bookmarkStart w:id="899" w:name="_Toc417682919"/>
      <w:bookmarkEnd w:id="895"/>
      <w:bookmarkEnd w:id="896"/>
      <w:bookmarkEnd w:id="897"/>
      <w:bookmarkEnd w:id="898"/>
      <w:r w:rsidRPr="009973DB">
        <w:rPr>
          <w:b w:val="0"/>
          <w:bCs w:val="0"/>
          <w:lang w:eastAsia="en-US"/>
        </w:rPr>
        <w:t>Analýza selhání trhu</w:t>
      </w:r>
      <w:bookmarkEnd w:id="899"/>
    </w:p>
    <w:p w:rsidR="006D67F1" w:rsidRPr="009973DB" w:rsidRDefault="006D67F1" w:rsidP="00283266">
      <w:pPr>
        <w:pStyle w:val="Heading4"/>
      </w:pPr>
      <w:r w:rsidRPr="009973DB">
        <w:t>Tržní analýza</w:t>
      </w:r>
    </w:p>
    <w:p w:rsidR="006D67F1" w:rsidRPr="009973DB" w:rsidRDefault="006D67F1" w:rsidP="00DF6E0B">
      <w:pPr>
        <w:rPr>
          <w:lang w:eastAsia="en-US"/>
        </w:rPr>
      </w:pPr>
    </w:p>
    <w:p w:rsidR="006D67F1" w:rsidRPr="009973DB" w:rsidRDefault="006D67F1">
      <w:pPr>
        <w:rPr>
          <w:lang w:eastAsia="en-US"/>
        </w:rPr>
      </w:pPr>
      <w:r w:rsidRPr="009973DB">
        <w:rPr>
          <w:b/>
          <w:lang w:eastAsia="en-US"/>
        </w:rPr>
        <w:t xml:space="preserve">Kombinovaná výroba elektřiny a tepla (KVET) je nejúčinnější cestou přeměny energie paliva na využitelnou energii, díky které se šetří palivo i životní prostředí </w:t>
      </w:r>
      <w:r w:rsidRPr="009973DB">
        <w:rPr>
          <w:lang w:eastAsia="en-US"/>
        </w:rPr>
        <w:t>pomocí recyklace tepla z výroby elektřiny. Pokrývá téměř 2/3 dodávek tepla pro soustavy zásobování teplem v ČR a při její výrobě lze využít téměř všechna dostupná paliva. Zaváděním kogenerace se zefektivňují jak stávající tepelné kotelny, teplárny, tak elektrárny, kde je výroba elektřiny spojena s vedlejší produkcí tepla, které je nezužitkováno. Tím se ušetří až 1/3 primárního paliva. Proto je tento nejefektivnější a nejekologičtější způsob výroby elektřiny a tepla v EU podporován – a v současnosti v ČR stále čerpá provozní podporu na prodej elektřiny z kombinované výroby.</w:t>
      </w:r>
    </w:p>
    <w:p w:rsidR="006D67F1" w:rsidRPr="009973DB" w:rsidRDefault="006D67F1" w:rsidP="00DF6E0B">
      <w:pPr>
        <w:rPr>
          <w:lang w:eastAsia="en-US"/>
        </w:rPr>
      </w:pPr>
    </w:p>
    <w:p w:rsidR="006D67F1" w:rsidRPr="009973DB" w:rsidRDefault="006D67F1" w:rsidP="00DC15DD">
      <w:pPr>
        <w:rPr>
          <w:lang w:eastAsia="en-US"/>
        </w:rPr>
      </w:pPr>
      <w:r w:rsidRPr="009973DB">
        <w:rPr>
          <w:lang w:eastAsia="en-US"/>
        </w:rPr>
        <w:t xml:space="preserve">V ČR je podpora vysokoúčinné KVET zakotvena v zákoně č. 165/2012 Sb., o podporovaných zdrojích a o změně některých zákonů, a navazující vyhlášce MPO č. 453/2012 Sb., podle které se stanoví množství elektřiny z KVET, na kterou se vztahuje podpora. Podpora vysokoúčinné kombinované výroby elektřiny a tepla vychází také z legislativních předpisů EU, zejména ze Směrnice 2012/27/EU o podpoře kombinované výroby elektřiny a tepla (kogenerace) a navazujících předpisů.V ČR je podpora KVET realizována formou zelených bonusů k ceně elektřiny z vysokoúčinné KVET. </w:t>
      </w:r>
      <w:r w:rsidRPr="009973DB">
        <w:rPr>
          <w:b/>
          <w:lang w:eastAsia="en-US"/>
        </w:rPr>
        <w:t>Průměrná výše podpory u zařízení do 5 MWe v roce 2013 dosáhla 679 Kč/MWh, zatímco u zařízení nad 5 MWe to bylo 176 Kč/MWh.</w:t>
      </w:r>
    </w:p>
    <w:p w:rsidR="006D67F1" w:rsidRPr="009973DB" w:rsidRDefault="006D67F1" w:rsidP="00DC15DD">
      <w:pPr>
        <w:rPr>
          <w:b/>
          <w:lang w:eastAsia="en-US"/>
        </w:rPr>
      </w:pPr>
    </w:p>
    <w:p w:rsidR="006D67F1" w:rsidRPr="009973DB" w:rsidRDefault="006D67F1" w:rsidP="009F71DE">
      <w:pPr>
        <w:rPr>
          <w:lang w:eastAsia="en-US"/>
        </w:rPr>
      </w:pPr>
      <w:r w:rsidRPr="009973DB">
        <w:rPr>
          <w:b/>
          <w:lang w:eastAsia="en-US"/>
        </w:rPr>
        <w:t>V rámci malé kogenerace (pod 5 MWe) se vyrobí v současnosti jen cca 12 % elektřiny pocházející z KVET.</w:t>
      </w:r>
      <w:r w:rsidRPr="009973DB">
        <w:rPr>
          <w:lang w:eastAsia="en-US"/>
        </w:rPr>
        <w:t>Přibližně 70 % podíl paliv na KVET jsou tuhá paliva (hnědé a černé uhlí), na které se podpora OP PIK nebude vztahovat. Právě v jejich případě se jedná zpravidla o velké zdroje, které představují významný potenciál pro rekonstrukce a zefektivnění.</w:t>
      </w:r>
      <w:r w:rsidRPr="009973DB">
        <w:rPr>
          <w:b/>
          <w:lang w:eastAsia="en-US"/>
        </w:rPr>
        <w:t>Rozvíjející se potenciál nově instalovaných jednotek na trhu však představují především zdroje na zemní plyn</w:t>
      </w:r>
      <w:r w:rsidRPr="009973DB">
        <w:rPr>
          <w:lang w:eastAsia="en-US"/>
        </w:rPr>
        <w:t>, typicky kolem 800 MWe, u kterých se dle vyjádření dotazovaných expertů počítá v tomto období s významným růstem.</w:t>
      </w:r>
    </w:p>
    <w:p w:rsidR="006D67F1" w:rsidRPr="009973DB" w:rsidRDefault="006D67F1" w:rsidP="009F71DE">
      <w:pPr>
        <w:rPr>
          <w:lang w:eastAsia="en-US"/>
        </w:rPr>
      </w:pPr>
      <w:r w:rsidRPr="00C07760">
        <w:rPr>
          <w:rFonts w:ascii="Arial" w:hAnsi="Arial" w:cs="Arial"/>
          <w:noProof/>
          <w:color w:val="575757"/>
        </w:rPr>
        <w:pict>
          <v:shape id="Obrázek 7174" o:spid="_x0000_i1058" type="#_x0000_t75" alt="Výroba elektřiny v kombinované výrobě v ČR" style="width:310.5pt;height:226.5pt;visibility:visible">
            <v:imagedata r:id="rId42" o:title=""/>
          </v:shape>
        </w:pict>
      </w:r>
    </w:p>
    <w:p w:rsidR="006D67F1" w:rsidRPr="009973DB" w:rsidRDefault="006D67F1" w:rsidP="009F71DE">
      <w:pPr>
        <w:rPr>
          <w:lang w:eastAsia="en-US"/>
        </w:rPr>
      </w:pPr>
      <w:r w:rsidRPr="009973DB">
        <w:rPr>
          <w:b/>
          <w:lang w:eastAsia="en-US"/>
        </w:rPr>
        <w:t>Soukromí producenti měli v roce 2010 podíl na výrobě elektřiny a tepla z kogenerace kolem 35 %, zbytek připadal na veřejné subjekty produkující elektřinu a teplo</w:t>
      </w:r>
      <w:r w:rsidRPr="009973DB">
        <w:rPr>
          <w:rStyle w:val="FootnoteReference"/>
        </w:rPr>
        <w:footnoteReference w:id="28"/>
      </w:r>
      <w:r w:rsidRPr="009973DB">
        <w:rPr>
          <w:lang w:eastAsia="en-US"/>
        </w:rPr>
        <w:t>.</w:t>
      </w:r>
    </w:p>
    <w:p w:rsidR="006D67F1" w:rsidRPr="009973DB" w:rsidRDefault="006D67F1" w:rsidP="009F71DE">
      <w:pPr>
        <w:rPr>
          <w:lang w:eastAsia="en-US"/>
        </w:rPr>
      </w:pPr>
    </w:p>
    <w:p w:rsidR="006D67F1" w:rsidRPr="009973DB" w:rsidRDefault="006D67F1" w:rsidP="009F71DE">
      <w:pPr>
        <w:rPr>
          <w:lang w:eastAsia="en-US"/>
        </w:rPr>
      </w:pPr>
      <w:r w:rsidRPr="009973DB">
        <w:rPr>
          <w:lang w:eastAsia="en-US"/>
        </w:rPr>
        <w:t>Státní energetický plán ČR do roku 2030</w:t>
      </w:r>
      <w:r w:rsidRPr="009973DB">
        <w:rPr>
          <w:rStyle w:val="FootnoteReference"/>
        </w:rPr>
        <w:footnoteReference w:id="29"/>
      </w:r>
      <w:r w:rsidRPr="009973DB">
        <w:rPr>
          <w:lang w:eastAsia="en-US"/>
        </w:rPr>
        <w:t xml:space="preserve"> má za úkol snižovat skleníková plyny a zvyšovat energetickou účinnost. V roce 2012 pocházelo 13 % z celkové hrubé výroby elektřiny z kogenerace. </w:t>
      </w:r>
      <w:r w:rsidRPr="009973DB">
        <w:rPr>
          <w:b/>
          <w:lang w:eastAsia="en-US"/>
        </w:rPr>
        <w:t>Cíl do roku 2030 je zvýšit tento podíl o 30 % a pokrýt více než 25 % koncové spotřeby elektřiny</w:t>
      </w:r>
      <w:r>
        <w:rPr>
          <w:b/>
          <w:lang w:eastAsia="en-US"/>
        </w:rPr>
        <w:t xml:space="preserve"> </w:t>
      </w:r>
      <w:r w:rsidRPr="009973DB">
        <w:rPr>
          <w:lang w:eastAsia="en-US"/>
        </w:rPr>
        <w:t>a stát se vedle jaderné energie a ostatních obnovitelných zdrojů důležitým pilířem dodávek elektrické energie v České republice.</w:t>
      </w:r>
      <w:r w:rsidRPr="009973DB">
        <w:rPr>
          <w:b/>
          <w:lang w:eastAsia="en-US"/>
        </w:rPr>
        <w:t>Plán rozvoje kogenerace</w:t>
      </w:r>
      <w:r w:rsidRPr="009973DB">
        <w:rPr>
          <w:rStyle w:val="FootnoteReference"/>
          <w:b/>
          <w:lang w:eastAsia="en-US"/>
        </w:rPr>
        <w:footnoteReference w:id="30"/>
      </w:r>
      <w:r w:rsidRPr="009973DB">
        <w:rPr>
          <w:b/>
          <w:lang w:eastAsia="en-US"/>
        </w:rPr>
        <w:t>pro ČR ve své poslední verzi z roku 2014 předpokládá do roku 2020 0,4 GW nových jednotek a 1,1 GW rekonstruovaných</w:t>
      </w:r>
      <w:r w:rsidRPr="009973DB">
        <w:rPr>
          <w:lang w:eastAsia="en-US"/>
        </w:rPr>
        <w:t>(viz graf níže). Lze předpokládat, že významnou část nově instalovaných jednotek z této hodnoty budou tvořit plynové zdroje, vedle zdrojů OZE (BPS, biomasa) podporovaných v SC 3.1.</w:t>
      </w:r>
    </w:p>
    <w:p w:rsidR="006D67F1" w:rsidRPr="009973DB" w:rsidRDefault="006D67F1" w:rsidP="009F71DE">
      <w:pPr>
        <w:rPr>
          <w:lang w:eastAsia="en-US"/>
        </w:rPr>
      </w:pPr>
      <w:r>
        <w:rPr>
          <w:lang w:eastAsia="en-US"/>
        </w:rPr>
        <w:t xml:space="preserve"> </w:t>
      </w:r>
    </w:p>
    <w:p w:rsidR="006D67F1" w:rsidRPr="009973DB" w:rsidRDefault="006D67F1" w:rsidP="006F771D">
      <w:pPr>
        <w:keepNext/>
      </w:pPr>
      <w:r>
        <w:rPr>
          <w:noProof/>
        </w:rPr>
        <w:pict>
          <v:shape id="Obrázek 7173" o:spid="_x0000_i1059" type="#_x0000_t75" style="width:5in;height:221.25pt;visibility:visible">
            <v:imagedata r:id="rId43" o:title="" croptop="13953f" cropbottom="13560f" cropleft="7848f" cropright="22760f"/>
          </v:shape>
        </w:pict>
      </w:r>
    </w:p>
    <w:p w:rsidR="006D67F1" w:rsidRPr="009973DB" w:rsidRDefault="006D67F1" w:rsidP="006F771D">
      <w:pPr>
        <w:pStyle w:val="Caption"/>
      </w:pPr>
      <w:r w:rsidRPr="009973DB">
        <w:t xml:space="preserve">Obrázek </w:t>
      </w:r>
      <w:fldSimple w:instr=" SEQ Obrázek \* ARABIC ">
        <w:r w:rsidRPr="009973DB">
          <w:rPr>
            <w:noProof/>
          </w:rPr>
          <w:t>19</w:t>
        </w:r>
      </w:fldSimple>
      <w:r w:rsidRPr="009973DB">
        <w:t>: Plán rozvoje kogenerace v ČR do roku 2030</w:t>
      </w:r>
    </w:p>
    <w:p w:rsidR="006D67F1" w:rsidRPr="009973DB" w:rsidRDefault="006D67F1" w:rsidP="006F771D">
      <w:pPr>
        <w:pStyle w:val="Caption"/>
      </w:pPr>
      <w:r w:rsidRPr="009973DB">
        <w:t>Zdroj:  Plán rozvoje kogenerace pro ČR</w:t>
      </w:r>
    </w:p>
    <w:p w:rsidR="006D67F1" w:rsidRPr="009973DB" w:rsidRDefault="006D67F1">
      <w:pPr>
        <w:rPr>
          <w:b/>
          <w:lang w:eastAsia="en-US"/>
        </w:rPr>
      </w:pPr>
    </w:p>
    <w:p w:rsidR="006D67F1" w:rsidRPr="009973DB" w:rsidRDefault="006D67F1">
      <w:pPr>
        <w:rPr>
          <w:lang w:eastAsia="en-US"/>
        </w:rPr>
      </w:pPr>
      <w:r w:rsidRPr="009973DB">
        <w:rPr>
          <w:b/>
          <w:lang w:eastAsia="en-US"/>
        </w:rPr>
        <w:t xml:space="preserve">Velký potenciál je spojen též s oblastí přenosu vyrobeného tepla. </w:t>
      </w:r>
      <w:r w:rsidRPr="009973DB">
        <w:rPr>
          <w:lang w:eastAsia="en-US"/>
        </w:rPr>
        <w:t>Rozvodná tepelná zařízení, která umožňují existenci a rozvoj kombinované výroby elektřiny a tepla již v některých případech nevyhovují současným technickým požadavkům a docházím ke zvýšeným ztrátám energie. V některých případech bude nutno počítat s řízeným přechodem některých velkých soustav na větší množství menších systémů využívajících menší kogenerační jednotky.</w:t>
      </w:r>
    </w:p>
    <w:p w:rsidR="006D67F1" w:rsidRPr="009973DB" w:rsidRDefault="006D67F1" w:rsidP="00DF6E0B">
      <w:pPr>
        <w:rPr>
          <w:lang w:eastAsia="en-US"/>
        </w:rPr>
      </w:pPr>
    </w:p>
    <w:p w:rsidR="006D67F1" w:rsidRPr="009973DB" w:rsidRDefault="006D67F1" w:rsidP="00DF6E0B">
      <w:pPr>
        <w:rPr>
          <w:lang w:eastAsia="en-US"/>
        </w:rPr>
      </w:pPr>
      <w:r w:rsidRPr="009973DB">
        <w:rPr>
          <w:lang w:eastAsia="en-US"/>
        </w:rPr>
        <w:t>Zásadním problémem pro české centrální soustavy zásobování teplem, jichž se podpora SC 3.5 týká, je zastarávání.</w:t>
      </w:r>
      <w:r w:rsidRPr="009973DB">
        <w:rPr>
          <w:b/>
          <w:lang w:eastAsia="en-US"/>
        </w:rPr>
        <w:t>Velká část potrubí byla budovaná v 70. a 80. letech a čelí konci své životnosti a souvisejícím tepelným ztrátám.</w:t>
      </w:r>
      <w:r w:rsidRPr="009973DB">
        <w:rPr>
          <w:lang w:eastAsia="en-US"/>
        </w:rPr>
        <w:t xml:space="preserve">Životnost potrubí je 30 – 40 let po rekonstrukci, během které se mění z parovodů na efektivnější horkovodní či teplovodní. </w:t>
      </w:r>
    </w:p>
    <w:p w:rsidR="006D67F1" w:rsidRPr="009973DB" w:rsidRDefault="006D67F1" w:rsidP="00087DE7">
      <w:pPr>
        <w:jc w:val="left"/>
        <w:rPr>
          <w:lang w:eastAsia="en-US"/>
        </w:rPr>
      </w:pPr>
    </w:p>
    <w:p w:rsidR="006D67F1" w:rsidRPr="009973DB" w:rsidRDefault="006D67F1" w:rsidP="009638E3">
      <w:pPr>
        <w:rPr>
          <w:lang w:eastAsia="en-US"/>
        </w:rPr>
      </w:pPr>
      <w:r w:rsidRPr="009973DB">
        <w:rPr>
          <w:b/>
          <w:lang w:eastAsia="en-US"/>
        </w:rPr>
        <w:t xml:space="preserve">Investiční aktivity teplárenských společností se v posledních letech zvýšily, i vlivem veřejné podpory. V roce 2014 se vyměnilo cca </w:t>
      </w:r>
      <w:smartTag w:uri="urn:schemas-microsoft-com:office:smarttags" w:element="metricconverter">
        <w:smartTagPr>
          <w:attr w:name="ProductID" w:val="19 km"/>
        </w:smartTagPr>
        <w:r w:rsidRPr="009973DB">
          <w:rPr>
            <w:b/>
            <w:lang w:eastAsia="en-US"/>
          </w:rPr>
          <w:t>19 km</w:t>
        </w:r>
      </w:smartTag>
      <w:r w:rsidRPr="009973DB">
        <w:rPr>
          <w:b/>
          <w:lang w:eastAsia="en-US"/>
        </w:rPr>
        <w:t xml:space="preserve"> potrubí za více než půl miliardy Kč v deseti městech</w:t>
      </w:r>
      <w:r w:rsidRPr="009973DB">
        <w:rPr>
          <w:rStyle w:val="FootnoteReference"/>
          <w:b/>
          <w:szCs w:val="48"/>
        </w:rPr>
        <w:footnoteReference w:id="31"/>
      </w:r>
      <w:r w:rsidRPr="009973DB">
        <w:rPr>
          <w:lang w:eastAsia="en-US"/>
        </w:rPr>
        <w:t xml:space="preserve">.  V </w:t>
      </w:r>
      <w:r w:rsidRPr="009973DB">
        <w:rPr>
          <w:b/>
          <w:lang w:eastAsia="en-US"/>
        </w:rPr>
        <w:t xml:space="preserve">ČR nicméně zůstává stále mnoho set kilometrů, jejichž rekonstrukce je z důvodu konce životnosti a vysokých úniků tepla potřebná. Z asi </w:t>
      </w:r>
      <w:smartTag w:uri="urn:schemas-microsoft-com:office:smarttags" w:element="metricconverter">
        <w:smartTagPr>
          <w:attr w:name="ProductID" w:val="1500 km"/>
        </w:smartTagPr>
        <w:r w:rsidRPr="009973DB">
          <w:rPr>
            <w:b/>
            <w:lang w:eastAsia="en-US"/>
          </w:rPr>
          <w:t>1500 km</w:t>
        </w:r>
      </w:smartTag>
      <w:r w:rsidRPr="009973DB">
        <w:rPr>
          <w:b/>
          <w:lang w:eastAsia="en-US"/>
        </w:rPr>
        <w:t xml:space="preserve"> starých parovodních rozvodů</w:t>
      </w:r>
      <w:r w:rsidRPr="009973DB">
        <w:rPr>
          <w:lang w:eastAsia="en-US"/>
        </w:rPr>
        <w:t xml:space="preserve"> může být dle Teplárenského sdružení ČR (TSČR)dvě třetiny zrekonstruováno na efektivnější horkou vodu, což by si </w:t>
      </w:r>
      <w:r w:rsidRPr="009973DB">
        <w:rPr>
          <w:b/>
          <w:lang w:eastAsia="en-US"/>
        </w:rPr>
        <w:t>vyžádalo podle odhadů TSČR náklady ve výši 27 mld. Kč</w:t>
      </w:r>
      <w:r w:rsidRPr="009973DB">
        <w:rPr>
          <w:rStyle w:val="FootnoteReference"/>
          <w:b/>
          <w:szCs w:val="48"/>
        </w:rPr>
        <w:footnoteReference w:id="32"/>
      </w:r>
      <w:r w:rsidRPr="009973DB">
        <w:rPr>
          <w:lang w:eastAsia="en-US"/>
        </w:rPr>
        <w:t>. Zvýšené nároky na výstavbu a rekonstrukci parovodů přinesou jistě i investice do kogenerace.</w:t>
      </w:r>
    </w:p>
    <w:p w:rsidR="006D67F1" w:rsidRPr="009973DB" w:rsidRDefault="006D67F1" w:rsidP="009638E3">
      <w:pPr>
        <w:rPr>
          <w:b/>
          <w:lang w:eastAsia="en-US"/>
        </w:rPr>
      </w:pPr>
    </w:p>
    <w:p w:rsidR="006D67F1" w:rsidRPr="009973DB" w:rsidRDefault="006D67F1" w:rsidP="009638E3">
      <w:r w:rsidRPr="009973DB">
        <w:rPr>
          <w:b/>
          <w:lang w:eastAsia="en-US"/>
        </w:rPr>
        <w:t>V případě přechodu z parních sítí na horkovodní se běžně snižují ztráty tepla na polovinu, v některých případech i na méně než třetinu stávajícího stavu.</w:t>
      </w:r>
      <w:r w:rsidRPr="009973DB">
        <w:rPr>
          <w:lang w:eastAsia="en-US"/>
        </w:rPr>
        <w:t xml:space="preserve">Nové předizolované potrubí má životnost minimálně 30 až 40 let a po jeho zprovoznění může výroba tepla klesnout o celou osminu – adekvátně se tedy může snížit i spotřeba paliva. </w:t>
      </w:r>
      <w:r w:rsidRPr="009973DB">
        <w:t>Při modernizaci všech parních rozvodů určených k rekonstrukci by dle Teplárenského sdružení ČR došlo k úspoře primární energie ve výši7,33 PJ/rok. Průměrná životnost opatření je 30 let, tzn. za dobu životnosti se jedná o úsporu219 PJ primární energie.</w:t>
      </w:r>
    </w:p>
    <w:p w:rsidR="006D67F1" w:rsidRPr="009973DB" w:rsidRDefault="006D67F1" w:rsidP="009638E3"/>
    <w:p w:rsidR="006D67F1" w:rsidRPr="009973DB" w:rsidRDefault="006D67F1" w:rsidP="009638E3">
      <w:r w:rsidRPr="009973DB">
        <w:t>Producenti tepla jsou v současné době nuceni také k významným investicím do ekologizace provozu kvůli dostání zpřísněným evropským normám v oblasti emisí. Do konce roku 2016 mají podle TSČR teplárny investovat na tyto účely až 18 mld. Kč, které se částečně projeví ve zvýšené ceně pro odběratele</w:t>
      </w:r>
      <w:r w:rsidRPr="009973DB">
        <w:rPr>
          <w:rStyle w:val="FootnoteReference"/>
        </w:rPr>
        <w:footnoteReference w:id="33"/>
      </w:r>
      <w:r w:rsidRPr="009973DB">
        <w:t>.</w:t>
      </w:r>
    </w:p>
    <w:p w:rsidR="006D67F1" w:rsidRPr="009973DB" w:rsidRDefault="006D67F1" w:rsidP="009638E3"/>
    <w:p w:rsidR="006D67F1" w:rsidRPr="009973DB" w:rsidRDefault="006D67F1" w:rsidP="009638E3">
      <w:r w:rsidRPr="009973DB">
        <w:rPr>
          <w:lang w:eastAsia="en-US"/>
        </w:rPr>
        <w:t xml:space="preserve">Podniky v této oblasti jsou jednak </w:t>
      </w:r>
      <w:r w:rsidRPr="009973DB">
        <w:rPr>
          <w:b/>
          <w:lang w:eastAsia="en-US"/>
        </w:rPr>
        <w:t>velké společnosti zaměřené na KVET a prodej tepla (ČEZ, EPH, Veolia Energy)</w:t>
      </w:r>
      <w:r w:rsidRPr="009973DB">
        <w:rPr>
          <w:lang w:eastAsia="en-US"/>
        </w:rPr>
        <w:t xml:space="preserve">, zároveň ale i </w:t>
      </w:r>
      <w:r w:rsidRPr="009973DB">
        <w:rPr>
          <w:b/>
          <w:lang w:eastAsia="en-US"/>
        </w:rPr>
        <w:t>někteří menší lokální producenti, často v podobě společností ve vlastnictví obce</w:t>
      </w:r>
      <w:r w:rsidRPr="009973DB">
        <w:rPr>
          <w:lang w:eastAsia="en-US"/>
        </w:rPr>
        <w:t>, které mnohdy nemají dostatek prostředků na modernizaci a využívají pozice lokálních kvazi-monopolů.</w:t>
      </w:r>
    </w:p>
    <w:p w:rsidR="006D67F1" w:rsidRPr="009973DB" w:rsidRDefault="006D67F1">
      <w:pPr>
        <w:rPr>
          <w:b/>
          <w:lang w:eastAsia="en-US"/>
        </w:rPr>
      </w:pPr>
    </w:p>
    <w:p w:rsidR="006D67F1" w:rsidRPr="009973DB" w:rsidRDefault="006D67F1" w:rsidP="00FE5BCE">
      <w:pPr>
        <w:pStyle w:val="Neslovannadpisy"/>
        <w:rPr>
          <w:lang w:eastAsia="en-US"/>
        </w:rPr>
      </w:pPr>
      <w:r w:rsidRPr="009973DB">
        <w:rPr>
          <w:lang w:eastAsia="en-US"/>
        </w:rPr>
        <w:t>Zdroje financování</w:t>
      </w:r>
    </w:p>
    <w:p w:rsidR="006D67F1" w:rsidRPr="009973DB" w:rsidRDefault="006D67F1" w:rsidP="00085893">
      <w:pPr>
        <w:rPr>
          <w:lang w:eastAsia="en-US"/>
        </w:rPr>
      </w:pPr>
      <w:r w:rsidRPr="009973DB">
        <w:rPr>
          <w:b/>
          <w:lang w:eastAsia="en-US"/>
        </w:rPr>
        <w:t>Oblast 3.5 vykazuje z hlediska ziskovosti a stability regulovaného odvětví dobré parametry pro úvěrování bankami</w:t>
      </w:r>
      <w:r w:rsidRPr="009973DB">
        <w:rPr>
          <w:lang w:eastAsia="en-US"/>
        </w:rPr>
        <w:t>.Bankovní úvěry jsou také pro většinu tepláren zásadním zdrojem, jelikož nemají pro nákladné investice dostatek vlastních zdrojů. Bariérou v rámci tepelných rozvodů je nicméně problematičnost poskytování potrubí jako kolaterálu – což v tomto ohledu omezuje též možnosti využití projektového financování. Bankovní financování je zásadním zdrojem též pro investice do KVET.</w:t>
      </w:r>
    </w:p>
    <w:p w:rsidR="006D67F1" w:rsidRPr="009973DB" w:rsidRDefault="006D67F1" w:rsidP="00085893">
      <w:pPr>
        <w:rPr>
          <w:lang w:eastAsia="en-US"/>
        </w:rPr>
      </w:pPr>
    </w:p>
    <w:p w:rsidR="006D67F1" w:rsidRPr="009973DB" w:rsidRDefault="006D67F1" w:rsidP="00085893">
      <w:pPr>
        <w:rPr>
          <w:lang w:eastAsia="en-US"/>
        </w:rPr>
      </w:pPr>
      <w:r w:rsidRPr="009973DB">
        <w:rPr>
          <w:lang w:eastAsia="en-US"/>
        </w:rPr>
        <w:t>Zvýšená investiční aktivita v minulých letech byla dána z velké části dostupností veřejných dotačních zdrojů, v podobě programů v OP PI a OP ŽP.</w:t>
      </w:r>
    </w:p>
    <w:p w:rsidR="006D67F1" w:rsidRPr="009973DB" w:rsidRDefault="006D67F1" w:rsidP="00085893">
      <w:pPr>
        <w:rPr>
          <w:lang w:eastAsia="en-US"/>
        </w:rPr>
      </w:pPr>
    </w:p>
    <w:p w:rsidR="006D67F1" w:rsidRPr="009973DB" w:rsidRDefault="006D67F1" w:rsidP="00CF29B1">
      <w:pPr>
        <w:rPr>
          <w:lang w:eastAsia="en-US"/>
        </w:rPr>
      </w:pPr>
      <w:r>
        <w:rPr>
          <w:b/>
          <w:lang w:eastAsia="en-US"/>
        </w:rPr>
        <w:t xml:space="preserve">OPPI (2007-2013) </w:t>
      </w:r>
      <w:r w:rsidRPr="009973DB">
        <w:rPr>
          <w:b/>
          <w:lang w:eastAsia="en-US"/>
        </w:rPr>
        <w:t>Program</w:t>
      </w:r>
      <w:r>
        <w:rPr>
          <w:b/>
          <w:lang w:eastAsia="en-US"/>
        </w:rPr>
        <w:t xml:space="preserve"> </w:t>
      </w:r>
      <w:r w:rsidRPr="009973DB">
        <w:rPr>
          <w:b/>
          <w:lang w:eastAsia="en-US"/>
        </w:rPr>
        <w:t>Eko-energie:</w:t>
      </w:r>
    </w:p>
    <w:p w:rsidR="006D67F1" w:rsidRPr="009973DB" w:rsidRDefault="006D67F1" w:rsidP="00CF29B1">
      <w:r w:rsidRPr="009973DB">
        <w:t xml:space="preserve">Dle materiálu „Příprava podkladů pro akční plán energetické efektivnosti“ </w:t>
      </w:r>
      <w:r w:rsidRPr="009973DB">
        <w:rPr>
          <w:b/>
        </w:rPr>
        <w:t>požádalo o financování úsporných opatření snižování ztrát v rozvodech elektřiny a tepla až 31 subjektů v 3. výzvách v celkové výši 1,41 mld. Kč</w:t>
      </w:r>
      <w:r w:rsidRPr="009973DB">
        <w:t xml:space="preserve"> (viz tabulka č. 16).</w:t>
      </w:r>
    </w:p>
    <w:p w:rsidR="006D67F1" w:rsidRPr="009973DB" w:rsidRDefault="006D67F1" w:rsidP="00CF29B1"/>
    <w:tbl>
      <w:tblPr>
        <w:tblW w:w="7580" w:type="dxa"/>
        <w:tblBorders>
          <w:bottom w:val="single" w:sz="4" w:space="0" w:color="00A1DE"/>
          <w:insideH w:val="single" w:sz="4" w:space="0" w:color="00A1DE"/>
        </w:tblBorders>
        <w:tblCellMar>
          <w:top w:w="28" w:type="dxa"/>
          <w:left w:w="28" w:type="dxa"/>
          <w:bottom w:w="28" w:type="dxa"/>
          <w:right w:w="28" w:type="dxa"/>
        </w:tblCellMar>
        <w:tblLook w:val="00A0"/>
      </w:tblPr>
      <w:tblGrid>
        <w:gridCol w:w="2763"/>
        <w:gridCol w:w="2370"/>
        <w:gridCol w:w="2447"/>
      </w:tblGrid>
      <w:tr w:rsidR="006D67F1" w:rsidRPr="009973DB" w:rsidTr="007B669C">
        <w:trPr>
          <w:trHeight w:val="20"/>
        </w:trPr>
        <w:tc>
          <w:tcPr>
            <w:tcW w:w="2763" w:type="dxa"/>
            <w:tcBorders>
              <w:top w:val="nil"/>
              <w:left w:val="nil"/>
              <w:right w:val="nil"/>
            </w:tcBorders>
            <w:shd w:val="clear" w:color="auto" w:fill="00A1DE"/>
            <w:vAlign w:val="center"/>
          </w:tcPr>
          <w:p w:rsidR="006D67F1" w:rsidRPr="009973DB" w:rsidRDefault="006D67F1" w:rsidP="007B669C">
            <w:pPr>
              <w:jc w:val="center"/>
              <w:rPr>
                <w:rFonts w:ascii="Arial" w:hAnsi="Arial" w:cs="Arial"/>
                <w:b/>
                <w:color w:val="000000"/>
                <w:sz w:val="18"/>
                <w:szCs w:val="18"/>
              </w:rPr>
            </w:pPr>
            <w:r w:rsidRPr="009973DB">
              <w:rPr>
                <w:b/>
                <w:color w:val="000000"/>
                <w:sz w:val="18"/>
                <w:szCs w:val="18"/>
              </w:rPr>
              <w:t>Modernizace, rekonstrukce a</w:t>
            </w:r>
            <w:r w:rsidRPr="009973DB">
              <w:rPr>
                <w:b/>
                <w:color w:val="000000"/>
                <w:sz w:val="18"/>
                <w:szCs w:val="18"/>
              </w:rPr>
              <w:br/>
              <w:t>snižování ztrát v rozvodech</w:t>
            </w:r>
            <w:r w:rsidRPr="009973DB">
              <w:rPr>
                <w:b/>
                <w:color w:val="000000"/>
                <w:sz w:val="18"/>
                <w:szCs w:val="18"/>
              </w:rPr>
              <w:br/>
              <w:t>elektřiny a tepla</w:t>
            </w:r>
          </w:p>
        </w:tc>
        <w:tc>
          <w:tcPr>
            <w:tcW w:w="2370" w:type="dxa"/>
            <w:tcBorders>
              <w:top w:val="nil"/>
              <w:left w:val="nil"/>
              <w:right w:val="nil"/>
            </w:tcBorders>
            <w:shd w:val="clear" w:color="auto" w:fill="00A1DE"/>
            <w:vAlign w:val="center"/>
          </w:tcPr>
          <w:p w:rsidR="006D67F1" w:rsidRPr="009973DB" w:rsidRDefault="006D67F1" w:rsidP="007B669C">
            <w:pPr>
              <w:jc w:val="center"/>
              <w:rPr>
                <w:rFonts w:ascii="Arial" w:hAnsi="Arial" w:cs="Arial"/>
                <w:b/>
                <w:color w:val="000000"/>
                <w:sz w:val="18"/>
                <w:szCs w:val="18"/>
              </w:rPr>
            </w:pPr>
            <w:r w:rsidRPr="009973DB">
              <w:rPr>
                <w:b/>
                <w:color w:val="000000"/>
                <w:sz w:val="18"/>
                <w:szCs w:val="18"/>
              </w:rPr>
              <w:t>Počet projektů s tímto převažujícím úsporným opatřením</w:t>
            </w:r>
          </w:p>
        </w:tc>
        <w:tc>
          <w:tcPr>
            <w:tcW w:w="2447" w:type="dxa"/>
            <w:tcBorders>
              <w:top w:val="nil"/>
              <w:left w:val="nil"/>
              <w:right w:val="nil"/>
            </w:tcBorders>
            <w:shd w:val="clear" w:color="auto" w:fill="00A1DE"/>
            <w:vAlign w:val="center"/>
          </w:tcPr>
          <w:p w:rsidR="006D67F1" w:rsidRPr="009973DB" w:rsidRDefault="006D67F1" w:rsidP="007B669C">
            <w:pPr>
              <w:jc w:val="center"/>
              <w:rPr>
                <w:rFonts w:ascii="Arial" w:hAnsi="Arial" w:cs="Arial"/>
                <w:b/>
                <w:color w:val="000000"/>
                <w:sz w:val="18"/>
                <w:szCs w:val="18"/>
              </w:rPr>
            </w:pPr>
            <w:r w:rsidRPr="009973DB">
              <w:rPr>
                <w:b/>
                <w:color w:val="000000"/>
                <w:sz w:val="18"/>
                <w:szCs w:val="18"/>
              </w:rPr>
              <w:t>Celkové způsobilé výdaje (v tis. Kč)</w:t>
            </w:r>
          </w:p>
        </w:tc>
      </w:tr>
      <w:tr w:rsidR="006D67F1" w:rsidRPr="009973DB" w:rsidTr="007B669C">
        <w:trPr>
          <w:trHeight w:val="20"/>
        </w:trPr>
        <w:tc>
          <w:tcPr>
            <w:tcW w:w="2763" w:type="dxa"/>
            <w:tcBorders>
              <w:left w:val="nil"/>
              <w:right w:val="nil"/>
            </w:tcBorders>
            <w:shd w:val="clear" w:color="auto" w:fill="FFFFFF"/>
            <w:noWrap/>
          </w:tcPr>
          <w:p w:rsidR="006D67F1" w:rsidRPr="009973DB" w:rsidRDefault="006D67F1" w:rsidP="007B669C">
            <w:pPr>
              <w:jc w:val="left"/>
              <w:rPr>
                <w:rFonts w:ascii="Arial" w:hAnsi="Arial" w:cs="Arial"/>
                <w:color w:val="000000"/>
                <w:sz w:val="18"/>
                <w:szCs w:val="18"/>
              </w:rPr>
            </w:pPr>
            <w:r w:rsidRPr="009973DB">
              <w:rPr>
                <w:color w:val="000000"/>
                <w:sz w:val="18"/>
                <w:szCs w:val="18"/>
              </w:rPr>
              <w:t>1. výzva</w:t>
            </w:r>
          </w:p>
        </w:tc>
        <w:tc>
          <w:tcPr>
            <w:tcW w:w="2370"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1</w:t>
            </w:r>
          </w:p>
        </w:tc>
        <w:tc>
          <w:tcPr>
            <w:tcW w:w="2447"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4 000</w:t>
            </w:r>
          </w:p>
        </w:tc>
      </w:tr>
      <w:tr w:rsidR="006D67F1" w:rsidRPr="009973DB" w:rsidTr="007B669C">
        <w:trPr>
          <w:trHeight w:val="20"/>
        </w:trPr>
        <w:tc>
          <w:tcPr>
            <w:tcW w:w="2763" w:type="dxa"/>
            <w:tcBorders>
              <w:left w:val="nil"/>
              <w:right w:val="nil"/>
            </w:tcBorders>
            <w:shd w:val="clear" w:color="auto" w:fill="FFFFFF"/>
            <w:noWrap/>
          </w:tcPr>
          <w:p w:rsidR="006D67F1" w:rsidRPr="009973DB" w:rsidRDefault="006D67F1" w:rsidP="007B669C">
            <w:pPr>
              <w:jc w:val="left"/>
              <w:rPr>
                <w:rFonts w:ascii="Arial" w:hAnsi="Arial" w:cs="Arial"/>
                <w:color w:val="000000"/>
                <w:sz w:val="18"/>
                <w:szCs w:val="18"/>
              </w:rPr>
            </w:pPr>
            <w:r w:rsidRPr="009973DB">
              <w:rPr>
                <w:color w:val="000000"/>
                <w:sz w:val="18"/>
                <w:szCs w:val="18"/>
              </w:rPr>
              <w:t>2. výzva (konečná spotřeba)</w:t>
            </w:r>
          </w:p>
        </w:tc>
        <w:tc>
          <w:tcPr>
            <w:tcW w:w="2370"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12</w:t>
            </w:r>
          </w:p>
        </w:tc>
        <w:tc>
          <w:tcPr>
            <w:tcW w:w="2447"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434 964</w:t>
            </w:r>
          </w:p>
        </w:tc>
      </w:tr>
      <w:tr w:rsidR="006D67F1" w:rsidRPr="009973DB" w:rsidTr="007B669C">
        <w:trPr>
          <w:trHeight w:val="20"/>
        </w:trPr>
        <w:tc>
          <w:tcPr>
            <w:tcW w:w="2763" w:type="dxa"/>
            <w:tcBorders>
              <w:left w:val="nil"/>
              <w:right w:val="nil"/>
            </w:tcBorders>
            <w:shd w:val="clear" w:color="auto" w:fill="FFFFFF"/>
            <w:noWrap/>
          </w:tcPr>
          <w:p w:rsidR="006D67F1" w:rsidRPr="009973DB" w:rsidRDefault="006D67F1" w:rsidP="007B669C">
            <w:pPr>
              <w:jc w:val="left"/>
              <w:rPr>
                <w:rFonts w:ascii="Arial" w:hAnsi="Arial" w:cs="Arial"/>
                <w:color w:val="000000"/>
                <w:sz w:val="18"/>
                <w:szCs w:val="18"/>
              </w:rPr>
            </w:pPr>
            <w:r w:rsidRPr="009973DB">
              <w:rPr>
                <w:color w:val="000000"/>
                <w:sz w:val="18"/>
                <w:szCs w:val="18"/>
              </w:rPr>
              <w:t>2. výzva (primární spotřeba)</w:t>
            </w:r>
          </w:p>
        </w:tc>
        <w:tc>
          <w:tcPr>
            <w:tcW w:w="2370"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6</w:t>
            </w:r>
          </w:p>
        </w:tc>
        <w:tc>
          <w:tcPr>
            <w:tcW w:w="2447"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509 475</w:t>
            </w:r>
          </w:p>
        </w:tc>
      </w:tr>
      <w:tr w:rsidR="006D67F1" w:rsidRPr="009973DB" w:rsidTr="007B669C">
        <w:trPr>
          <w:trHeight w:val="20"/>
        </w:trPr>
        <w:tc>
          <w:tcPr>
            <w:tcW w:w="2763" w:type="dxa"/>
            <w:tcBorders>
              <w:left w:val="nil"/>
              <w:right w:val="nil"/>
            </w:tcBorders>
            <w:shd w:val="clear" w:color="auto" w:fill="FFFFFF"/>
            <w:noWrap/>
          </w:tcPr>
          <w:p w:rsidR="006D67F1" w:rsidRPr="009973DB" w:rsidRDefault="006D67F1" w:rsidP="007B669C">
            <w:pPr>
              <w:jc w:val="left"/>
              <w:rPr>
                <w:rFonts w:ascii="Arial" w:hAnsi="Arial" w:cs="Arial"/>
                <w:color w:val="000000"/>
                <w:sz w:val="18"/>
                <w:szCs w:val="18"/>
              </w:rPr>
            </w:pPr>
            <w:r w:rsidRPr="009973DB">
              <w:rPr>
                <w:color w:val="000000"/>
                <w:sz w:val="18"/>
                <w:szCs w:val="18"/>
              </w:rPr>
              <w:t>3. výzva (konečná spotřeba)</w:t>
            </w:r>
          </w:p>
        </w:tc>
        <w:tc>
          <w:tcPr>
            <w:tcW w:w="2370"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4</w:t>
            </w:r>
          </w:p>
        </w:tc>
        <w:tc>
          <w:tcPr>
            <w:tcW w:w="2447"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121 153</w:t>
            </w:r>
          </w:p>
        </w:tc>
      </w:tr>
      <w:tr w:rsidR="006D67F1" w:rsidRPr="009973DB" w:rsidTr="007B669C">
        <w:trPr>
          <w:trHeight w:val="20"/>
        </w:trPr>
        <w:tc>
          <w:tcPr>
            <w:tcW w:w="2763" w:type="dxa"/>
            <w:tcBorders>
              <w:left w:val="nil"/>
              <w:right w:val="nil"/>
            </w:tcBorders>
            <w:shd w:val="clear" w:color="auto" w:fill="FFFFFF"/>
            <w:noWrap/>
          </w:tcPr>
          <w:p w:rsidR="006D67F1" w:rsidRPr="009973DB" w:rsidRDefault="006D67F1" w:rsidP="007B669C">
            <w:pPr>
              <w:jc w:val="left"/>
              <w:rPr>
                <w:rFonts w:ascii="Arial" w:hAnsi="Arial" w:cs="Arial"/>
                <w:color w:val="000000"/>
                <w:sz w:val="18"/>
                <w:szCs w:val="18"/>
              </w:rPr>
            </w:pPr>
            <w:r w:rsidRPr="009973DB">
              <w:rPr>
                <w:color w:val="000000"/>
                <w:sz w:val="18"/>
                <w:szCs w:val="18"/>
              </w:rPr>
              <w:t>3. výzva (primární spotřeba)</w:t>
            </w:r>
          </w:p>
        </w:tc>
        <w:tc>
          <w:tcPr>
            <w:tcW w:w="2370"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8</w:t>
            </w:r>
          </w:p>
        </w:tc>
        <w:tc>
          <w:tcPr>
            <w:tcW w:w="2447" w:type="dxa"/>
            <w:tcBorders>
              <w:left w:val="nil"/>
              <w:right w:val="nil"/>
            </w:tcBorders>
            <w:shd w:val="clear" w:color="auto" w:fill="FFFFFF"/>
            <w:noWrap/>
          </w:tcPr>
          <w:p w:rsidR="006D67F1" w:rsidRPr="009973DB" w:rsidRDefault="006D67F1" w:rsidP="007B669C">
            <w:pPr>
              <w:jc w:val="right"/>
              <w:rPr>
                <w:rFonts w:ascii="Arial" w:hAnsi="Arial" w:cs="Arial"/>
                <w:color w:val="000000"/>
                <w:sz w:val="18"/>
                <w:szCs w:val="18"/>
              </w:rPr>
            </w:pPr>
            <w:r w:rsidRPr="009973DB">
              <w:rPr>
                <w:color w:val="000000"/>
                <w:sz w:val="18"/>
                <w:szCs w:val="18"/>
              </w:rPr>
              <w:t>338 691</w:t>
            </w:r>
          </w:p>
        </w:tc>
      </w:tr>
      <w:tr w:rsidR="006D67F1" w:rsidRPr="009973DB" w:rsidTr="007B669C">
        <w:trPr>
          <w:trHeight w:val="20"/>
        </w:trPr>
        <w:tc>
          <w:tcPr>
            <w:tcW w:w="2763" w:type="dxa"/>
            <w:tcBorders>
              <w:left w:val="nil"/>
              <w:right w:val="nil"/>
            </w:tcBorders>
            <w:shd w:val="clear" w:color="auto" w:fill="92D050"/>
            <w:noWrap/>
          </w:tcPr>
          <w:p w:rsidR="006D67F1" w:rsidRPr="009973DB" w:rsidRDefault="006D67F1" w:rsidP="007B669C">
            <w:pPr>
              <w:jc w:val="left"/>
              <w:rPr>
                <w:rFonts w:ascii="Arial" w:hAnsi="Arial" w:cs="Arial"/>
                <w:b/>
                <w:bCs/>
                <w:color w:val="000000"/>
                <w:sz w:val="18"/>
                <w:szCs w:val="18"/>
              </w:rPr>
            </w:pPr>
            <w:r w:rsidRPr="009973DB">
              <w:rPr>
                <w:b/>
                <w:bCs/>
                <w:color w:val="000000"/>
                <w:sz w:val="18"/>
                <w:szCs w:val="18"/>
              </w:rPr>
              <w:t>Celkem</w:t>
            </w:r>
          </w:p>
        </w:tc>
        <w:tc>
          <w:tcPr>
            <w:tcW w:w="2370" w:type="dxa"/>
            <w:tcBorders>
              <w:left w:val="nil"/>
              <w:right w:val="nil"/>
            </w:tcBorders>
            <w:shd w:val="clear" w:color="auto" w:fill="92D050"/>
            <w:noWrap/>
          </w:tcPr>
          <w:p w:rsidR="006D67F1" w:rsidRPr="009973DB" w:rsidRDefault="006D67F1" w:rsidP="007B669C">
            <w:pPr>
              <w:jc w:val="right"/>
              <w:rPr>
                <w:rFonts w:ascii="Arial" w:hAnsi="Arial" w:cs="Arial"/>
                <w:b/>
                <w:bCs/>
                <w:color w:val="000000"/>
                <w:sz w:val="18"/>
                <w:szCs w:val="18"/>
              </w:rPr>
            </w:pPr>
            <w:r w:rsidRPr="009973DB">
              <w:rPr>
                <w:b/>
                <w:bCs/>
                <w:color w:val="000000"/>
                <w:sz w:val="18"/>
                <w:szCs w:val="18"/>
              </w:rPr>
              <w:t>31</w:t>
            </w:r>
          </w:p>
        </w:tc>
        <w:tc>
          <w:tcPr>
            <w:tcW w:w="2447" w:type="dxa"/>
            <w:tcBorders>
              <w:left w:val="nil"/>
              <w:right w:val="nil"/>
            </w:tcBorders>
            <w:shd w:val="clear" w:color="auto" w:fill="92D050"/>
            <w:noWrap/>
          </w:tcPr>
          <w:p w:rsidR="006D67F1" w:rsidRPr="009973DB" w:rsidRDefault="006D67F1" w:rsidP="007B669C">
            <w:pPr>
              <w:keepNext/>
              <w:jc w:val="right"/>
              <w:rPr>
                <w:rFonts w:ascii="Arial" w:hAnsi="Arial" w:cs="Arial"/>
                <w:b/>
                <w:bCs/>
                <w:color w:val="000000"/>
                <w:sz w:val="18"/>
                <w:szCs w:val="18"/>
              </w:rPr>
            </w:pPr>
            <w:r w:rsidRPr="009973DB">
              <w:rPr>
                <w:b/>
                <w:bCs/>
                <w:color w:val="000000"/>
                <w:sz w:val="18"/>
                <w:szCs w:val="18"/>
              </w:rPr>
              <w:t>1 408 283</w:t>
            </w:r>
          </w:p>
        </w:tc>
      </w:tr>
    </w:tbl>
    <w:p w:rsidR="006D67F1" w:rsidRPr="009973DB" w:rsidRDefault="006D67F1" w:rsidP="006F20EF">
      <w:pPr>
        <w:pStyle w:val="Caption"/>
      </w:pPr>
      <w:r w:rsidRPr="009973DB">
        <w:t>Tabulka 16: Přehled počtu projektu v OPPI v prioritní osy 3.1 zaměřených na rozvody tepla</w:t>
      </w:r>
    </w:p>
    <w:p w:rsidR="006D67F1" w:rsidRPr="009973DB" w:rsidRDefault="006D67F1" w:rsidP="002433DA">
      <w:pPr>
        <w:pStyle w:val="Caption"/>
      </w:pPr>
      <w:r w:rsidRPr="009973DB">
        <w:t>Zdroj: Příprava podkladů pro akční plán energetické efektivnosti</w:t>
      </w:r>
    </w:p>
    <w:p w:rsidR="006D67F1" w:rsidRPr="009973DB" w:rsidRDefault="006D67F1" w:rsidP="00FE5BCE">
      <w:pPr>
        <w:rPr>
          <w:b/>
          <w:lang w:eastAsia="en-US"/>
        </w:rPr>
      </w:pPr>
    </w:p>
    <w:p w:rsidR="006D67F1" w:rsidRPr="009973DB" w:rsidRDefault="006D67F1" w:rsidP="00FE5BCE">
      <w:pPr>
        <w:rPr>
          <w:b/>
          <w:lang w:eastAsia="en-US"/>
        </w:rPr>
      </w:pPr>
      <w:r w:rsidRPr="009973DB">
        <w:rPr>
          <w:b/>
        </w:rPr>
        <w:t>17 projektů z I až z III. výzvy EKO-ENERGIE obsahovalo opatření instalace KVET v primární spotřebě.</w:t>
      </w:r>
      <w:r w:rsidRPr="009973DB">
        <w:t xml:space="preserve"> Průměrný investiční náklady na realizaci projektu KVET se pohybovaly ve výši cca </w:t>
      </w:r>
      <w:smartTag w:uri="urn:schemas-microsoft-com:office:smarttags" w:element="metricconverter">
        <w:smartTagPr>
          <w:attr w:name="ProductID" w:val="63 mil"/>
        </w:smartTagPr>
        <w:r w:rsidRPr="009973DB">
          <w:t>63 mil</w:t>
        </w:r>
      </w:smartTag>
      <w:r w:rsidRPr="009973DB">
        <w:t>. Kč. V rámci III. prodloužené výzvy KVET podporovány nebyly.</w:t>
      </w:r>
    </w:p>
    <w:p w:rsidR="006D67F1" w:rsidRPr="009973DB" w:rsidRDefault="006D67F1" w:rsidP="00FE5BCE">
      <w:pPr>
        <w:rPr>
          <w:b/>
          <w:lang w:eastAsia="en-US"/>
        </w:rPr>
      </w:pPr>
    </w:p>
    <w:p w:rsidR="006D67F1" w:rsidRPr="009973DB" w:rsidRDefault="006D67F1" w:rsidP="00FE5BCE">
      <w:pPr>
        <w:rPr>
          <w:lang w:eastAsia="en-US"/>
        </w:rPr>
      </w:pPr>
      <w:r w:rsidRPr="009973DB">
        <w:rPr>
          <w:b/>
          <w:lang w:eastAsia="en-US"/>
        </w:rPr>
        <w:t>OP ŽP (2007-2013)</w:t>
      </w:r>
      <w:r>
        <w:rPr>
          <w:b/>
          <w:lang w:eastAsia="en-US"/>
        </w:rPr>
        <w:t xml:space="preserve"> </w:t>
      </w:r>
      <w:r w:rsidRPr="009973DB">
        <w:rPr>
          <w:lang w:eastAsia="en-US"/>
        </w:rPr>
        <w:t>V rámci</w:t>
      </w:r>
      <w:r>
        <w:rPr>
          <w:lang w:eastAsia="en-US"/>
        </w:rPr>
        <w:t xml:space="preserve"> </w:t>
      </w:r>
      <w:r w:rsidRPr="009973DB">
        <w:rPr>
          <w:lang w:eastAsia="en-US"/>
        </w:rPr>
        <w:t>podoblasti podpory 2.1.2 bylo možno čerpat dotace přímo na rekonstrukci tepelných rozvodů a výstavbu nového centrálního zdroje tepla. Pro tyto projekty bylo možno čerpat od roku 2013 606 milionů Kč.</w:t>
      </w:r>
    </w:p>
    <w:p w:rsidR="006D67F1" w:rsidRPr="009973DB" w:rsidRDefault="006D67F1" w:rsidP="00283266">
      <w:pPr>
        <w:pStyle w:val="Heading4"/>
      </w:pPr>
      <w:bookmarkStart w:id="900" w:name="_Toc416383872"/>
      <w:bookmarkStart w:id="901" w:name="_Toc416447870"/>
      <w:bookmarkStart w:id="902" w:name="_Toc416383873"/>
      <w:bookmarkStart w:id="903" w:name="_Toc416447871"/>
      <w:bookmarkStart w:id="904" w:name="_Toc416383874"/>
      <w:bookmarkStart w:id="905" w:name="_Toc416447872"/>
      <w:bookmarkStart w:id="906" w:name="_Toc416800466"/>
      <w:bookmarkEnd w:id="900"/>
      <w:bookmarkEnd w:id="901"/>
      <w:bookmarkEnd w:id="902"/>
      <w:bookmarkEnd w:id="903"/>
      <w:bookmarkEnd w:id="904"/>
      <w:bookmarkEnd w:id="905"/>
      <w:r w:rsidRPr="009973DB">
        <w:t>Odhad absorpční kapacity veřejné podpory a finančního nástroje</w:t>
      </w:r>
    </w:p>
    <w:p w:rsidR="006D67F1" w:rsidRPr="009973DB" w:rsidRDefault="006D67F1" w:rsidP="00CD09D2">
      <w:pPr>
        <w:pStyle w:val="Neslovannadpisy"/>
        <w:rPr>
          <w:lang w:eastAsia="en-US"/>
        </w:rPr>
      </w:pPr>
    </w:p>
    <w:bookmarkEnd w:id="906"/>
    <w:p w:rsidR="006D67F1" w:rsidRPr="009973DB" w:rsidRDefault="006D67F1" w:rsidP="00CD09D2">
      <w:pPr>
        <w:pStyle w:val="Neslovannadpisy"/>
      </w:pPr>
      <w:r w:rsidRPr="009973DB">
        <w:t>Poptávka zjišťovaná z dotazníku</w:t>
      </w:r>
    </w:p>
    <w:p w:rsidR="006D67F1" w:rsidRPr="009973DB" w:rsidRDefault="006D67F1" w:rsidP="00CD09D2">
      <w:r w:rsidRPr="009973DB">
        <w:t xml:space="preserve">V dotazníkovém šetření k této studii vyjádřilo </w:t>
      </w:r>
      <w:r w:rsidRPr="009973DB">
        <w:rPr>
          <w:b/>
        </w:rPr>
        <w:t xml:space="preserve">79 společností svůj investiční záměr k SC 3.5. OP PIK 2014 – 2020. Uvažované investiční záměry dosahují výše </w:t>
      </w:r>
      <w:smartTag w:uri="urn:schemas-microsoft-com:office:smarttags" w:element="metricconverter">
        <w:smartTagPr>
          <w:attr w:name="ProductID" w:val="952,5 mil"/>
        </w:smartTagPr>
        <w:r w:rsidRPr="009973DB">
          <w:rPr>
            <w:b/>
          </w:rPr>
          <w:t>952,5 mil</w:t>
        </w:r>
      </w:smartTag>
      <w:r w:rsidRPr="009973DB">
        <w:rPr>
          <w:b/>
        </w:rPr>
        <w:t>. Kč</w:t>
      </w:r>
      <w:r w:rsidRPr="009973DB">
        <w:t xml:space="preserve"> s očekávanou dobou návratnosti 7,5 roku.</w:t>
      </w:r>
    </w:p>
    <w:p w:rsidR="006D67F1" w:rsidRPr="009973DB" w:rsidRDefault="006D67F1" w:rsidP="00DD69BE">
      <w:pPr>
        <w:pStyle w:val="Neslovannadpisy"/>
      </w:pPr>
    </w:p>
    <w:p w:rsidR="006D67F1" w:rsidRPr="009973DB" w:rsidRDefault="006D67F1" w:rsidP="00F76EF0">
      <w:r w:rsidRPr="009973DB">
        <w:t>Stimulační efekt jednotlivých forem finančních nástrojů plynoucí z výsledků dotazníkového šetření uvádí následující tabulka. Zvýhodněný úvěr ukazuje poměrně významný potenciál s kladnou odezvou u více jak poloviny respondentů.</w:t>
      </w:r>
    </w:p>
    <w:p w:rsidR="006D67F1" w:rsidRPr="009973DB" w:rsidRDefault="006D67F1" w:rsidP="00F76EF0"/>
    <w:tbl>
      <w:tblPr>
        <w:tblW w:w="9343" w:type="dxa"/>
        <w:tblBorders>
          <w:bottom w:val="single" w:sz="4" w:space="0" w:color="00A1DE"/>
          <w:insideH w:val="single" w:sz="4" w:space="0" w:color="00A1DE"/>
        </w:tblBorders>
        <w:tblCellMar>
          <w:left w:w="0" w:type="dxa"/>
          <w:right w:w="0" w:type="dxa"/>
        </w:tblCellMar>
        <w:tblLook w:val="00A0"/>
      </w:tblPr>
      <w:tblGrid>
        <w:gridCol w:w="3256"/>
        <w:gridCol w:w="1141"/>
        <w:gridCol w:w="1038"/>
        <w:gridCol w:w="1038"/>
        <w:gridCol w:w="1038"/>
        <w:gridCol w:w="1265"/>
        <w:gridCol w:w="679"/>
      </w:tblGrid>
      <w:tr w:rsidR="006D67F1" w:rsidRPr="009973DB" w:rsidTr="00D06A18">
        <w:trPr>
          <w:trHeight w:val="194"/>
        </w:trPr>
        <w:tc>
          <w:tcPr>
            <w:tcW w:w="3240" w:type="dxa"/>
            <w:tcBorders>
              <w:top w:val="nil"/>
              <w:left w:val="nil"/>
              <w:right w:val="nil"/>
            </w:tcBorders>
            <w:shd w:val="clear" w:color="auto" w:fill="00A1DE"/>
            <w:noWrap/>
          </w:tcPr>
          <w:p w:rsidR="006D67F1" w:rsidRPr="009973DB" w:rsidRDefault="006D67F1" w:rsidP="00D06A18">
            <w:pPr>
              <w:jc w:val="left"/>
              <w:rPr>
                <w:rFonts w:ascii="Arial" w:hAnsi="Arial" w:cs="Arial"/>
                <w:b/>
                <w:bCs/>
                <w:color w:val="000000"/>
                <w:sz w:val="18"/>
                <w:szCs w:val="18"/>
              </w:rPr>
            </w:pPr>
            <w:r w:rsidRPr="009973DB">
              <w:rPr>
                <w:b/>
                <w:bCs/>
                <w:color w:val="000000"/>
                <w:sz w:val="18"/>
                <w:szCs w:val="18"/>
              </w:rPr>
              <w:t> </w:t>
            </w:r>
          </w:p>
        </w:tc>
        <w:tc>
          <w:tcPr>
            <w:tcW w:w="1125" w:type="dxa"/>
            <w:tcBorders>
              <w:top w:val="nil"/>
              <w:left w:val="nil"/>
              <w:right w:val="nil"/>
            </w:tcBorders>
            <w:shd w:val="clear" w:color="auto" w:fill="00A1DE"/>
            <w:noWrap/>
            <w:vAlign w:val="center"/>
          </w:tcPr>
          <w:p w:rsidR="006D67F1" w:rsidRPr="009973DB" w:rsidRDefault="006D67F1" w:rsidP="00D06A18">
            <w:pPr>
              <w:jc w:val="center"/>
              <w:rPr>
                <w:rFonts w:ascii="Arial" w:hAnsi="Arial" w:cs="Arial"/>
                <w:b/>
                <w:bCs/>
                <w:color w:val="EEECE1"/>
                <w:sz w:val="18"/>
                <w:szCs w:val="18"/>
              </w:rPr>
            </w:pPr>
            <w:r w:rsidRPr="009973DB">
              <w:rPr>
                <w:b/>
                <w:bCs/>
                <w:color w:val="EEECE1"/>
                <w:sz w:val="18"/>
                <w:szCs w:val="18"/>
              </w:rPr>
              <w:t>Určitě ano</w:t>
            </w:r>
          </w:p>
        </w:tc>
        <w:tc>
          <w:tcPr>
            <w:tcW w:w="1022" w:type="dxa"/>
            <w:tcBorders>
              <w:top w:val="nil"/>
              <w:left w:val="nil"/>
              <w:right w:val="nil"/>
            </w:tcBorders>
            <w:shd w:val="clear" w:color="auto" w:fill="00A1DE"/>
            <w:noWrap/>
            <w:vAlign w:val="center"/>
          </w:tcPr>
          <w:p w:rsidR="006D67F1" w:rsidRPr="009973DB" w:rsidRDefault="006D67F1" w:rsidP="00D06A18">
            <w:pPr>
              <w:jc w:val="center"/>
              <w:rPr>
                <w:rFonts w:ascii="Arial" w:hAnsi="Arial" w:cs="Arial"/>
                <w:b/>
                <w:bCs/>
                <w:color w:val="EEECE1"/>
                <w:sz w:val="18"/>
                <w:szCs w:val="18"/>
              </w:rPr>
            </w:pPr>
            <w:r w:rsidRPr="009973DB">
              <w:rPr>
                <w:b/>
                <w:bCs/>
                <w:color w:val="EEECE1"/>
                <w:sz w:val="18"/>
                <w:szCs w:val="18"/>
              </w:rPr>
              <w:t>Spíše ano</w:t>
            </w:r>
          </w:p>
        </w:tc>
        <w:tc>
          <w:tcPr>
            <w:tcW w:w="1022" w:type="dxa"/>
            <w:tcBorders>
              <w:top w:val="nil"/>
              <w:left w:val="nil"/>
              <w:right w:val="nil"/>
            </w:tcBorders>
            <w:shd w:val="clear" w:color="auto" w:fill="00A1DE"/>
            <w:noWrap/>
            <w:vAlign w:val="center"/>
          </w:tcPr>
          <w:p w:rsidR="006D67F1" w:rsidRPr="009973DB" w:rsidRDefault="006D67F1" w:rsidP="00D06A18">
            <w:pPr>
              <w:jc w:val="center"/>
              <w:rPr>
                <w:rFonts w:ascii="Arial" w:hAnsi="Arial" w:cs="Arial"/>
                <w:b/>
                <w:bCs/>
                <w:color w:val="EEECE1"/>
                <w:sz w:val="18"/>
                <w:szCs w:val="18"/>
              </w:rPr>
            </w:pPr>
            <w:r w:rsidRPr="009973DB">
              <w:rPr>
                <w:b/>
                <w:bCs/>
                <w:color w:val="EEECE1"/>
                <w:sz w:val="18"/>
                <w:szCs w:val="18"/>
              </w:rPr>
              <w:t>Spíše ne</w:t>
            </w:r>
          </w:p>
        </w:tc>
        <w:tc>
          <w:tcPr>
            <w:tcW w:w="1022" w:type="dxa"/>
            <w:tcBorders>
              <w:top w:val="nil"/>
              <w:left w:val="nil"/>
              <w:right w:val="nil"/>
            </w:tcBorders>
            <w:shd w:val="clear" w:color="auto" w:fill="00A1DE"/>
            <w:noWrap/>
            <w:vAlign w:val="center"/>
          </w:tcPr>
          <w:p w:rsidR="006D67F1" w:rsidRPr="009973DB" w:rsidRDefault="006D67F1" w:rsidP="00D06A18">
            <w:pPr>
              <w:jc w:val="center"/>
              <w:rPr>
                <w:rFonts w:ascii="Arial" w:hAnsi="Arial" w:cs="Arial"/>
                <w:b/>
                <w:bCs/>
                <w:color w:val="EEECE1"/>
                <w:sz w:val="18"/>
                <w:szCs w:val="18"/>
              </w:rPr>
            </w:pPr>
            <w:r w:rsidRPr="009973DB">
              <w:rPr>
                <w:b/>
                <w:bCs/>
                <w:color w:val="EEECE1"/>
                <w:sz w:val="18"/>
                <w:szCs w:val="18"/>
              </w:rPr>
              <w:t>Určitě ne</w:t>
            </w:r>
          </w:p>
        </w:tc>
        <w:tc>
          <w:tcPr>
            <w:tcW w:w="1249" w:type="dxa"/>
            <w:tcBorders>
              <w:top w:val="nil"/>
              <w:left w:val="nil"/>
              <w:right w:val="nil"/>
            </w:tcBorders>
            <w:shd w:val="clear" w:color="auto" w:fill="00A1DE"/>
            <w:noWrap/>
          </w:tcPr>
          <w:p w:rsidR="006D67F1" w:rsidRPr="009973DB" w:rsidRDefault="006D67F1" w:rsidP="00D06A18">
            <w:pPr>
              <w:jc w:val="center"/>
              <w:rPr>
                <w:rFonts w:ascii="Arial" w:hAnsi="Arial" w:cs="Arial"/>
                <w:b/>
                <w:bCs/>
                <w:color w:val="000000"/>
                <w:sz w:val="18"/>
                <w:szCs w:val="18"/>
              </w:rPr>
            </w:pPr>
            <w:r w:rsidRPr="009973DB">
              <w:rPr>
                <w:b/>
                <w:bCs/>
                <w:color w:val="000000"/>
                <w:sz w:val="18"/>
                <w:szCs w:val="18"/>
              </w:rPr>
              <w:t> </w:t>
            </w:r>
            <w:r w:rsidRPr="009973DB">
              <w:rPr>
                <w:b/>
                <w:bCs/>
                <w:color w:val="EEECE1"/>
                <w:sz w:val="18"/>
                <w:szCs w:val="18"/>
              </w:rPr>
              <w:t>Typ nástroje</w:t>
            </w:r>
          </w:p>
        </w:tc>
        <w:tc>
          <w:tcPr>
            <w:tcW w:w="663" w:type="dxa"/>
            <w:tcBorders>
              <w:top w:val="nil"/>
              <w:left w:val="nil"/>
              <w:right w:val="nil"/>
            </w:tcBorders>
            <w:shd w:val="clear" w:color="auto" w:fill="00A1DE"/>
            <w:noWrap/>
          </w:tcPr>
          <w:p w:rsidR="006D67F1" w:rsidRPr="009973DB" w:rsidRDefault="006D67F1" w:rsidP="00D06A18">
            <w:pPr>
              <w:jc w:val="left"/>
              <w:rPr>
                <w:rFonts w:ascii="Arial" w:hAnsi="Arial" w:cs="Arial"/>
                <w:b/>
                <w:bCs/>
                <w:color w:val="000000"/>
                <w:sz w:val="18"/>
                <w:szCs w:val="18"/>
              </w:rPr>
            </w:pPr>
            <w:r w:rsidRPr="009973DB">
              <w:rPr>
                <w:b/>
                <w:bCs/>
                <w:color w:val="000000"/>
                <w:sz w:val="18"/>
                <w:szCs w:val="18"/>
              </w:rPr>
              <w:t> </w:t>
            </w:r>
          </w:p>
        </w:tc>
      </w:tr>
      <w:tr w:rsidR="006D67F1" w:rsidRPr="009973DB" w:rsidTr="00D06A18">
        <w:trPr>
          <w:trHeight w:val="203"/>
        </w:trPr>
        <w:tc>
          <w:tcPr>
            <w:tcW w:w="3240" w:type="dxa"/>
            <w:vMerge w:val="restart"/>
            <w:tcBorders>
              <w:left w:val="nil"/>
              <w:right w:val="nil"/>
            </w:tcBorders>
            <w:shd w:val="clear" w:color="auto" w:fill="FFFFFF"/>
            <w:noWrap/>
            <w:vAlign w:val="center"/>
          </w:tcPr>
          <w:p w:rsidR="006D67F1" w:rsidRPr="009973DB" w:rsidRDefault="006D67F1" w:rsidP="00D06A18">
            <w:pPr>
              <w:jc w:val="center"/>
              <w:rPr>
                <w:rFonts w:ascii="Arial" w:hAnsi="Arial" w:cs="Arial"/>
                <w:color w:val="000000"/>
                <w:sz w:val="18"/>
                <w:szCs w:val="18"/>
                <w:lang w:eastAsia="en-US"/>
              </w:rPr>
            </w:pPr>
            <w:r w:rsidRPr="009973DB">
              <w:rPr>
                <w:color w:val="000000"/>
                <w:sz w:val="18"/>
                <w:szCs w:val="18"/>
              </w:rPr>
              <w:t>Investice do rekonstrukce soustavy zásobování teplem</w:t>
            </w:r>
          </w:p>
        </w:tc>
        <w:tc>
          <w:tcPr>
            <w:tcW w:w="1125"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14%</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16%</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19%</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51%</w:t>
            </w:r>
          </w:p>
        </w:tc>
        <w:tc>
          <w:tcPr>
            <w:tcW w:w="1912" w:type="dxa"/>
            <w:gridSpan w:val="2"/>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Kapitálový vstup</w:t>
            </w:r>
          </w:p>
        </w:tc>
      </w:tr>
      <w:tr w:rsidR="006D67F1" w:rsidRPr="009973DB" w:rsidTr="00D06A18">
        <w:trPr>
          <w:trHeight w:val="203"/>
        </w:trPr>
        <w:tc>
          <w:tcPr>
            <w:tcW w:w="0" w:type="auto"/>
            <w:vMerge/>
            <w:tcBorders>
              <w:left w:val="nil"/>
              <w:right w:val="nil"/>
            </w:tcBorders>
            <w:shd w:val="clear" w:color="auto" w:fill="FFFFFF"/>
            <w:vAlign w:val="center"/>
          </w:tcPr>
          <w:p w:rsidR="006D67F1" w:rsidRPr="009973DB" w:rsidRDefault="006D67F1" w:rsidP="00D06A18">
            <w:pPr>
              <w:jc w:val="left"/>
              <w:rPr>
                <w:rFonts w:ascii="Arial" w:hAnsi="Arial" w:cs="Arial"/>
                <w:color w:val="000000"/>
                <w:sz w:val="18"/>
                <w:szCs w:val="18"/>
                <w:lang w:eastAsia="en-US"/>
              </w:rPr>
            </w:pPr>
          </w:p>
        </w:tc>
        <w:tc>
          <w:tcPr>
            <w:tcW w:w="1125"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14%</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28%</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19%</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40%</w:t>
            </w:r>
          </w:p>
        </w:tc>
        <w:tc>
          <w:tcPr>
            <w:tcW w:w="1912" w:type="dxa"/>
            <w:gridSpan w:val="2"/>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Záruky</w:t>
            </w:r>
          </w:p>
        </w:tc>
      </w:tr>
      <w:tr w:rsidR="006D67F1" w:rsidRPr="009973DB" w:rsidTr="00D06A18">
        <w:trPr>
          <w:trHeight w:val="203"/>
        </w:trPr>
        <w:tc>
          <w:tcPr>
            <w:tcW w:w="0" w:type="auto"/>
            <w:vMerge/>
            <w:tcBorders>
              <w:left w:val="nil"/>
              <w:right w:val="nil"/>
            </w:tcBorders>
            <w:shd w:val="clear" w:color="auto" w:fill="FFFFFF"/>
            <w:vAlign w:val="center"/>
          </w:tcPr>
          <w:p w:rsidR="006D67F1" w:rsidRPr="009973DB" w:rsidRDefault="006D67F1" w:rsidP="00D06A18">
            <w:pPr>
              <w:jc w:val="left"/>
              <w:rPr>
                <w:rFonts w:ascii="Arial" w:hAnsi="Arial" w:cs="Arial"/>
                <w:color w:val="000000"/>
                <w:sz w:val="18"/>
                <w:szCs w:val="18"/>
                <w:lang w:eastAsia="en-US"/>
              </w:rPr>
            </w:pPr>
          </w:p>
        </w:tc>
        <w:tc>
          <w:tcPr>
            <w:tcW w:w="1125"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31%</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25%</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16%</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28%</w:t>
            </w:r>
          </w:p>
        </w:tc>
        <w:tc>
          <w:tcPr>
            <w:tcW w:w="1912" w:type="dxa"/>
            <w:gridSpan w:val="2"/>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Zvýhodněný úvěr</w:t>
            </w:r>
          </w:p>
        </w:tc>
      </w:tr>
      <w:tr w:rsidR="006D67F1" w:rsidRPr="009973DB" w:rsidTr="00D06A18">
        <w:trPr>
          <w:trHeight w:val="20"/>
        </w:trPr>
        <w:tc>
          <w:tcPr>
            <w:tcW w:w="9343" w:type="dxa"/>
            <w:gridSpan w:val="7"/>
            <w:tcBorders>
              <w:left w:val="nil"/>
              <w:right w:val="nil"/>
            </w:tcBorders>
            <w:shd w:val="clear" w:color="auto" w:fill="548DD4"/>
            <w:vAlign w:val="center"/>
          </w:tcPr>
          <w:p w:rsidR="006D67F1" w:rsidRPr="009973DB" w:rsidRDefault="006D67F1" w:rsidP="00D06A18">
            <w:pPr>
              <w:jc w:val="left"/>
              <w:rPr>
                <w:rFonts w:cs="Arial"/>
                <w:color w:val="FFFFFF"/>
                <w:sz w:val="18"/>
                <w:szCs w:val="18"/>
                <w:lang w:eastAsia="en-US"/>
              </w:rPr>
            </w:pPr>
            <w:r w:rsidRPr="009973DB">
              <w:rPr>
                <w:b/>
                <w:bCs/>
                <w:color w:val="FFFFFF"/>
                <w:sz w:val="18"/>
                <w:szCs w:val="18"/>
              </w:rPr>
              <w:t>V případě, že jste odpověděli spíše ne/ne, změnila by se Vaše odpověď na minulou otázku, kdyby zvýhodněný úvěr obsahoval příslib omezené dotační podpory (např. 10% celkové investice) v případě, že jsou naplněny vybrané cíle projektu?</w:t>
            </w:r>
          </w:p>
          <w:p w:rsidR="006D67F1" w:rsidRPr="009973DB" w:rsidRDefault="006D67F1" w:rsidP="00D06A18">
            <w:pPr>
              <w:keepNext/>
              <w:jc w:val="left"/>
              <w:rPr>
                <w:rFonts w:ascii="Arial" w:hAnsi="Arial" w:cs="Arial"/>
                <w:color w:val="FFFFFF"/>
                <w:sz w:val="18"/>
                <w:szCs w:val="18"/>
              </w:rPr>
            </w:pPr>
          </w:p>
        </w:tc>
      </w:tr>
      <w:tr w:rsidR="006D67F1" w:rsidRPr="009973DB" w:rsidTr="00D06A18">
        <w:trPr>
          <w:trHeight w:val="20"/>
        </w:trPr>
        <w:tc>
          <w:tcPr>
            <w:tcW w:w="3240" w:type="dxa"/>
            <w:tcBorders>
              <w:left w:val="nil"/>
              <w:right w:val="nil"/>
            </w:tcBorders>
            <w:shd w:val="clear" w:color="auto" w:fill="548DD4"/>
            <w:vAlign w:val="center"/>
          </w:tcPr>
          <w:p w:rsidR="006D67F1" w:rsidRPr="009973DB" w:rsidRDefault="006D67F1" w:rsidP="00D06A18">
            <w:pPr>
              <w:keepNext/>
              <w:rPr>
                <w:rFonts w:ascii="Arial" w:hAnsi="Arial" w:cs="Arial"/>
                <w:b/>
                <w:bCs/>
                <w:color w:val="FFFFFF"/>
                <w:sz w:val="18"/>
                <w:szCs w:val="18"/>
              </w:rPr>
            </w:pPr>
          </w:p>
        </w:tc>
        <w:tc>
          <w:tcPr>
            <w:tcW w:w="1125" w:type="dxa"/>
            <w:tcBorders>
              <w:left w:val="nil"/>
              <w:right w:val="nil"/>
            </w:tcBorders>
            <w:shd w:val="clear" w:color="auto" w:fill="548DD4"/>
            <w:noWrap/>
          </w:tcPr>
          <w:p w:rsidR="006D67F1" w:rsidRPr="009973DB" w:rsidRDefault="006D67F1" w:rsidP="00D06A18">
            <w:pPr>
              <w:jc w:val="center"/>
              <w:rPr>
                <w:rFonts w:ascii="Arial" w:hAnsi="Arial" w:cs="Arial"/>
                <w:b/>
                <w:bCs/>
                <w:color w:val="FFFFFF"/>
                <w:sz w:val="18"/>
                <w:szCs w:val="18"/>
              </w:rPr>
            </w:pPr>
            <w:r w:rsidRPr="009973DB">
              <w:rPr>
                <w:b/>
                <w:bCs/>
                <w:color w:val="FFFFFF"/>
                <w:sz w:val="18"/>
                <w:szCs w:val="18"/>
              </w:rPr>
              <w:t>Určitě ano</w:t>
            </w:r>
          </w:p>
        </w:tc>
        <w:tc>
          <w:tcPr>
            <w:tcW w:w="1022" w:type="dxa"/>
            <w:tcBorders>
              <w:left w:val="nil"/>
              <w:right w:val="nil"/>
            </w:tcBorders>
            <w:shd w:val="clear" w:color="auto" w:fill="548DD4"/>
            <w:noWrap/>
          </w:tcPr>
          <w:p w:rsidR="006D67F1" w:rsidRPr="009973DB" w:rsidRDefault="006D67F1" w:rsidP="00D06A18">
            <w:pPr>
              <w:jc w:val="center"/>
              <w:rPr>
                <w:rFonts w:ascii="Arial" w:hAnsi="Arial" w:cs="Arial"/>
                <w:b/>
                <w:bCs/>
                <w:color w:val="FFFFFF"/>
                <w:sz w:val="18"/>
                <w:szCs w:val="18"/>
              </w:rPr>
            </w:pPr>
            <w:r w:rsidRPr="009973DB">
              <w:rPr>
                <w:b/>
                <w:bCs/>
                <w:color w:val="FFFFFF"/>
                <w:sz w:val="18"/>
                <w:szCs w:val="18"/>
              </w:rPr>
              <w:t>Spíše ano</w:t>
            </w:r>
          </w:p>
        </w:tc>
        <w:tc>
          <w:tcPr>
            <w:tcW w:w="1022" w:type="dxa"/>
            <w:tcBorders>
              <w:left w:val="nil"/>
              <w:right w:val="nil"/>
            </w:tcBorders>
            <w:shd w:val="clear" w:color="auto" w:fill="548DD4"/>
            <w:noWrap/>
          </w:tcPr>
          <w:p w:rsidR="006D67F1" w:rsidRPr="009973DB" w:rsidRDefault="006D67F1" w:rsidP="00D06A18">
            <w:pPr>
              <w:jc w:val="center"/>
              <w:rPr>
                <w:rFonts w:ascii="Arial" w:hAnsi="Arial" w:cs="Arial"/>
                <w:b/>
                <w:bCs/>
                <w:color w:val="FFFFFF"/>
                <w:sz w:val="18"/>
                <w:szCs w:val="18"/>
              </w:rPr>
            </w:pPr>
            <w:r w:rsidRPr="009973DB">
              <w:rPr>
                <w:b/>
                <w:bCs/>
                <w:color w:val="FFFFFF"/>
                <w:sz w:val="18"/>
                <w:szCs w:val="18"/>
              </w:rPr>
              <w:t>Spíše ne</w:t>
            </w:r>
          </w:p>
        </w:tc>
        <w:tc>
          <w:tcPr>
            <w:tcW w:w="1022" w:type="dxa"/>
            <w:tcBorders>
              <w:left w:val="nil"/>
              <w:right w:val="nil"/>
            </w:tcBorders>
            <w:shd w:val="clear" w:color="auto" w:fill="548DD4"/>
            <w:noWrap/>
          </w:tcPr>
          <w:p w:rsidR="006D67F1" w:rsidRPr="009973DB" w:rsidRDefault="006D67F1" w:rsidP="00D06A18">
            <w:pPr>
              <w:jc w:val="center"/>
              <w:rPr>
                <w:rFonts w:ascii="Arial" w:hAnsi="Arial" w:cs="Arial"/>
                <w:b/>
                <w:bCs/>
                <w:color w:val="FFFFFF"/>
                <w:sz w:val="18"/>
                <w:szCs w:val="18"/>
              </w:rPr>
            </w:pPr>
            <w:r w:rsidRPr="009973DB">
              <w:rPr>
                <w:b/>
                <w:bCs/>
                <w:color w:val="FFFFFF"/>
                <w:sz w:val="18"/>
                <w:szCs w:val="18"/>
              </w:rPr>
              <w:t>Určitě ne</w:t>
            </w:r>
          </w:p>
        </w:tc>
        <w:tc>
          <w:tcPr>
            <w:tcW w:w="1912" w:type="dxa"/>
            <w:gridSpan w:val="2"/>
            <w:tcBorders>
              <w:left w:val="nil"/>
              <w:right w:val="nil"/>
            </w:tcBorders>
            <w:shd w:val="clear" w:color="auto" w:fill="548DD4"/>
            <w:noWrap/>
          </w:tcPr>
          <w:p w:rsidR="006D67F1" w:rsidRPr="009973DB" w:rsidRDefault="006D67F1" w:rsidP="00D06A18">
            <w:pPr>
              <w:jc w:val="center"/>
              <w:rPr>
                <w:rFonts w:ascii="Arial" w:hAnsi="Arial" w:cs="Arial"/>
                <w:b/>
                <w:bCs/>
                <w:color w:val="FFFFFF"/>
                <w:sz w:val="18"/>
                <w:szCs w:val="18"/>
              </w:rPr>
            </w:pPr>
            <w:r w:rsidRPr="009973DB">
              <w:rPr>
                <w:b/>
                <w:bCs/>
                <w:color w:val="FFFFFF"/>
                <w:sz w:val="18"/>
                <w:szCs w:val="18"/>
              </w:rPr>
              <w:t xml:space="preserve"> Typ nástroje</w:t>
            </w:r>
          </w:p>
        </w:tc>
      </w:tr>
      <w:tr w:rsidR="006D67F1" w:rsidRPr="009973DB" w:rsidTr="00D06A18">
        <w:trPr>
          <w:trHeight w:val="203"/>
        </w:trPr>
        <w:tc>
          <w:tcPr>
            <w:tcW w:w="3240" w:type="dxa"/>
            <w:tcBorders>
              <w:left w:val="nil"/>
              <w:right w:val="nil"/>
            </w:tcBorders>
            <w:shd w:val="clear" w:color="auto" w:fill="FFFFFF"/>
            <w:vAlign w:val="center"/>
          </w:tcPr>
          <w:p w:rsidR="006D67F1" w:rsidRPr="009973DB" w:rsidRDefault="006D67F1" w:rsidP="00D06A18">
            <w:pPr>
              <w:jc w:val="center"/>
              <w:rPr>
                <w:rFonts w:ascii="Arial" w:hAnsi="Arial" w:cs="Arial"/>
                <w:color w:val="000000"/>
                <w:sz w:val="18"/>
                <w:szCs w:val="18"/>
                <w:lang w:eastAsia="en-US"/>
              </w:rPr>
            </w:pPr>
            <w:r w:rsidRPr="009973DB">
              <w:rPr>
                <w:color w:val="000000"/>
                <w:sz w:val="18"/>
                <w:szCs w:val="18"/>
              </w:rPr>
              <w:t>Investice do rekonstrukce soustavy zásobování teplem</w:t>
            </w:r>
          </w:p>
        </w:tc>
        <w:tc>
          <w:tcPr>
            <w:tcW w:w="1125"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15%</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28%</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22%</w:t>
            </w:r>
          </w:p>
        </w:tc>
        <w:tc>
          <w:tcPr>
            <w:tcW w:w="1022" w:type="dxa"/>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rPr>
            </w:pPr>
            <w:r w:rsidRPr="009973DB">
              <w:rPr>
                <w:color w:val="000000"/>
                <w:sz w:val="18"/>
                <w:szCs w:val="18"/>
              </w:rPr>
              <w:t>35%</w:t>
            </w:r>
          </w:p>
        </w:tc>
        <w:tc>
          <w:tcPr>
            <w:tcW w:w="1912" w:type="dxa"/>
            <w:gridSpan w:val="2"/>
            <w:tcBorders>
              <w:left w:val="nil"/>
              <w:right w:val="nil"/>
            </w:tcBorders>
            <w:shd w:val="clear" w:color="auto" w:fill="FFFFFF"/>
            <w:noWrap/>
            <w:vAlign w:val="center"/>
          </w:tcPr>
          <w:p w:rsidR="006D67F1" w:rsidRPr="009973DB" w:rsidRDefault="006D67F1" w:rsidP="00D06A18">
            <w:pPr>
              <w:jc w:val="right"/>
              <w:rPr>
                <w:rFonts w:ascii="Arial" w:hAnsi="Arial" w:cs="Arial"/>
                <w:color w:val="000000"/>
                <w:sz w:val="18"/>
                <w:szCs w:val="18"/>
                <w:lang w:eastAsia="en-US"/>
              </w:rPr>
            </w:pPr>
            <w:r w:rsidRPr="009973DB">
              <w:rPr>
                <w:color w:val="000000"/>
                <w:sz w:val="18"/>
                <w:szCs w:val="18"/>
              </w:rPr>
              <w:t>Zvýhodněný úvěr + dotace</w:t>
            </w:r>
          </w:p>
        </w:tc>
      </w:tr>
    </w:tbl>
    <w:p w:rsidR="006D67F1" w:rsidRPr="009973DB" w:rsidRDefault="006D67F1" w:rsidP="00F76EF0">
      <w:pPr>
        <w:pStyle w:val="Caption"/>
      </w:pPr>
      <w:r w:rsidRPr="009973DB">
        <w:t xml:space="preserve">Tabulka </w:t>
      </w:r>
      <w:fldSimple w:instr=" SEQ Tabulka \* ARABIC ">
        <w:r w:rsidRPr="009973DB">
          <w:rPr>
            <w:noProof/>
          </w:rPr>
          <w:t>27</w:t>
        </w:r>
      </w:fldSimple>
      <w:r w:rsidRPr="009973DB">
        <w:t>- Aktivační potenciál finančních nástrojů (Zdroj: Dotazníkové šetření Ex ante OP PIK)</w:t>
      </w:r>
    </w:p>
    <w:p w:rsidR="006D67F1" w:rsidRPr="009973DB" w:rsidRDefault="006D67F1" w:rsidP="00DD69BE">
      <w:pPr>
        <w:pStyle w:val="Neslovannadpisy"/>
      </w:pPr>
    </w:p>
    <w:p w:rsidR="006D67F1" w:rsidRPr="009973DB" w:rsidRDefault="006D67F1" w:rsidP="00DD69BE">
      <w:pPr>
        <w:pStyle w:val="Neslovannadpisy"/>
      </w:pPr>
      <w:r w:rsidRPr="009973DB">
        <w:t>Odhad absorpční kapacity navrhovaných finančních nástrojů</w:t>
      </w:r>
    </w:p>
    <w:p w:rsidR="006D67F1" w:rsidRPr="009973DB" w:rsidRDefault="006D67F1" w:rsidP="00DD69BE">
      <w:r w:rsidRPr="009973DB">
        <w:t xml:space="preserve">Na základě odhadů Teplárenského sdružení o celkové investiční potřebě CZT (27 mld. Kč), dat o investiční aktivitě a podpoře v rámci OPPI a OPŽP v minulých letech a předpokladu zvýšené akcelerace rekonstrukcí v nadcházejícím období </w:t>
      </w:r>
      <w:r w:rsidRPr="009973DB">
        <w:rPr>
          <w:b/>
        </w:rPr>
        <w:t>odhadujeme minimální investiční poptávku v oblasti SC 3.5 v příštím období na 4-10 mld. Kč</w:t>
      </w:r>
      <w:r w:rsidRPr="009973DB">
        <w:t>. Pokud by se aktivoval veškerý potenciál, který Teplárenské sdružení ČR odhaduje, může být reálná absorpční kapacita ještě výrazně vyšší. Z hlediska významných tržních selhání v oblasti CZT bude nicméně valná část této odhadované poptávky závislá na dotační podpoře.</w:t>
      </w:r>
    </w:p>
    <w:p w:rsidR="006D67F1" w:rsidRPr="009973DB" w:rsidRDefault="006D67F1" w:rsidP="00DD69BE"/>
    <w:p w:rsidR="006D67F1" w:rsidRPr="009973DB" w:rsidRDefault="006D67F1" w:rsidP="00DD69BE">
      <w:r w:rsidRPr="009973DB">
        <w:t>Na základě výše uvedeného Plánu rozvoje kogenerace pro ČR může do roku 2020 vzniknout 0,4 GW nových a 1,1 GW rekonstruovaných jednotek kogenerace, s dalším růstem investic do roku 2030. Lze předpokládat, že velká část rekonstrukcí půjde do nepodporovaných oblastí uhelné kogenerace, naopak významná část (modelově předpokládáno 50 %) bude obsahovat cílové plynové jednotky SC 3.5. Na základě těchto předpokladů a zkušenosti s velikostí těchto projektů v OP PI (20-</w:t>
      </w:r>
      <w:smartTag w:uri="urn:schemas-microsoft-com:office:smarttags" w:element="metricconverter">
        <w:smartTagPr>
          <w:attr w:name="ProductID" w:val="30 mil"/>
        </w:smartTagPr>
        <w:r w:rsidRPr="009973DB">
          <w:t>30 mil</w:t>
        </w:r>
      </w:smartTag>
      <w:r w:rsidRPr="009973DB">
        <w:t>. investičních nákladů)</w:t>
      </w:r>
      <w:r w:rsidRPr="009973DB">
        <w:rPr>
          <w:b/>
        </w:rPr>
        <w:t>lze odhadnout investiční poptávku nových projektů až na úrovni 6 mld. Kč. Při nenaplnění optimistického scénáře a pouze polovičním růstu KVET by se jednalo o 3 mld. Kč.</w:t>
      </w:r>
    </w:p>
    <w:p w:rsidR="006D67F1" w:rsidRPr="009973DB" w:rsidRDefault="006D67F1" w:rsidP="00DD69BE"/>
    <w:tbl>
      <w:tblPr>
        <w:tblW w:w="84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2380"/>
        <w:gridCol w:w="3000"/>
        <w:gridCol w:w="3100"/>
      </w:tblGrid>
      <w:tr w:rsidR="006D67F1" w:rsidRPr="009973DB" w:rsidTr="006F771D">
        <w:trPr>
          <w:trHeight w:val="300"/>
        </w:trPr>
        <w:tc>
          <w:tcPr>
            <w:tcW w:w="8480" w:type="dxa"/>
            <w:gridSpan w:val="3"/>
            <w:tcBorders>
              <w:top w:val="single" w:sz="4" w:space="0" w:color="auto"/>
            </w:tcBorders>
            <w:shd w:val="clear" w:color="000000" w:fill="4F81BD"/>
            <w:noWrap/>
            <w:vAlign w:val="center"/>
          </w:tcPr>
          <w:p w:rsidR="006D67F1" w:rsidRPr="009973DB" w:rsidRDefault="006D67F1" w:rsidP="00BB10D7">
            <w:pPr>
              <w:overflowPunct/>
              <w:autoSpaceDE/>
              <w:autoSpaceDN/>
              <w:adjustRightInd/>
              <w:jc w:val="center"/>
              <w:textAlignment w:val="auto"/>
              <w:rPr>
                <w:rFonts w:cs="Calibri"/>
                <w:color w:val="FFFFFF"/>
                <w:szCs w:val="22"/>
              </w:rPr>
            </w:pPr>
            <w:r w:rsidRPr="009973DB">
              <w:rPr>
                <w:rFonts w:cs="Calibri"/>
                <w:color w:val="FFFFFF"/>
                <w:szCs w:val="22"/>
              </w:rPr>
              <w:t>Odhad investiční poptávky KVET SC 3.5</w:t>
            </w:r>
          </w:p>
        </w:tc>
      </w:tr>
      <w:tr w:rsidR="006D67F1" w:rsidRPr="009973DB" w:rsidTr="006F771D">
        <w:trPr>
          <w:trHeight w:val="945"/>
        </w:trPr>
        <w:tc>
          <w:tcPr>
            <w:tcW w:w="2380" w:type="dxa"/>
            <w:vAlign w:val="center"/>
          </w:tcPr>
          <w:p w:rsidR="006D67F1" w:rsidRPr="009973DB" w:rsidRDefault="006D67F1" w:rsidP="00BB10D7">
            <w:pPr>
              <w:overflowPunct/>
              <w:autoSpaceDE/>
              <w:autoSpaceDN/>
              <w:adjustRightInd/>
              <w:jc w:val="center"/>
              <w:textAlignment w:val="auto"/>
              <w:rPr>
                <w:rFonts w:cs="Calibri"/>
                <w:color w:val="000000"/>
                <w:szCs w:val="22"/>
              </w:rPr>
            </w:pPr>
            <w:r w:rsidRPr="009973DB">
              <w:rPr>
                <w:rFonts w:cs="Calibri"/>
                <w:color w:val="000000"/>
                <w:szCs w:val="22"/>
              </w:rPr>
              <w:t>Odhad nárůstu produkce cílových projektů SC 3.5 do roku 2020 (MWe)</w:t>
            </w:r>
          </w:p>
        </w:tc>
        <w:tc>
          <w:tcPr>
            <w:tcW w:w="3000" w:type="dxa"/>
            <w:vAlign w:val="center"/>
          </w:tcPr>
          <w:p w:rsidR="006D67F1" w:rsidRPr="009973DB" w:rsidRDefault="006D67F1" w:rsidP="00BB10D7">
            <w:pPr>
              <w:overflowPunct/>
              <w:autoSpaceDE/>
              <w:autoSpaceDN/>
              <w:adjustRightInd/>
              <w:jc w:val="center"/>
              <w:textAlignment w:val="auto"/>
              <w:rPr>
                <w:rFonts w:cs="Calibri"/>
                <w:color w:val="000000"/>
                <w:szCs w:val="22"/>
              </w:rPr>
            </w:pPr>
            <w:r w:rsidRPr="009973DB">
              <w:rPr>
                <w:rFonts w:cs="Calibri"/>
                <w:color w:val="000000"/>
                <w:szCs w:val="22"/>
              </w:rPr>
              <w:t>Odhadovaný počet projektů SC 3.5 (nové jednotky, plyn)</w:t>
            </w:r>
          </w:p>
        </w:tc>
        <w:tc>
          <w:tcPr>
            <w:tcW w:w="3100" w:type="dxa"/>
            <w:vAlign w:val="center"/>
          </w:tcPr>
          <w:p w:rsidR="006D67F1" w:rsidRPr="009973DB" w:rsidRDefault="006D67F1" w:rsidP="00BB10D7">
            <w:pPr>
              <w:overflowPunct/>
              <w:autoSpaceDE/>
              <w:autoSpaceDN/>
              <w:adjustRightInd/>
              <w:jc w:val="center"/>
              <w:textAlignment w:val="auto"/>
              <w:rPr>
                <w:rFonts w:cs="Calibri"/>
                <w:color w:val="000000"/>
                <w:szCs w:val="22"/>
              </w:rPr>
            </w:pPr>
            <w:r w:rsidRPr="009973DB">
              <w:rPr>
                <w:rFonts w:cs="Calibri"/>
                <w:color w:val="000000"/>
                <w:szCs w:val="22"/>
              </w:rPr>
              <w:t>Odhad celkových investičních nákladů projektů (mil. Kč)</w:t>
            </w:r>
          </w:p>
        </w:tc>
      </w:tr>
      <w:tr w:rsidR="006D67F1" w:rsidRPr="009973DB" w:rsidTr="006F771D">
        <w:trPr>
          <w:trHeight w:val="300"/>
        </w:trPr>
        <w:tc>
          <w:tcPr>
            <w:tcW w:w="2380" w:type="dxa"/>
            <w:tcBorders>
              <w:bottom w:val="single" w:sz="4" w:space="0" w:color="auto"/>
            </w:tcBorders>
            <w:vAlign w:val="center"/>
          </w:tcPr>
          <w:p w:rsidR="006D67F1" w:rsidRPr="009973DB" w:rsidRDefault="006D67F1" w:rsidP="00BB10D7">
            <w:pPr>
              <w:overflowPunct/>
              <w:autoSpaceDE/>
              <w:autoSpaceDN/>
              <w:adjustRightInd/>
              <w:jc w:val="center"/>
              <w:textAlignment w:val="auto"/>
              <w:rPr>
                <w:rFonts w:cs="Calibri"/>
                <w:color w:val="000000"/>
                <w:szCs w:val="22"/>
              </w:rPr>
            </w:pPr>
            <w:r w:rsidRPr="009973DB">
              <w:rPr>
                <w:rFonts w:cs="Calibri"/>
                <w:color w:val="000000"/>
                <w:szCs w:val="22"/>
              </w:rPr>
              <w:t>200-400</w:t>
            </w:r>
          </w:p>
        </w:tc>
        <w:tc>
          <w:tcPr>
            <w:tcW w:w="3000" w:type="dxa"/>
            <w:tcBorders>
              <w:bottom w:val="single" w:sz="4" w:space="0" w:color="auto"/>
            </w:tcBorders>
            <w:vAlign w:val="center"/>
          </w:tcPr>
          <w:p w:rsidR="006D67F1" w:rsidRPr="009973DB" w:rsidRDefault="006D67F1" w:rsidP="00BB10D7">
            <w:pPr>
              <w:overflowPunct/>
              <w:autoSpaceDE/>
              <w:autoSpaceDN/>
              <w:adjustRightInd/>
              <w:jc w:val="center"/>
              <w:textAlignment w:val="auto"/>
              <w:rPr>
                <w:rFonts w:cs="Calibri"/>
                <w:color w:val="000000"/>
                <w:szCs w:val="22"/>
              </w:rPr>
            </w:pPr>
            <w:r w:rsidRPr="009973DB">
              <w:rPr>
                <w:rFonts w:cs="Calibri"/>
                <w:color w:val="000000"/>
                <w:szCs w:val="22"/>
              </w:rPr>
              <w:t>125-250</w:t>
            </w:r>
          </w:p>
        </w:tc>
        <w:tc>
          <w:tcPr>
            <w:tcW w:w="3100" w:type="dxa"/>
            <w:tcBorders>
              <w:bottom w:val="single" w:sz="4" w:space="0" w:color="auto"/>
            </w:tcBorders>
            <w:vAlign w:val="center"/>
          </w:tcPr>
          <w:p w:rsidR="006D67F1" w:rsidRPr="009973DB" w:rsidRDefault="006D67F1" w:rsidP="00BB10D7">
            <w:pPr>
              <w:overflowPunct/>
              <w:autoSpaceDE/>
              <w:autoSpaceDN/>
              <w:adjustRightInd/>
              <w:jc w:val="center"/>
              <w:textAlignment w:val="auto"/>
              <w:rPr>
                <w:rFonts w:cs="Calibri"/>
                <w:color w:val="000000"/>
                <w:szCs w:val="22"/>
              </w:rPr>
            </w:pPr>
            <w:r w:rsidRPr="009973DB">
              <w:rPr>
                <w:rFonts w:cs="Calibri"/>
                <w:color w:val="000000"/>
                <w:szCs w:val="22"/>
              </w:rPr>
              <w:t>3100-6200</w:t>
            </w:r>
          </w:p>
        </w:tc>
      </w:tr>
    </w:tbl>
    <w:p w:rsidR="006D67F1" w:rsidRPr="009973DB" w:rsidRDefault="006D67F1" w:rsidP="00283266">
      <w:pPr>
        <w:pStyle w:val="Heading4"/>
      </w:pPr>
      <w:bookmarkStart w:id="907" w:name="_Toc416800467"/>
      <w:r w:rsidRPr="009973DB">
        <w:t>Identifikace selhání trhu a suboptimálních investičních situací</w:t>
      </w:r>
    </w:p>
    <w:p w:rsidR="006D67F1" w:rsidRPr="009973DB" w:rsidRDefault="006D67F1" w:rsidP="00116A6A"/>
    <w:bookmarkEnd w:id="907"/>
    <w:p w:rsidR="006D67F1" w:rsidRPr="009973DB" w:rsidRDefault="006D67F1" w:rsidP="00116A6A">
      <w:r w:rsidRPr="009973DB">
        <w:t>Výrazné energetické ztráty v letitých rozvodech tepla jsou dnes citelným problémem v oblasti energetické účinnosti, který zvyšuje spotřebu fosilních paliv. Relativně malá investiční aktivita i přes dlouhodobě ziskový charakter investic indikuje výrazné tržní selhání.</w:t>
      </w:r>
    </w:p>
    <w:p w:rsidR="006D67F1" w:rsidRPr="009973DB" w:rsidRDefault="006D67F1" w:rsidP="00116A6A"/>
    <w:p w:rsidR="006D67F1" w:rsidRPr="009973DB" w:rsidRDefault="006D67F1">
      <w:r w:rsidRPr="009973DB">
        <w:t>Suboptimální investiční situace v SC 3.5 spočívá zejména ve vysokých nákladech na rekonstrukci (řádově až stamilionové projekty),dlouhé době návratnost (až 15 let) a také regulovanosti odvětví. Určování cen dle kalkulace podle cenových rozhodnutí ERÚ není v případě producentů tepla příliš motivující pro nové investice. Producenti tepla vystupují prakticky v pozici lokálních kvazi-monopolů a mohou do značné míry přenášet náklady na paliva a energetické ztráty na odběratele – byť postupující odpojování uživatelů od centrálního zásobování, přechod na decentralizované zdroje a energetické úspory pozici centrálních producentů komplikuje.</w:t>
      </w:r>
    </w:p>
    <w:p w:rsidR="006D67F1" w:rsidRPr="009973DB" w:rsidRDefault="006D67F1"/>
    <w:p w:rsidR="006D67F1" w:rsidRPr="009973DB" w:rsidRDefault="006D67F1">
      <w:r w:rsidRPr="009973DB">
        <w:t>Problémem pro teplárny jsou v současné době výrazné náklady na opatření ke snížení emisí do roku 2016. Primárně ekologizační opatření mají tedy v investičním harmonogramu přednost a potenciál dalších investic bude umenšen jak z hlediska vlastních zdrojů a přeúvěrování podniků, tak z hlediska přenesení investičních nákladů na odběratele – kteří se stávají velmi citlivými na cenu.Otázka dostupnosti levných zdrojů na investice je proto</w:t>
      </w:r>
      <w:r>
        <w:t xml:space="preserve"> </w:t>
      </w:r>
      <w:r w:rsidRPr="009973DB">
        <w:t>u rekonstrukce CZT klíčová.</w:t>
      </w:r>
    </w:p>
    <w:p w:rsidR="006D67F1" w:rsidRPr="009973DB" w:rsidRDefault="006D67F1"/>
    <w:p w:rsidR="006D67F1" w:rsidRPr="009973DB" w:rsidRDefault="006D67F1">
      <w:r w:rsidRPr="009973DB">
        <w:t>Poměrně vysoké náklady se pojí i se zefektivňováním KVET a zejména pak s jejím novým zaváděním, které si žádá investice do rozvodů tepla a v případě jeho lokálního vyvádění je podmíněno existencí dostatečné poptávky. Tyto požadavky jsou nicméně částečně kompenzovány zvýhodněním provozní podporou a samotnou efektivností tohoto druhu výroby. I proto lze u investic do KVET pozorovat v porovnání s CZT znatelně nižší návratnost a tedy i nižší tržní bariéry. V oblasti zavádění KVET, zejména u</w:t>
      </w:r>
      <w:r>
        <w:t xml:space="preserve"> </w:t>
      </w:r>
      <w:r w:rsidRPr="009973DB">
        <w:t xml:space="preserve">plynových zdrojů, tedy předpokládáme vyšší tržní aktivitu. </w:t>
      </w:r>
    </w:p>
    <w:p w:rsidR="006D67F1" w:rsidRPr="009973DB" w:rsidRDefault="006D67F1"/>
    <w:p w:rsidR="006D67F1" w:rsidRPr="009973DB" w:rsidRDefault="006D67F1" w:rsidP="00004F5B">
      <w:r w:rsidRPr="009973DB">
        <w:t>Aktivity SC 3.5 jsou částečně logicky provázané, zastarávající účinnost CZT a jejich investiční problematičnost představují bariéru též pro některé investice do KVET – pro něž je v případě lokálního vyvádění tepla existence efektivní rozvodné sítě důležitým předpokladem.</w:t>
      </w:r>
    </w:p>
    <w:p w:rsidR="006D67F1" w:rsidRPr="009973DB" w:rsidRDefault="006D67F1" w:rsidP="00004F5B"/>
    <w:p w:rsidR="006D67F1" w:rsidRPr="009973DB" w:rsidRDefault="006D67F1">
      <w:r w:rsidRPr="009973DB">
        <w:t>Bariérou mohou být ve sledované oblasti také vysoké</w:t>
      </w:r>
      <w:r>
        <w:t xml:space="preserve"> </w:t>
      </w:r>
      <w:r w:rsidRPr="009973DB">
        <w:t>náklady na přípravu projektů, včetně energetických auditů– byť vzhledem k velikosti projektů a faktu, že tyto investice jsou na rozdíl od SC 3.2 zpravidla v centru zájmu dotčených</w:t>
      </w:r>
      <w:r>
        <w:t xml:space="preserve"> </w:t>
      </w:r>
      <w:r w:rsidRPr="009973DB">
        <w:t>firem, toto nepředstavuje tak zásadní motivační problém.</w:t>
      </w:r>
    </w:p>
    <w:p w:rsidR="006D67F1" w:rsidRPr="009973DB" w:rsidRDefault="006D67F1"/>
    <w:p w:rsidR="006D67F1" w:rsidRPr="009973DB" w:rsidRDefault="006D67F1">
      <w:r w:rsidRPr="009973DB">
        <w:t>Úvěrovatelnosti projektů SC 3.5 nahrává relativní stabilita regulovaného odvětví a příjmů (přestože tržní rizika na straně poptávky v poslední době rostou), komplikací však může být zmíněná nemožnost poskytování potrubí jako kolaterál, v případě CZT až příliš dlouhá návratnost, případně v některých případech slabá kapitálová vybavenost menších subjektů a</w:t>
      </w:r>
      <w:r>
        <w:t xml:space="preserve"> </w:t>
      </w:r>
      <w:r w:rsidRPr="009973DB">
        <w:t>přeúvěrovanost z důvodu dalších investic. S projekty je přirozeně spojené též technologické riziko. Jako problém je v současnosti vnímána též nejistota dalšího vývoje veřejné podpory v této oblasti, která navyšuje riziko při úvěrování.</w:t>
      </w:r>
    </w:p>
    <w:p w:rsidR="006D67F1" w:rsidRPr="009973DB" w:rsidRDefault="006D67F1" w:rsidP="00F2306B">
      <w:pPr>
        <w:pStyle w:val="Vtneslovannadpis"/>
      </w:pPr>
    </w:p>
    <w:p w:rsidR="006D67F1" w:rsidRPr="009973DB" w:rsidRDefault="006D67F1" w:rsidP="00283266">
      <w:pPr>
        <w:pStyle w:val="Heading4"/>
      </w:pPr>
      <w:bookmarkStart w:id="908" w:name="_Toc416800468"/>
      <w:r w:rsidRPr="009973DB">
        <w:t>Návrh řešení identifikovaných tržních selhání</w:t>
      </w:r>
    </w:p>
    <w:p w:rsidR="006D67F1" w:rsidRPr="009973DB" w:rsidRDefault="006D67F1"/>
    <w:bookmarkEnd w:id="908"/>
    <w:p w:rsidR="006D67F1" w:rsidRPr="009973DB" w:rsidRDefault="006D67F1">
      <w:r w:rsidRPr="009973DB">
        <w:t>Investice do rekonstrukcí tepelných rozvodů jsou charakteristické vysokou nákladností a dlouhou dobou návratnosti (typový projekt rekonstrukce distribučního potrubí vykazuje dobu návratnosti 11,3 roku). Vyplatí se tedy až v delším časovém horizontu a pro tržní realizaci jsou i přes dlouhou životnost investic problematické. I z hlediska motivace regulovaných subjektů k investicím se zde jeví vhodné ponechat dotační podporu, která může být případně změkčena kombinací dotační složky se zvýhodněným úvěrem či zárukou.</w:t>
      </w:r>
    </w:p>
    <w:p w:rsidR="006D67F1" w:rsidRPr="009973DB" w:rsidRDefault="006D67F1"/>
    <w:p w:rsidR="006D67F1" w:rsidRPr="009973DB" w:rsidRDefault="006D67F1">
      <w:r w:rsidRPr="009973DB">
        <w:t>Příhodněji k aplikaci finančního nástroje se z hlediska své návratnosti jeví aktivity rozvoje KVET. Samotná instalace kogenerační jednotky či rekonstrukce stávajících zařízení nevykazují tak vysoké náklady a návratnost a mohou být finančním nástrojem vhodně motivovány. Menší subjekty budou mít navíc v podporovaných aktivitách výrazně usnadněný přístup k financování. Z hlediska incentivizace subjektů je účelné doplnit zvýhodněné úvěry o delší dobu splatnosti, příspěvek na projektovou přípravu, případně i úhradu části úrokových poplatků podmíněnou dosažením požadovaných cílů.</w:t>
      </w:r>
    </w:p>
    <w:p w:rsidR="006D67F1" w:rsidRPr="009973DB" w:rsidRDefault="006D67F1" w:rsidP="00F8454D">
      <w:pPr>
        <w:pStyle w:val="Heading3"/>
        <w:rPr>
          <w:lang w:eastAsia="en-US"/>
        </w:rPr>
      </w:pPr>
      <w:bookmarkStart w:id="909" w:name="_Toc417544636"/>
      <w:bookmarkStart w:id="910" w:name="_Toc417544638"/>
      <w:bookmarkStart w:id="911" w:name="_Toc416800469"/>
      <w:bookmarkStart w:id="912" w:name="_Toc417682920"/>
      <w:bookmarkEnd w:id="909"/>
      <w:bookmarkEnd w:id="910"/>
      <w:r w:rsidRPr="009973DB">
        <w:rPr>
          <w:lang w:eastAsia="en-US"/>
        </w:rPr>
        <w:t>Posouzení přidané hodnoty finančních nástrojů</w:t>
      </w:r>
      <w:bookmarkEnd w:id="911"/>
      <w:bookmarkEnd w:id="912"/>
    </w:p>
    <w:p w:rsidR="006D67F1" w:rsidRPr="009973DB" w:rsidRDefault="006D67F1" w:rsidP="00283266">
      <w:pPr>
        <w:pStyle w:val="Heading4"/>
      </w:pPr>
      <w:r w:rsidRPr="009973DB">
        <w:t>Představení typových projektů</w:t>
      </w:r>
    </w:p>
    <w:p w:rsidR="006D67F1" w:rsidRPr="009973DB" w:rsidRDefault="006D67F1" w:rsidP="00BD1BBA">
      <w:r w:rsidRPr="009973DB">
        <w:t>V rámci analýzy potenciálního dopadu veřejné podpory na ekonomickou rozvahu investičního projektu byla zpracována variační analýza, mapující, jaké dopady lze sledovat u varianty bez veřejné podpory, varianty dotační, varianty zvýhodněného úvěru a u varianty zvýhodněného úvěru s dotační složkou. Pro modelaci byly využitý údaje projektu v minulosti podpořeného z programu podpory EKO ENERGIE z OPPI, který vykazuje způsobilost být potenciálním příjemcem v rámci připravované podpory SC 3.5 OPPIK.</w:t>
      </w:r>
    </w:p>
    <w:p w:rsidR="006D67F1" w:rsidRPr="009973DB" w:rsidRDefault="006D67F1" w:rsidP="00BD1BBA"/>
    <w:p w:rsidR="006D67F1" w:rsidRPr="009973DB" w:rsidRDefault="006D67F1" w:rsidP="00BD1BBA">
      <w:r w:rsidRPr="009973DB">
        <w:t>Žadatelem o úvěr byla v případě níže uvedeného příkladu společnosti</w:t>
      </w:r>
      <w:r>
        <w:t xml:space="preserve"> i</w:t>
      </w:r>
      <w:r w:rsidRPr="009973DB">
        <w:t xml:space="preserve">nvestující do energetických úspor na potrubích teplonosného média, která jsou součástí systému distribuce tepla na Ústecku. Výše investice dosahovala </w:t>
      </w:r>
      <w:smartTag w:uri="urn:schemas-microsoft-com:office:smarttags" w:element="metricconverter">
        <w:smartTagPr>
          <w:attr w:name="ProductID" w:val="37,292 mil"/>
        </w:smartTagPr>
        <w:r w:rsidRPr="009973DB">
          <w:t>37,292 mil</w:t>
        </w:r>
      </w:smartTag>
      <w:r w:rsidRPr="009973DB">
        <w:t xml:space="preserve">. Kč a skládala se z rekonstrukce zakruhovaného distribučního potrubí dosažením lepší tepelné izolace a změnou tepelného média. Po dokončení investice se očekávají dosažené úspory ve výši </w:t>
      </w:r>
      <w:smartTag w:uri="urn:schemas-microsoft-com:office:smarttags" w:element="metricconverter">
        <w:smartTagPr>
          <w:attr w:name="ProductID" w:val="2,7 mil"/>
        </w:smartTagPr>
        <w:r w:rsidRPr="009973DB">
          <w:t>2,7 mil</w:t>
        </w:r>
      </w:smartTag>
      <w:r w:rsidRPr="009973DB">
        <w:t xml:space="preserve">. Kč ročně na tepelných ztrátách a </w:t>
      </w:r>
      <w:smartTag w:uri="urn:schemas-microsoft-com:office:smarttags" w:element="metricconverter">
        <w:smartTagPr>
          <w:attr w:name="ProductID" w:val="0,35 mil"/>
        </w:smartTagPr>
        <w:r w:rsidRPr="009973DB">
          <w:t>0,35 mil</w:t>
        </w:r>
      </w:smartTag>
      <w:r w:rsidRPr="009973DB">
        <w:t xml:space="preserve">. Kč úspora provozních nákladů z důvodu lepší technologie. </w:t>
      </w:r>
    </w:p>
    <w:p w:rsidR="006D67F1" w:rsidRPr="009973DB" w:rsidRDefault="006D67F1" w:rsidP="00BD1BBA"/>
    <w:p w:rsidR="006D67F1" w:rsidRPr="009973DB" w:rsidRDefault="006D67F1" w:rsidP="00BD1BBA">
      <w:pPr>
        <w:pStyle w:val="BodyText1"/>
      </w:pPr>
    </w:p>
    <w:tbl>
      <w:tblPr>
        <w:tblW w:w="8914" w:type="dxa"/>
        <w:tblInd w:w="55" w:type="dxa"/>
        <w:tblCellMar>
          <w:left w:w="0" w:type="dxa"/>
          <w:right w:w="0" w:type="dxa"/>
        </w:tblCellMar>
        <w:tblLook w:val="00A0"/>
      </w:tblPr>
      <w:tblGrid>
        <w:gridCol w:w="2388"/>
        <w:gridCol w:w="1570"/>
        <w:gridCol w:w="1570"/>
        <w:gridCol w:w="1740"/>
        <w:gridCol w:w="1710"/>
      </w:tblGrid>
      <w:tr w:rsidR="006D67F1" w:rsidRPr="009973DB" w:rsidTr="00AC4E40">
        <w:trPr>
          <w:trHeight w:val="20"/>
        </w:trPr>
        <w:tc>
          <w:tcPr>
            <w:tcW w:w="2380" w:type="dxa"/>
            <w:tcBorders>
              <w:top w:val="single" w:sz="4" w:space="0" w:color="002776"/>
              <w:left w:val="single" w:sz="4" w:space="0" w:color="002776"/>
              <w:bottom w:val="nil"/>
              <w:right w:val="nil"/>
            </w:tcBorders>
            <w:shd w:val="clear" w:color="000000" w:fill="002776"/>
            <w:noWrap/>
            <w:vAlign w:val="center"/>
          </w:tcPr>
          <w:p w:rsidR="006D67F1" w:rsidRPr="009973DB" w:rsidRDefault="006D67F1" w:rsidP="00AC4E40">
            <w:pPr>
              <w:keepNext/>
              <w:keepLines/>
              <w:jc w:val="center"/>
              <w:rPr>
                <w:b/>
                <w:bCs/>
                <w:color w:val="FFFFFF"/>
                <w:sz w:val="18"/>
                <w:szCs w:val="18"/>
              </w:rPr>
            </w:pPr>
            <w:r w:rsidRPr="009973DB">
              <w:rPr>
                <w:b/>
                <w:bCs/>
                <w:color w:val="FFFFFF"/>
                <w:sz w:val="18"/>
                <w:szCs w:val="18"/>
              </w:rPr>
              <w:t>SC 3.5, projekty soustavy zásobování teplem</w:t>
            </w:r>
          </w:p>
        </w:tc>
        <w:tc>
          <w:tcPr>
            <w:tcW w:w="1554" w:type="dxa"/>
            <w:tcBorders>
              <w:top w:val="single" w:sz="4" w:space="0" w:color="002776"/>
              <w:left w:val="nil"/>
              <w:bottom w:val="single" w:sz="4" w:space="0" w:color="FFFFFF"/>
              <w:right w:val="nil"/>
            </w:tcBorders>
            <w:shd w:val="clear" w:color="000000" w:fill="002776"/>
            <w:noWrap/>
            <w:vAlign w:val="bottom"/>
          </w:tcPr>
          <w:p w:rsidR="006D67F1" w:rsidRPr="009973DB" w:rsidRDefault="006D67F1" w:rsidP="00AC4E40">
            <w:pPr>
              <w:keepNext/>
              <w:keepLines/>
              <w:jc w:val="left"/>
              <w:rPr>
                <w:b/>
                <w:bCs/>
                <w:color w:val="FFFFFF"/>
                <w:sz w:val="18"/>
                <w:szCs w:val="18"/>
              </w:rPr>
            </w:pPr>
            <w:r w:rsidRPr="009973DB">
              <w:rPr>
                <w:b/>
                <w:bCs/>
                <w:color w:val="FFFFFF"/>
                <w:sz w:val="18"/>
                <w:szCs w:val="18"/>
              </w:rPr>
              <w:t> </w:t>
            </w:r>
          </w:p>
        </w:tc>
        <w:tc>
          <w:tcPr>
            <w:tcW w:w="4980" w:type="dxa"/>
            <w:gridSpan w:val="3"/>
            <w:tcBorders>
              <w:top w:val="single" w:sz="4" w:space="0" w:color="002776"/>
              <w:left w:val="nil"/>
              <w:bottom w:val="single" w:sz="4" w:space="0" w:color="FFFFFF"/>
              <w:right w:val="single" w:sz="4" w:space="0" w:color="002776"/>
            </w:tcBorders>
            <w:shd w:val="clear" w:color="000000" w:fill="002776"/>
            <w:noWrap/>
            <w:vAlign w:val="bottom"/>
          </w:tcPr>
          <w:p w:rsidR="006D67F1" w:rsidRPr="009973DB" w:rsidRDefault="006D67F1" w:rsidP="00AC4E40">
            <w:pPr>
              <w:keepNext/>
              <w:keepLines/>
              <w:jc w:val="left"/>
              <w:rPr>
                <w:b/>
                <w:bCs/>
                <w:color w:val="FFFFFF"/>
                <w:sz w:val="18"/>
                <w:szCs w:val="18"/>
              </w:rPr>
            </w:pPr>
            <w:r w:rsidRPr="009973DB">
              <w:rPr>
                <w:b/>
                <w:bCs/>
                <w:color w:val="FFFFFF"/>
                <w:sz w:val="18"/>
                <w:szCs w:val="18"/>
              </w:rPr>
              <w:t> </w:t>
            </w:r>
          </w:p>
          <w:p w:rsidR="006D67F1" w:rsidRPr="009973DB" w:rsidRDefault="006D67F1" w:rsidP="00AC4E40">
            <w:pPr>
              <w:keepNext/>
              <w:keepLines/>
              <w:jc w:val="right"/>
              <w:rPr>
                <w:b/>
                <w:bCs/>
                <w:i/>
                <w:iCs/>
                <w:color w:val="FFFFFF"/>
                <w:sz w:val="18"/>
                <w:szCs w:val="18"/>
              </w:rPr>
            </w:pPr>
            <w:r w:rsidRPr="009973DB">
              <w:rPr>
                <w:b/>
                <w:bCs/>
                <w:i/>
                <w:iCs/>
                <w:color w:val="FFFFFF"/>
                <w:sz w:val="18"/>
                <w:szCs w:val="18"/>
              </w:rPr>
              <w:t xml:space="preserve">Investice: 37 292 000 Kč </w:t>
            </w:r>
            <w:r w:rsidRPr="009973DB">
              <w:rPr>
                <w:b/>
                <w:bCs/>
                <w:i/>
                <w:iCs/>
                <w:color w:val="FFFFFF"/>
                <w:sz w:val="18"/>
                <w:szCs w:val="18"/>
              </w:rPr>
              <w:br/>
              <w:t>Roční provozní výnos/úspora: 3 042 000 Kč</w:t>
            </w:r>
            <w:r w:rsidRPr="009973DB">
              <w:rPr>
                <w:b/>
                <w:bCs/>
                <w:i/>
                <w:iCs/>
                <w:color w:val="FFFFFF"/>
                <w:sz w:val="18"/>
                <w:szCs w:val="18"/>
              </w:rPr>
              <w:br/>
              <w:t xml:space="preserve">Komerční úvěr - úroková sazba: 4,0 % </w:t>
            </w:r>
          </w:p>
          <w:p w:rsidR="006D67F1" w:rsidRPr="009973DB" w:rsidRDefault="006D67F1" w:rsidP="00AC4E40">
            <w:pPr>
              <w:keepNext/>
              <w:keepLines/>
              <w:jc w:val="right"/>
              <w:rPr>
                <w:b/>
                <w:bCs/>
                <w:i/>
                <w:iCs/>
                <w:color w:val="FFFFFF"/>
                <w:sz w:val="18"/>
                <w:szCs w:val="18"/>
              </w:rPr>
            </w:pPr>
            <w:r w:rsidRPr="009973DB">
              <w:rPr>
                <w:b/>
                <w:bCs/>
                <w:i/>
                <w:iCs/>
                <w:color w:val="FFFFFF"/>
                <w:sz w:val="18"/>
                <w:szCs w:val="18"/>
              </w:rPr>
              <w:t xml:space="preserve">Zvýhodněný úvěr: úroková sazba: 1,0 %  </w:t>
            </w:r>
          </w:p>
        </w:tc>
      </w:tr>
      <w:tr w:rsidR="006D67F1" w:rsidRPr="009973DB" w:rsidTr="00AC4E40">
        <w:trPr>
          <w:trHeight w:val="20"/>
        </w:trPr>
        <w:tc>
          <w:tcPr>
            <w:tcW w:w="2380" w:type="dxa"/>
            <w:tcBorders>
              <w:top w:val="nil"/>
              <w:left w:val="single" w:sz="4" w:space="0" w:color="002776"/>
              <w:bottom w:val="single" w:sz="4" w:space="0" w:color="002776"/>
              <w:right w:val="nil"/>
            </w:tcBorders>
            <w:shd w:val="clear" w:color="000000" w:fill="002776"/>
            <w:noWrap/>
            <w:vAlign w:val="center"/>
          </w:tcPr>
          <w:p w:rsidR="006D67F1" w:rsidRPr="009973DB" w:rsidRDefault="006D67F1" w:rsidP="00AC4E40">
            <w:pPr>
              <w:keepNext/>
              <w:keepLines/>
              <w:jc w:val="left"/>
              <w:rPr>
                <w:b/>
                <w:bCs/>
                <w:color w:val="FFFFFF"/>
                <w:sz w:val="18"/>
                <w:szCs w:val="18"/>
              </w:rPr>
            </w:pPr>
            <w:r w:rsidRPr="009973DB">
              <w:rPr>
                <w:b/>
                <w:bCs/>
                <w:color w:val="FFFFFF"/>
                <w:sz w:val="18"/>
                <w:szCs w:val="18"/>
              </w:rPr>
              <w:t> </w:t>
            </w:r>
          </w:p>
        </w:tc>
        <w:tc>
          <w:tcPr>
            <w:tcW w:w="1554" w:type="dxa"/>
            <w:tcBorders>
              <w:top w:val="single" w:sz="4" w:space="0" w:color="FFFFFF"/>
              <w:left w:val="nil"/>
              <w:bottom w:val="single" w:sz="4" w:space="0" w:color="002776"/>
              <w:right w:val="nil"/>
            </w:tcBorders>
            <w:shd w:val="clear" w:color="000000" w:fill="002776"/>
            <w:noWrap/>
            <w:vAlign w:val="center"/>
          </w:tcPr>
          <w:p w:rsidR="006D67F1" w:rsidRPr="009973DB" w:rsidRDefault="006D67F1" w:rsidP="00AC4E40">
            <w:pPr>
              <w:keepNext/>
              <w:keepLines/>
              <w:jc w:val="center"/>
              <w:rPr>
                <w:b/>
                <w:bCs/>
                <w:color w:val="FFFFFF"/>
                <w:sz w:val="18"/>
                <w:szCs w:val="18"/>
              </w:rPr>
            </w:pPr>
            <w:r w:rsidRPr="009973DB">
              <w:rPr>
                <w:b/>
                <w:bCs/>
                <w:color w:val="FFFFFF"/>
                <w:sz w:val="18"/>
                <w:szCs w:val="18"/>
              </w:rPr>
              <w:t>100 % tržní úvěr</w:t>
            </w:r>
          </w:p>
        </w:tc>
        <w:tc>
          <w:tcPr>
            <w:tcW w:w="1554" w:type="dxa"/>
            <w:tcBorders>
              <w:top w:val="single" w:sz="4" w:space="0" w:color="FFFFFF"/>
              <w:left w:val="nil"/>
              <w:bottom w:val="single" w:sz="4" w:space="0" w:color="002776"/>
              <w:right w:val="nil"/>
            </w:tcBorders>
            <w:shd w:val="clear" w:color="000000" w:fill="002776"/>
            <w:vAlign w:val="center"/>
          </w:tcPr>
          <w:p w:rsidR="006D67F1" w:rsidRPr="009973DB" w:rsidRDefault="006D67F1" w:rsidP="00AC4E40">
            <w:pPr>
              <w:keepNext/>
              <w:keepLines/>
              <w:jc w:val="center"/>
              <w:rPr>
                <w:b/>
                <w:bCs/>
                <w:color w:val="FFFFFF"/>
                <w:sz w:val="18"/>
                <w:szCs w:val="18"/>
              </w:rPr>
            </w:pPr>
            <w:r w:rsidRPr="009973DB">
              <w:rPr>
                <w:b/>
                <w:bCs/>
                <w:color w:val="FFFFFF"/>
                <w:sz w:val="18"/>
                <w:szCs w:val="18"/>
              </w:rPr>
              <w:t>50 % tržní úvěr, 50 % dotace</w:t>
            </w:r>
          </w:p>
        </w:tc>
        <w:tc>
          <w:tcPr>
            <w:tcW w:w="1724" w:type="dxa"/>
            <w:tcBorders>
              <w:top w:val="single" w:sz="4" w:space="0" w:color="FFFFFF"/>
              <w:left w:val="nil"/>
              <w:bottom w:val="single" w:sz="4" w:space="0" w:color="002776"/>
              <w:right w:val="nil"/>
            </w:tcBorders>
            <w:shd w:val="clear" w:color="000000" w:fill="002776"/>
            <w:vAlign w:val="center"/>
          </w:tcPr>
          <w:p w:rsidR="006D67F1" w:rsidRPr="009973DB" w:rsidRDefault="006D67F1" w:rsidP="00AC4E40">
            <w:pPr>
              <w:keepNext/>
              <w:keepLines/>
              <w:jc w:val="center"/>
              <w:rPr>
                <w:b/>
                <w:bCs/>
                <w:color w:val="FFFFFF"/>
                <w:sz w:val="18"/>
                <w:szCs w:val="18"/>
              </w:rPr>
            </w:pPr>
            <w:r w:rsidRPr="009973DB">
              <w:rPr>
                <w:b/>
                <w:bCs/>
                <w:color w:val="FFFFFF"/>
                <w:sz w:val="18"/>
                <w:szCs w:val="18"/>
              </w:rPr>
              <w:t>20 % dotace, 80 % zvýhodněný úvěr</w:t>
            </w:r>
          </w:p>
        </w:tc>
        <w:tc>
          <w:tcPr>
            <w:tcW w:w="1702" w:type="dxa"/>
            <w:tcBorders>
              <w:top w:val="single" w:sz="4" w:space="0" w:color="FFFFFF"/>
              <w:left w:val="nil"/>
              <w:bottom w:val="single" w:sz="4" w:space="0" w:color="002776"/>
              <w:right w:val="single" w:sz="4" w:space="0" w:color="002776"/>
            </w:tcBorders>
            <w:shd w:val="clear" w:color="000000" w:fill="002776"/>
            <w:vAlign w:val="center"/>
          </w:tcPr>
          <w:p w:rsidR="006D67F1" w:rsidRPr="009973DB" w:rsidRDefault="006D67F1" w:rsidP="00AC4E40">
            <w:pPr>
              <w:keepNext/>
              <w:keepLines/>
              <w:jc w:val="center"/>
              <w:rPr>
                <w:b/>
                <w:bCs/>
                <w:color w:val="FFFFFF"/>
                <w:sz w:val="18"/>
                <w:szCs w:val="18"/>
              </w:rPr>
            </w:pPr>
            <w:r w:rsidRPr="009973DB">
              <w:rPr>
                <w:b/>
                <w:bCs/>
                <w:color w:val="FFFFFF"/>
                <w:sz w:val="18"/>
                <w:szCs w:val="18"/>
              </w:rPr>
              <w:t>100 % zvýhodněný úvěr</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jc w:val="left"/>
              <w:rPr>
                <w:color w:val="000000"/>
                <w:sz w:val="18"/>
                <w:szCs w:val="18"/>
              </w:rPr>
            </w:pPr>
            <w:r w:rsidRPr="009973DB">
              <w:rPr>
                <w:color w:val="000000"/>
                <w:sz w:val="18"/>
                <w:szCs w:val="18"/>
              </w:rPr>
              <w:t>Vnitřní výnosové procento (IRR)</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5,19%</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15,38%</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8,01%</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right"/>
              <w:rPr>
                <w:color w:val="000000"/>
                <w:sz w:val="18"/>
                <w:szCs w:val="18"/>
              </w:rPr>
            </w:pPr>
            <w:r w:rsidRPr="009973DB">
              <w:rPr>
                <w:sz w:val="18"/>
                <w:szCs w:val="18"/>
              </w:rPr>
              <w:t>5,19%</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jc w:val="left"/>
              <w:rPr>
                <w:color w:val="000000"/>
                <w:sz w:val="18"/>
                <w:szCs w:val="18"/>
              </w:rPr>
            </w:pPr>
            <w:r w:rsidRPr="009973DB">
              <w:rPr>
                <w:color w:val="000000"/>
                <w:sz w:val="18"/>
                <w:szCs w:val="18"/>
              </w:rPr>
              <w:t>Čistá současná hodnota (NPV v Kč)</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12 204 961</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30 485 353</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24 812 844</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right"/>
              <w:rPr>
                <w:color w:val="000000"/>
                <w:sz w:val="18"/>
                <w:szCs w:val="18"/>
              </w:rPr>
            </w:pPr>
            <w:r w:rsidRPr="009973DB">
              <w:rPr>
                <w:sz w:val="18"/>
                <w:szCs w:val="18"/>
              </w:rPr>
              <w:t>17 428 289</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jc w:val="left"/>
              <w:rPr>
                <w:color w:val="000000"/>
                <w:sz w:val="18"/>
                <w:szCs w:val="18"/>
              </w:rPr>
            </w:pPr>
            <w:r w:rsidRPr="009973DB">
              <w:rPr>
                <w:color w:val="000000"/>
                <w:sz w:val="18"/>
                <w:szCs w:val="18"/>
              </w:rPr>
              <w:t>Prostá doba návratnosti (roky)</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12,26</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6,13</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9,81</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right"/>
              <w:rPr>
                <w:color w:val="000000"/>
                <w:sz w:val="18"/>
                <w:szCs w:val="18"/>
              </w:rPr>
            </w:pPr>
            <w:r w:rsidRPr="009973DB">
              <w:rPr>
                <w:sz w:val="18"/>
                <w:szCs w:val="18"/>
              </w:rPr>
              <w:t>12,26</w:t>
            </w:r>
          </w:p>
        </w:tc>
      </w:tr>
      <w:tr w:rsidR="006D67F1" w:rsidRPr="009973DB" w:rsidTr="00AC4E40">
        <w:trPr>
          <w:trHeight w:val="20"/>
        </w:trPr>
        <w:tc>
          <w:tcPr>
            <w:tcW w:w="2380" w:type="dxa"/>
            <w:tcBorders>
              <w:top w:val="nil"/>
              <w:left w:val="single" w:sz="4" w:space="0" w:color="002776"/>
              <w:bottom w:val="single" w:sz="4" w:space="0" w:color="002776"/>
              <w:right w:val="nil"/>
            </w:tcBorders>
            <w:noWrap/>
            <w:vAlign w:val="center"/>
          </w:tcPr>
          <w:p w:rsidR="006D67F1" w:rsidRPr="009973DB" w:rsidRDefault="006D67F1" w:rsidP="00AC4E40">
            <w:pPr>
              <w:keepNext/>
              <w:keepLines/>
              <w:jc w:val="left"/>
              <w:rPr>
                <w:color w:val="000000"/>
                <w:sz w:val="18"/>
                <w:szCs w:val="18"/>
              </w:rPr>
            </w:pPr>
            <w:r w:rsidRPr="009973DB">
              <w:rPr>
                <w:color w:val="000000"/>
                <w:sz w:val="18"/>
                <w:szCs w:val="18"/>
              </w:rPr>
              <w:t>Diskontovaná doba návratnosti (roky)</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18,1</w:t>
            </w:r>
          </w:p>
        </w:tc>
        <w:tc>
          <w:tcPr>
            <w:tcW w:w="155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8,1</w:t>
            </w:r>
          </w:p>
        </w:tc>
        <w:tc>
          <w:tcPr>
            <w:tcW w:w="1724" w:type="dxa"/>
            <w:tcBorders>
              <w:top w:val="nil"/>
              <w:left w:val="nil"/>
              <w:bottom w:val="single" w:sz="4" w:space="0" w:color="002776"/>
              <w:right w:val="nil"/>
            </w:tcBorders>
            <w:noWrap/>
            <w:vAlign w:val="center"/>
          </w:tcPr>
          <w:p w:rsidR="006D67F1" w:rsidRPr="009973DB" w:rsidRDefault="006D67F1" w:rsidP="00AC4E40">
            <w:pPr>
              <w:keepNext/>
              <w:keepLines/>
              <w:jc w:val="right"/>
              <w:rPr>
                <w:color w:val="000000"/>
                <w:sz w:val="18"/>
                <w:szCs w:val="18"/>
              </w:rPr>
            </w:pPr>
            <w:r w:rsidRPr="009973DB">
              <w:rPr>
                <w:sz w:val="18"/>
                <w:szCs w:val="18"/>
              </w:rPr>
              <w:t>11,4</w:t>
            </w:r>
          </w:p>
        </w:tc>
        <w:tc>
          <w:tcPr>
            <w:tcW w:w="1702" w:type="dxa"/>
            <w:tcBorders>
              <w:top w:val="nil"/>
              <w:left w:val="nil"/>
              <w:bottom w:val="single" w:sz="4" w:space="0" w:color="002776"/>
              <w:right w:val="single" w:sz="4" w:space="0" w:color="002776"/>
            </w:tcBorders>
            <w:noWrap/>
            <w:vAlign w:val="center"/>
          </w:tcPr>
          <w:p w:rsidR="006D67F1" w:rsidRPr="009973DB" w:rsidRDefault="006D67F1" w:rsidP="00AC4E40">
            <w:pPr>
              <w:keepNext/>
              <w:keepLines/>
              <w:jc w:val="right"/>
              <w:rPr>
                <w:color w:val="000000"/>
                <w:sz w:val="18"/>
                <w:szCs w:val="18"/>
              </w:rPr>
            </w:pPr>
            <w:r w:rsidRPr="009973DB">
              <w:rPr>
                <w:sz w:val="18"/>
                <w:szCs w:val="18"/>
              </w:rPr>
              <w:t>14,1</w:t>
            </w:r>
          </w:p>
        </w:tc>
      </w:tr>
    </w:tbl>
    <w:p w:rsidR="006D67F1" w:rsidRPr="009973DB" w:rsidRDefault="006D67F1" w:rsidP="00BD1BBA">
      <w:pPr>
        <w:pStyle w:val="Caption"/>
        <w:jc w:val="center"/>
      </w:pPr>
      <w:r w:rsidRPr="009973DB">
        <w:t xml:space="preserve">Tabulka </w:t>
      </w:r>
      <w:fldSimple w:instr=" SEQ Tabulka \* ARABIC ">
        <w:r w:rsidRPr="009973DB">
          <w:rPr>
            <w:noProof/>
          </w:rPr>
          <w:t>28</w:t>
        </w:r>
      </w:fldSimple>
      <w:r w:rsidRPr="009973DB">
        <w:t>: Vliv podpory na ekonomiku projektu</w:t>
      </w:r>
    </w:p>
    <w:p w:rsidR="006D67F1" w:rsidRPr="009973DB" w:rsidRDefault="006D67F1" w:rsidP="00BD1BBA"/>
    <w:p w:rsidR="006D67F1" w:rsidRPr="009973DB" w:rsidRDefault="006D67F1" w:rsidP="00BD1BBA">
      <w:r w:rsidRPr="009973DB">
        <w:t>Prostá doba návratnosti je 12,3 let a pomoci zvýhodněného úvěru lze diskontovanou dobu návratnosti snížit z 18,1 na 14,1 let. Je patrné, že dotace na polovinu způsobilých nákladů až příliš vylepšuje výnosnost projektu. Zvýhodněný úvěr v kombinaci s dotací (20 %) by zvýšil NPV projektu a zkrátil dobu jeho návratnosti, což dodavatel považuje za adekvátní řešení. Je na řídícím orgánu, aby rozhodl o variantě nastavení podpory tak, aby byla motivující, co se podání žádosti týče, nicméně nebyla nastavena až příliš vstřícně, což by znamenalo zbytečně příliš štědré podporování projektů, které jsou svoji povahou do značné míry tržní.</w:t>
      </w:r>
    </w:p>
    <w:p w:rsidR="006D67F1" w:rsidRPr="009973DB" w:rsidRDefault="006D67F1" w:rsidP="00283266">
      <w:pPr>
        <w:pStyle w:val="Heading4"/>
      </w:pPr>
      <w:r w:rsidRPr="009973DB">
        <w:t>Přidaná hodnota finančního nástroje, problémy, rizika a srovnání s jinými formami podpory</w:t>
      </w:r>
    </w:p>
    <w:p w:rsidR="006D67F1" w:rsidRPr="009973DB" w:rsidRDefault="006D67F1" w:rsidP="006842C8"/>
    <w:p w:rsidR="006D67F1" w:rsidRPr="009973DB" w:rsidRDefault="006D67F1" w:rsidP="006842C8">
      <w:r w:rsidRPr="009973DB">
        <w:t>V rámci tabulek níže je uveden přehled přidané hodnoty, problémů a rizik z pohledu konečného příjemce a ŘO (tabulka č. 2) a z pohledu celkového dopadu na absorpční kapacitu a dosažení cílů SC 3.2, se zohledněním dopadů na tržní prostředí. Porovnány jsou nástroje formou záruk, zvýhodněných úvěrů a dotací.</w:t>
      </w:r>
    </w:p>
    <w:p w:rsidR="006D67F1" w:rsidRPr="009973DB" w:rsidRDefault="006D67F1" w:rsidP="006842C8"/>
    <w:tbl>
      <w:tblPr>
        <w:tblpPr w:leftFromText="141" w:rightFromText="141" w:vertAnchor="text" w:horzAnchor="margin" w:tblpY="-23"/>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60"/>
        <w:gridCol w:w="960"/>
        <w:gridCol w:w="2414"/>
        <w:gridCol w:w="2330"/>
        <w:gridCol w:w="2330"/>
      </w:tblGrid>
      <w:tr w:rsidR="006D67F1" w:rsidRPr="009973DB" w:rsidTr="002E3AE9">
        <w:trPr>
          <w:trHeight w:val="315"/>
        </w:trPr>
        <w:tc>
          <w:tcPr>
            <w:tcW w:w="960" w:type="dxa"/>
            <w:shd w:val="clear" w:color="auto" w:fill="365F91"/>
            <w:noWrap/>
            <w:vAlign w:val="bottom"/>
          </w:tcPr>
          <w:p w:rsidR="006D67F1" w:rsidRPr="009973DB" w:rsidRDefault="006D67F1" w:rsidP="002E3AE9">
            <w:pPr>
              <w:jc w:val="left"/>
              <w:rPr>
                <w:rFonts w:ascii="Times New Roman" w:hAnsi="Times New Roman"/>
                <w:sz w:val="24"/>
                <w:szCs w:val="24"/>
              </w:rPr>
            </w:pPr>
          </w:p>
        </w:tc>
        <w:tc>
          <w:tcPr>
            <w:tcW w:w="960" w:type="dxa"/>
            <w:shd w:val="clear" w:color="auto" w:fill="365F91"/>
            <w:noWrap/>
            <w:vAlign w:val="bottom"/>
          </w:tcPr>
          <w:p w:rsidR="006D67F1" w:rsidRPr="009973DB" w:rsidRDefault="006D67F1" w:rsidP="002E3AE9">
            <w:pPr>
              <w:jc w:val="left"/>
              <w:rPr>
                <w:rFonts w:ascii="Times New Roman" w:hAnsi="Times New Roman"/>
                <w:color w:val="000000"/>
                <w:sz w:val="24"/>
                <w:szCs w:val="24"/>
              </w:rPr>
            </w:pPr>
            <w:r w:rsidRPr="009973DB">
              <w:rPr>
                <w:rFonts w:ascii="Times New Roman" w:hAnsi="Times New Roman"/>
                <w:color w:val="000000"/>
                <w:sz w:val="24"/>
                <w:szCs w:val="24"/>
              </w:rPr>
              <w:t> </w:t>
            </w:r>
          </w:p>
        </w:tc>
        <w:tc>
          <w:tcPr>
            <w:tcW w:w="4744" w:type="dxa"/>
            <w:gridSpan w:val="2"/>
            <w:shd w:val="clear" w:color="auto" w:fill="365F91"/>
            <w:noWrap/>
            <w:vAlign w:val="center"/>
          </w:tcPr>
          <w:p w:rsidR="006D67F1" w:rsidRPr="009973DB" w:rsidRDefault="006D67F1" w:rsidP="002E3AE9">
            <w:pPr>
              <w:jc w:val="center"/>
              <w:rPr>
                <w:b/>
                <w:bCs/>
                <w:color w:val="FFFFFF"/>
                <w:sz w:val="24"/>
                <w:szCs w:val="24"/>
              </w:rPr>
            </w:pPr>
            <w:r w:rsidRPr="009973DB">
              <w:rPr>
                <w:b/>
                <w:bCs/>
                <w:color w:val="FFFFFF"/>
                <w:sz w:val="24"/>
                <w:szCs w:val="24"/>
              </w:rPr>
              <w:t>Finanční nástroj</w:t>
            </w:r>
          </w:p>
        </w:tc>
        <w:tc>
          <w:tcPr>
            <w:tcW w:w="2330" w:type="dxa"/>
            <w:shd w:val="clear" w:color="auto" w:fill="365F91"/>
          </w:tcPr>
          <w:p w:rsidR="006D67F1" w:rsidRPr="009973DB" w:rsidRDefault="006D67F1" w:rsidP="002E3AE9">
            <w:pPr>
              <w:jc w:val="center"/>
              <w:rPr>
                <w:b/>
                <w:bCs/>
                <w:color w:val="FFFFFF"/>
                <w:sz w:val="24"/>
                <w:szCs w:val="24"/>
              </w:rPr>
            </w:pPr>
            <w:r w:rsidRPr="009973DB">
              <w:rPr>
                <w:b/>
                <w:bCs/>
                <w:color w:val="FFFFFF"/>
                <w:sz w:val="24"/>
                <w:szCs w:val="24"/>
              </w:rPr>
              <w:t>Dotace</w:t>
            </w:r>
          </w:p>
        </w:tc>
      </w:tr>
      <w:tr w:rsidR="006D67F1" w:rsidRPr="009973DB" w:rsidTr="002E3AE9">
        <w:trPr>
          <w:trHeight w:val="315"/>
        </w:trPr>
        <w:tc>
          <w:tcPr>
            <w:tcW w:w="960" w:type="dxa"/>
            <w:shd w:val="clear" w:color="auto" w:fill="365F91"/>
            <w:noWrap/>
            <w:vAlign w:val="center"/>
          </w:tcPr>
          <w:p w:rsidR="006D67F1" w:rsidRPr="009973DB" w:rsidRDefault="006D67F1" w:rsidP="002E3AE9">
            <w:pPr>
              <w:jc w:val="center"/>
              <w:rPr>
                <w:b/>
                <w:bCs/>
                <w:color w:val="000000"/>
                <w:sz w:val="24"/>
                <w:szCs w:val="24"/>
              </w:rPr>
            </w:pPr>
          </w:p>
        </w:tc>
        <w:tc>
          <w:tcPr>
            <w:tcW w:w="960" w:type="dxa"/>
            <w:shd w:val="clear" w:color="auto" w:fill="365F91"/>
            <w:noWrap/>
            <w:vAlign w:val="center"/>
          </w:tcPr>
          <w:p w:rsidR="006D67F1" w:rsidRPr="009973DB" w:rsidRDefault="006D67F1" w:rsidP="002E3AE9">
            <w:pPr>
              <w:jc w:val="left"/>
              <w:rPr>
                <w:color w:val="000000"/>
                <w:sz w:val="24"/>
                <w:szCs w:val="24"/>
              </w:rPr>
            </w:pPr>
            <w:r w:rsidRPr="009973DB">
              <w:rPr>
                <w:color w:val="000000"/>
                <w:sz w:val="24"/>
                <w:szCs w:val="24"/>
              </w:rPr>
              <w:t> </w:t>
            </w:r>
          </w:p>
        </w:tc>
        <w:tc>
          <w:tcPr>
            <w:tcW w:w="2414" w:type="dxa"/>
            <w:shd w:val="clear" w:color="auto" w:fill="365F91"/>
            <w:vAlign w:val="center"/>
          </w:tcPr>
          <w:p w:rsidR="006D67F1" w:rsidRPr="009973DB" w:rsidRDefault="006D67F1" w:rsidP="002E3AE9">
            <w:pPr>
              <w:jc w:val="center"/>
              <w:rPr>
                <w:b/>
                <w:bCs/>
                <w:color w:val="FFFFFF"/>
                <w:sz w:val="24"/>
                <w:szCs w:val="24"/>
              </w:rPr>
            </w:pPr>
            <w:r w:rsidRPr="009973DB">
              <w:rPr>
                <w:b/>
                <w:bCs/>
                <w:color w:val="FFFFFF"/>
                <w:sz w:val="24"/>
                <w:szCs w:val="24"/>
              </w:rPr>
              <w:t>Záruční nástroj</w:t>
            </w:r>
          </w:p>
        </w:tc>
        <w:tc>
          <w:tcPr>
            <w:tcW w:w="2330" w:type="dxa"/>
            <w:shd w:val="clear" w:color="auto" w:fill="365F91"/>
            <w:vAlign w:val="center"/>
          </w:tcPr>
          <w:p w:rsidR="006D67F1" w:rsidRPr="009973DB" w:rsidRDefault="006D67F1" w:rsidP="002E3AE9">
            <w:pPr>
              <w:jc w:val="center"/>
              <w:rPr>
                <w:b/>
                <w:bCs/>
                <w:color w:val="FFFFFF"/>
                <w:sz w:val="24"/>
                <w:szCs w:val="24"/>
              </w:rPr>
            </w:pPr>
            <w:r w:rsidRPr="009973DB">
              <w:rPr>
                <w:b/>
                <w:bCs/>
                <w:color w:val="FFFFFF"/>
                <w:sz w:val="24"/>
                <w:szCs w:val="24"/>
              </w:rPr>
              <w:t>Zvýhodněný úvěr</w:t>
            </w:r>
          </w:p>
        </w:tc>
        <w:tc>
          <w:tcPr>
            <w:tcW w:w="2330" w:type="dxa"/>
            <w:shd w:val="clear" w:color="auto" w:fill="365F91"/>
          </w:tcPr>
          <w:p w:rsidR="006D67F1" w:rsidRPr="009973DB" w:rsidRDefault="006D67F1" w:rsidP="002E3AE9">
            <w:pPr>
              <w:jc w:val="center"/>
              <w:rPr>
                <w:b/>
                <w:bCs/>
                <w:color w:val="FFFFFF"/>
                <w:sz w:val="24"/>
                <w:szCs w:val="24"/>
              </w:rPr>
            </w:pPr>
          </w:p>
        </w:tc>
      </w:tr>
      <w:tr w:rsidR="006D67F1" w:rsidRPr="009973DB" w:rsidTr="002E3AE9">
        <w:trPr>
          <w:trHeight w:val="720"/>
        </w:trPr>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Přidaná hodnota veřejné podpory pro příjemce a ŘO</w:t>
            </w:r>
          </w:p>
        </w:tc>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Konečný příjemce</w:t>
            </w: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Zpřístupnění nedosažitelného financování</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Zpřístupnění vyšší míry externího financování</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Nevratný příspěvek na projekt</w:t>
            </w:r>
          </w:p>
        </w:tc>
      </w:tr>
      <w:tr w:rsidR="006D67F1" w:rsidRPr="009973DB" w:rsidTr="002E3AE9">
        <w:trPr>
          <w:trHeight w:val="48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Částečné snížení úrokové sazby snížením rizikové přirážky</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Snížení úrokové sazby</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 xml:space="preserve">Vysoce snížená doba návratnosti </w:t>
            </w:r>
          </w:p>
        </w:tc>
      </w:tr>
      <w:tr w:rsidR="006D67F1" w:rsidRPr="009973DB" w:rsidTr="002E3AE9">
        <w:trPr>
          <w:trHeight w:val="72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Snížení nároků na zástavu podniku</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Delší doba splatnosti</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Snazší opatření úvěru na zbytek nákladů projektu</w:t>
            </w:r>
          </w:p>
        </w:tc>
      </w:tr>
      <w:tr w:rsidR="006D67F1" w:rsidRPr="009973DB" w:rsidTr="002E3AE9">
        <w:trPr>
          <w:trHeight w:val="478"/>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noWrap/>
            <w:vAlign w:val="center"/>
          </w:tcPr>
          <w:p w:rsidR="006D67F1" w:rsidRPr="009973DB" w:rsidRDefault="006D67F1" w:rsidP="002E3AE9">
            <w:pPr>
              <w:jc w:val="center"/>
              <w:rPr>
                <w:b/>
                <w:color w:val="FFFFFF"/>
                <w:sz w:val="20"/>
              </w:rPr>
            </w:pP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Snížená doba návratnosti</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Možnost investovat nadměrný zisk do dalších investic</w:t>
            </w:r>
          </w:p>
        </w:tc>
      </w:tr>
      <w:tr w:rsidR="006D67F1" w:rsidRPr="009973DB" w:rsidTr="002E3AE9">
        <w:trPr>
          <w:trHeight w:val="68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Platba v předstihu v podobě úvěru</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Platba v předstihu v podobě úvěru</w:t>
            </w:r>
          </w:p>
        </w:tc>
        <w:tc>
          <w:tcPr>
            <w:tcW w:w="2330" w:type="dxa"/>
            <w:shd w:val="clear" w:color="auto" w:fill="8DB3E2"/>
          </w:tcPr>
          <w:p w:rsidR="006D67F1" w:rsidRPr="009973DB" w:rsidRDefault="006D67F1" w:rsidP="002E3AE9">
            <w:pPr>
              <w:jc w:val="center"/>
              <w:rPr>
                <w:b/>
                <w:color w:val="FFFFFF"/>
                <w:sz w:val="20"/>
              </w:rPr>
            </w:pPr>
          </w:p>
        </w:tc>
      </w:tr>
      <w:tr w:rsidR="006D67F1" w:rsidRPr="009973DB" w:rsidTr="002E3AE9">
        <w:trPr>
          <w:trHeight w:val="690"/>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Nižší administrativní náročnost</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Nižší administrativní náročnost</w:t>
            </w:r>
          </w:p>
        </w:tc>
        <w:tc>
          <w:tcPr>
            <w:tcW w:w="2330" w:type="dxa"/>
            <w:shd w:val="clear" w:color="auto" w:fill="8DB3E2"/>
          </w:tcPr>
          <w:p w:rsidR="006D67F1" w:rsidRPr="009973DB" w:rsidRDefault="006D67F1" w:rsidP="002E3AE9">
            <w:pPr>
              <w:jc w:val="left"/>
              <w:rPr>
                <w:rFonts w:ascii="Times New Roman" w:hAnsi="Times New Roman"/>
                <w:b/>
                <w:color w:val="FFFFFF"/>
                <w:sz w:val="20"/>
              </w:rPr>
            </w:pPr>
          </w:p>
        </w:tc>
      </w:tr>
      <w:tr w:rsidR="006D67F1" w:rsidRPr="009973DB" w:rsidTr="002E3AE9">
        <w:trPr>
          <w:trHeight w:val="735"/>
        </w:trPr>
        <w:tc>
          <w:tcPr>
            <w:tcW w:w="960" w:type="dxa"/>
            <w:vMerge/>
            <w:shd w:val="clear" w:color="auto" w:fill="8DB3E2"/>
            <w:vAlign w:val="center"/>
          </w:tcPr>
          <w:p w:rsidR="006D67F1" w:rsidRPr="009973DB" w:rsidRDefault="006D67F1" w:rsidP="002E3AE9">
            <w:pPr>
              <w:jc w:val="left"/>
              <w:rPr>
                <w:b/>
                <w:bCs/>
                <w:color w:val="FFFFFF"/>
                <w:sz w:val="24"/>
                <w:szCs w:val="24"/>
              </w:rPr>
            </w:pPr>
          </w:p>
        </w:tc>
        <w:tc>
          <w:tcPr>
            <w:tcW w:w="960" w:type="dxa"/>
            <w:vMerge w:val="restart"/>
            <w:shd w:val="clear" w:color="auto" w:fill="8DB3E2"/>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ŘO</w:t>
            </w: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Vysoký pákový efekt a širší objem podpořených projektů a investic</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Vysoký revolvingový efekt a podpoření projektů v dalších cyklech</w:t>
            </w:r>
          </w:p>
        </w:tc>
        <w:tc>
          <w:tcPr>
            <w:tcW w:w="2330" w:type="dxa"/>
            <w:shd w:val="clear" w:color="auto" w:fill="8DB3E2"/>
          </w:tcPr>
          <w:p w:rsidR="006D67F1" w:rsidRPr="009973DB" w:rsidRDefault="006D67F1" w:rsidP="002E3AE9">
            <w:pPr>
              <w:rPr>
                <w:b/>
                <w:color w:val="FFFFFF"/>
                <w:sz w:val="20"/>
              </w:rPr>
            </w:pPr>
            <w:r w:rsidRPr="009973DB">
              <w:rPr>
                <w:b/>
                <w:color w:val="FFFFFF"/>
                <w:sz w:val="20"/>
              </w:rPr>
              <w:t>Vysoká absorpční kapacita</w:t>
            </w:r>
          </w:p>
        </w:tc>
      </w:tr>
      <w:tr w:rsidR="006D67F1" w:rsidRPr="009973DB" w:rsidTr="002E3AE9">
        <w:trPr>
          <w:trHeight w:val="735"/>
        </w:trPr>
        <w:tc>
          <w:tcPr>
            <w:tcW w:w="960" w:type="dxa"/>
            <w:vMerge/>
            <w:shd w:val="clear" w:color="auto" w:fill="8DB3E2"/>
            <w:vAlign w:val="center"/>
          </w:tcPr>
          <w:p w:rsidR="006D67F1" w:rsidRPr="009973DB"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2E3AE9">
            <w:pPr>
              <w:jc w:val="center"/>
              <w:rPr>
                <w:b/>
                <w:bCs/>
                <w:color w:val="FFFFFF"/>
                <w:sz w:val="18"/>
                <w:szCs w:val="18"/>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Možnost revolvingu v závislosti na rizikové strategii</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Predikovatelné splátky</w:t>
            </w:r>
          </w:p>
        </w:tc>
        <w:tc>
          <w:tcPr>
            <w:tcW w:w="2330" w:type="dxa"/>
            <w:shd w:val="clear" w:color="auto" w:fill="8DB3E2"/>
          </w:tcPr>
          <w:p w:rsidR="006D67F1" w:rsidRPr="009973DB" w:rsidRDefault="006D67F1" w:rsidP="002E3AE9">
            <w:pPr>
              <w:jc w:val="center"/>
              <w:rPr>
                <w:b/>
                <w:color w:val="FFFFFF"/>
                <w:sz w:val="20"/>
              </w:rPr>
            </w:pPr>
            <w:r w:rsidRPr="009973DB">
              <w:rPr>
                <w:b/>
                <w:color w:val="FFFFFF"/>
                <w:sz w:val="20"/>
              </w:rPr>
              <w:t>Motivace subjektů k investicím v této oblasti</w:t>
            </w:r>
          </w:p>
        </w:tc>
      </w:tr>
      <w:tr w:rsidR="006D67F1" w:rsidRPr="009973DB" w:rsidTr="002E3AE9">
        <w:trPr>
          <w:trHeight w:val="311"/>
        </w:trPr>
        <w:tc>
          <w:tcPr>
            <w:tcW w:w="960" w:type="dxa"/>
            <w:vMerge/>
            <w:shd w:val="clear" w:color="auto" w:fill="8DB3E2"/>
            <w:vAlign w:val="center"/>
          </w:tcPr>
          <w:p w:rsidR="006D67F1" w:rsidRPr="009973DB" w:rsidRDefault="006D67F1" w:rsidP="002E3AE9">
            <w:pPr>
              <w:jc w:val="left"/>
              <w:rPr>
                <w:b/>
                <w:bCs/>
                <w:color w:val="FFFFFF"/>
                <w:sz w:val="18"/>
                <w:szCs w:val="18"/>
              </w:rPr>
            </w:pPr>
          </w:p>
        </w:tc>
        <w:tc>
          <w:tcPr>
            <w:tcW w:w="960" w:type="dxa"/>
            <w:vMerge/>
            <w:shd w:val="clear" w:color="auto" w:fill="8DB3E2"/>
            <w:noWrap/>
            <w:textDirection w:val="btLr"/>
            <w:vAlign w:val="center"/>
          </w:tcPr>
          <w:p w:rsidR="006D67F1" w:rsidRPr="009973DB" w:rsidRDefault="006D67F1" w:rsidP="002E3AE9">
            <w:pPr>
              <w:jc w:val="center"/>
              <w:rPr>
                <w:b/>
                <w:bCs/>
                <w:color w:val="FFFFFF"/>
                <w:sz w:val="18"/>
                <w:szCs w:val="18"/>
              </w:rPr>
            </w:pPr>
          </w:p>
        </w:tc>
        <w:tc>
          <w:tcPr>
            <w:tcW w:w="2414" w:type="dxa"/>
            <w:shd w:val="clear" w:color="auto" w:fill="8DB3E2"/>
            <w:vAlign w:val="center"/>
          </w:tcPr>
          <w:p w:rsidR="006D67F1" w:rsidRPr="009973DB" w:rsidRDefault="006D67F1" w:rsidP="002E3AE9">
            <w:pPr>
              <w:jc w:val="center"/>
              <w:rPr>
                <w:b/>
                <w:color w:val="FFFFFF"/>
                <w:sz w:val="20"/>
              </w:rPr>
            </w:pPr>
            <w:r w:rsidRPr="009973DB">
              <w:rPr>
                <w:b/>
                <w:color w:val="FFFFFF"/>
                <w:sz w:val="20"/>
              </w:rPr>
              <w:t>Rychlé čerpání</w:t>
            </w:r>
          </w:p>
        </w:tc>
        <w:tc>
          <w:tcPr>
            <w:tcW w:w="2330" w:type="dxa"/>
            <w:shd w:val="clear" w:color="auto" w:fill="8DB3E2"/>
            <w:vAlign w:val="center"/>
          </w:tcPr>
          <w:p w:rsidR="006D67F1" w:rsidRPr="009973DB" w:rsidRDefault="006D67F1" w:rsidP="002E3AE9">
            <w:pPr>
              <w:jc w:val="center"/>
              <w:rPr>
                <w:b/>
                <w:color w:val="FFFFFF"/>
                <w:sz w:val="20"/>
              </w:rPr>
            </w:pPr>
            <w:r w:rsidRPr="009973DB">
              <w:rPr>
                <w:b/>
                <w:color w:val="FFFFFF"/>
                <w:sz w:val="20"/>
              </w:rPr>
              <w:t>Rychlé čerpání</w:t>
            </w:r>
          </w:p>
        </w:tc>
        <w:tc>
          <w:tcPr>
            <w:tcW w:w="2330" w:type="dxa"/>
            <w:shd w:val="clear" w:color="auto" w:fill="8DB3E2"/>
          </w:tcPr>
          <w:p w:rsidR="006D67F1" w:rsidRPr="009973DB" w:rsidRDefault="006D67F1" w:rsidP="002E3AE9">
            <w:pPr>
              <w:jc w:val="center"/>
              <w:rPr>
                <w:b/>
                <w:color w:val="FFFFFF"/>
                <w:sz w:val="20"/>
              </w:rPr>
            </w:pPr>
          </w:p>
        </w:tc>
      </w:tr>
      <w:tr w:rsidR="006D67F1" w:rsidRPr="009973DB" w:rsidTr="002E3AE9">
        <w:trPr>
          <w:trHeight w:val="735"/>
        </w:trPr>
        <w:tc>
          <w:tcPr>
            <w:tcW w:w="960" w:type="dxa"/>
            <w:vMerge w:val="restart"/>
            <w:shd w:val="clear" w:color="auto" w:fill="FF0000"/>
            <w:textDirection w:val="btLr"/>
            <w:vAlign w:val="center"/>
          </w:tcPr>
          <w:p w:rsidR="006D67F1" w:rsidRPr="009973DB" w:rsidRDefault="006D67F1" w:rsidP="002E3AE9">
            <w:pPr>
              <w:ind w:left="113" w:right="113"/>
              <w:jc w:val="center"/>
              <w:rPr>
                <w:b/>
                <w:bCs/>
                <w:color w:val="FFFFFF"/>
                <w:sz w:val="24"/>
                <w:szCs w:val="24"/>
              </w:rPr>
            </w:pPr>
            <w:r w:rsidRPr="009973DB">
              <w:rPr>
                <w:b/>
                <w:bCs/>
                <w:color w:val="FFFFFF"/>
                <w:sz w:val="24"/>
                <w:szCs w:val="24"/>
              </w:rPr>
              <w:t>Nevýhody, problémy a rizika</w:t>
            </w:r>
          </w:p>
        </w:tc>
        <w:tc>
          <w:tcPr>
            <w:tcW w:w="960" w:type="dxa"/>
            <w:vMerge w:val="restart"/>
            <w:shd w:val="clear" w:color="auto" w:fill="FF0000"/>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Konečný příjemce</w:t>
            </w: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Nedostává peníze, musí splácet</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Nedostává peníze, musí splácet</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Vysoká administrativní náročnost</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Malý efekt na snížení úroků</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efekt na návratnost projektu v porovnání s dotací</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Regulovaná výběrová řízení na dodavatele – vyšší náklady</w:t>
            </w:r>
          </w:p>
        </w:tc>
      </w:tr>
      <w:tr w:rsidR="006D67F1" w:rsidRPr="009973DB" w:rsidTr="002E3AE9">
        <w:trPr>
          <w:trHeight w:val="456"/>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efekt zpřístupnění financování pro velmi rizikové projekty</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Nutnost předfinancování – platba ex post</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24"/>
                <w:szCs w:val="24"/>
              </w:rPr>
            </w:pPr>
          </w:p>
        </w:tc>
        <w:tc>
          <w:tcPr>
            <w:tcW w:w="2414"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vAlign w:val="center"/>
          </w:tcPr>
          <w:p w:rsidR="006D67F1" w:rsidRPr="009973DB" w:rsidRDefault="006D67F1" w:rsidP="002E3AE9">
            <w:pPr>
              <w:jc w:val="center"/>
              <w:rPr>
                <w:b/>
                <w:color w:val="FFFFFF"/>
                <w:sz w:val="20"/>
              </w:rPr>
            </w:pP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Riziko dodatečného odebrání dotace z důvodu chyb v projektu a nesplnění podmínek</w:t>
            </w:r>
          </w:p>
        </w:tc>
      </w:tr>
      <w:tr w:rsidR="006D67F1" w:rsidRPr="009973DB" w:rsidTr="002E3AE9">
        <w:trPr>
          <w:trHeight w:val="735"/>
        </w:trPr>
        <w:tc>
          <w:tcPr>
            <w:tcW w:w="960" w:type="dxa"/>
            <w:vMerge/>
            <w:shd w:val="clear" w:color="auto" w:fill="FF0000"/>
            <w:vAlign w:val="center"/>
          </w:tcPr>
          <w:p w:rsidR="006D67F1" w:rsidRPr="009973DB" w:rsidRDefault="006D67F1" w:rsidP="002E3AE9">
            <w:pPr>
              <w:jc w:val="left"/>
              <w:rPr>
                <w:b/>
                <w:bCs/>
                <w:color w:val="000000"/>
                <w:sz w:val="24"/>
                <w:szCs w:val="24"/>
              </w:rPr>
            </w:pPr>
          </w:p>
        </w:tc>
        <w:tc>
          <w:tcPr>
            <w:tcW w:w="960" w:type="dxa"/>
            <w:vMerge w:val="restart"/>
            <w:shd w:val="clear" w:color="auto" w:fill="FF0000"/>
            <w:noWrap/>
            <w:textDirection w:val="btLr"/>
            <w:vAlign w:val="center"/>
          </w:tcPr>
          <w:p w:rsidR="006D67F1" w:rsidRPr="009973DB" w:rsidRDefault="006D67F1" w:rsidP="002E3AE9">
            <w:pPr>
              <w:jc w:val="center"/>
              <w:rPr>
                <w:b/>
                <w:bCs/>
                <w:color w:val="FFFFFF"/>
                <w:sz w:val="24"/>
                <w:szCs w:val="24"/>
              </w:rPr>
            </w:pPr>
            <w:r w:rsidRPr="009973DB">
              <w:rPr>
                <w:b/>
                <w:bCs/>
                <w:color w:val="FFFFFF"/>
                <w:sz w:val="24"/>
                <w:szCs w:val="24"/>
              </w:rPr>
              <w:t>ŘO</w:t>
            </w: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Velmi nízký revolvingový efekt</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Nižší pákový efekt než záruky</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Nenávratné výdaje</w:t>
            </w:r>
          </w:p>
        </w:tc>
      </w:tr>
      <w:tr w:rsidR="006D67F1" w:rsidRPr="009973DB" w:rsidTr="002E3AE9">
        <w:trPr>
          <w:trHeight w:val="566"/>
        </w:trPr>
        <w:tc>
          <w:tcPr>
            <w:tcW w:w="960" w:type="dxa"/>
            <w:vMerge/>
            <w:shd w:val="clear" w:color="auto" w:fill="FF0000"/>
            <w:vAlign w:val="center"/>
          </w:tcPr>
          <w:p w:rsidR="006D67F1" w:rsidRPr="009973DB"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18"/>
                <w:szCs w:val="18"/>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Malý efekt na investiční aktivitu</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Revolving omezují poplatky zprostředkovatelskému subjektu</w:t>
            </w:r>
          </w:p>
        </w:tc>
        <w:tc>
          <w:tcPr>
            <w:tcW w:w="2330" w:type="dxa"/>
            <w:shd w:val="clear" w:color="auto" w:fill="FF0000"/>
          </w:tcPr>
          <w:p w:rsidR="006D67F1" w:rsidRPr="009973DB" w:rsidRDefault="006D67F1" w:rsidP="002E3AE9">
            <w:pPr>
              <w:jc w:val="center"/>
              <w:rPr>
                <w:b/>
                <w:color w:val="FFFFFF"/>
                <w:sz w:val="20"/>
              </w:rPr>
            </w:pPr>
            <w:r w:rsidRPr="009973DB">
              <w:rPr>
                <w:b/>
                <w:color w:val="FFFFFF"/>
                <w:sz w:val="20"/>
              </w:rPr>
              <w:t>Počet podpořených projektů přímo omezen alokací</w:t>
            </w:r>
          </w:p>
        </w:tc>
      </w:tr>
      <w:tr w:rsidR="006D67F1" w:rsidRPr="009973DB" w:rsidTr="002E3AE9">
        <w:trPr>
          <w:trHeight w:val="264"/>
        </w:trPr>
        <w:tc>
          <w:tcPr>
            <w:tcW w:w="960" w:type="dxa"/>
            <w:vMerge/>
            <w:shd w:val="clear" w:color="auto" w:fill="FF0000"/>
            <w:vAlign w:val="center"/>
          </w:tcPr>
          <w:p w:rsidR="006D67F1" w:rsidRPr="009973DB" w:rsidRDefault="006D67F1" w:rsidP="002E3AE9">
            <w:pPr>
              <w:jc w:val="left"/>
              <w:rPr>
                <w:b/>
                <w:bCs/>
                <w:color w:val="000000"/>
                <w:sz w:val="18"/>
                <w:szCs w:val="18"/>
              </w:rPr>
            </w:pPr>
          </w:p>
        </w:tc>
        <w:tc>
          <w:tcPr>
            <w:tcW w:w="960" w:type="dxa"/>
            <w:vMerge/>
            <w:shd w:val="clear" w:color="auto" w:fill="FF0000"/>
            <w:noWrap/>
            <w:textDirection w:val="btLr"/>
            <w:vAlign w:val="center"/>
          </w:tcPr>
          <w:p w:rsidR="006D67F1" w:rsidRPr="009973DB" w:rsidRDefault="006D67F1" w:rsidP="002E3AE9">
            <w:pPr>
              <w:jc w:val="center"/>
              <w:rPr>
                <w:b/>
                <w:bCs/>
                <w:color w:val="000000"/>
                <w:sz w:val="18"/>
                <w:szCs w:val="18"/>
              </w:rPr>
            </w:pPr>
          </w:p>
        </w:tc>
        <w:tc>
          <w:tcPr>
            <w:tcW w:w="2414" w:type="dxa"/>
            <w:shd w:val="clear" w:color="auto" w:fill="FF0000"/>
            <w:vAlign w:val="center"/>
          </w:tcPr>
          <w:p w:rsidR="006D67F1" w:rsidRPr="009973DB" w:rsidRDefault="006D67F1" w:rsidP="002E3AE9">
            <w:pPr>
              <w:jc w:val="center"/>
              <w:rPr>
                <w:b/>
                <w:color w:val="FFFFFF"/>
                <w:sz w:val="20"/>
              </w:rPr>
            </w:pPr>
            <w:r w:rsidRPr="009973DB">
              <w:rPr>
                <w:b/>
                <w:color w:val="FFFFFF"/>
                <w:sz w:val="20"/>
              </w:rPr>
              <w:t>Hrazení poplatků příjemci</w:t>
            </w:r>
          </w:p>
        </w:tc>
        <w:tc>
          <w:tcPr>
            <w:tcW w:w="2330" w:type="dxa"/>
            <w:shd w:val="clear" w:color="auto" w:fill="FF0000"/>
            <w:vAlign w:val="center"/>
          </w:tcPr>
          <w:p w:rsidR="006D67F1" w:rsidRPr="009973DB" w:rsidRDefault="006D67F1" w:rsidP="002E3AE9">
            <w:pPr>
              <w:jc w:val="center"/>
              <w:rPr>
                <w:b/>
                <w:color w:val="FFFFFF"/>
                <w:sz w:val="20"/>
              </w:rPr>
            </w:pPr>
            <w:r w:rsidRPr="009973DB">
              <w:rPr>
                <w:b/>
                <w:color w:val="FFFFFF"/>
                <w:sz w:val="20"/>
              </w:rPr>
              <w:t>Hrazení poplatků příjemci</w:t>
            </w:r>
          </w:p>
        </w:tc>
        <w:tc>
          <w:tcPr>
            <w:tcW w:w="2330" w:type="dxa"/>
            <w:shd w:val="clear" w:color="auto" w:fill="FF0000"/>
          </w:tcPr>
          <w:p w:rsidR="006D67F1" w:rsidRPr="009973DB" w:rsidRDefault="006D67F1" w:rsidP="002E3AE9">
            <w:pPr>
              <w:keepNext/>
              <w:jc w:val="center"/>
              <w:rPr>
                <w:b/>
                <w:color w:val="FFFFFF"/>
                <w:sz w:val="20"/>
              </w:rPr>
            </w:pPr>
            <w:r w:rsidRPr="009973DB">
              <w:rPr>
                <w:b/>
                <w:color w:val="FFFFFF"/>
                <w:sz w:val="20"/>
              </w:rPr>
              <w:t>Pomalejší čerpání</w:t>
            </w:r>
          </w:p>
        </w:tc>
      </w:tr>
    </w:tbl>
    <w:p w:rsidR="006D67F1" w:rsidRPr="009973DB" w:rsidRDefault="006D67F1" w:rsidP="006842C8">
      <w:pPr>
        <w:pStyle w:val="Caption"/>
      </w:pPr>
      <w:r w:rsidRPr="009973DB">
        <w:t xml:space="preserve">Tabulka </w:t>
      </w:r>
      <w:fldSimple w:instr=" SEQ Tabulka \* ARABIC ">
        <w:r w:rsidRPr="009973DB">
          <w:rPr>
            <w:noProof/>
          </w:rPr>
          <w:t>29</w:t>
        </w:r>
      </w:fldSimple>
      <w:r w:rsidRPr="009973DB">
        <w:t>: Přidaná hodnota, Nevýhody, problémy a rizika veřejné podpory pro příjemce a ŘO</w:t>
      </w:r>
    </w:p>
    <w:p w:rsidR="006D67F1" w:rsidRPr="009973DB" w:rsidRDefault="006D67F1" w:rsidP="006842C8">
      <w:pPr>
        <w:shd w:val="clear" w:color="auto" w:fill="FFFFFF"/>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2694"/>
        <w:gridCol w:w="2268"/>
        <w:gridCol w:w="2268"/>
      </w:tblGrid>
      <w:tr w:rsidR="006D67F1" w:rsidRPr="009973DB" w:rsidTr="002E3AE9">
        <w:tc>
          <w:tcPr>
            <w:tcW w:w="1729" w:type="dxa"/>
            <w:shd w:val="clear" w:color="auto" w:fill="548DD4"/>
          </w:tcPr>
          <w:p w:rsidR="006D67F1" w:rsidRPr="009973DB" w:rsidRDefault="006D67F1" w:rsidP="002E3AE9">
            <w:pPr>
              <w:pStyle w:val="Highlight2"/>
              <w:shd w:val="clear" w:color="auto" w:fill="8DB3E2"/>
              <w:jc w:val="center"/>
              <w:rPr>
                <w:rFonts w:ascii="Calibri" w:hAnsi="Calibri" w:cs="Calibri"/>
                <w:color w:val="FFFFFF"/>
                <w:sz w:val="22"/>
                <w:szCs w:val="22"/>
              </w:rPr>
            </w:pPr>
            <w:r w:rsidRPr="009973DB">
              <w:rPr>
                <w:rFonts w:ascii="Calibri" w:hAnsi="Calibri" w:cs="Calibri"/>
                <w:color w:val="FFFFFF"/>
                <w:sz w:val="22"/>
                <w:szCs w:val="22"/>
                <w:lang w:eastAsia="cs-CZ"/>
              </w:rPr>
              <w:t>Tržní selhání</w:t>
            </w:r>
          </w:p>
        </w:tc>
        <w:tc>
          <w:tcPr>
            <w:tcW w:w="2694" w:type="dxa"/>
            <w:shd w:val="clear" w:color="auto" w:fill="548DD4"/>
          </w:tcPr>
          <w:p w:rsidR="006D67F1" w:rsidRPr="009973DB" w:rsidRDefault="006D67F1" w:rsidP="002E3AE9">
            <w:pPr>
              <w:pStyle w:val="Highlight2"/>
              <w:shd w:val="clear" w:color="auto" w:fill="8DB3E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Záruční nástroj</w:t>
            </w:r>
          </w:p>
        </w:tc>
        <w:tc>
          <w:tcPr>
            <w:tcW w:w="2268" w:type="dxa"/>
            <w:shd w:val="clear" w:color="auto" w:fill="548DD4"/>
          </w:tcPr>
          <w:p w:rsidR="006D67F1" w:rsidRPr="009973DB" w:rsidRDefault="006D67F1" w:rsidP="002E3AE9">
            <w:pPr>
              <w:pStyle w:val="Highlight2"/>
              <w:shd w:val="clear" w:color="auto" w:fill="8DB3E2"/>
              <w:jc w:val="center"/>
              <w:rPr>
                <w:rFonts w:ascii="Calibri" w:hAnsi="Calibri" w:cs="Calibri"/>
                <w:color w:val="FFFFFF"/>
                <w:sz w:val="22"/>
                <w:szCs w:val="22"/>
              </w:rPr>
            </w:pPr>
            <w:r w:rsidRPr="009973DB">
              <w:rPr>
                <w:rFonts w:ascii="Calibri" w:hAnsi="Calibri" w:cs="Calibri"/>
                <w:bCs/>
                <w:color w:val="FFFFFF"/>
                <w:sz w:val="22"/>
                <w:szCs w:val="22"/>
                <w:lang w:eastAsia="cs-CZ"/>
              </w:rPr>
              <w:t>Zvýhodněný úvěr</w:t>
            </w:r>
          </w:p>
        </w:tc>
        <w:tc>
          <w:tcPr>
            <w:tcW w:w="2268" w:type="dxa"/>
            <w:shd w:val="clear" w:color="auto" w:fill="548DD4"/>
          </w:tcPr>
          <w:p w:rsidR="006D67F1" w:rsidRPr="009973DB" w:rsidRDefault="006D67F1" w:rsidP="002E3AE9">
            <w:pPr>
              <w:pStyle w:val="Highlight2"/>
              <w:shd w:val="clear" w:color="auto" w:fill="8DB3E2"/>
              <w:jc w:val="center"/>
              <w:rPr>
                <w:rFonts w:ascii="Calibri" w:hAnsi="Calibri" w:cs="Calibri"/>
                <w:bCs/>
                <w:color w:val="FFFFFF"/>
                <w:sz w:val="22"/>
                <w:szCs w:val="22"/>
                <w:lang w:eastAsia="cs-CZ"/>
              </w:rPr>
            </w:pPr>
            <w:r w:rsidRPr="009973DB">
              <w:rPr>
                <w:rFonts w:ascii="Calibri" w:hAnsi="Calibri" w:cs="Calibri"/>
                <w:bCs/>
                <w:color w:val="FFFFFF"/>
                <w:sz w:val="22"/>
                <w:szCs w:val="22"/>
                <w:lang w:eastAsia="cs-CZ"/>
              </w:rPr>
              <w:t>Dotace</w:t>
            </w:r>
          </w:p>
        </w:tc>
      </w:tr>
      <w:tr w:rsidR="006D67F1" w:rsidRPr="009973DB" w:rsidTr="002E3AE9">
        <w:trPr>
          <w:trHeight w:val="793"/>
        </w:trPr>
        <w:tc>
          <w:tcPr>
            <w:tcW w:w="1729" w:type="dxa"/>
          </w:tcPr>
          <w:p w:rsidR="006D67F1" w:rsidRPr="009973DB" w:rsidRDefault="006D67F1" w:rsidP="002E3AE9">
            <w:pPr>
              <w:pStyle w:val="Highlight2"/>
              <w:jc w:val="left"/>
              <w:rPr>
                <w:rFonts w:ascii="Calibri" w:hAnsi="Calibri" w:cs="Calibri"/>
              </w:rPr>
            </w:pPr>
            <w:r w:rsidRPr="009973DB">
              <w:rPr>
                <w:rFonts w:ascii="Calibri" w:hAnsi="Calibri" w:cs="Calibri"/>
                <w:color w:val="auto"/>
                <w:szCs w:val="20"/>
              </w:rPr>
              <w:t>Náklady projektu a návratnost</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auto"/>
                <w:szCs w:val="20"/>
              </w:rPr>
              <w:t>Nemá velký vliv na snížení nákladů projektu a jeho návratnost</w:t>
            </w:r>
          </w:p>
        </w:tc>
        <w:tc>
          <w:tcPr>
            <w:tcW w:w="2268" w:type="dxa"/>
          </w:tcPr>
          <w:p w:rsidR="006D67F1" w:rsidRPr="009973DB" w:rsidRDefault="006D67F1" w:rsidP="002E3AE9">
            <w:pPr>
              <w:pStyle w:val="Highlight2"/>
              <w:jc w:val="center"/>
              <w:rPr>
                <w:rFonts w:ascii="Calibri" w:hAnsi="Calibri" w:cs="Calibri"/>
                <w:b w:val="0"/>
              </w:rPr>
            </w:pPr>
            <w:r w:rsidRPr="009973DB">
              <w:rPr>
                <w:rFonts w:ascii="Calibri" w:hAnsi="Calibri" w:cs="Calibri"/>
                <w:b w:val="0"/>
                <w:color w:val="auto"/>
                <w:szCs w:val="20"/>
              </w:rPr>
              <w:t>Částečně snižuje úrokové náklady a počáteční náklady na přípravu, radikálně však nemění parametry návratnosti</w:t>
            </w: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auto"/>
                <w:szCs w:val="20"/>
              </w:rPr>
              <w:t>Výrazně snižuje náklady pro žadatele a vylepšuje tedy i návratnost projektu.</w:t>
            </w:r>
          </w:p>
        </w:tc>
      </w:tr>
      <w:tr w:rsidR="006D67F1" w:rsidRPr="009973DB" w:rsidTr="002E3AE9">
        <w:trPr>
          <w:trHeight w:val="1521"/>
        </w:trPr>
        <w:tc>
          <w:tcPr>
            <w:tcW w:w="1729" w:type="dxa"/>
          </w:tcPr>
          <w:p w:rsidR="006D67F1" w:rsidRPr="009973DB" w:rsidRDefault="006D67F1" w:rsidP="002E3AE9">
            <w:pPr>
              <w:pStyle w:val="Highlight2"/>
              <w:jc w:val="left"/>
              <w:rPr>
                <w:rFonts w:ascii="Calibri" w:hAnsi="Calibri" w:cs="Calibri"/>
                <w:bCs/>
                <w:color w:val="000000"/>
                <w:szCs w:val="20"/>
                <w:lang w:eastAsia="cs-CZ"/>
              </w:rPr>
            </w:pPr>
            <w:r w:rsidRPr="009973DB">
              <w:rPr>
                <w:rFonts w:ascii="Calibri" w:hAnsi="Calibri" w:cs="Calibri"/>
                <w:bCs/>
                <w:color w:val="000000"/>
                <w:szCs w:val="20"/>
                <w:lang w:eastAsia="cs-CZ"/>
              </w:rPr>
              <w:t>Riziko projektu</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 pohledu úvěrování rozděluje riziko mezi příjemce, banku a FN. Likvidnější zástava, výrazné snížení rizika pro úvěrující instituci</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Rozděluje riziko mezi příjemce, banku a FN.</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Riziko zvýšených nákladů pro příjemce zůstává</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p>
        </w:tc>
        <w:tc>
          <w:tcPr>
            <w:tcW w:w="2268"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Dotace části nákladů snižuje rizika příjemce z negativního vývoje revitalizace. Příjemce přebírá riziko jen do výše spoluúčasti způsobilých a nezpůsobilých nákladů</w:t>
            </w:r>
          </w:p>
          <w:p w:rsidR="006D67F1" w:rsidRPr="009973DB" w:rsidRDefault="006D67F1" w:rsidP="002E3AE9">
            <w:pPr>
              <w:pStyle w:val="Highlight2"/>
              <w:jc w:val="center"/>
              <w:rPr>
                <w:rFonts w:ascii="Calibri" w:hAnsi="Calibri" w:cs="Calibri"/>
                <w:b w:val="0"/>
                <w:color w:val="000000"/>
                <w:lang w:eastAsia="cs-CZ"/>
              </w:rPr>
            </w:pP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Zlepšená úvěrovatelnost dotovaných projektů</w:t>
            </w: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w:t>
            </w:r>
          </w:p>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rPr>
              <w:t xml:space="preserve"> ŘO má předem dané ztráty do absolutní výše dotace.</w:t>
            </w:r>
          </w:p>
        </w:tc>
      </w:tr>
      <w:tr w:rsidR="006D67F1" w:rsidRPr="009973DB" w:rsidTr="002E3AE9">
        <w:trPr>
          <w:trHeight w:val="1474"/>
        </w:trPr>
        <w:tc>
          <w:tcPr>
            <w:tcW w:w="1729" w:type="dxa"/>
          </w:tcPr>
          <w:p w:rsidR="006D67F1" w:rsidRPr="009973DB" w:rsidRDefault="006D67F1" w:rsidP="002E3AE9">
            <w:pPr>
              <w:rPr>
                <w:rFonts w:cs="Calibri"/>
                <w:b/>
                <w:sz w:val="20"/>
              </w:rPr>
            </w:pPr>
            <w:r w:rsidRPr="009973DB">
              <w:rPr>
                <w:rFonts w:cs="Calibri"/>
                <w:b/>
                <w:bCs/>
                <w:color w:val="000000"/>
                <w:sz w:val="20"/>
              </w:rPr>
              <w:t>Administrativní zátěž</w:t>
            </w:r>
          </w:p>
        </w:tc>
        <w:tc>
          <w:tcPr>
            <w:tcW w:w="2694" w:type="dxa"/>
          </w:tcPr>
          <w:p w:rsidR="006D67F1" w:rsidRPr="009973DB" w:rsidRDefault="006D67F1" w:rsidP="002E3AE9">
            <w:pPr>
              <w:pStyle w:val="Highlight2"/>
              <w:jc w:val="center"/>
              <w:rPr>
                <w:rFonts w:ascii="Calibri" w:hAnsi="Calibri" w:cs="Calibri"/>
                <w:b w:val="0"/>
                <w:color w:val="000000"/>
                <w:lang w:eastAsia="cs-CZ"/>
              </w:rPr>
            </w:pPr>
            <w:r w:rsidRPr="009973DB">
              <w:rPr>
                <w:rFonts w:ascii="Calibri" w:hAnsi="Calibri" w:cs="Calibri"/>
                <w:b w:val="0"/>
                <w:color w:val="000000"/>
                <w:lang w:eastAsia="cs-CZ"/>
              </w:rPr>
              <w:t>Jednoduchá administrace, bez rizika odebrání podpory z důvodu technických chyb</w:t>
            </w:r>
          </w:p>
          <w:p w:rsidR="006D67F1" w:rsidRPr="009973DB" w:rsidRDefault="006D67F1" w:rsidP="002E3AE9">
            <w:pPr>
              <w:pStyle w:val="Highlight2"/>
              <w:jc w:val="center"/>
              <w:rPr>
                <w:rFonts w:ascii="Calibri" w:hAnsi="Calibri" w:cs="Calibri"/>
                <w:b w:val="0"/>
                <w:bCs/>
                <w:color w:val="000000"/>
                <w:lang w:eastAsia="cs-CZ"/>
              </w:rPr>
            </w:pPr>
          </w:p>
        </w:tc>
        <w:tc>
          <w:tcPr>
            <w:tcW w:w="2268" w:type="dxa"/>
          </w:tcPr>
          <w:p w:rsidR="006D67F1" w:rsidRPr="009973DB" w:rsidRDefault="006D67F1" w:rsidP="002E3AE9">
            <w:pPr>
              <w:rPr>
                <w:sz w:val="20"/>
              </w:rPr>
            </w:pPr>
            <w:r w:rsidRPr="009973DB">
              <w:rPr>
                <w:rFonts w:cs="Calibri"/>
                <w:color w:val="000000"/>
                <w:sz w:val="20"/>
              </w:rPr>
              <w:t>Jednoduchá administrace, bez rizika odebrání podpory z důvodu technických chyb</w:t>
            </w:r>
          </w:p>
        </w:tc>
        <w:tc>
          <w:tcPr>
            <w:tcW w:w="2268" w:type="dxa"/>
          </w:tcPr>
          <w:p w:rsidR="006D67F1" w:rsidRPr="009973DB" w:rsidRDefault="006D67F1" w:rsidP="002E3AE9">
            <w:pPr>
              <w:rPr>
                <w:color w:val="000000"/>
                <w:sz w:val="20"/>
              </w:rPr>
            </w:pPr>
            <w:r w:rsidRPr="009973DB">
              <w:rPr>
                <w:rFonts w:cs="Calibri"/>
                <w:color w:val="000000"/>
                <w:sz w:val="20"/>
              </w:rPr>
              <w:t>Vysoká administrativní a regulační zátěž omezuje příjemce, zvyšuje náklady a přináší riziko odebrání dotace.</w:t>
            </w:r>
          </w:p>
        </w:tc>
      </w:tr>
      <w:tr w:rsidR="006D67F1" w:rsidRPr="009973DB" w:rsidTr="002E3AE9">
        <w:tc>
          <w:tcPr>
            <w:tcW w:w="1729" w:type="dxa"/>
          </w:tcPr>
          <w:p w:rsidR="006D67F1" w:rsidRPr="009973DB" w:rsidRDefault="006D67F1" w:rsidP="002E3AE9">
            <w:pPr>
              <w:pStyle w:val="Highlight2"/>
              <w:jc w:val="left"/>
              <w:rPr>
                <w:rFonts w:ascii="Calibri" w:hAnsi="Calibri" w:cs="Calibri"/>
                <w:bCs/>
                <w:color w:val="auto"/>
                <w:szCs w:val="20"/>
                <w:lang w:eastAsia="cs-CZ"/>
              </w:rPr>
            </w:pPr>
            <w:r w:rsidRPr="009973DB">
              <w:rPr>
                <w:rFonts w:ascii="Calibri" w:hAnsi="Calibri" w:cs="Calibri"/>
                <w:color w:val="auto"/>
                <w:szCs w:val="20"/>
              </w:rPr>
              <w:t>Celkový efekt na Investiční aktivitu a absorpci v SC</w:t>
            </w:r>
          </w:p>
        </w:tc>
        <w:tc>
          <w:tcPr>
            <w:tcW w:w="2694" w:type="dxa"/>
          </w:tcPr>
          <w:p w:rsidR="006D67F1" w:rsidRPr="009973DB" w:rsidRDefault="006D67F1" w:rsidP="002433DA">
            <w:pPr>
              <w:pStyle w:val="Highlight2"/>
              <w:jc w:val="center"/>
              <w:rPr>
                <w:rFonts w:ascii="Calibri" w:hAnsi="Calibri" w:cs="Calibri"/>
                <w:b w:val="0"/>
                <w:bCs/>
                <w:color w:val="000000"/>
                <w:lang w:eastAsia="cs-CZ"/>
              </w:rPr>
            </w:pPr>
            <w:r w:rsidRPr="009973DB">
              <w:rPr>
                <w:rFonts w:ascii="Calibri" w:hAnsi="Calibri" w:cs="Calibri"/>
                <w:b w:val="0"/>
                <w:bCs/>
                <w:color w:val="000000"/>
                <w:lang w:eastAsia="cs-CZ"/>
              </w:rPr>
              <w:t xml:space="preserve">Záruka může mít vliv na oblast rekonstrukce CZT, vzhledem k identifikovanému problému s ručením – což se týká menších subjektů. </w:t>
            </w:r>
          </w:p>
          <w:p w:rsidR="006D67F1" w:rsidRPr="009973DB" w:rsidRDefault="006D67F1" w:rsidP="002433DA">
            <w:pPr>
              <w:pStyle w:val="Highlight2"/>
              <w:jc w:val="center"/>
              <w:rPr>
                <w:rFonts w:ascii="Calibri" w:hAnsi="Calibri" w:cs="Calibri"/>
                <w:b w:val="0"/>
                <w:color w:val="000000"/>
                <w:lang w:eastAsia="cs-CZ"/>
              </w:rPr>
            </w:pPr>
            <w:r w:rsidRPr="009973DB">
              <w:rPr>
                <w:rFonts w:ascii="Calibri" w:hAnsi="Calibri" w:cs="Calibri"/>
                <w:b w:val="0"/>
                <w:bCs/>
                <w:color w:val="000000"/>
                <w:lang w:eastAsia="cs-CZ"/>
              </w:rPr>
              <w:t>Na druhou stranu neřeší primární problém dlouhé návratnosti a motivace k investicím v rámci regulovaného odvětví.</w:t>
            </w:r>
          </w:p>
        </w:tc>
        <w:tc>
          <w:tcPr>
            <w:tcW w:w="2268" w:type="dxa"/>
          </w:tcPr>
          <w:p w:rsidR="006D67F1" w:rsidRPr="009973DB" w:rsidRDefault="006D67F1" w:rsidP="002E3AE9">
            <w:pPr>
              <w:rPr>
                <w:sz w:val="20"/>
              </w:rPr>
            </w:pPr>
            <w:r w:rsidRPr="009973DB">
              <w:rPr>
                <w:sz w:val="20"/>
              </w:rPr>
              <w:t>Mírné zkrácení doby návratnosti, přístup k vyššímu externímu financování a příspěvek na projektovou přípravu</w:t>
            </w:r>
          </w:p>
          <w:p w:rsidR="006D67F1" w:rsidRPr="009973DB" w:rsidRDefault="006D67F1" w:rsidP="002E3AE9">
            <w:pPr>
              <w:rPr>
                <w:sz w:val="20"/>
              </w:rPr>
            </w:pPr>
            <w:r w:rsidRPr="009973DB">
              <w:rPr>
                <w:sz w:val="20"/>
              </w:rPr>
              <w:t>budou mít v rámci délky návratnosti a investiční aktivitě v regulovaném odvětví spíše nízký efekt.</w:t>
            </w:r>
          </w:p>
          <w:p w:rsidR="006D67F1" w:rsidRPr="009973DB" w:rsidRDefault="006D67F1" w:rsidP="002433DA">
            <w:pPr>
              <w:rPr>
                <w:rFonts w:cs="Calibri"/>
                <w:color w:val="000000"/>
                <w:sz w:val="20"/>
              </w:rPr>
            </w:pPr>
          </w:p>
        </w:tc>
        <w:tc>
          <w:tcPr>
            <w:tcW w:w="2268" w:type="dxa"/>
          </w:tcPr>
          <w:p w:rsidR="006D67F1" w:rsidRPr="009973DB" w:rsidRDefault="006D67F1" w:rsidP="002E3AE9">
            <w:pPr>
              <w:rPr>
                <w:color w:val="000000"/>
                <w:sz w:val="20"/>
              </w:rPr>
            </w:pPr>
            <w:r w:rsidRPr="009973DB">
              <w:rPr>
                <w:color w:val="000000"/>
                <w:sz w:val="20"/>
              </w:rPr>
              <w:t>Znatelný efekt na nákladovost a návratnost projektu může značně stimulovat aktivity v této oblasti.</w:t>
            </w:r>
          </w:p>
          <w:p w:rsidR="006D67F1" w:rsidRPr="009973DB" w:rsidRDefault="006D67F1" w:rsidP="002E3AE9">
            <w:pPr>
              <w:rPr>
                <w:rFonts w:cs="Calibri"/>
                <w:color w:val="000000"/>
                <w:sz w:val="20"/>
              </w:rPr>
            </w:pPr>
          </w:p>
        </w:tc>
      </w:tr>
      <w:tr w:rsidR="006D67F1" w:rsidRPr="009973DB" w:rsidTr="002E3AE9">
        <w:tc>
          <w:tcPr>
            <w:tcW w:w="1729" w:type="dxa"/>
          </w:tcPr>
          <w:p w:rsidR="006D67F1" w:rsidRPr="009973DB" w:rsidRDefault="006D67F1" w:rsidP="002E3AE9">
            <w:pPr>
              <w:pStyle w:val="Highlight2"/>
              <w:jc w:val="left"/>
              <w:rPr>
                <w:rFonts w:ascii="Calibri" w:hAnsi="Calibri" w:cs="Calibri"/>
                <w:color w:val="auto"/>
                <w:szCs w:val="20"/>
              </w:rPr>
            </w:pPr>
            <w:r w:rsidRPr="009973DB">
              <w:rPr>
                <w:rFonts w:ascii="Calibri" w:hAnsi="Calibri" w:cs="Calibri"/>
                <w:bCs/>
                <w:color w:val="000000"/>
                <w:lang w:eastAsia="cs-CZ"/>
              </w:rPr>
              <w:t>Efekt na narušení tržního prostředí</w:t>
            </w:r>
          </w:p>
        </w:tc>
        <w:tc>
          <w:tcPr>
            <w:tcW w:w="2694" w:type="dxa"/>
          </w:tcPr>
          <w:p w:rsidR="006D67F1" w:rsidRPr="009973DB" w:rsidRDefault="006D67F1" w:rsidP="002E3AE9">
            <w:pPr>
              <w:pStyle w:val="Highlight2"/>
              <w:jc w:val="center"/>
              <w:rPr>
                <w:rFonts w:ascii="Calibri" w:hAnsi="Calibri" w:cs="Calibri"/>
                <w:b w:val="0"/>
                <w:bCs/>
                <w:color w:val="000000"/>
                <w:szCs w:val="20"/>
                <w:lang w:eastAsia="cs-CZ"/>
              </w:rPr>
            </w:pPr>
            <w:r w:rsidRPr="009973DB">
              <w:rPr>
                <w:rFonts w:ascii="Calibri" w:hAnsi="Calibri" w:cs="Calibri"/>
                <w:b w:val="0"/>
                <w:color w:val="000000"/>
                <w:szCs w:val="20"/>
                <w:lang w:eastAsia="cs-CZ"/>
              </w:rPr>
              <w:t>Minimální vliv na tržní prostředí, zvyšují konkurenci odstraněním finanční bariéry pro menší subjekty</w:t>
            </w:r>
          </w:p>
        </w:tc>
        <w:tc>
          <w:tcPr>
            <w:tcW w:w="2268" w:type="dxa"/>
          </w:tcPr>
          <w:p w:rsidR="006D67F1" w:rsidRPr="009973DB" w:rsidRDefault="006D67F1" w:rsidP="002E3AE9">
            <w:pPr>
              <w:pStyle w:val="Highlight2"/>
              <w:jc w:val="center"/>
              <w:rPr>
                <w:rFonts w:ascii="Calibri" w:hAnsi="Calibri" w:cs="Calibri"/>
                <w:b w:val="0"/>
                <w:color w:val="000000"/>
                <w:szCs w:val="20"/>
                <w:lang w:eastAsia="cs-CZ"/>
              </w:rPr>
            </w:pPr>
            <w:r w:rsidRPr="009973DB">
              <w:rPr>
                <w:rFonts w:ascii="Calibri" w:hAnsi="Calibri" w:cs="Calibri"/>
                <w:b w:val="0"/>
                <w:color w:val="000000"/>
                <w:szCs w:val="20"/>
                <w:lang w:eastAsia="cs-CZ"/>
              </w:rPr>
              <w:t>Malý vliv na tržní prostředí, návratná podpora motivuje ekonomicky efektivní počínání subjektů</w:t>
            </w:r>
          </w:p>
          <w:p w:rsidR="006D67F1" w:rsidRPr="009973DB" w:rsidRDefault="006D67F1" w:rsidP="002E3AE9">
            <w:pPr>
              <w:pStyle w:val="Highlight2"/>
              <w:jc w:val="center"/>
              <w:rPr>
                <w:rFonts w:ascii="Calibri" w:hAnsi="Calibri" w:cs="Calibri"/>
                <w:b w:val="0"/>
                <w:color w:val="000000"/>
                <w:szCs w:val="20"/>
                <w:lang w:eastAsia="cs-CZ"/>
              </w:rPr>
            </w:pPr>
            <w:r w:rsidRPr="009973DB">
              <w:rPr>
                <w:rFonts w:ascii="Calibri" w:hAnsi="Calibri" w:cs="Calibri"/>
                <w:b w:val="0"/>
                <w:color w:val="000000"/>
                <w:szCs w:val="20"/>
                <w:lang w:eastAsia="cs-CZ"/>
              </w:rPr>
              <w:t>Doplnění soukromého finančního trhu</w:t>
            </w:r>
          </w:p>
          <w:p w:rsidR="006D67F1" w:rsidRPr="009973DB" w:rsidRDefault="006D67F1" w:rsidP="002E3AE9">
            <w:pPr>
              <w:rPr>
                <w:sz w:val="20"/>
              </w:rPr>
            </w:pPr>
            <w:r w:rsidRPr="009973DB">
              <w:rPr>
                <w:sz w:val="20"/>
              </w:rPr>
              <w:t>Nenarušuje tržní prostředí podobně jako provozní podpora</w:t>
            </w:r>
          </w:p>
        </w:tc>
        <w:tc>
          <w:tcPr>
            <w:tcW w:w="2268" w:type="dxa"/>
          </w:tcPr>
          <w:p w:rsidR="006D67F1" w:rsidRPr="009973DB" w:rsidRDefault="006D67F1" w:rsidP="002433DA">
            <w:pPr>
              <w:rPr>
                <w:color w:val="000000"/>
                <w:sz w:val="20"/>
              </w:rPr>
            </w:pPr>
            <w:r w:rsidRPr="009973DB">
              <w:rPr>
                <w:rFonts w:cs="Calibri"/>
                <w:bCs/>
                <w:color w:val="000000"/>
                <w:sz w:val="20"/>
              </w:rPr>
              <w:t>Dotace znamenají zvýhodnění pro podnikání dotčených subjektů, nicméně do značné míry vyrovnávají tržní selhání. V rámci trhu se nejedná o závažné narušení vzhledem k jeho zvláštnímu regulovanému a kvazi-monopolnímu charakteru.</w:t>
            </w:r>
          </w:p>
        </w:tc>
      </w:tr>
    </w:tbl>
    <w:p w:rsidR="006D67F1" w:rsidRPr="009973DB" w:rsidRDefault="006D67F1" w:rsidP="006842C8"/>
    <w:p w:rsidR="006D67F1" w:rsidRPr="009973DB" w:rsidRDefault="006D67F1" w:rsidP="006842C8">
      <w:pPr>
        <w:pStyle w:val="Caption"/>
      </w:pPr>
      <w:r w:rsidRPr="009973DB">
        <w:t xml:space="preserve">Tabulka </w:t>
      </w:r>
      <w:fldSimple w:instr=" SEQ Tabulka \* ARABIC ">
        <w:r w:rsidRPr="009973DB">
          <w:rPr>
            <w:noProof/>
          </w:rPr>
          <w:t>30</w:t>
        </w:r>
      </w:fldSimple>
      <w:r w:rsidRPr="009973DB">
        <w:t xml:space="preserve"> – Přidaná hodnota podpory pro cíle SC 3.5</w:t>
      </w:r>
    </w:p>
    <w:p w:rsidR="006D67F1" w:rsidRPr="009973DB" w:rsidRDefault="006D67F1" w:rsidP="006842C8"/>
    <w:p w:rsidR="006D67F1" w:rsidRPr="009973DB" w:rsidRDefault="006D67F1" w:rsidP="006842C8">
      <w:r w:rsidRPr="009973DB">
        <w:t>Na základě porovnání přidané hodnoty je zřejmé, že výrazná selhání trhu řeší v porovnání lépe dotační podpora. Případný potenciál úvěrového a záručního nástroje a jejich absorpční kapacita</w:t>
      </w:r>
      <w:r>
        <w:t xml:space="preserve"> </w:t>
      </w:r>
      <w:r w:rsidRPr="009973DB">
        <w:t>musí být ještě ověřeny. Určité pozitivum skýtá jejich revolvingový efekt a vliv na přístup k financování.</w:t>
      </w:r>
    </w:p>
    <w:p w:rsidR="006D67F1" w:rsidRPr="009973DB" w:rsidRDefault="006D67F1" w:rsidP="00283266">
      <w:pPr>
        <w:pStyle w:val="Heading4"/>
      </w:pPr>
      <w:r w:rsidRPr="009973DB">
        <w:t>Soulad s jinými formami veřejných intervencí</w:t>
      </w:r>
    </w:p>
    <w:p w:rsidR="006D67F1" w:rsidRPr="009973DB" w:rsidRDefault="006D67F1" w:rsidP="00E01C2E">
      <w:pPr>
        <w:rPr>
          <w:b/>
        </w:rPr>
      </w:pPr>
    </w:p>
    <w:p w:rsidR="006D67F1" w:rsidRPr="009973DB" w:rsidRDefault="006D67F1" w:rsidP="00E01C2E">
      <w:r w:rsidRPr="009973DB">
        <w:t>Komplementarity vznikají zejména v souvislosti s podporu energetické účinnosti ve specifickém cíli 3.2, kdy v SC 3.5 dochází k podpoře úspor energie při distribuci energie.</w:t>
      </w:r>
    </w:p>
    <w:p w:rsidR="006D67F1" w:rsidRPr="009973DB" w:rsidRDefault="006D67F1" w:rsidP="00E01C2E"/>
    <w:p w:rsidR="006D67F1" w:rsidRPr="009973DB" w:rsidRDefault="006D67F1" w:rsidP="003C3B8D">
      <w:pPr>
        <w:rPr>
          <w:lang w:eastAsia="en-US"/>
        </w:rPr>
      </w:pPr>
      <w:r w:rsidRPr="009973DB">
        <w:rPr>
          <w:lang w:eastAsia="en-US"/>
        </w:rPr>
        <w:t>Důležitou komplementaritu představuje také možnost zapojení Investičního plánu pro Evropu a Evropského fondu pro strategické investice.</w:t>
      </w:r>
    </w:p>
    <w:p w:rsidR="006D67F1" w:rsidRPr="009973DB" w:rsidRDefault="006D67F1" w:rsidP="00283266">
      <w:pPr>
        <w:pStyle w:val="Heading4"/>
      </w:pPr>
      <w:r w:rsidRPr="009973DB">
        <w:t>Možné řešení veřejné podpory</w:t>
      </w:r>
    </w:p>
    <w:p w:rsidR="006D67F1" w:rsidRPr="009973DB" w:rsidRDefault="006D67F1" w:rsidP="00283266"/>
    <w:p w:rsidR="006D67F1" w:rsidRPr="009973DB" w:rsidRDefault="006D67F1" w:rsidP="00283266">
      <w:r w:rsidRPr="009973DB">
        <w:t>Pro úvěrový finanční nástroj lze řešit veřejnou podporu poskytnutím podpory de minimis nebo podpory podle Obecného nařízení o blokových výjimkách č. 651/2014, v případě kapitálového finančního nástroje pouze podpory podle Obecného nařízení o blokových výjimkách č. 651/2014.</w:t>
      </w:r>
    </w:p>
    <w:p w:rsidR="006D67F1" w:rsidRPr="009973DB" w:rsidRDefault="006D67F1" w:rsidP="003C3B8D">
      <w:pPr>
        <w:rPr>
          <w:lang w:eastAsia="en-US"/>
        </w:rPr>
      </w:pPr>
    </w:p>
    <w:p w:rsidR="006D67F1" w:rsidRPr="009973DB" w:rsidRDefault="006D67F1" w:rsidP="00E01C2E"/>
    <w:p w:rsidR="006D67F1" w:rsidRPr="009973DB" w:rsidRDefault="006D67F1" w:rsidP="00875E68">
      <w:pPr>
        <w:pStyle w:val="Heading3"/>
      </w:pPr>
      <w:bookmarkStart w:id="913" w:name="_Toc417682921"/>
      <w:r w:rsidRPr="009973DB">
        <w:t>Odhad dodatečných veřejných a soukromých zdrojů</w:t>
      </w:r>
      <w:bookmarkEnd w:id="913"/>
    </w:p>
    <w:p w:rsidR="006D67F1" w:rsidRPr="009973DB" w:rsidRDefault="006D67F1" w:rsidP="00875E68">
      <w:pPr>
        <w:pStyle w:val="Heading4"/>
      </w:pPr>
      <w:r w:rsidRPr="009973DB">
        <w:t>Spolufinancování ze soukromých zdrojů až na úroveň konečného příjemce</w:t>
      </w:r>
    </w:p>
    <w:p w:rsidR="006D67F1" w:rsidRPr="009973DB" w:rsidRDefault="006D67F1" w:rsidP="004F5778">
      <w:r w:rsidRPr="009973DB">
        <w:t>Nástroj ve formě zvýhodněných úvěrů předpokládá spolufinancování ve formě komerčního úvěru, který bude předpokladem obdržení úvěru zvýhodněného. Podíl soukromých bankovních zdrojů na financování projektu se může pohybovat v závislosti na nastavení nástroje a podílu vlastních zdrojů na 20 - 80 % výdajů projektu. Kvůli zachování dostatečné míry zvýhodnění ve formě nižší složené úrokové sazby je doporučován maximální podíl komerčního úvěru 1:1 ke zvýhodněného úvěru FN. V modelovém příkladu tak při sazbě komerčních bank 3,5 % a sazbě FN 0,5 % bude výsledná sazba na úrovni 2 %.</w:t>
      </w:r>
    </w:p>
    <w:p w:rsidR="006D67F1" w:rsidRPr="009973DB" w:rsidRDefault="006D67F1" w:rsidP="004F5778"/>
    <w:p w:rsidR="006D67F1" w:rsidRPr="009973DB" w:rsidRDefault="006D67F1" w:rsidP="000150B2">
      <w:r w:rsidRPr="009973DB">
        <w:t>Předpokladem nástroje zvýhodněných úvěrů je též zachování podílu vlastních zdrojů příjemce, který může v závislosti na finanční strategii a potřebách podniku výrazně oscilovat. Vlastní zdroje budou využity jak na dofinancování způsobilých výdajů, tak především na podpoře nezpůsobilé výdaje projektů.</w:t>
      </w:r>
    </w:p>
    <w:p w:rsidR="006D67F1" w:rsidRPr="009973DB" w:rsidRDefault="006D67F1" w:rsidP="004F5778"/>
    <w:p w:rsidR="006D67F1" w:rsidRPr="009973DB" w:rsidRDefault="006D67F1" w:rsidP="004F5778">
      <w:r w:rsidRPr="009973DB">
        <w:t>V případě úvěrů odhadujeme na základě zkušeností ČMZRB vlastní zdroje žadatele na úrovni 10-30 % nákladů projektu. Minimální podíl by měl činit 10 %. Určitá minimální část vlastních zdrojů je zpravidla i podmínkou udělení komerčních úvěrů.</w:t>
      </w:r>
    </w:p>
    <w:p w:rsidR="006D67F1" w:rsidRPr="009973DB" w:rsidRDefault="006D67F1" w:rsidP="00875E68"/>
    <w:p w:rsidR="006D67F1" w:rsidRPr="009973DB" w:rsidRDefault="006D67F1" w:rsidP="00875E68">
      <w:pPr>
        <w:pStyle w:val="Heading4"/>
      </w:pPr>
      <w:r w:rsidRPr="009973DB">
        <w:t>Identifikace klíčových subjektů</w:t>
      </w:r>
    </w:p>
    <w:p w:rsidR="006D67F1" w:rsidRPr="009973DB" w:rsidRDefault="006D67F1" w:rsidP="00875E68"/>
    <w:p w:rsidR="006D67F1" w:rsidRPr="009973DB" w:rsidRDefault="006D67F1" w:rsidP="00312C02">
      <w:r w:rsidRPr="009973DB">
        <w:t>Klíčovým soukromým subjektem pro nástroj zvýhodněných úvěrů jsou soukromé úvěrující instituce – komerční banky, které zajišťují soukromé spolufinancování. FN bude implementován skrze záruční, resp. úvěrový fond s vybraných správcem.</w:t>
      </w:r>
    </w:p>
    <w:p w:rsidR="006D67F1" w:rsidRPr="009973DB" w:rsidRDefault="006D67F1" w:rsidP="00312C02">
      <w:pPr>
        <w:pStyle w:val="Heading4"/>
      </w:pPr>
      <w:r w:rsidRPr="009973DB">
        <w:t>Odhad dodatečných zdrojů, který potenciálně finanční nástroj přiláká – očekávaný pákový efekt</w:t>
      </w:r>
    </w:p>
    <w:p w:rsidR="006D67F1" w:rsidRPr="009973DB" w:rsidRDefault="006D67F1" w:rsidP="00312C02"/>
    <w:p w:rsidR="006D67F1" w:rsidRPr="009973DB" w:rsidRDefault="006D67F1" w:rsidP="00312C02">
      <w:r w:rsidRPr="009973DB">
        <w:t>Dodatečné zdroje aktivované finančním nástrojem a tedy i výsledný pákový efekt jsou vždy závislé na konkrétním nastavení investiční strategie z hlediska požadovaného soukromého spolufinancování.</w:t>
      </w:r>
    </w:p>
    <w:p w:rsidR="006D67F1" w:rsidRPr="009973DB" w:rsidRDefault="006D67F1" w:rsidP="00312C02"/>
    <w:p w:rsidR="006D67F1" w:rsidRPr="009973DB" w:rsidRDefault="006D67F1" w:rsidP="00312C02">
      <w:r w:rsidRPr="009973DB">
        <w:t>Pákový efekt úvěrového nástroje je přímo úměrný míře zapojení soukromého bankovního spolufinancování, které bude dáno konkrétním nastavením ŘO a dohodou se soukromými úvěrujícími institucemi. Tyto parametry je vhodné ponechat flexibilním úpravám reflektujícím výsledky nástroje.</w:t>
      </w:r>
    </w:p>
    <w:p w:rsidR="006D67F1" w:rsidRPr="009973DB" w:rsidRDefault="006D67F1" w:rsidP="00312C02">
      <w:pPr>
        <w:rPr>
          <w:b/>
        </w:rPr>
      </w:pPr>
      <w:r w:rsidRPr="009973DB">
        <w:t xml:space="preserve">Na základě výše uvedeného odhadovaného rozmezí spolufinancování a limitních hodnot se v případě zvýhodněných úvěrů může pohybovat pákový efekt v rozmezí 1,125-9 (bez vlastních zdrojů žadatele a revolvingového efektu). Má-li být úvěrový nástroj pro konečného příjemce dostatečně zvýhodňující a odůvodněný, </w:t>
      </w:r>
      <w:r w:rsidRPr="009973DB">
        <w:rPr>
          <w:b/>
        </w:rPr>
        <w:t>nelze očekávat pákový efekt přesahující hodnotu 2(tedy podíl FN a soukromého úvěru 1:1).</w:t>
      </w:r>
    </w:p>
    <w:p w:rsidR="006D67F1" w:rsidRPr="009973DB" w:rsidRDefault="006D67F1" w:rsidP="00875E68"/>
    <w:p w:rsidR="006D67F1" w:rsidRPr="009973DB" w:rsidRDefault="006D67F1" w:rsidP="00875E68">
      <w:pPr>
        <w:pStyle w:val="Heading4"/>
      </w:pPr>
      <w:r w:rsidRPr="009973DB">
        <w:t>Posouzení potřeby a úroveň preferenčního odměňování</w:t>
      </w:r>
    </w:p>
    <w:p w:rsidR="006D67F1" w:rsidRPr="009973DB" w:rsidRDefault="006D67F1" w:rsidP="00E01C2E">
      <w:r w:rsidRPr="009973DB">
        <w:t>K motivování dostatečného pákového efektu a zapojení soukromých bankovních zdrojů na podporovaných projektech navrhujeme uplatňovat v rámci zvýhodněných úvěrů FN nastavení delší doby splatnosti a sekundárního zástavního práva na ručící aktiva. Tímto způsobem je výrazně zvýšena další úvěrovatelnost podpořených subjektů, riziko soukromých bank při poskytování dodatečného soukromého úvěru je sníženo a soukromý kapitál není finančním nástrojem vytlačován.</w:t>
      </w:r>
    </w:p>
    <w:p w:rsidR="006D67F1" w:rsidRPr="009973DB" w:rsidRDefault="006D67F1" w:rsidP="002433DA">
      <w:pPr>
        <w:pStyle w:val="Heading2"/>
        <w:rPr>
          <w:lang w:eastAsia="en-US"/>
        </w:rPr>
      </w:pPr>
      <w:bookmarkStart w:id="914" w:name="_Toc416800470"/>
      <w:bookmarkStart w:id="915" w:name="_Toc417682922"/>
      <w:r w:rsidRPr="009973DB">
        <w:rPr>
          <w:lang w:eastAsia="en-US"/>
        </w:rPr>
        <w:t xml:space="preserve">Specifický cíl 4.1- </w:t>
      </w:r>
      <w:r w:rsidRPr="009973DB">
        <w:t>Zvětšit pokrytí vysokorychlostním přístupem k internetu</w:t>
      </w:r>
      <w:bookmarkEnd w:id="914"/>
      <w:bookmarkEnd w:id="915"/>
    </w:p>
    <w:p w:rsidR="006D67F1" w:rsidRPr="009973DB" w:rsidRDefault="006D67F1" w:rsidP="002413B6">
      <w:pPr>
        <w:pStyle w:val="Heading3"/>
      </w:pPr>
      <w:bookmarkStart w:id="916" w:name="_Toc416800471"/>
      <w:bookmarkStart w:id="917" w:name="_Toc417682923"/>
      <w:r w:rsidRPr="009973DB">
        <w:t>Zaměření specifického cíle</w:t>
      </w:r>
      <w:bookmarkEnd w:id="916"/>
      <w:bookmarkEnd w:id="917"/>
    </w:p>
    <w:p w:rsidR="006D67F1" w:rsidRPr="009973DB" w:rsidRDefault="006D67F1">
      <w:pPr>
        <w:pStyle w:val="Neslovannadpisy"/>
      </w:pPr>
      <w:r w:rsidRPr="009973DB">
        <w:t>Podporované aktivity:</w:t>
      </w:r>
    </w:p>
    <w:p w:rsidR="006D67F1" w:rsidRPr="009973DB" w:rsidRDefault="006D67F1" w:rsidP="002433DA">
      <w:pPr>
        <w:pStyle w:val="ListParagraph"/>
        <w:numPr>
          <w:ilvl w:val="0"/>
          <w:numId w:val="8"/>
        </w:numPr>
      </w:pPr>
      <w:r w:rsidRPr="009973DB">
        <w:t>Modernizace resp. rozšiřování stávající infrastruktury pro vysokorychlostní přístup k internetu využitím optických prvků s cílem umožnit vysokorychlostní přístup k internetu přenosovou rychlostí alespoň 30 Mbit/s,</w:t>
      </w:r>
    </w:p>
    <w:p w:rsidR="006D67F1" w:rsidRPr="009973DB" w:rsidRDefault="006D67F1" w:rsidP="002433DA">
      <w:pPr>
        <w:pStyle w:val="ListParagraph"/>
        <w:numPr>
          <w:ilvl w:val="0"/>
          <w:numId w:val="8"/>
        </w:numPr>
      </w:pPr>
      <w:r w:rsidRPr="009973DB">
        <w:t>zřizování nových sítí sestávajících z části nebo plně z optických vedení pro vysokorychlostní přístup k internetu umožňující přenosovou rychlost alespoň 30 Mbit/s; v případě zřizování nových sítí s pevným připojením do jednotlivých domácností musí tato síť umožnit přenosovou rychlost až 100 Mbit/s,</w:t>
      </w:r>
    </w:p>
    <w:p w:rsidR="006D67F1" w:rsidRPr="009973DB" w:rsidRDefault="006D67F1" w:rsidP="002433DA">
      <w:pPr>
        <w:pStyle w:val="ListParagraph"/>
        <w:numPr>
          <w:ilvl w:val="0"/>
          <w:numId w:val="8"/>
        </w:numPr>
      </w:pPr>
      <w:r w:rsidRPr="009973DB">
        <w:t>vytváření pasivní infrastruktury pro vysokorychlostní přístup k internetu zejména v lokalitách předpokládaného budoucího stavebního rozvoje, přičemž tato aktivita může být podpořena pouze v kombinaci s jednou z předchozích dvou aktivit.</w:t>
      </w:r>
    </w:p>
    <w:p w:rsidR="006D67F1" w:rsidRPr="009973DB" w:rsidRDefault="006D67F1"/>
    <w:p w:rsidR="006D67F1" w:rsidRPr="009973DB" w:rsidRDefault="006D67F1">
      <w:pPr>
        <w:pStyle w:val="Neslovannadpisy"/>
      </w:pPr>
      <w:r w:rsidRPr="009973DB">
        <w:t>Hlavní typ příjemců:</w:t>
      </w:r>
    </w:p>
    <w:p w:rsidR="006D67F1" w:rsidRPr="009973DB" w:rsidRDefault="006D67F1" w:rsidP="008674AE">
      <w:r w:rsidRPr="009973DB">
        <w:t>Podnikatelské subjekty v elektronických komunikacích bez ohledu na velikost.</w:t>
      </w:r>
    </w:p>
    <w:p w:rsidR="006D67F1" w:rsidRPr="009973DB" w:rsidRDefault="006D67F1" w:rsidP="008674AE"/>
    <w:p w:rsidR="006D67F1" w:rsidRPr="009973DB" w:rsidRDefault="006D67F1" w:rsidP="000E21F7">
      <w:pPr>
        <w:pStyle w:val="Neslovannadpisy"/>
      </w:pPr>
      <w:r w:rsidRPr="009973DB">
        <w:t xml:space="preserve">Hlavní cílová skupina: </w:t>
      </w:r>
    </w:p>
    <w:p w:rsidR="006D67F1" w:rsidRPr="009973DB" w:rsidRDefault="006D67F1" w:rsidP="000E21F7">
      <w:r w:rsidRPr="009973DB">
        <w:t>Obyvatelé a podnikatelé, kteří nemají možnost využívat vysokorychlostní přístup k internetu o rychlosti alespoň 30 Mbit/s.</w:t>
      </w:r>
    </w:p>
    <w:p w:rsidR="006D67F1" w:rsidRPr="009973DB" w:rsidRDefault="006D67F1" w:rsidP="008674AE">
      <w:pPr>
        <w:pStyle w:val="Neslovannadpisy"/>
      </w:pPr>
    </w:p>
    <w:p w:rsidR="006D67F1" w:rsidRPr="009973DB" w:rsidRDefault="006D67F1" w:rsidP="008674AE">
      <w:pPr>
        <w:pStyle w:val="Neslovannadpisy"/>
      </w:pPr>
      <w:r w:rsidRPr="009973DB">
        <w:t>Cílové území:</w:t>
      </w:r>
    </w:p>
    <w:p w:rsidR="006D67F1" w:rsidRPr="009973DB" w:rsidRDefault="006D67F1" w:rsidP="008674AE">
      <w:r w:rsidRPr="009973DB">
        <w:t>Všechny regiony v ČR kromě hl. m. Prahy.</w:t>
      </w:r>
    </w:p>
    <w:p w:rsidR="006D67F1" w:rsidRPr="009973DB" w:rsidDel="000E21F7" w:rsidRDefault="006D67F1" w:rsidP="00CE0F8D"/>
    <w:p w:rsidR="006D67F1" w:rsidRPr="009973DB" w:rsidRDefault="006D67F1">
      <w:pPr>
        <w:pStyle w:val="Neslovannadpisy"/>
      </w:pPr>
      <w:r w:rsidRPr="009973DB">
        <w:t>Výběr aktivit k posouzení vhodnosti finančního nástroje</w:t>
      </w:r>
    </w:p>
    <w:p w:rsidR="006D67F1" w:rsidRPr="009973DB" w:rsidDel="000E21F7" w:rsidRDefault="006D67F1" w:rsidP="00CE0F8D">
      <w:r w:rsidRPr="009973DB">
        <w:t>K předběžnému posouzení byla i na základě indikace Evropské komise vybrána celá oblast budování NGA sítí v SC 4.1.</w:t>
      </w:r>
    </w:p>
    <w:p w:rsidR="006D67F1" w:rsidRPr="009973DB" w:rsidRDefault="006D67F1" w:rsidP="00CE0F8D"/>
    <w:p w:rsidR="006D67F1" w:rsidRPr="009973DB" w:rsidRDefault="006D67F1" w:rsidP="002433DA">
      <w:pPr>
        <w:pStyle w:val="Heading3"/>
      </w:pPr>
      <w:bookmarkStart w:id="918" w:name="_Toc416800472"/>
      <w:bookmarkStart w:id="919" w:name="_Toc417682924"/>
      <w:r w:rsidRPr="009973DB">
        <w:t>Analýza</w:t>
      </w:r>
      <w:bookmarkEnd w:id="918"/>
      <w:r w:rsidRPr="009973DB">
        <w:t xml:space="preserve"> selhání trhu</w:t>
      </w:r>
      <w:bookmarkEnd w:id="919"/>
    </w:p>
    <w:p w:rsidR="006D67F1" w:rsidRPr="009973DB" w:rsidRDefault="006D67F1" w:rsidP="00872291">
      <w:pPr>
        <w:pStyle w:val="Heading4"/>
      </w:pPr>
      <w:r w:rsidRPr="009973DB">
        <w:t>Tržní analýza</w:t>
      </w:r>
    </w:p>
    <w:p w:rsidR="006D67F1" w:rsidRPr="009973DB" w:rsidRDefault="006D67F1"/>
    <w:p w:rsidR="006D67F1" w:rsidRPr="009973DB" w:rsidRDefault="006D67F1">
      <w:r w:rsidRPr="009973DB">
        <w:t xml:space="preserve">Hospodářsky rozvoj ve vyspělých státech je považován za nejdůležitější aspekt ekonomického růstu. Bez rozvoje ICT je hospodářský rozvoj nemožný a právě proto se orgány EU začaly zaobírat strategií na podporu rozvoje této oblasti, které nezbytnou součásti je spolehlivé a rychlé připojení k internetu. Pokrytí kvalitním připojením k internetu je důležité jak v případě firem, tak i domácnosti, protože moderní společnosti vyžaduje nové formy práce, komunikace, kdy vyhledávaní informací je úzce spjaté právě s přístupem k vysokorychlostnímu internetu. </w:t>
      </w:r>
    </w:p>
    <w:p w:rsidR="006D67F1" w:rsidRPr="009973DB" w:rsidRDefault="006D67F1"/>
    <w:p w:rsidR="006D67F1" w:rsidRPr="009973DB" w:rsidRDefault="006D67F1" w:rsidP="00CE0F8D">
      <w:r w:rsidRPr="009973DB">
        <w:t>Pokud chce Česká republika udržovat krok s vyspělými státy, musí se nezbytně otázce rozvoje síti nové generace (Next</w:t>
      </w:r>
      <w:r>
        <w:t xml:space="preserve"> </w:t>
      </w:r>
      <w:r w:rsidRPr="009973DB">
        <w:t xml:space="preserve">Generation Access) věnovat na vládní úrovni.Specifický cíl 4.1 má za cíl zvětšit pokrytí vysokorychlostním přístupem k internetu. Rozšiřování sítí má probíhat buď rekonstrukci již existujících sítí elektronických komunikací, nebo výstavbou nových. </w:t>
      </w:r>
    </w:p>
    <w:p w:rsidR="006D67F1" w:rsidRPr="009973DB" w:rsidRDefault="006D67F1" w:rsidP="00CE0F8D"/>
    <w:p w:rsidR="006D67F1" w:rsidRPr="009973DB" w:rsidRDefault="006D67F1" w:rsidP="00DC3B1F">
      <w:pPr>
        <w:rPr>
          <w:rFonts w:ascii="Times New Roman" w:hAnsi="Times New Roman"/>
          <w:sz w:val="24"/>
        </w:rPr>
      </w:pPr>
      <w:r w:rsidRPr="009973DB">
        <w:t>Dne 20. března 2013 vláda usnesením č. 203 schválila aktualizovanou Státní politiku v elektronických komunikacích – Digitální Česko v. 2.0, Cesta k digitální ekonomice</w:t>
      </w:r>
      <w:r w:rsidRPr="009973DB">
        <w:rPr>
          <w:rStyle w:val="FootnoteReference"/>
          <w:b/>
        </w:rPr>
        <w:footnoteReference w:id="34"/>
      </w:r>
      <w:r w:rsidRPr="009973DB">
        <w:t xml:space="preserve">. Jedním z bodů této strategie je Podpora rozvoje vysokorychlostních přístupových síti k internetu a zároveň usnadnění jejích výstavby. Podle tohoto vládního dokumentu je cílem do roku 2020 dosáhnout přístup k 30 Mbit/s internetu pro všechny obyvatelé a minimálně pro polovinu domácnosti přístup k internetu umožňujícímu přenosovou rychlost 100 Mbit/s. </w:t>
      </w:r>
    </w:p>
    <w:p w:rsidR="006D67F1" w:rsidRPr="009973DB" w:rsidRDefault="006D67F1" w:rsidP="00CE0F8D"/>
    <w:p w:rsidR="006D67F1" w:rsidRPr="009973DB" w:rsidRDefault="006D67F1" w:rsidP="00CE0F8D">
      <w:r w:rsidRPr="009973DB">
        <w:t>Cílovou skupinou jsou nejenom běžné domácnosti, ale také podnikatelé, kteří se nacházejí v oblastech, kde neexistuje žádná NGA síť (Next</w:t>
      </w:r>
      <w:r>
        <w:t xml:space="preserve"> </w:t>
      </w:r>
      <w:r w:rsidRPr="009973DB">
        <w:t>Generation Access) a v nejbližší době je nepravděpodobné, že by došlo ke změně stávající situace. Subjekty podnikající v oblasti elektronických komunikací nebudují NGA sítě oblastech s nižší hustotou zalidnění, protože to není ekonomicky výhodné. Investice do komunikační infrastruktury provádějí na liberalizovaných trzích soukromé subjekty na základě tržních mechanizmů a proto především v regionech s vysokou perspektivou poptávky, přičemž se dále rozšiřuje „propast v přístupu k vysokorychlostnímu připojení" mezi venkovskými a městskými oblastmi. Méně obydlené oblasti ČR by mohly zůstat v důsledku nedostatečné dostupnosti připojení k internetu – dokonce i při stoupající poptávce – dlouhodobě vyloučeny z hospodářského rozvoje.</w:t>
      </w:r>
    </w:p>
    <w:p w:rsidR="006D67F1" w:rsidRPr="009973DB" w:rsidRDefault="006D67F1" w:rsidP="001C5E56">
      <w:pPr>
        <w:jc w:val="left"/>
      </w:pPr>
    </w:p>
    <w:p w:rsidR="006D67F1" w:rsidRPr="009973DB" w:rsidRDefault="006D67F1" w:rsidP="00DC3B1F">
      <w:r w:rsidRPr="009973DB">
        <w:t>Pro lokalizaci oblastí se slabým nebo žádným přístupem k internetu prostřednictvím infrastruktury splňující kritéria NGA sítí bylo provedeno tzv. „mapování“ na území celé ČR. Šetření dostupnosti NGA sítě na úrovni nižší než je území obce, tj. na úrovni základní sídelní jednotky (ZSJ), provedl Český telekomunikační Úřad</w:t>
      </w:r>
      <w:r w:rsidRPr="009973DB">
        <w:rPr>
          <w:rStyle w:val="FootnoteReference"/>
        </w:rPr>
        <w:footnoteReference w:id="35"/>
      </w:r>
      <w:r w:rsidRPr="009973DB">
        <w:t>, Tyto výsledky byly využity rovněž při zpracování Národního plánu rozvoje</w:t>
      </w:r>
      <w:r>
        <w:t xml:space="preserve"> </w:t>
      </w:r>
      <w:r w:rsidRPr="009973DB">
        <w:t>sítí nové generace, jehož pracovní verze byla předmětem veřejné konzultace</w:t>
      </w:r>
      <w:r w:rsidRPr="009973DB">
        <w:rPr>
          <w:rStyle w:val="FootnoteReference"/>
        </w:rPr>
        <w:footnoteReference w:id="36"/>
      </w:r>
      <w:r w:rsidRPr="009973DB">
        <w:t xml:space="preserve">. </w:t>
      </w:r>
    </w:p>
    <w:p w:rsidR="006D67F1" w:rsidRPr="009973DB" w:rsidRDefault="006D67F1" w:rsidP="00CE0F8D"/>
    <w:p w:rsidR="006D67F1" w:rsidRPr="009973DB" w:rsidRDefault="006D67F1" w:rsidP="00CE0F8D">
      <w:pPr>
        <w:rPr>
          <w:b/>
        </w:rPr>
      </w:pPr>
      <w:r w:rsidRPr="009973DB">
        <w:rPr>
          <w:b/>
        </w:rPr>
        <w:t>Výsledkem mapování oblastí bylo rozčlenění ZSJ na tzv. bíle, šedé a černé oblasti:</w:t>
      </w:r>
    </w:p>
    <w:p w:rsidR="006D67F1" w:rsidRPr="009973DB" w:rsidRDefault="006D67F1" w:rsidP="002433DA">
      <w:pPr>
        <w:pStyle w:val="ListParagraph"/>
        <w:numPr>
          <w:ilvl w:val="0"/>
          <w:numId w:val="2"/>
        </w:numPr>
      </w:pPr>
      <w:r w:rsidRPr="009973DB">
        <w:t>Bílá místa – lokalita, kde neexistuje žádná NGA síť a existuje vysoká pravděpodobnost, že v nejbližších 3 letech nebude síť vybudovaná za komerčních podmínek.</w:t>
      </w:r>
    </w:p>
    <w:p w:rsidR="006D67F1" w:rsidRPr="009973DB" w:rsidRDefault="006D67F1" w:rsidP="002433DA">
      <w:pPr>
        <w:pStyle w:val="ListParagraph"/>
        <w:numPr>
          <w:ilvl w:val="0"/>
          <w:numId w:val="2"/>
        </w:numPr>
      </w:pPr>
      <w:r w:rsidRPr="009973DB">
        <w:t>Šedá místa – lokalita, kde existuje pouze jedna NGA síť od jednoho operátora a pravděpodobnost, že bude vybudovaná druhá v průběhu 3 let za komerčních podmínek, je nízká.</w:t>
      </w:r>
    </w:p>
    <w:p w:rsidR="006D67F1" w:rsidRPr="009973DB" w:rsidRDefault="006D67F1" w:rsidP="002433DA">
      <w:pPr>
        <w:pStyle w:val="ListParagraph"/>
        <w:numPr>
          <w:ilvl w:val="0"/>
          <w:numId w:val="2"/>
        </w:numPr>
      </w:pPr>
      <w:r w:rsidRPr="009973DB">
        <w:t xml:space="preserve">Černá místa – lokalita, kde existují, nebo v nadcházejících 3 letech budou zavedeny alespoň 2 NGA sítě od různých provozovatelů. </w:t>
      </w:r>
    </w:p>
    <w:p w:rsidR="006D67F1" w:rsidRPr="009973DB" w:rsidRDefault="006D67F1" w:rsidP="00CE0F8D"/>
    <w:p w:rsidR="006D67F1" w:rsidRPr="009973DB" w:rsidRDefault="006D67F1" w:rsidP="00CE0F8D">
      <w:r w:rsidRPr="009973DB">
        <w:t>Geografické rozmístění bílých, šedých a černých oblastí je znázorněno na schématu níže.</w:t>
      </w:r>
    </w:p>
    <w:p w:rsidR="006D67F1" w:rsidRPr="009973DB" w:rsidRDefault="006D67F1" w:rsidP="00CE0F8D"/>
    <w:p w:rsidR="006D67F1" w:rsidRPr="009973DB" w:rsidRDefault="006D67F1">
      <w:pPr>
        <w:keepNext/>
      </w:pPr>
      <w:r>
        <w:rPr>
          <w:noProof/>
        </w:rPr>
        <w:pict>
          <v:shape id="Obrázek 23" o:spid="_x0000_i1060" type="#_x0000_t75" style="width:450pt;height:281.25pt;visibility:visible">
            <v:imagedata r:id="rId44" o:title=""/>
          </v:shape>
        </w:pict>
      </w:r>
    </w:p>
    <w:p w:rsidR="006D67F1" w:rsidRPr="009973DB" w:rsidRDefault="006D67F1" w:rsidP="00DF6E0B">
      <w:pPr>
        <w:pStyle w:val="Caption"/>
      </w:pPr>
      <w:r w:rsidRPr="009973DB">
        <w:t xml:space="preserve">Obrázek </w:t>
      </w:r>
      <w:fldSimple w:instr=" SEQ Obrázek \* ARABIC ">
        <w:r w:rsidRPr="009973DB">
          <w:rPr>
            <w:noProof/>
          </w:rPr>
          <w:t>20</w:t>
        </w:r>
      </w:fldSimple>
      <w:r w:rsidRPr="009973DB">
        <w:t>: Rozložení bílých, šedých a černých míst</w:t>
      </w:r>
    </w:p>
    <w:p w:rsidR="006D67F1" w:rsidRPr="009973DB" w:rsidRDefault="006D67F1" w:rsidP="00DF6E0B">
      <w:pPr>
        <w:pStyle w:val="Caption"/>
      </w:pPr>
      <w:r w:rsidRPr="009973DB">
        <w:t xml:space="preserve">Zdroj: ČTÚ - </w:t>
      </w:r>
      <w:hyperlink r:id="rId45" w:history="1">
        <w:r w:rsidRPr="009973DB">
          <w:rPr>
            <w:rStyle w:val="Hyperlink"/>
          </w:rPr>
          <w:t>https://www.ctu.cz/ctu-online/pruzkum-nga.html</w:t>
        </w:r>
      </w:hyperlink>
    </w:p>
    <w:p w:rsidR="006D67F1" w:rsidRPr="009973DB" w:rsidRDefault="006D67F1" w:rsidP="00CE0F8D"/>
    <w:p w:rsidR="006D67F1" w:rsidRPr="009973DB" w:rsidRDefault="006D67F1" w:rsidP="001C5E56">
      <w:r w:rsidRPr="009973DB">
        <w:t xml:space="preserve">K 1. 7. 2014 bylo bílou barvou označeno 43,53 % základních sídelných jednotek, 24,8 % šedou barvou a 31,68 % barvou černou. </w:t>
      </w:r>
      <w:r w:rsidRPr="009973DB">
        <w:rPr>
          <w:b/>
        </w:rPr>
        <w:t>Podporu z veřejných finančních zdrojů mají nárok získat pouze lokality označené jako bíle oblastí a ve výjimečných případech šedé oblasti</w:t>
      </w:r>
      <w:r w:rsidRPr="009973DB">
        <w:t xml:space="preserve"> (pouze za předpokladu, že jediný operátor narušuje tržní prostředí). Při úvahách založených na výstupech NGA mapování ze srpna 2014 je třeba vycházet ze skutečnosti, že mapa je koncipována jako indikativní.  Pro konkrétní případy využití některé z forem veřejné podpory dojde k upřesnění a aktualizaci dat.</w:t>
      </w:r>
    </w:p>
    <w:p w:rsidR="006D67F1" w:rsidRPr="009973DB" w:rsidRDefault="006D67F1" w:rsidP="001C5E56"/>
    <w:p w:rsidR="006D67F1" w:rsidRPr="009973DB" w:rsidRDefault="006D67F1" w:rsidP="001C5E56">
      <w:r w:rsidRPr="009973DB">
        <w:t>Bíle a šedé oblasti mají převážně venkovský charakter, ve výskytu těchto nedostatečně pokrytých míst dosahuje ČR podprůměrné výsledky v evropském srovnání (EU28). Dostupnost vysokorychlostního internetu zejména ve venkovských oblastech dosahuje pouze 2,8 % (2013), což pro poskytovatelé elektronické komunikace znamená obrovskou investiční příležitost, především za předpokladu možnosti využívat na související investice veřejné zdroje financování.</w:t>
      </w:r>
    </w:p>
    <w:p w:rsidR="006D67F1" w:rsidRPr="009973DB" w:rsidRDefault="006D67F1" w:rsidP="001C5E56"/>
    <w:p w:rsidR="006D67F1" w:rsidRPr="009973DB" w:rsidRDefault="006D67F1" w:rsidP="001C5E56">
      <w:r w:rsidRPr="009973DB">
        <w:t>V průběhu roku 2014 využívalo přenosovou rychlost vyšší než 100 Mbit/s pouze 20 % společností a 7 % domácností. Tento jev je způsoben hlavně nízkou informovaností o existenci vysokorychlostního přístupu k internetu, ale také i nedostupnosti v místech, kde po něm existuje poptávka.</w:t>
      </w:r>
    </w:p>
    <w:p w:rsidR="006D67F1" w:rsidRPr="009973DB" w:rsidRDefault="006D67F1" w:rsidP="001C5E56"/>
    <w:p w:rsidR="006D67F1" w:rsidRPr="009973DB" w:rsidRDefault="006D67F1" w:rsidP="001C5E56">
      <w:r w:rsidRPr="009973DB">
        <w:t>V období 16. 2. 2015 až 22. 2. 2015 provedla společnost Seznam.cz měření rychlosti internetového připojení na území celé České republiky. Z výsledku lze vyčíst, že až 80 % české populace připojené na internet má rychlost k připojení nižší než 10 Mbit/s. Pouze 2,82 % uživatelů má připojení k internetu s rychlosti vyšší než 30 Mbit/s, z čeho nejvíc v Ústeckém kraji (4,4 %) a nejmíň v Královéhradeckém kraji (0,93 %). Z dalších zjištění se zjistilo, že nejvíc lidí se k internetu připojují prostřednictvím Wi-Fi (42 %).Pomocí mobilu se připojuje na internet 29 % české populace.</w:t>
      </w:r>
      <w:r w:rsidRPr="009973DB">
        <w:rPr>
          <w:rStyle w:val="FootnoteReference"/>
        </w:rPr>
        <w:footnoteReference w:id="37"/>
      </w:r>
      <w:r w:rsidRPr="009973DB">
        <w:t xml:space="preserve"> Detailní mapu rychlosti internetu podle Seznam.cz lze vidět níže.</w:t>
      </w:r>
    </w:p>
    <w:p w:rsidR="006D67F1" w:rsidRPr="009973DB" w:rsidRDefault="006D67F1" w:rsidP="00132988">
      <w:r>
        <w:rPr>
          <w:noProof/>
        </w:rPr>
        <w:pict>
          <v:shape id="Picture 11612" o:spid="_x0000_i1061" type="#_x0000_t75" alt="https://www.seznam.cz/mapa-rychlosti-internetu/img/map/map-full.png?4.24.67" style="width:439.5pt;height:250.5pt;visibility:visible">
            <v:imagedata r:id="rId46" o:title=""/>
          </v:shape>
        </w:pict>
      </w:r>
    </w:p>
    <w:p w:rsidR="006D67F1" w:rsidRPr="009973DB" w:rsidRDefault="006D67F1" w:rsidP="00132988">
      <w:pPr>
        <w:pStyle w:val="Caption"/>
      </w:pPr>
      <w:r w:rsidRPr="009973DB">
        <w:t xml:space="preserve">Obrázek </w:t>
      </w:r>
      <w:fldSimple w:instr=" SEQ Obrázek \* ARABIC ">
        <w:r w:rsidRPr="009973DB">
          <w:rPr>
            <w:noProof/>
          </w:rPr>
          <w:t>21</w:t>
        </w:r>
      </w:fldSimple>
      <w:r w:rsidRPr="009973DB">
        <w:t>: mapa rychlosti internetu v ČR (stav 02/2015)</w:t>
      </w:r>
    </w:p>
    <w:p w:rsidR="006D67F1" w:rsidRPr="009973DB" w:rsidRDefault="006D67F1" w:rsidP="00132988">
      <w:pPr>
        <w:pStyle w:val="Caption"/>
      </w:pPr>
      <w:r w:rsidRPr="009973DB">
        <w:rPr>
          <w:i/>
        </w:rPr>
        <w:t>(Zdroj: www.seznam.cz</w:t>
      </w:r>
      <w:r w:rsidRPr="009973DB">
        <w:t>)</w:t>
      </w:r>
    </w:p>
    <w:p w:rsidR="006D67F1" w:rsidRPr="009973DB" w:rsidRDefault="006D67F1" w:rsidP="001C5E56"/>
    <w:p w:rsidR="006D67F1" w:rsidRPr="009973DB" w:rsidRDefault="006D67F1" w:rsidP="001C5E56"/>
    <w:p w:rsidR="006D67F1" w:rsidRPr="009973DB" w:rsidRDefault="006D67F1" w:rsidP="001C5E56">
      <w:pPr>
        <w:rPr>
          <w:b/>
        </w:rPr>
      </w:pPr>
      <w:r w:rsidRPr="009973DB">
        <w:rPr>
          <w:b/>
        </w:rPr>
        <w:t>Strategickým cílem MPO je vybudování dostatečně rozvinuté a dostupné technologické základny v podobě adekvátní infrastruktury (NGA sítě) umožňující vysokorychlostní přístup k internetu v relevantních lokalitách ČR, ve kterých tato infrastruktura není a nelze předpokládat, že tam bude vybudována působením tržních mechanizmů za komerčních podmínek.</w:t>
      </w:r>
    </w:p>
    <w:p w:rsidR="006D67F1" w:rsidRPr="009973DB" w:rsidRDefault="006D67F1" w:rsidP="00CE0F8D"/>
    <w:p w:rsidR="006D67F1" w:rsidRPr="009973DB" w:rsidRDefault="006D67F1" w:rsidP="008A50E2">
      <w:r w:rsidRPr="009973DB">
        <w:t xml:space="preserve">Strana poptávky je tedy tvořená potřebou naplnění jednoho z cílů z programu Digitální Česko 2.0, kterým je poměrně ambiciózní kompletní odstranění bílých oblastí (výjimečně šedé). Všechna zmiňovaná opatření budou budována s ohledem na plnění </w:t>
      </w:r>
      <w:r w:rsidRPr="009973DB">
        <w:rPr>
          <w:b/>
        </w:rPr>
        <w:t>koncepce Digitální Česko 2.0</w:t>
      </w:r>
      <w:r w:rsidRPr="009973DB">
        <w:t>. I když jsou bílé oblasti většinou venkovské či horské oblasti, stále je potřeba brát ohled na strukturální problémy regionů, kde se bílá místa posuzují podle Strategie regionálního rozvoje s důrazem na vyvážený rozvoj ČR.</w:t>
      </w:r>
    </w:p>
    <w:p w:rsidR="006D67F1" w:rsidRPr="009973DB" w:rsidRDefault="006D67F1" w:rsidP="008A50E2"/>
    <w:p w:rsidR="006D67F1" w:rsidRPr="009973DB" w:rsidRDefault="006D67F1" w:rsidP="008A50E2">
      <w:r w:rsidRPr="009973DB">
        <w:t>Je nutné dodat, že velká část bílých míst není ve skutečnosti odstřižena od internetu, nýbrž působí zde poskytovatelé internetového připojení ovšem prostřednictvím síťové infrastruktury, která neodpovídá parametrům NGA sítí. Je tedy nutné přistupovat opatrně ke kvantifikaci skutečné investiční potřeby a přístupu k tržnímu prostředí v rámci všech poskytovatelů internetu.</w:t>
      </w:r>
    </w:p>
    <w:p w:rsidR="006D67F1" w:rsidRPr="009973DB" w:rsidRDefault="006D67F1" w:rsidP="008A50E2"/>
    <w:p w:rsidR="006D67F1" w:rsidRPr="009973DB" w:rsidRDefault="006D67F1" w:rsidP="008A50E2">
      <w:pPr>
        <w:rPr>
          <w:b/>
        </w:rPr>
      </w:pPr>
      <w:r w:rsidRPr="009973DB">
        <w:rPr>
          <w:b/>
        </w:rPr>
        <w:t>Investiční modely:</w:t>
      </w:r>
    </w:p>
    <w:p w:rsidR="006D67F1" w:rsidRPr="009973DB" w:rsidRDefault="006D67F1" w:rsidP="002433DA">
      <w:pPr>
        <w:pStyle w:val="ListParagraph"/>
        <w:numPr>
          <w:ilvl w:val="0"/>
          <w:numId w:val="2"/>
        </w:numPr>
      </w:pPr>
      <w:r w:rsidRPr="009973DB">
        <w:t>Bottom-up model</w:t>
      </w:r>
    </w:p>
    <w:p w:rsidR="006D67F1" w:rsidRPr="009973DB" w:rsidRDefault="006D67F1" w:rsidP="002433DA">
      <w:pPr>
        <w:pStyle w:val="ListParagraph"/>
        <w:numPr>
          <w:ilvl w:val="0"/>
          <w:numId w:val="2"/>
        </w:numPr>
      </w:pPr>
      <w:r w:rsidRPr="009973DB">
        <w:t xml:space="preserve">Private design, build and operate (DBO) model – preferovaný a vhodný. ŘO poskytne dotace operátorovi, který provozuje síť a zajišťuje poskytování služby vysokorychlostního přístupu k internetu. Veřejný subjekt nemá žádnou specifickou roli ve vlastnictví nebo provozování, jenom ukládá povinnosti podmiňující přístup k veřejné podpoře.  </w:t>
      </w:r>
    </w:p>
    <w:p w:rsidR="006D67F1" w:rsidRPr="009973DB" w:rsidRDefault="006D67F1" w:rsidP="002433DA">
      <w:pPr>
        <w:pStyle w:val="ListParagraph"/>
        <w:numPr>
          <w:ilvl w:val="0"/>
          <w:numId w:val="2"/>
        </w:numPr>
      </w:pPr>
      <w:r w:rsidRPr="009973DB">
        <w:t>Public outsourcing model</w:t>
      </w:r>
    </w:p>
    <w:p w:rsidR="006D67F1" w:rsidRPr="009973DB" w:rsidRDefault="006D67F1" w:rsidP="002433DA">
      <w:pPr>
        <w:pStyle w:val="ListParagraph"/>
        <w:numPr>
          <w:ilvl w:val="0"/>
          <w:numId w:val="2"/>
        </w:numPr>
      </w:pPr>
      <w:r w:rsidRPr="009973DB">
        <w:t>Joint venture model</w:t>
      </w:r>
    </w:p>
    <w:p w:rsidR="006D67F1" w:rsidRPr="009973DB" w:rsidRDefault="006D67F1" w:rsidP="00CE0F8D"/>
    <w:p w:rsidR="006D67F1" w:rsidRPr="009973DB" w:rsidRDefault="006D67F1">
      <w:r w:rsidRPr="009973DB">
        <w:rPr>
          <w:b/>
        </w:rPr>
        <w:t>SC 4.1 je novou oblastí podpory, která nebyla doposud podporována v rámci OPPI, ani dalších operačních programů.</w:t>
      </w:r>
      <w:r w:rsidRPr="009973DB">
        <w:t xml:space="preserve"> podniky tedy neměly dosud přístup k veřejným zdrojům financování tohoto typu.Vláda v tuto chvíli neplánuje využít na stavbu NGA sítí žádné veřejné národní zdroje. V dubnu 2014 bylo rozhodnuto, že na jejich výstavbu nebudou použity ani výnosy z aukce prodeje kmitočtů v letech 2013 – 2014.</w:t>
      </w:r>
    </w:p>
    <w:p w:rsidR="006D67F1" w:rsidRPr="009973DB" w:rsidRDefault="006D67F1" w:rsidP="00171AF5"/>
    <w:p w:rsidR="006D67F1" w:rsidRPr="009973DB" w:rsidRDefault="006D67F1" w:rsidP="00872291">
      <w:pPr>
        <w:pStyle w:val="Heading4"/>
      </w:pPr>
      <w:bookmarkStart w:id="920" w:name="_Toc416800473"/>
      <w:r w:rsidRPr="009973DB">
        <w:t>Odhad absorpční kapacity veřejné podpory a finančního nástroje</w:t>
      </w:r>
    </w:p>
    <w:p w:rsidR="006D67F1" w:rsidRPr="009973DB" w:rsidRDefault="006D67F1" w:rsidP="00906FF8">
      <w:pPr>
        <w:rPr>
          <w:lang w:eastAsia="en-US"/>
        </w:rPr>
      </w:pPr>
    </w:p>
    <w:bookmarkEnd w:id="920"/>
    <w:p w:rsidR="006D67F1" w:rsidRPr="009973DB" w:rsidRDefault="006D67F1" w:rsidP="00906FF8">
      <w:r w:rsidRPr="009973DB">
        <w:rPr>
          <w:b/>
        </w:rPr>
        <w:t>Průměrný celkový náklad na kilometr sítě se podle odhadu ICT Unie ČR pohybuje v rozmezí 1,5-</w:t>
      </w:r>
      <w:smartTag w:uri="urn:schemas-microsoft-com:office:smarttags" w:element="metricconverter">
        <w:smartTagPr>
          <w:attr w:name="ProductID" w:val="2 mil"/>
        </w:smartTagPr>
        <w:r w:rsidRPr="009973DB">
          <w:rPr>
            <w:b/>
          </w:rPr>
          <w:t>2 mil</w:t>
        </w:r>
      </w:smartTag>
      <w:r w:rsidRPr="009973DB">
        <w:rPr>
          <w:b/>
        </w:rPr>
        <w:t>. Kč.</w:t>
      </w:r>
      <w:r w:rsidRPr="009973DB">
        <w:t xml:space="preserve">Variabilita bílých míst a projektů je nicméně veliká. I při znalost počtu zhruba 10 tis. bílých míst identifikovaných při posledním šetření lze tedy vyslovit pouze řádový odhad celkových investic potřebných na zasíťování současných bílých míst. Dle odhadu Deloitte Advisory vycházející z rozlohy ČR, počtu obcí se zohledněním vojenských újezdů a průměrné vzdálenosti mezi nimi je odvozeno, že na zasíťování 1 typového bílého místa (ZSJ) je potřeba zhruba 6 - </w:t>
      </w:r>
      <w:smartTag w:uri="urn:schemas-microsoft-com:office:smarttags" w:element="metricconverter">
        <w:smartTagPr>
          <w:attr w:name="ProductID" w:val="8 km"/>
        </w:smartTagPr>
        <w:r w:rsidRPr="009973DB">
          <w:t>8 km</w:t>
        </w:r>
      </w:smartTag>
      <w:r w:rsidRPr="009973DB">
        <w:t xml:space="preserve"> sítě. Na základě těchto předpokladů lze modelově určit relevantní investiční potřebu v rozmezí 90-160 mld. Kč. </w:t>
      </w:r>
      <w:r w:rsidRPr="009973DB">
        <w:rPr>
          <w:b/>
        </w:rPr>
        <w:t>Celková suma tedy zřejmě bezpečně přesahuje 100 mld. Kč a řádově tedy i alokované zdroje OP PIK</w:t>
      </w:r>
      <w:r w:rsidRPr="009973DB">
        <w:t>.Kritickým zhodnocením nicméně ještě musí projít účelnost prosazování NGA na řadě bílých lokalit.</w:t>
      </w:r>
    </w:p>
    <w:p w:rsidR="006D67F1" w:rsidRPr="009973DB" w:rsidRDefault="006D67F1" w:rsidP="00F80B02"/>
    <w:p w:rsidR="006D67F1" w:rsidRPr="009973DB" w:rsidRDefault="006D67F1" w:rsidP="00F80B02">
      <w:r w:rsidRPr="009973DB">
        <w:t>Reálná investiční poptávka bude extrémně závislá na dostupnosti podpory, jak vyplývá ze samotné definice bílých míst. V praxi zde lze počítat pouze s minimální absorpční kapacitou zvýhodněných úvěrů na cílové lokality.</w:t>
      </w:r>
    </w:p>
    <w:p w:rsidR="006D67F1" w:rsidRPr="009973DB" w:rsidRDefault="006D67F1" w:rsidP="00171AF5"/>
    <w:p w:rsidR="006D67F1" w:rsidRPr="009973DB" w:rsidRDefault="006D67F1" w:rsidP="00872291">
      <w:pPr>
        <w:pStyle w:val="Heading4"/>
      </w:pPr>
      <w:bookmarkStart w:id="921" w:name="_Toc416800474"/>
      <w:r w:rsidRPr="009973DB">
        <w:t>Identifikace selhání trhu a suboptimálních investičních situací</w:t>
      </w:r>
    </w:p>
    <w:p w:rsidR="006D67F1" w:rsidRPr="009973DB" w:rsidRDefault="006D67F1" w:rsidP="00171AF5"/>
    <w:bookmarkEnd w:id="921"/>
    <w:p w:rsidR="006D67F1" w:rsidRPr="009973DB" w:rsidRDefault="006D67F1" w:rsidP="00171AF5">
      <w:r w:rsidRPr="009973DB">
        <w:t>Hlavním tržním selháním při rozvoji síti nové generace jsou vysoké náklady na výstavbu a zároveň slabá poptávka po těchto službách v méně zalidněných bílých oblastech generující nižší výnosy. Náklady navyšují hlavně administrativní náklady výstavby, věcná břemena a vícenáklady bez přímé vazby na stavbu (např. morální zastarávání technologie, které tlačí na rychlou návratnost investic). Administrativní překážky při výstavbě vznikají z důvodu neexistence definice „výstavby ve veřejném zájmu“.</w:t>
      </w:r>
    </w:p>
    <w:p w:rsidR="006D67F1" w:rsidRPr="009973DB" w:rsidRDefault="006D67F1" w:rsidP="00171AF5"/>
    <w:p w:rsidR="006D67F1" w:rsidRPr="009973DB" w:rsidRDefault="006D67F1" w:rsidP="00171AF5">
      <w:r w:rsidRPr="009973DB">
        <w:t xml:space="preserve">Suboptimální investiční situace na trhu ČR vzniká i ze skutečnosti, že </w:t>
      </w:r>
      <w:r w:rsidRPr="009973DB">
        <w:rPr>
          <w:b/>
        </w:rPr>
        <w:t>poptávka od domácností po vysokých rychlostech připojení je dosud nízká a</w:t>
      </w:r>
      <w:r>
        <w:rPr>
          <w:b/>
        </w:rPr>
        <w:t xml:space="preserve"> </w:t>
      </w:r>
      <w:r w:rsidRPr="009973DB">
        <w:rPr>
          <w:b/>
        </w:rPr>
        <w:t>mnohde nestačí pro pokrytí vysokých investičních nákladů.</w:t>
      </w:r>
      <w:r w:rsidRPr="009973DB">
        <w:t xml:space="preserve"> Benefity rychlého přístupu k internetu pro rozvoj určitého druhu podnikání a služeb v perifernějších oblastech logicky nejsou ochotny individuální domácnosti financovat.</w:t>
      </w:r>
    </w:p>
    <w:p w:rsidR="006D67F1" w:rsidRPr="009973DB" w:rsidRDefault="006D67F1" w:rsidP="00171AF5"/>
    <w:p w:rsidR="006D67F1" w:rsidRPr="009973DB" w:rsidRDefault="006D67F1" w:rsidP="00171AF5">
      <w:r w:rsidRPr="009973DB">
        <w:t xml:space="preserve">Alternativní mobilní sítě se budují v oblastech s nízkou hustotou zalidnění, ale v současné době nedokážou poskytovat kvalitu a robustnost připojení  odpovídající NGA sítím.  </w:t>
      </w:r>
    </w:p>
    <w:p w:rsidR="006D67F1" w:rsidRPr="009973DB" w:rsidRDefault="006D67F1" w:rsidP="00171AF5"/>
    <w:p w:rsidR="006D67F1" w:rsidRPr="009973DB" w:rsidRDefault="006D67F1" w:rsidP="00872291">
      <w:pPr>
        <w:pStyle w:val="Heading4"/>
      </w:pPr>
      <w:bookmarkStart w:id="922" w:name="_Toc416383885"/>
      <w:bookmarkStart w:id="923" w:name="_Toc416447882"/>
      <w:bookmarkStart w:id="924" w:name="_Toc416383886"/>
      <w:bookmarkStart w:id="925" w:name="_Toc416447883"/>
      <w:bookmarkStart w:id="926" w:name="_Toc416383887"/>
      <w:bookmarkStart w:id="927" w:name="_Toc416447884"/>
      <w:bookmarkStart w:id="928" w:name="_Toc416383888"/>
      <w:bookmarkStart w:id="929" w:name="_Toc416447885"/>
      <w:bookmarkStart w:id="930" w:name="_Toc416383889"/>
      <w:bookmarkStart w:id="931" w:name="_Toc416447886"/>
      <w:bookmarkStart w:id="932" w:name="_Toc416383890"/>
      <w:bookmarkStart w:id="933" w:name="_Toc416447887"/>
      <w:bookmarkStart w:id="934" w:name="_Toc416383891"/>
      <w:bookmarkStart w:id="935" w:name="_Toc416447888"/>
      <w:bookmarkStart w:id="936" w:name="_Toc416800475"/>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Pr="009973DB">
        <w:t>Návrh řešení identifikovaných tržních selhání</w:t>
      </w:r>
    </w:p>
    <w:p w:rsidR="006D67F1" w:rsidRPr="009973DB" w:rsidRDefault="006D67F1" w:rsidP="00171AF5"/>
    <w:bookmarkEnd w:id="936"/>
    <w:p w:rsidR="006D67F1" w:rsidRPr="009973DB" w:rsidRDefault="006D67F1" w:rsidP="00171AF5">
      <w:r w:rsidRPr="009973DB">
        <w:t>Vzhledem k vysokým investičním nákladům na budování NGA sítí a předpokládané nízké výnosnosti většinou řídce osídlených „bílých“ oblastí je nutné motivovat subjekty k takto cílené aktivitě veřejnou podporou, ze státních či evropských zdrojů. I z toho důvodu je v SC 4.1 předpoklad velkého využití dotační podpory.</w:t>
      </w:r>
    </w:p>
    <w:p w:rsidR="006D67F1" w:rsidRPr="009973DB" w:rsidRDefault="006D67F1" w:rsidP="00171AF5"/>
    <w:p w:rsidR="006D67F1" w:rsidRPr="009973DB" w:rsidRDefault="006D67F1" w:rsidP="00171AF5">
      <w:r w:rsidRPr="009973DB">
        <w:t>Při důsledném dodržení definice bílých míst jako oblastí za hranicí tržní rentabilnosti investic do NGA sítí je potenciál SC 4.1 pro využití úvěrového či záručního nástroje velmi malý. Hlavní část potenciálních investorů v této oblasti tvoří velké telekomunikační společnosti, které nemají v porovnání s MSP problém s přístupem k externímu financování za nízké sazby.Identifikovanou bariérou je především nákladovost a výnosnost investic. Za současných obecně nízkých úrokových sazeb je nicméně potenciál dostatečného zvýhodnění jejich snížením velmi omezený. Oblast je dle našeho názoru vhodná primárně pro dotační podporu.</w:t>
      </w:r>
    </w:p>
    <w:p w:rsidR="006D67F1" w:rsidRPr="009973DB" w:rsidRDefault="006D67F1" w:rsidP="00171AF5"/>
    <w:p w:rsidR="006D67F1" w:rsidRPr="009973DB" w:rsidRDefault="006D67F1" w:rsidP="008024F5">
      <w:pPr>
        <w:pStyle w:val="Heading3"/>
        <w:rPr>
          <w:lang w:eastAsia="en-US"/>
        </w:rPr>
      </w:pPr>
      <w:bookmarkStart w:id="937" w:name="_Toc417682925"/>
      <w:r w:rsidRPr="009973DB">
        <w:rPr>
          <w:lang w:eastAsia="en-US"/>
        </w:rPr>
        <w:t>Posouzení přidané hodnoty finančních nástrojů</w:t>
      </w:r>
      <w:bookmarkEnd w:id="937"/>
    </w:p>
    <w:p w:rsidR="006D67F1" w:rsidRPr="009973DB" w:rsidRDefault="006D67F1" w:rsidP="00633523">
      <w:r w:rsidRPr="009973DB">
        <w:t>Typovým projektem je finanční nástroj může být zavedení NGA do šedého místa nebo bílého místa v blízkosti vyšší koncentrace šedých míst– které se svou návratností blíží tržní přijatelnosti.</w:t>
      </w:r>
    </w:p>
    <w:p w:rsidR="006D67F1" w:rsidRPr="009973DB" w:rsidRDefault="006D67F1" w:rsidP="00C72C85">
      <w:pPr>
        <w:pStyle w:val="Heading4"/>
        <w:rPr>
          <w:bCs w:val="0"/>
          <w:i w:val="0"/>
          <w:iCs w:val="0"/>
        </w:rPr>
      </w:pPr>
      <w:r w:rsidRPr="009973DB">
        <w:t>Přidaná hodnota finančního nástroje a srovnání s jinými formami podpory</w:t>
      </w:r>
    </w:p>
    <w:p w:rsidR="006D67F1" w:rsidRPr="009973DB" w:rsidRDefault="006D67F1" w:rsidP="00C72C85">
      <w:pPr>
        <w:rPr>
          <w:b/>
        </w:rPr>
      </w:pPr>
      <w:r w:rsidRPr="009973DB">
        <w:t>Přidaná hodnota finančního nástroje spočívá v možnosti podpořit větší počet projektů oproti dotaci a tím přispět k vyšší úrovni penetrace broadband internetu v ČR. Je však potřeba přihlédnout ke specifikům podpory OPPIK, která směřuje zejména do větších bílých míst, která se vyznačují vyššími jednotkovými náklady, vyšším rizikem a nižším cash flow, a tedy i velmi dlouhou dobou návratnosti. Pro tento typ projektů je vhodnější formou podpory dotace. Proto není doporučeno finanční nástroj realizovat z OPPIK a závěry analýzy jsou pro tento specifický cíl stručnější než výše. Bližší identifikace finančního nástroje NGA by měla být provedena např. v souvislosti s Investičním plánem pro Evropu.</w:t>
      </w:r>
    </w:p>
    <w:p w:rsidR="006D67F1" w:rsidRPr="009973DB" w:rsidRDefault="006D67F1" w:rsidP="00C72C85">
      <w:pPr>
        <w:pStyle w:val="Heading4"/>
        <w:rPr>
          <w:b w:val="0"/>
        </w:rPr>
      </w:pPr>
      <w:r w:rsidRPr="009973DB">
        <w:t>Soulad s jinými formami veřejných intervencí</w:t>
      </w:r>
    </w:p>
    <w:p w:rsidR="006D67F1" w:rsidRPr="009973DB" w:rsidRDefault="006D67F1" w:rsidP="003C3B8D">
      <w:pPr>
        <w:rPr>
          <w:lang w:eastAsia="en-US"/>
        </w:rPr>
      </w:pPr>
      <w:r w:rsidRPr="009973DB">
        <w:rPr>
          <w:lang w:eastAsia="en-US"/>
        </w:rPr>
        <w:t>Důležitou komplementaritu představuje možnost zapojení Investičního plánu pro Evropu a Evropského fondu pro strategické investice, např. pro šedá místa.</w:t>
      </w:r>
    </w:p>
    <w:p w:rsidR="006D67F1" w:rsidRPr="009973DB" w:rsidRDefault="006D67F1" w:rsidP="00C72C85">
      <w:pPr>
        <w:pStyle w:val="Heading4"/>
      </w:pPr>
      <w:r w:rsidRPr="009973DB">
        <w:t>Možné řešení veřejné podpory</w:t>
      </w:r>
    </w:p>
    <w:p w:rsidR="006D67F1" w:rsidRPr="009973DB" w:rsidRDefault="006D67F1" w:rsidP="008024F5">
      <w:r w:rsidRPr="009973DB">
        <w:t>Pro kapitálový finanční nástroj lze řešit veřejnou podporu poskytnutím podpory podle Obecného nařízení o blokových výjimkách č. 651/2014.</w:t>
      </w:r>
    </w:p>
    <w:p w:rsidR="006D67F1" w:rsidRPr="009973DB" w:rsidRDefault="006D67F1" w:rsidP="003C3B8D">
      <w:pPr>
        <w:rPr>
          <w:lang w:eastAsia="en-US"/>
        </w:rPr>
      </w:pPr>
    </w:p>
    <w:p w:rsidR="006D67F1" w:rsidRPr="009973DB" w:rsidRDefault="006D67F1">
      <w:pPr>
        <w:rPr>
          <w:lang w:eastAsia="en-US"/>
        </w:rPr>
      </w:pPr>
      <w:bookmarkStart w:id="938" w:name="_Toc416383893"/>
      <w:bookmarkStart w:id="939" w:name="_Toc416383894"/>
      <w:bookmarkStart w:id="940" w:name="_Toc416383895"/>
      <w:bookmarkStart w:id="941" w:name="_Toc416383896"/>
      <w:bookmarkStart w:id="942" w:name="_Toc416383897"/>
      <w:bookmarkStart w:id="943" w:name="_Toc416383898"/>
      <w:bookmarkStart w:id="944" w:name="_Toc416383899"/>
      <w:bookmarkStart w:id="945" w:name="_Toc416383900"/>
      <w:bookmarkStart w:id="946" w:name="_Toc416383901"/>
      <w:bookmarkStart w:id="947" w:name="_Toc416383902"/>
      <w:bookmarkEnd w:id="938"/>
      <w:bookmarkEnd w:id="939"/>
      <w:bookmarkEnd w:id="940"/>
      <w:bookmarkEnd w:id="941"/>
      <w:bookmarkEnd w:id="942"/>
      <w:bookmarkEnd w:id="943"/>
      <w:bookmarkEnd w:id="944"/>
      <w:bookmarkEnd w:id="945"/>
      <w:bookmarkEnd w:id="946"/>
      <w:bookmarkEnd w:id="947"/>
    </w:p>
    <w:p w:rsidR="006D67F1" w:rsidRPr="009973DB" w:rsidRDefault="006D67F1" w:rsidP="00875E68">
      <w:pPr>
        <w:pStyle w:val="Heading3"/>
      </w:pPr>
      <w:bookmarkStart w:id="948" w:name="_Toc417682926"/>
      <w:r w:rsidRPr="009973DB">
        <w:t>Odhad dodatečných veřejných a soukromých zdrojů</w:t>
      </w:r>
      <w:bookmarkEnd w:id="948"/>
    </w:p>
    <w:p w:rsidR="006D67F1" w:rsidRPr="009973DB" w:rsidRDefault="006D67F1" w:rsidP="00875E68">
      <w:pPr>
        <w:pStyle w:val="Heading4"/>
      </w:pPr>
      <w:r w:rsidRPr="009973DB">
        <w:t>Odhad dodatečných zdrojů, který potenciálně finanční nástroj přiláká</w:t>
      </w:r>
    </w:p>
    <w:p w:rsidR="006D67F1" w:rsidRPr="009973DB" w:rsidRDefault="006D67F1" w:rsidP="00875E68"/>
    <w:p w:rsidR="006D67F1" w:rsidRPr="009973DB" w:rsidRDefault="006D67F1" w:rsidP="00875E68"/>
    <w:p w:rsidR="006D67F1" w:rsidRPr="009973DB" w:rsidRDefault="006D67F1" w:rsidP="00875E68">
      <w:pPr>
        <w:pStyle w:val="Heading4"/>
      </w:pPr>
      <w:r w:rsidRPr="009973DB">
        <w:t>Spolufinancování ze soukromých zdrojů až na úroveň konečného příjemce</w:t>
      </w:r>
    </w:p>
    <w:p w:rsidR="006D67F1" w:rsidRPr="009973DB" w:rsidRDefault="006D67F1" w:rsidP="00875E68"/>
    <w:p w:rsidR="006D67F1" w:rsidRPr="009973DB" w:rsidRDefault="006D67F1" w:rsidP="00875E68"/>
    <w:p w:rsidR="006D67F1" w:rsidRPr="009973DB" w:rsidRDefault="006D67F1" w:rsidP="00875E68">
      <w:pPr>
        <w:pStyle w:val="Heading4"/>
      </w:pPr>
      <w:r w:rsidRPr="009973DB">
        <w:t>Identifikace klíčových subjektů</w:t>
      </w:r>
    </w:p>
    <w:p w:rsidR="006D67F1" w:rsidRPr="009973DB" w:rsidRDefault="006D67F1" w:rsidP="00875E68"/>
    <w:p w:rsidR="006D67F1" w:rsidRPr="009973DB" w:rsidRDefault="006D67F1" w:rsidP="00875E68"/>
    <w:p w:rsidR="006D67F1" w:rsidRPr="009973DB" w:rsidRDefault="006D67F1" w:rsidP="00875E68">
      <w:pPr>
        <w:pStyle w:val="Heading4"/>
      </w:pPr>
      <w:r w:rsidRPr="009973DB">
        <w:t>Očekávaný pákový efekt</w:t>
      </w:r>
    </w:p>
    <w:p w:rsidR="006D67F1" w:rsidRPr="009973DB" w:rsidRDefault="006D67F1" w:rsidP="00875E68"/>
    <w:p w:rsidR="006D67F1" w:rsidRPr="009973DB" w:rsidRDefault="006D67F1" w:rsidP="00875E68">
      <w:pPr>
        <w:pStyle w:val="Heading4"/>
      </w:pPr>
      <w:r w:rsidRPr="009973DB">
        <w:t>Posouzení potřeby a úroveň preferenčního odměňování</w:t>
      </w:r>
    </w:p>
    <w:p w:rsidR="006D67F1" w:rsidRPr="009973DB" w:rsidRDefault="006D67F1">
      <w:pPr>
        <w:rPr>
          <w:lang w:eastAsia="en-US"/>
        </w:rPr>
      </w:pPr>
    </w:p>
    <w:p w:rsidR="006D67F1" w:rsidRPr="009973DB" w:rsidRDefault="006D67F1">
      <w:pPr>
        <w:overflowPunct/>
        <w:autoSpaceDE/>
        <w:autoSpaceDN/>
        <w:adjustRightInd/>
        <w:jc w:val="left"/>
        <w:textAlignment w:val="auto"/>
      </w:pPr>
    </w:p>
    <w:p w:rsidR="006D67F1" w:rsidRPr="009973DB" w:rsidRDefault="006D67F1">
      <w:pPr>
        <w:overflowPunct/>
        <w:autoSpaceDE/>
        <w:autoSpaceDN/>
        <w:adjustRightInd/>
        <w:jc w:val="left"/>
        <w:textAlignment w:val="auto"/>
      </w:pPr>
      <w:r w:rsidRPr="009973DB">
        <w:br w:type="page"/>
      </w:r>
    </w:p>
    <w:p w:rsidR="006D67F1" w:rsidRPr="009973DB" w:rsidRDefault="006D67F1" w:rsidP="002433DA">
      <w:pPr>
        <w:pStyle w:val="Heading1"/>
      </w:pPr>
      <w:bookmarkStart w:id="949" w:name="_Toc416383905"/>
      <w:bookmarkStart w:id="950" w:name="_Toc416447890"/>
      <w:bookmarkStart w:id="951" w:name="_Toc414464596"/>
      <w:bookmarkStart w:id="952" w:name="_Toc416800476"/>
      <w:bookmarkStart w:id="953" w:name="_Toc417682927"/>
      <w:bookmarkEnd w:id="949"/>
      <w:bookmarkEnd w:id="950"/>
      <w:r w:rsidRPr="009973DB">
        <w:t>Blok II.: Návrh vhodné strategie</w:t>
      </w:r>
      <w:bookmarkEnd w:id="951"/>
      <w:bookmarkEnd w:id="952"/>
      <w:bookmarkEnd w:id="953"/>
    </w:p>
    <w:p w:rsidR="006D67F1" w:rsidRPr="009973DB" w:rsidRDefault="006D67F1" w:rsidP="00CE3165"/>
    <w:p w:rsidR="006D67F1" w:rsidRPr="009973DB" w:rsidRDefault="006D67F1" w:rsidP="00CE3165">
      <w:pPr>
        <w:rPr>
          <w:b/>
        </w:rPr>
      </w:pPr>
      <w:r w:rsidRPr="009973DB">
        <w:t xml:space="preserve">Cílem této kapitoly je shrnout základní atributy spojené s návrhem nastavení finančních nástrojů v oblastech OP PIK, ve kterých bylo potvrzeno selhání trhu a vhodnost přesunu dotačního schématu do alternativní formy financování. Pro každou oblast byl rozpracován návrh finančního nástroje, který se snaží o vyjasnění klíčových otázek pro možnost implementace navrhovaných nástrojů. </w:t>
      </w:r>
    </w:p>
    <w:p w:rsidR="006D67F1" w:rsidRPr="009973DB" w:rsidRDefault="006D67F1" w:rsidP="00CE3165">
      <w:pPr>
        <w:rPr>
          <w:b/>
        </w:rPr>
      </w:pPr>
    </w:p>
    <w:p w:rsidR="006D67F1" w:rsidRPr="009973DB" w:rsidRDefault="006D67F1" w:rsidP="00CE3165">
      <w:pPr>
        <w:spacing w:after="240"/>
      </w:pPr>
      <w:r w:rsidRPr="009973DB">
        <w:t>Návrh investiční strategie v členění dle oblastí podpory je zpracován v následující struktuře:</w:t>
      </w:r>
    </w:p>
    <w:p w:rsidR="006D67F1" w:rsidRPr="009973DB" w:rsidRDefault="006D67F1" w:rsidP="002433DA">
      <w:pPr>
        <w:pStyle w:val="ListParagraph"/>
        <w:numPr>
          <w:ilvl w:val="0"/>
          <w:numId w:val="28"/>
        </w:numPr>
        <w:overflowPunct/>
        <w:autoSpaceDE/>
        <w:autoSpaceDN/>
        <w:adjustRightInd/>
        <w:spacing w:after="120"/>
        <w:contextualSpacing w:val="0"/>
        <w:textAlignment w:val="auto"/>
      </w:pPr>
      <w:r w:rsidRPr="009973DB">
        <w:t>Odůvodnění volby oblasti podpory a návrhu nástroje;</w:t>
      </w:r>
    </w:p>
    <w:p w:rsidR="006D67F1" w:rsidRPr="009973DB" w:rsidRDefault="006D67F1" w:rsidP="002433DA">
      <w:pPr>
        <w:pStyle w:val="ListParagraph"/>
        <w:numPr>
          <w:ilvl w:val="0"/>
          <w:numId w:val="28"/>
        </w:numPr>
        <w:overflowPunct/>
        <w:autoSpaceDE/>
        <w:autoSpaceDN/>
        <w:adjustRightInd/>
        <w:spacing w:after="120"/>
        <w:contextualSpacing w:val="0"/>
        <w:textAlignment w:val="auto"/>
      </w:pPr>
      <w:r w:rsidRPr="009973DB">
        <w:t>Schéma fungování navrhovaného finančního nástroje;</w:t>
      </w:r>
    </w:p>
    <w:p w:rsidR="006D67F1" w:rsidRPr="009973DB" w:rsidRDefault="006D67F1" w:rsidP="002433DA">
      <w:pPr>
        <w:pStyle w:val="ListParagraph"/>
        <w:numPr>
          <w:ilvl w:val="0"/>
          <w:numId w:val="28"/>
        </w:numPr>
        <w:overflowPunct/>
        <w:autoSpaceDE/>
        <w:autoSpaceDN/>
        <w:adjustRightInd/>
        <w:spacing w:after="120"/>
        <w:contextualSpacing w:val="0"/>
        <w:textAlignment w:val="auto"/>
      </w:pPr>
      <w:r w:rsidRPr="009973DB">
        <w:t>Základní parametry finančního nástroje;</w:t>
      </w:r>
    </w:p>
    <w:p w:rsidR="006D67F1" w:rsidRPr="009973DB" w:rsidRDefault="006D67F1" w:rsidP="002433DA">
      <w:pPr>
        <w:pStyle w:val="ListParagraph"/>
        <w:numPr>
          <w:ilvl w:val="0"/>
          <w:numId w:val="28"/>
        </w:numPr>
        <w:overflowPunct/>
        <w:autoSpaceDE/>
        <w:autoSpaceDN/>
        <w:adjustRightInd/>
        <w:spacing w:after="120"/>
        <w:contextualSpacing w:val="0"/>
        <w:textAlignment w:val="auto"/>
      </w:pPr>
      <w:r w:rsidRPr="009973DB">
        <w:t>Posouzení zkušeností získaných v minulosti</w:t>
      </w:r>
    </w:p>
    <w:p w:rsidR="006D67F1" w:rsidRPr="009973DB" w:rsidRDefault="006D67F1" w:rsidP="002433DA">
      <w:pPr>
        <w:pStyle w:val="ListParagraph"/>
        <w:numPr>
          <w:ilvl w:val="0"/>
          <w:numId w:val="28"/>
        </w:numPr>
        <w:overflowPunct/>
        <w:autoSpaceDE/>
        <w:autoSpaceDN/>
        <w:adjustRightInd/>
        <w:spacing w:after="120"/>
        <w:contextualSpacing w:val="0"/>
        <w:textAlignment w:val="auto"/>
      </w:pPr>
      <w:r w:rsidRPr="009973DB">
        <w:t>Očekávané výsledky finančního nástroje</w:t>
      </w:r>
    </w:p>
    <w:p w:rsidR="006D67F1" w:rsidRPr="009973DB" w:rsidRDefault="006D67F1" w:rsidP="00C72C85">
      <w:pPr>
        <w:pStyle w:val="ListParagraph"/>
        <w:overflowPunct/>
        <w:autoSpaceDE/>
        <w:autoSpaceDN/>
        <w:adjustRightInd/>
        <w:spacing w:after="120"/>
        <w:contextualSpacing w:val="0"/>
        <w:textAlignment w:val="auto"/>
      </w:pPr>
    </w:p>
    <w:p w:rsidR="006D67F1" w:rsidRPr="009973DB" w:rsidRDefault="006D67F1" w:rsidP="006F771D">
      <w:pPr>
        <w:pStyle w:val="Heading2"/>
      </w:pPr>
      <w:bookmarkStart w:id="954" w:name="_Toc417682928"/>
      <w:bookmarkStart w:id="955" w:name="_Toc416800477"/>
      <w:r w:rsidRPr="009973DB">
        <w:t>Posouzení zkušeností získaných v minulosti</w:t>
      </w:r>
      <w:bookmarkEnd w:id="954"/>
    </w:p>
    <w:p w:rsidR="006D67F1" w:rsidRPr="009973DB" w:rsidRDefault="006D67F1" w:rsidP="006F771D">
      <w:pPr>
        <w:pStyle w:val="Heading3"/>
      </w:pPr>
      <w:bookmarkStart w:id="956" w:name="_Toc417682929"/>
      <w:r w:rsidRPr="009973DB">
        <w:t>Specifický cíl 1.1</w:t>
      </w:r>
      <w:bookmarkEnd w:id="955"/>
      <w:bookmarkEnd w:id="956"/>
    </w:p>
    <w:p w:rsidR="006D67F1" w:rsidRPr="009973DB" w:rsidRDefault="006D67F1" w:rsidP="006F771D">
      <w:pPr>
        <w:pStyle w:val="Heading4"/>
      </w:pPr>
      <w:bookmarkStart w:id="957" w:name="_Toc416383908"/>
      <w:bookmarkStart w:id="958" w:name="_Toc416447893"/>
      <w:bookmarkStart w:id="959" w:name="_Toc416383909"/>
      <w:bookmarkStart w:id="960" w:name="_Toc416447894"/>
      <w:bookmarkStart w:id="961" w:name="_Toc416383910"/>
      <w:bookmarkStart w:id="962" w:name="_Toc416447895"/>
      <w:bookmarkStart w:id="963" w:name="_Toc414464598"/>
      <w:bookmarkStart w:id="964" w:name="_Toc416800478"/>
      <w:bookmarkEnd w:id="957"/>
      <w:bookmarkEnd w:id="958"/>
      <w:bookmarkEnd w:id="959"/>
      <w:bookmarkEnd w:id="960"/>
      <w:bookmarkEnd w:id="961"/>
      <w:bookmarkEnd w:id="962"/>
      <w:r w:rsidRPr="009973DB">
        <w:t>Závěry vyvozené z implementace podobných nástrojů v minulosti</w:t>
      </w:r>
    </w:p>
    <w:p w:rsidR="006D67F1" w:rsidRPr="009973DB" w:rsidRDefault="006D67F1" w:rsidP="00A02873"/>
    <w:p w:rsidR="006D67F1" w:rsidRPr="009973DB" w:rsidRDefault="006D67F1" w:rsidP="00A02873">
      <w:r w:rsidRPr="009973DB">
        <w:t>Navrhovaný nástroj navazuje na podporu, která byla poskytována v programovém období 2007-2013. Sledované oblasti byly doposud řešeny převážně formou dotace.</w:t>
      </w:r>
    </w:p>
    <w:p w:rsidR="006D67F1" w:rsidRPr="009973DB" w:rsidRDefault="006D67F1" w:rsidP="00A02873"/>
    <w:p w:rsidR="006D67F1" w:rsidRPr="009973DB" w:rsidRDefault="006D67F1" w:rsidP="00A02873">
      <w:r w:rsidRPr="009973DB">
        <w:t xml:space="preserve">Hlavním programem podpory pro podnikové inovace vyšších řádů (minimálně 5 pro MSP a 6 pro VP) byl </w:t>
      </w:r>
      <w:r w:rsidRPr="009973DB">
        <w:rPr>
          <w:b/>
        </w:rPr>
        <w:t>program Inovace v OP PI,</w:t>
      </w:r>
      <w:r w:rsidRPr="009973DB">
        <w:t xml:space="preserve"> jehož detailní výsledky z pohledu nabídky zdrojů a poptávky jsou uvedeny v bloku I.</w:t>
      </w:r>
      <w:r w:rsidRPr="009973DB">
        <w:rPr>
          <w:b/>
        </w:rPr>
        <w:t>Program vykázal výrazný převis poptávky</w:t>
      </w:r>
      <w:r w:rsidRPr="009973DB">
        <w:t xml:space="preserve">, přestože musíme zohlednit částečnou duplicitu žádostí v jednotlivých výzvách. V oblasti inovačních projektů podniků bylo do konce roku 2014 přijato MPO 4335registračních žádostí o celkových uznatelných nákladech158 mld. Kč a 65,4 mld. Kč požadované dotace. Podpořeno bylo 1643 projektů (38 %)v objemu 51 mld. uznatelných nákladů a požadovanou dotací 22,3 mld. Kč.Průměrná velikost podpořeného projektu z hlediska jeho způsobilých nákladů byla tedy </w:t>
      </w:r>
      <w:smartTag w:uri="urn:schemas-microsoft-com:office:smarttags" w:element="metricconverter">
        <w:smartTagPr>
          <w:attr w:name="ProductID" w:val="30 mil"/>
        </w:smartTagPr>
        <w:r w:rsidRPr="009973DB">
          <w:t>30 mil</w:t>
        </w:r>
      </w:smartTag>
      <w:r w:rsidRPr="009973DB">
        <w:t>. Kč.</w:t>
      </w:r>
    </w:p>
    <w:p w:rsidR="006D67F1" w:rsidRPr="009973DB" w:rsidRDefault="006D67F1" w:rsidP="00A02873"/>
    <w:p w:rsidR="006D67F1" w:rsidRPr="009973DB" w:rsidRDefault="006D67F1" w:rsidP="00A02873">
      <w:r w:rsidRPr="009973DB">
        <w:t>Stejně jako program TIP a další dotační programy ve VaVaI byla tedy minulá podpora inovacím formou dotací úspěšná z hlediska absorpční kapacity a zvýšení inovačních investic, které byly nicméně podmíněny vynaložením velkého množství nenávratných veřejných zdrojů. Nevýhodou nenávratné dotační podpory byl nižší tlak na ekonomický úspěch a racionálnost projektu, který mohl částečně snížit kvalitu projektů.</w:t>
      </w:r>
    </w:p>
    <w:p w:rsidR="006D67F1" w:rsidRPr="009973DB" w:rsidRDefault="006D67F1" w:rsidP="00A02873"/>
    <w:p w:rsidR="006D67F1" w:rsidRPr="009973DB" w:rsidRDefault="006D67F1" w:rsidP="00A02873">
      <w:r w:rsidRPr="009973DB">
        <w:t>Reakce příjemců na dotační podporu ve VaVaI v tomto období (dotazník MPO 2014) z části udávají stále problematickou míru administrativní složitosti a nákladů – malé společnosti ve velké míře museli čerpat služby specializovaných poradenských společností na přípravu projektů i administraci. Objevily se též stížnosti na nadměrné posuzování formálních a technických chyb v rámci dotačních projektů, které mohou vést až k riziku odebrání dotace. Výrazný problém představovala v dotačních projektech nutnost veřejných výběrových řízení, které znesnadňovaly postup v projektu a výběr dodavatelů. U dotačních projektů zpravidla nasazovaly dodavatelé vyšší ceny.</w:t>
      </w:r>
    </w:p>
    <w:p w:rsidR="006D67F1" w:rsidRPr="009973DB" w:rsidRDefault="006D67F1" w:rsidP="00A02873"/>
    <w:p w:rsidR="006D67F1" w:rsidRPr="009973DB" w:rsidRDefault="006D67F1" w:rsidP="00A02873">
      <w:r w:rsidRPr="009973DB">
        <w:t xml:space="preserve">Ve sledovaném období byl spuštěn též úvěrový program Inostart, který se svým zaměřením pohybuje na pomezí SC </w:t>
      </w:r>
      <w:smartTag w:uri="urn:schemas-microsoft-com:office:smarttags" w:element="metricconverter">
        <w:smartTagPr>
          <w:attr w:name="ProductID" w:val="1.1 a"/>
        </w:smartTagPr>
        <w:r w:rsidRPr="009973DB">
          <w:t>1.1 a</w:t>
        </w:r>
      </w:smartTag>
      <w:r w:rsidRPr="009973DB">
        <w:t xml:space="preserve"> SC 2.1 – jedná se o podporu začínajících podnikatelů, ovšem podmíněnou vysoce inovativním zaměřením. Z hlediska SC 1.1 lze jako indikativní zkušenost z tohoto programu uvést fakt, že dle úvodních zkušeností pilotního spuštění programu v Olomouckém a Moravskoslezském kraji byla absorpční kapacita omezena z velké míry právě požadavkem inovací, který u přihlášených nebyl vždy v dostatečné míře naplněn. Jednalo se však o úzký segment společností do 3 let existence, který jde mimo primární zaměření SC 1.1.</w:t>
      </w:r>
    </w:p>
    <w:p w:rsidR="006D67F1" w:rsidRPr="009973DB" w:rsidRDefault="006D67F1" w:rsidP="00A02873"/>
    <w:p w:rsidR="006D67F1" w:rsidRPr="009973DB" w:rsidRDefault="006D67F1" w:rsidP="00A02873">
      <w:r w:rsidRPr="009973DB">
        <w:t>Záruční program v oblasti VaVaI projektů byl realizován v ČR v rámci Risk Sharing Instrument EIF. Tímto způsobem realizovalo zaručené úvěry hned několik bank v ČR (UniCredit Bank, Česká spořitelna, Komerční banka, GE Money Bank), které se typicky týkaly právě cílových projektů programu Inovace OP PIK. Nutno však dodat, že pro tento program neplatila omezení z hlediska dalších kombinací veřejné podpory, která budou platit pro finanční nástroje v rámci ESIF.</w:t>
      </w:r>
    </w:p>
    <w:p w:rsidR="006D67F1" w:rsidRPr="009973DB" w:rsidRDefault="006D67F1" w:rsidP="00A02873"/>
    <w:p w:rsidR="006D67F1" w:rsidRPr="009973DB" w:rsidRDefault="006D67F1" w:rsidP="006F771D">
      <w:pPr>
        <w:pStyle w:val="Heading4"/>
      </w:pPr>
      <w:r w:rsidRPr="009973DB">
        <w:t>Aplikace zkušeností na současné podmínky</w:t>
      </w:r>
    </w:p>
    <w:p w:rsidR="006D67F1" w:rsidRPr="009973DB" w:rsidRDefault="006D67F1" w:rsidP="00A02873"/>
    <w:p w:rsidR="006D67F1" w:rsidRPr="009973DB" w:rsidRDefault="006D67F1" w:rsidP="00A02873">
      <w:r w:rsidRPr="009973DB">
        <w:t>Záruční nástroj pokládáme na základě těchto zkušeností za možnou doplňující alternativu k dotační podpoře, která umožní flexibilnější a administrativně snazší formu podpory pro společnosti, které mají problém s obdržením bankovního financování.</w:t>
      </w:r>
    </w:p>
    <w:p w:rsidR="006D67F1" w:rsidRPr="009973DB" w:rsidRDefault="006D67F1" w:rsidP="00A02873"/>
    <w:p w:rsidR="006D67F1" w:rsidRPr="009973DB" w:rsidRDefault="006D67F1" w:rsidP="009920E2">
      <w:pPr>
        <w:rPr>
          <w:b/>
        </w:rPr>
      </w:pPr>
    </w:p>
    <w:p w:rsidR="006D67F1" w:rsidRPr="009973DB" w:rsidRDefault="006D67F1" w:rsidP="009920E2">
      <w:pPr>
        <w:pStyle w:val="Heading3"/>
      </w:pPr>
      <w:bookmarkStart w:id="965" w:name="_Toc417682930"/>
      <w:r w:rsidRPr="009973DB">
        <w:t>Specifický cíl 1.2</w:t>
      </w:r>
      <w:bookmarkEnd w:id="965"/>
    </w:p>
    <w:p w:rsidR="006D67F1" w:rsidRPr="009973DB" w:rsidRDefault="006D67F1" w:rsidP="009920E2">
      <w:pPr>
        <w:pStyle w:val="Heading4"/>
      </w:pPr>
      <w:r w:rsidRPr="009973DB">
        <w:t>Závěry vyvozené z implementace podobných nástrojů v minulosti</w:t>
      </w:r>
    </w:p>
    <w:p w:rsidR="006D67F1" w:rsidRPr="009973DB" w:rsidRDefault="006D67F1" w:rsidP="009920E2"/>
    <w:p w:rsidR="006D67F1" w:rsidRPr="009973DB" w:rsidRDefault="006D67F1" w:rsidP="009920E2">
      <w:r w:rsidRPr="009973DB">
        <w:t>Sledovaná oblast podpory specifického cíle 1.2 OP PIK, zaměřená na aktivity vedoucí ke komercializaci výsledků výzkumu pomocí aktivit ověření proveditelnosti („proof – of – concept“), byla v programovém období 2007-2013 podporovaná skrze OPVaVpI, a to dotační podporou. Druhým zdrojem financování byl ještě stále běžící program TAČR GAMA, který se také soustředil na podporu pre-seed aktivit, přičemž ve výzvách byly vybírány za základě vnitřních kritérií podpořené instituce, nikoli přímo projekty.</w:t>
      </w:r>
    </w:p>
    <w:p w:rsidR="006D67F1" w:rsidRPr="009973DB" w:rsidRDefault="006D67F1" w:rsidP="009920E2"/>
    <w:p w:rsidR="006D67F1" w:rsidRPr="009973DB" w:rsidRDefault="006D67F1" w:rsidP="009920E2">
      <w:r w:rsidRPr="009973DB">
        <w:t>V minulosti byl v rámci SC 3.1 OP VaVpI registrován více než dvojnásobný převis poptávky po zdrojích v poměru k dostupné alokaci, obdobně byla nedostatečná alokace v programu GAMA (viz kap. 5.1.2), což indikuje pozitivní zkušenost z hlediska zájmu výzkumných institucí. Vlivem podpory bylo dosaženo částečné zlepšení vnitřních procesů při výběru komercializačních projektů, stejně jako začaly fungovat při podpořených pracovištích v rámci OP VaVpI centra pro transfer technologií. Kvalita a udržitelnost těchto výsledků je nicméně značně různorodá, rozporuplné je i dosavadní hodnocení. Na jednu stranu bylo vytvořeno několik velmi kvalitně fungujících pracovišť, na straně druhé tato kvalita často kolísá a podpora komercializace stojí na několika málo individualitách, s omezeným potenciálem udržitelnosti.</w:t>
      </w:r>
    </w:p>
    <w:p w:rsidR="006D67F1" w:rsidRPr="009973DB" w:rsidRDefault="006D67F1" w:rsidP="009920E2"/>
    <w:p w:rsidR="006D67F1" w:rsidRPr="009973DB" w:rsidRDefault="006D67F1" w:rsidP="0005341B">
      <w:r w:rsidRPr="009973DB">
        <w:t>Zainteresované subjekty napříč obory a potenciálními skupinami příjemců potvrzují, že současná koncepce finanční podpory VaV nedosahuje požadovaných výsledků. Slabou stránkou dosavadní podpory komercializace zůstávala konečná fáze pre-seed – tedy kvalifikovaná</w:t>
      </w:r>
      <w:r>
        <w:t xml:space="preserve"> </w:t>
      </w:r>
      <w:r w:rsidRPr="009973DB">
        <w:t>podpora vytvoření spin-offů a prodeje nehmotného vlastnictví. Významné rezervy existují stále v efektivním propojení vědců s odborníky v komerční sféře. Problém činí charakter dosavadní grantové podpory, která nebyla pro subjekty dostatečně motivační a postrádala dostatečnou vazbu na hmatatelné výsledky a především jejich komerční využitelnost. Právě oblast komercializace má přitom potenciál být úzce svázána s kritérii odvislými od komerčních výsledků.</w:t>
      </w:r>
    </w:p>
    <w:p w:rsidR="006D67F1" w:rsidRPr="009973DB" w:rsidRDefault="006D67F1" w:rsidP="0005341B"/>
    <w:p w:rsidR="006D67F1" w:rsidRPr="009973DB" w:rsidRDefault="006D67F1" w:rsidP="0005341B">
      <w:r w:rsidRPr="009973DB">
        <w:t>Fakt, že komercializační aktivity jsou stále spíše na okraji hlavních aktivit veřejných VO, zdůrazňuje potřebu cílené veřejné podpory zvláště do této oblasti.</w:t>
      </w:r>
    </w:p>
    <w:p w:rsidR="006D67F1" w:rsidRPr="009973DB" w:rsidRDefault="006D67F1" w:rsidP="009920E2"/>
    <w:p w:rsidR="006D67F1" w:rsidRPr="009973DB" w:rsidRDefault="006D67F1" w:rsidP="009920E2">
      <w:pPr>
        <w:pStyle w:val="Heading4"/>
      </w:pPr>
      <w:r w:rsidRPr="009973DB">
        <w:t>Přehled zahraničních zkušeností s obdobnými finančními nástroji</w:t>
      </w:r>
    </w:p>
    <w:p w:rsidR="006D67F1" w:rsidRPr="009973DB" w:rsidRDefault="006D67F1" w:rsidP="009920E2"/>
    <w:p w:rsidR="006D67F1" w:rsidRPr="009973DB" w:rsidRDefault="006D67F1" w:rsidP="009920E2">
      <w:r w:rsidRPr="009973DB">
        <w:t>Pro aktivity proof-of-concept i pre-seed existuje v zahraničí řada schémat a forem podpory. Je zřejmé, že pro tuto oblast je důležitá kombinace různých forem podpory, zajištění kvalitních a kvalifikovaných investorů, kteří jsou schopni projekty hodnotit a také provázání na další financování, které umožní projektům plynule přecházet do dalších fází.</w:t>
      </w:r>
    </w:p>
    <w:p w:rsidR="006D67F1" w:rsidRPr="009973DB" w:rsidRDefault="006D67F1" w:rsidP="009920E2"/>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tblPr>
      <w:tblGrid>
        <w:gridCol w:w="2000"/>
        <w:gridCol w:w="6800"/>
      </w:tblGrid>
      <w:tr w:rsidR="006D67F1" w:rsidRPr="009973DB" w:rsidTr="006F771D">
        <w:trPr>
          <w:trHeight w:val="482"/>
        </w:trPr>
        <w:tc>
          <w:tcPr>
            <w:tcW w:w="2000" w:type="dxa"/>
            <w:shd w:val="clear" w:color="auto" w:fill="548DD4"/>
            <w:noWrap/>
            <w:vAlign w:val="center"/>
          </w:tcPr>
          <w:p w:rsidR="006D67F1" w:rsidRPr="009973DB" w:rsidRDefault="006D67F1" w:rsidP="006F771D">
            <w:pPr>
              <w:jc w:val="center"/>
              <w:rPr>
                <w:b/>
                <w:color w:val="FFFFFF"/>
              </w:rPr>
            </w:pPr>
            <w:r w:rsidRPr="009973DB">
              <w:rPr>
                <w:b/>
                <w:color w:val="FFFFFF"/>
              </w:rPr>
              <w:t>BRIdge VC (Polsko)</w:t>
            </w:r>
          </w:p>
        </w:tc>
        <w:tc>
          <w:tcPr>
            <w:tcW w:w="6800" w:type="dxa"/>
            <w:shd w:val="clear" w:color="auto" w:fill="FFFFFF"/>
            <w:noWrap/>
          </w:tcPr>
          <w:p w:rsidR="006D67F1" w:rsidRPr="009973DB" w:rsidRDefault="006D67F1" w:rsidP="00B87A55">
            <w:pPr>
              <w:jc w:val="left"/>
              <w:rPr>
                <w:color w:val="000000"/>
                <w:szCs w:val="19"/>
              </w:rPr>
            </w:pPr>
            <w:r w:rsidRPr="009973DB">
              <w:rPr>
                <w:color w:val="000000"/>
                <w:szCs w:val="19"/>
              </w:rPr>
              <w:t>V rámci programu jsou propojeny společné investice veřejných a soukromých prostředků do technologických projektů založených na výsledcích VaV. Program je spravovaný agenturou National Centre for</w:t>
            </w:r>
            <w:r>
              <w:rPr>
                <w:color w:val="000000"/>
                <w:szCs w:val="19"/>
              </w:rPr>
              <w:t xml:space="preserve"> </w:t>
            </w:r>
            <w:r w:rsidRPr="009973DB">
              <w:rPr>
                <w:color w:val="000000"/>
                <w:szCs w:val="19"/>
              </w:rPr>
              <w:t>Research and Development (NCRD).</w:t>
            </w:r>
          </w:p>
          <w:p w:rsidR="006D67F1" w:rsidRPr="009973DB" w:rsidRDefault="006D67F1" w:rsidP="00B87A55">
            <w:pPr>
              <w:jc w:val="left"/>
              <w:rPr>
                <w:color w:val="000000"/>
                <w:szCs w:val="19"/>
              </w:rPr>
            </w:pPr>
          </w:p>
          <w:p w:rsidR="006D67F1" w:rsidRPr="009973DB" w:rsidRDefault="006D67F1" w:rsidP="00B87A55">
            <w:pPr>
              <w:jc w:val="left"/>
              <w:rPr>
                <w:color w:val="000000"/>
                <w:szCs w:val="19"/>
              </w:rPr>
            </w:pPr>
            <w:r w:rsidRPr="009973DB">
              <w:rPr>
                <w:color w:val="000000"/>
                <w:szCs w:val="19"/>
              </w:rPr>
              <w:t>NCRD přizvalo k realizaci fondy rizikového kapitálu, které se připojí k vytvoření „vehicles“ (celkem byly vytvořeny 3 tyto nástroje) a budou spolufinancovat vybrané projekty, a dále poradenské společnosti, které zajistí poradenské a coaching služby.</w:t>
            </w:r>
          </w:p>
          <w:p w:rsidR="006D67F1" w:rsidRPr="009973DB" w:rsidRDefault="006D67F1" w:rsidP="00B87A55">
            <w:pPr>
              <w:jc w:val="left"/>
              <w:rPr>
                <w:color w:val="000000"/>
                <w:szCs w:val="19"/>
              </w:rPr>
            </w:pPr>
            <w:r w:rsidRPr="009973DB">
              <w:rPr>
                <w:color w:val="000000"/>
                <w:szCs w:val="19"/>
              </w:rPr>
              <w:t>Projekty jsou financovány ve třech fázích:</w:t>
            </w:r>
          </w:p>
          <w:p w:rsidR="006D67F1" w:rsidRPr="009973DB" w:rsidRDefault="006D67F1" w:rsidP="00B87A55">
            <w:pPr>
              <w:numPr>
                <w:ilvl w:val="0"/>
                <w:numId w:val="32"/>
              </w:numPr>
              <w:overflowPunct/>
              <w:autoSpaceDE/>
              <w:autoSpaceDN/>
              <w:adjustRightInd/>
              <w:jc w:val="left"/>
              <w:textAlignment w:val="auto"/>
              <w:rPr>
                <w:b/>
                <w:bCs/>
                <w:color w:val="000000"/>
                <w:sz w:val="32"/>
                <w:szCs w:val="19"/>
              </w:rPr>
            </w:pPr>
            <w:r w:rsidRPr="009973DB">
              <w:rPr>
                <w:color w:val="000000"/>
                <w:szCs w:val="19"/>
              </w:rPr>
              <w:t>pre-incubation</w:t>
            </w:r>
            <w:r>
              <w:rPr>
                <w:color w:val="000000"/>
                <w:szCs w:val="19"/>
              </w:rPr>
              <w:t xml:space="preserve"> </w:t>
            </w:r>
            <w:r w:rsidRPr="009973DB">
              <w:rPr>
                <w:color w:val="000000"/>
                <w:szCs w:val="19"/>
              </w:rPr>
              <w:t>stage – 80 % nenávratné podpory, 20 % rizikového financování</w:t>
            </w:r>
          </w:p>
          <w:p w:rsidR="006D67F1" w:rsidRPr="009973DB" w:rsidRDefault="006D67F1" w:rsidP="00B87A55">
            <w:pPr>
              <w:numPr>
                <w:ilvl w:val="0"/>
                <w:numId w:val="32"/>
              </w:numPr>
              <w:overflowPunct/>
              <w:autoSpaceDE/>
              <w:autoSpaceDN/>
              <w:adjustRightInd/>
              <w:jc w:val="left"/>
              <w:textAlignment w:val="auto"/>
              <w:rPr>
                <w:b/>
                <w:bCs/>
                <w:color w:val="000000"/>
                <w:sz w:val="32"/>
                <w:szCs w:val="19"/>
              </w:rPr>
            </w:pPr>
            <w:r w:rsidRPr="009973DB">
              <w:rPr>
                <w:color w:val="000000"/>
                <w:szCs w:val="19"/>
              </w:rPr>
              <w:t>incubation</w:t>
            </w:r>
            <w:r>
              <w:rPr>
                <w:color w:val="000000"/>
                <w:szCs w:val="19"/>
              </w:rPr>
              <w:t xml:space="preserve"> </w:t>
            </w:r>
            <w:r w:rsidRPr="009973DB">
              <w:rPr>
                <w:color w:val="000000"/>
                <w:szCs w:val="19"/>
              </w:rPr>
              <w:t>stage– 70 % nenávratné podpory, 30 % rizikového financování</w:t>
            </w:r>
          </w:p>
          <w:p w:rsidR="006D67F1" w:rsidRPr="009973DB" w:rsidRDefault="006D67F1" w:rsidP="00B87A55">
            <w:pPr>
              <w:numPr>
                <w:ilvl w:val="0"/>
                <w:numId w:val="32"/>
              </w:numPr>
              <w:overflowPunct/>
              <w:autoSpaceDE/>
              <w:autoSpaceDN/>
              <w:adjustRightInd/>
              <w:jc w:val="left"/>
              <w:textAlignment w:val="auto"/>
              <w:rPr>
                <w:b/>
                <w:bCs/>
                <w:color w:val="000000"/>
                <w:sz w:val="32"/>
                <w:szCs w:val="19"/>
              </w:rPr>
            </w:pPr>
            <w:r w:rsidRPr="009973DB">
              <w:rPr>
                <w:color w:val="000000"/>
                <w:szCs w:val="19"/>
              </w:rPr>
              <w:t>post-incubation/ acceleration</w:t>
            </w:r>
            <w:r>
              <w:rPr>
                <w:color w:val="000000"/>
                <w:szCs w:val="19"/>
              </w:rPr>
              <w:t xml:space="preserve"> </w:t>
            </w:r>
            <w:r w:rsidRPr="009973DB">
              <w:rPr>
                <w:color w:val="000000"/>
                <w:szCs w:val="19"/>
              </w:rPr>
              <w:t>stage– 50 % nenávratné podpory, 50 % rizikového financování</w:t>
            </w:r>
          </w:p>
          <w:p w:rsidR="006D67F1" w:rsidRPr="009973DB" w:rsidRDefault="006D67F1" w:rsidP="00B87A55">
            <w:pPr>
              <w:ind w:left="720"/>
              <w:jc w:val="left"/>
              <w:rPr>
                <w:color w:val="000000"/>
                <w:szCs w:val="19"/>
              </w:rPr>
            </w:pPr>
          </w:p>
          <w:p w:rsidR="006D67F1" w:rsidRPr="009973DB" w:rsidRDefault="006D67F1" w:rsidP="00B87A55">
            <w:pPr>
              <w:jc w:val="left"/>
              <w:rPr>
                <w:color w:val="000000"/>
                <w:szCs w:val="19"/>
              </w:rPr>
            </w:pPr>
            <w:r w:rsidRPr="009973DB">
              <w:rPr>
                <w:color w:val="000000"/>
                <w:szCs w:val="19"/>
              </w:rPr>
              <w:t xml:space="preserve">Kromě finančních prostředků jsou podpořeným projektům nabídnuty poradenské služby zahrnující základní poradenství v oblasti podnikání a specializované služby, jako due diligence analýzy. </w:t>
            </w:r>
          </w:p>
          <w:p w:rsidR="006D67F1" w:rsidRPr="009973DB" w:rsidRDefault="006D67F1" w:rsidP="00B87A55">
            <w:pPr>
              <w:jc w:val="left"/>
              <w:rPr>
                <w:color w:val="000000"/>
                <w:szCs w:val="19"/>
              </w:rPr>
            </w:pPr>
          </w:p>
          <w:p w:rsidR="006D67F1" w:rsidRPr="009973DB" w:rsidRDefault="006D67F1" w:rsidP="00B87A55">
            <w:pPr>
              <w:jc w:val="left"/>
              <w:rPr>
                <w:rFonts w:cs="Calibri"/>
                <w:color w:val="000000"/>
              </w:rPr>
            </w:pPr>
            <w:r w:rsidRPr="009973DB">
              <w:rPr>
                <w:color w:val="000000"/>
                <w:szCs w:val="19"/>
              </w:rPr>
              <w:t>Pokud projekt podpořený prostřednictvím poradenských služeb vytvoří v důsledku komercializace příjem na úroveň nejméně čtyřikrát vyšší než 25% hodnoty poradenských služeb poskytovaných NCRD, musí následně uhradit NCRD částku, která se rovná hodnotě alespoň 25% nákladů na služby přijaté od NCRD v rámci této komponenty.</w:t>
            </w:r>
          </w:p>
        </w:tc>
      </w:tr>
      <w:tr w:rsidR="006D67F1" w:rsidRPr="009973DB" w:rsidTr="006F771D">
        <w:trPr>
          <w:trHeight w:val="1260"/>
        </w:trPr>
        <w:tc>
          <w:tcPr>
            <w:tcW w:w="2000" w:type="dxa"/>
            <w:shd w:val="clear" w:color="auto" w:fill="548DD4"/>
            <w:noWrap/>
            <w:vAlign w:val="center"/>
          </w:tcPr>
          <w:p w:rsidR="006D67F1" w:rsidRPr="009973DB" w:rsidRDefault="006D67F1" w:rsidP="006F771D">
            <w:pPr>
              <w:jc w:val="center"/>
              <w:rPr>
                <w:b/>
                <w:color w:val="FFFFFF"/>
              </w:rPr>
            </w:pPr>
            <w:r w:rsidRPr="009973DB">
              <w:rPr>
                <w:b/>
                <w:color w:val="FFFFFF"/>
              </w:rPr>
              <w:t>IP Group, FusionIP</w:t>
            </w:r>
            <w:r>
              <w:rPr>
                <w:b/>
                <w:color w:val="FFFFFF"/>
              </w:rPr>
              <w:t xml:space="preserve"> </w:t>
            </w:r>
            <w:r w:rsidRPr="009973DB">
              <w:rPr>
                <w:b/>
                <w:color w:val="FFFFFF"/>
              </w:rPr>
              <w:t>(Velká Británie)</w:t>
            </w:r>
          </w:p>
        </w:tc>
        <w:tc>
          <w:tcPr>
            <w:tcW w:w="6800" w:type="dxa"/>
            <w:shd w:val="clear" w:color="auto" w:fill="FFFFFF"/>
            <w:noWrap/>
          </w:tcPr>
          <w:p w:rsidR="006D67F1" w:rsidRPr="009973DB" w:rsidRDefault="006D67F1" w:rsidP="00B87A55">
            <w:pPr>
              <w:jc w:val="left"/>
              <w:rPr>
                <w:color w:val="000000"/>
              </w:rPr>
            </w:pPr>
            <w:r w:rsidRPr="009973DB">
              <w:rPr>
                <w:color w:val="000000"/>
              </w:rPr>
              <w:t xml:space="preserve">Jedná se o společnosti (firmy) zaměřené na podporu komercializace. Společnosti jsou úzce provázány na univerzity (mají smlouvy s celkem 14 významnými britskými univerzitami). Jejich cílem je zajištění komercializace výsledků jejich VaV prostřednictvím poskytování potřebného kapitálu a poradenství zainvestovaným společnostem. </w:t>
            </w:r>
          </w:p>
          <w:p w:rsidR="006D67F1" w:rsidRPr="009973DB" w:rsidRDefault="006D67F1" w:rsidP="00B87A55">
            <w:pPr>
              <w:jc w:val="left"/>
              <w:rPr>
                <w:color w:val="000000"/>
              </w:rPr>
            </w:pPr>
          </w:p>
          <w:p w:rsidR="006D67F1" w:rsidRPr="009973DB" w:rsidRDefault="006D67F1" w:rsidP="00B87A55">
            <w:pPr>
              <w:jc w:val="left"/>
              <w:rPr>
                <w:color w:val="000000"/>
              </w:rPr>
            </w:pPr>
            <w:r w:rsidRPr="009973DB">
              <w:rPr>
                <w:color w:val="000000"/>
              </w:rPr>
              <w:t>Potřebný a dostatečný deal</w:t>
            </w:r>
            <w:r>
              <w:rPr>
                <w:color w:val="000000"/>
              </w:rPr>
              <w:t xml:space="preserve"> </w:t>
            </w:r>
            <w:r w:rsidRPr="009973DB">
              <w:rPr>
                <w:color w:val="000000"/>
              </w:rPr>
              <w:t xml:space="preserve">flow je zajištěn díky exkluzivní spolupráci s danými univerzitami. Tým společností pracuje v úzkém kontaktu s partnery na univerzitách s cílem identifikovat slibný výzkum. Pro identifikované slibné případy jsou dále vytvářeny a rozvíjeny business (obchodní) modely, jsou vyhodnocovány a testovány a na základě toho je rozhodováno, zda a jak s nimi pokračovat dále. </w:t>
            </w:r>
          </w:p>
          <w:p w:rsidR="006D67F1" w:rsidRPr="009973DB" w:rsidRDefault="006D67F1" w:rsidP="00B87A55">
            <w:pPr>
              <w:jc w:val="left"/>
              <w:rPr>
                <w:color w:val="000000"/>
              </w:rPr>
            </w:pPr>
          </w:p>
          <w:p w:rsidR="006D67F1" w:rsidRPr="009973DB" w:rsidRDefault="006D67F1" w:rsidP="00B87A55">
            <w:pPr>
              <w:jc w:val="left"/>
              <w:rPr>
                <w:color w:val="000000"/>
              </w:rPr>
            </w:pPr>
            <w:r w:rsidRPr="009973DB">
              <w:rPr>
                <w:color w:val="000000"/>
              </w:rPr>
              <w:t>V momentě, kdy projekt dospěje do fáze komercializace, je zajištěno potřebné financování pro založení společnosti a pokračování komercializace. Díky široké struktuře portfolia a úzké spolupráci s výzkumnými týmy (poradenství) se výrazně snížilo riziko neúspěchu.</w:t>
            </w:r>
          </w:p>
        </w:tc>
      </w:tr>
      <w:tr w:rsidR="006D67F1" w:rsidRPr="009973DB" w:rsidTr="006F771D">
        <w:trPr>
          <w:trHeight w:val="315"/>
        </w:trPr>
        <w:tc>
          <w:tcPr>
            <w:tcW w:w="2000" w:type="dxa"/>
            <w:shd w:val="clear" w:color="auto" w:fill="548DD4"/>
            <w:noWrap/>
            <w:vAlign w:val="center"/>
          </w:tcPr>
          <w:p w:rsidR="006D67F1" w:rsidRPr="009973DB" w:rsidRDefault="006D67F1" w:rsidP="006F771D">
            <w:pPr>
              <w:jc w:val="center"/>
              <w:rPr>
                <w:b/>
                <w:color w:val="000000"/>
              </w:rPr>
            </w:pPr>
            <w:r w:rsidRPr="009973DB">
              <w:rPr>
                <w:b/>
                <w:color w:val="FFFFFF"/>
              </w:rPr>
              <w:t>Technology enterprise</w:t>
            </w:r>
            <w:r>
              <w:rPr>
                <w:b/>
                <w:color w:val="FFFFFF"/>
              </w:rPr>
              <w:t xml:space="preserve"> </w:t>
            </w:r>
            <w:r w:rsidRPr="009973DB">
              <w:rPr>
                <w:b/>
                <w:color w:val="FFFFFF"/>
              </w:rPr>
              <w:t>commercialisation</w:t>
            </w:r>
            <w:r>
              <w:rPr>
                <w:b/>
                <w:color w:val="FFFFFF"/>
              </w:rPr>
              <w:t xml:space="preserve"> </w:t>
            </w:r>
            <w:r w:rsidRPr="009973DB">
              <w:rPr>
                <w:b/>
                <w:color w:val="FFFFFF"/>
              </w:rPr>
              <w:t>scheme (Singapore)</w:t>
            </w:r>
          </w:p>
        </w:tc>
        <w:tc>
          <w:tcPr>
            <w:tcW w:w="6800" w:type="dxa"/>
            <w:shd w:val="clear" w:color="auto" w:fill="FFFFFF"/>
            <w:noWrap/>
          </w:tcPr>
          <w:p w:rsidR="006D67F1" w:rsidRPr="009973DB" w:rsidRDefault="006D67F1" w:rsidP="00B87A55">
            <w:r w:rsidRPr="009973DB">
              <w:t xml:space="preserve">Podpora je zaměřena na dva typy projektů: </w:t>
            </w:r>
          </w:p>
          <w:p w:rsidR="006D67F1" w:rsidRPr="009973DB" w:rsidRDefault="006D67F1" w:rsidP="00B87A55">
            <w:pPr>
              <w:numPr>
                <w:ilvl w:val="0"/>
                <w:numId w:val="33"/>
              </w:numPr>
              <w:overflowPunct/>
              <w:autoSpaceDE/>
              <w:autoSpaceDN/>
              <w:adjustRightInd/>
              <w:textAlignment w:val="auto"/>
              <w:rPr>
                <w:b/>
                <w:bCs/>
                <w:color w:val="1F497D"/>
                <w:sz w:val="32"/>
              </w:rPr>
            </w:pPr>
            <w:r w:rsidRPr="009973DB">
              <w:t>Proof-Of-Concept: technická životaschopnost nápadu musí být ještě prokázána, projekty jsou podporovány do výše 100 % nákladů prostřednictvím dotace.</w:t>
            </w:r>
          </w:p>
          <w:p w:rsidR="006D67F1" w:rsidRPr="009973DB" w:rsidRDefault="006D67F1" w:rsidP="00B87A55">
            <w:pPr>
              <w:numPr>
                <w:ilvl w:val="0"/>
                <w:numId w:val="33"/>
              </w:numPr>
              <w:overflowPunct/>
              <w:autoSpaceDE/>
              <w:autoSpaceDN/>
              <w:adjustRightInd/>
              <w:textAlignment w:val="auto"/>
              <w:rPr>
                <w:b/>
                <w:bCs/>
                <w:color w:val="1F497D"/>
                <w:sz w:val="32"/>
              </w:rPr>
            </w:pPr>
            <w:r w:rsidRPr="009973DB">
              <w:t>Proof-Of-Value: PoC fáze je realizována, komerční hodnota daného nápadu / řešení musí být ověřena, nicméně předběžný zájem ze strany komerčního partnera by měl být prokázán. Projekty jsou financovány do výše pouze 85 % nákladů.</w:t>
            </w:r>
          </w:p>
          <w:p w:rsidR="006D67F1" w:rsidRPr="009973DB" w:rsidRDefault="006D67F1" w:rsidP="00B87A55"/>
          <w:p w:rsidR="006D67F1" w:rsidRPr="009973DB" w:rsidRDefault="006D67F1" w:rsidP="00B87A55">
            <w:r w:rsidRPr="009973DB">
              <w:t>Projekty mohou být podávány v průběhu celého roku. Návrhy se přezkoumávají každé dva měsíce nebo dříve. Každý návrh projektu musí projít skrze třístupňový hodnotící proces s přísnými kritérii – vyhodnocení způsobilosti – vyhodnocení technických a obchodních aspektů – prezentace na panelu.</w:t>
            </w:r>
          </w:p>
        </w:tc>
      </w:tr>
      <w:tr w:rsidR="006D67F1" w:rsidRPr="009973DB" w:rsidTr="006F771D">
        <w:trPr>
          <w:trHeight w:val="315"/>
        </w:trPr>
        <w:tc>
          <w:tcPr>
            <w:tcW w:w="2000" w:type="dxa"/>
            <w:shd w:val="clear" w:color="auto" w:fill="548DD4"/>
            <w:noWrap/>
            <w:vAlign w:val="center"/>
          </w:tcPr>
          <w:p w:rsidR="006D67F1" w:rsidRPr="009973DB" w:rsidRDefault="006D67F1" w:rsidP="00F4422F">
            <w:pPr>
              <w:jc w:val="center"/>
              <w:rPr>
                <w:b/>
                <w:color w:val="FFFFFF"/>
              </w:rPr>
            </w:pPr>
            <w:r w:rsidRPr="009973DB">
              <w:rPr>
                <w:b/>
                <w:color w:val="FFFFFF"/>
              </w:rPr>
              <w:t>North East Proof of Concept Fund</w:t>
            </w:r>
          </w:p>
        </w:tc>
        <w:tc>
          <w:tcPr>
            <w:tcW w:w="6800" w:type="dxa"/>
            <w:shd w:val="clear" w:color="auto" w:fill="FFFFFF"/>
            <w:noWrap/>
          </w:tcPr>
          <w:p w:rsidR="006D67F1" w:rsidRPr="009973DB" w:rsidRDefault="006D67F1" w:rsidP="00B87A55">
            <w:r w:rsidRPr="009973DB">
              <w:t xml:space="preserve">Veřejný fond zaměřený na kapitálové vstupy do rozvíjejících se výzkumných projektů </w:t>
            </w:r>
            <w:r w:rsidRPr="009973DB">
              <w:rPr>
                <w:b/>
              </w:rPr>
              <w:t>těsně před fází komercializace</w:t>
            </w:r>
            <w:r w:rsidRPr="009973DB">
              <w:t xml:space="preserve">, který je svým charakterem na hranici SC </w:t>
            </w:r>
            <w:smartTag w:uri="urn:schemas-microsoft-com:office:smarttags" w:element="metricconverter">
              <w:smartTagPr>
                <w:attr w:name="ProductID" w:val="1.2 a"/>
              </w:smartTagPr>
              <w:r w:rsidRPr="009973DB">
                <w:t>1.2 a</w:t>
              </w:r>
            </w:smartTag>
            <w:r w:rsidRPr="009973DB">
              <w:t xml:space="preserve"> SC 2.1.  North East Proof of Concept Fund (POC) byl zřízen v roce 2004, s cílem překonat problém s nedostatečným objemem dostupnosti investorů do vlastního kapitálu rozvíjejících se firem, kdy tento problém pociťují především podniky v jejich počátečních fázích rozvoje. Cílem fondu je katalyzovat investice do inovací z vědecké a technologické oblasti jak v akademické tak i již existující MSP komunitě. Kapitál byl poskytnut z Evropského fondu pro regionální rozvoj.</w:t>
            </w:r>
          </w:p>
          <w:p w:rsidR="006D67F1" w:rsidRPr="009973DB" w:rsidRDefault="006D67F1" w:rsidP="00B87A55"/>
          <w:p w:rsidR="006D67F1" w:rsidRPr="009973DB" w:rsidRDefault="006D67F1" w:rsidP="00B87A55">
            <w:pPr>
              <w:rPr>
                <w:b/>
              </w:rPr>
            </w:pPr>
            <w:r w:rsidRPr="009973DB">
              <w:t xml:space="preserve">POC fond je určený k podpoře technologických podniků, které se nacházejí ve velmi rizikovém stádiu. Investice jsou relativně malé - 60000 až </w:t>
            </w:r>
            <w:smartTag w:uri="urn:schemas-microsoft-com:office:smarttags" w:element="metricconverter">
              <w:smartTagPr>
                <w:attr w:name="ProductID" w:val="90000 liber"/>
              </w:smartTagPr>
              <w:r w:rsidRPr="009973DB">
                <w:t>90000 liber</w:t>
              </w:r>
            </w:smartTag>
            <w:r w:rsidRPr="009973DB">
              <w:t xml:space="preserve"> pro univerzitní pre-start projekty.  POC Fund má disponibilní alokací 10 milionů liber. </w:t>
            </w:r>
            <w:r w:rsidRPr="009973DB">
              <w:rPr>
                <w:b/>
              </w:rPr>
              <w:t>Investice by měly být použity k otestování základní myšlenky, ochraně práv duševního vlastnictví nebo průzkumu poptávky na trhu.</w:t>
            </w:r>
          </w:p>
          <w:p w:rsidR="006D67F1" w:rsidRPr="009973DB" w:rsidRDefault="006D67F1" w:rsidP="00B87A55">
            <w:pPr>
              <w:rPr>
                <w:b/>
              </w:rPr>
            </w:pPr>
          </w:p>
          <w:p w:rsidR="006D67F1" w:rsidRPr="009973DB" w:rsidRDefault="006D67F1" w:rsidP="00310966">
            <w:r w:rsidRPr="009973DB">
              <w:t xml:space="preserve">Investice jsou rozprostřeny napříč širokou škálou technologických odvětví. </w:t>
            </w:r>
            <w:r w:rsidRPr="009973DB">
              <w:rPr>
                <w:b/>
              </w:rPr>
              <w:t>POC Fond není zaměřen pouze na podporu inovací v tradičních průmyslových odvětvích, ale podporuje také růst silných spojenectví (klastrů) ve zdravotnictví, energetice a ostatním průmyslu.</w:t>
            </w:r>
            <w:r w:rsidRPr="009973DB">
              <w:t>Velkou část investic zabírá sektor ICT.</w:t>
            </w:r>
          </w:p>
          <w:p w:rsidR="006D67F1" w:rsidRPr="009973DB" w:rsidRDefault="006D67F1" w:rsidP="00310966"/>
          <w:p w:rsidR="006D67F1" w:rsidRPr="009973DB" w:rsidRDefault="006D67F1" w:rsidP="00310966">
            <w:r w:rsidRPr="009973DB">
              <w:t>Hlavní zdroj žadatelů a posléze podpořených záměrů je tvořen regionální podnikatelskou základnou, poměrně významnou část však tvoří též univerzity.</w:t>
            </w:r>
            <w:r w:rsidRPr="009973DB">
              <w:rPr>
                <w:b/>
              </w:rPr>
              <w:t>POC ve spojení s univerzitami, s centry excelence a se zástupci průmyslu a dalších organizací zrychluje přenos podnikatelských nápadů přímo do funkčního tržního prostředí.</w:t>
            </w:r>
          </w:p>
          <w:p w:rsidR="006D67F1" w:rsidRPr="009973DB" w:rsidRDefault="006D67F1" w:rsidP="00310966"/>
          <w:p w:rsidR="006D67F1" w:rsidRPr="009973DB" w:rsidRDefault="006D67F1" w:rsidP="00310966">
            <w:r w:rsidRPr="009973DB">
              <w:t xml:space="preserve">Tzv. „míra přežití projektů“ je obecně vysoká a dále se rozrůstá portfolio podpořených projektů, které dále úspěšně rostou a přistupují k dalšímu rozvoji dodatečným posilováním spojenectvím s dalšími investory (seed fáze), kdy tyto další investice již dosahují výše </w:t>
            </w:r>
            <w:smartTag w:uri="urn:schemas-microsoft-com:office:smarttags" w:element="metricconverter">
              <w:smartTagPr>
                <w:attr w:name="ProductID" w:val="7 mil"/>
              </w:smartTagPr>
              <w:r w:rsidRPr="009973DB">
                <w:t>7 mil</w:t>
              </w:r>
            </w:smartTag>
            <w:r w:rsidRPr="009973DB">
              <w:t>. liber, za účelem financování růstu a vývoje společnosti.</w:t>
            </w:r>
          </w:p>
          <w:p w:rsidR="006D67F1" w:rsidRPr="009973DB" w:rsidRDefault="006D67F1" w:rsidP="00B87A55"/>
        </w:tc>
      </w:tr>
    </w:tbl>
    <w:p w:rsidR="006D67F1" w:rsidRPr="009973DB" w:rsidRDefault="006D67F1" w:rsidP="009920E2">
      <w:pPr>
        <w:pStyle w:val="Caption"/>
      </w:pPr>
      <w:r w:rsidRPr="009973DB">
        <w:t xml:space="preserve">Tabulka </w:t>
      </w:r>
      <w:fldSimple w:instr=" SEQ Tabulka \* ARABIC ">
        <w:r w:rsidRPr="009973DB">
          <w:rPr>
            <w:noProof/>
          </w:rPr>
          <w:t>31</w:t>
        </w:r>
      </w:fldSimple>
      <w:r w:rsidRPr="009973DB">
        <w:rPr>
          <w:noProof/>
        </w:rPr>
        <w:t>:</w:t>
      </w:r>
      <w:r w:rsidRPr="009973DB">
        <w:t xml:space="preserve"> Příklady zahraničních schémat podpory pro aktivity Proof-Of-Concept</w:t>
      </w:r>
    </w:p>
    <w:p w:rsidR="006D67F1" w:rsidRPr="009973DB" w:rsidRDefault="006D67F1" w:rsidP="0076305E"/>
    <w:p w:rsidR="006D67F1" w:rsidRPr="009973DB" w:rsidRDefault="006D67F1" w:rsidP="006F771D">
      <w:pPr>
        <w:pStyle w:val="Heading4"/>
      </w:pPr>
      <w:r w:rsidRPr="009973DB">
        <w:t>Aplikace zkušeností na současné podmínky</w:t>
      </w:r>
    </w:p>
    <w:p w:rsidR="006D67F1" w:rsidRPr="009973DB" w:rsidRDefault="006D67F1" w:rsidP="00DD631F">
      <w:r w:rsidRPr="009973DB">
        <w:t xml:space="preserve">Zahraniční zkušenosti ukazují, že fáze komercializace je podporována velmi rozličnými způsoby, které často zahrnují jak podobu grantovou, tak návratné kapitálové vstupy, i ve vzájemné kombinaci. </w:t>
      </w:r>
    </w:p>
    <w:p w:rsidR="006D67F1" w:rsidRPr="009973DB" w:rsidRDefault="006D67F1" w:rsidP="00DD631F">
      <w:r w:rsidRPr="009973DB">
        <w:t>často podporována formou grantovou, používány jsou však i návratné kapitálové vstupy. Důležitým bodem se v oblasti spin-off jeví propojení s další fází investic a podpory novým podnikatelským projektům.</w:t>
      </w:r>
    </w:p>
    <w:p w:rsidR="006D67F1" w:rsidRPr="009973DB" w:rsidRDefault="006D67F1" w:rsidP="00DD631F"/>
    <w:p w:rsidR="006D67F1" w:rsidRPr="009973DB" w:rsidRDefault="006D67F1" w:rsidP="006F771D">
      <w:r w:rsidRPr="009973DB">
        <w:t>Z dosavadních zkušeností s podporou vyplývá potřeba posunout podporu komercializační fáze o další stupeň výše a využít posun v této oblasti v minulém programovacím období. Nová forma podpory musí být více provázána se závěrečnou fází komercializace, investičním prostředím a komerčními kritérii poskytování prostředků. Nutný je flexibilní zdroj financování, který nebude vytvářet přehnané administrativní bariéry pro rozvoj projektů, zároveň je však podrobí odbornému dohledu. Výrazná role kapitálových vstupů, i s vědomím velké rizikovosti předpokládaného portfolia projektů, je tedy možným řešením těchto potřeb. Předpokladem je především kvalitní odborné zázemí potenciálního pre-seed fondu OP PIK.</w:t>
      </w:r>
    </w:p>
    <w:p w:rsidR="006D67F1" w:rsidRPr="009973DB" w:rsidRDefault="006D67F1" w:rsidP="006F771D"/>
    <w:p w:rsidR="006D67F1" w:rsidRPr="009973DB" w:rsidRDefault="006D67F1" w:rsidP="009920E2">
      <w:pPr>
        <w:pStyle w:val="Heading3"/>
      </w:pPr>
      <w:bookmarkStart w:id="966" w:name="_Toc417544650"/>
      <w:bookmarkStart w:id="967" w:name="_Toc417544651"/>
      <w:bookmarkStart w:id="968" w:name="_Toc417544652"/>
      <w:bookmarkStart w:id="969" w:name="_Toc417682931"/>
      <w:bookmarkEnd w:id="966"/>
      <w:bookmarkEnd w:id="967"/>
      <w:bookmarkEnd w:id="968"/>
      <w:r w:rsidRPr="009973DB">
        <w:t>Specifický cíl 2.1</w:t>
      </w:r>
      <w:bookmarkEnd w:id="969"/>
    </w:p>
    <w:p w:rsidR="006D67F1" w:rsidRPr="009973DB" w:rsidRDefault="006D67F1" w:rsidP="009920E2">
      <w:pPr>
        <w:pStyle w:val="Heading4"/>
      </w:pPr>
      <w:r w:rsidRPr="009973DB">
        <w:t>Závěry vyvozené z implementace podobných nástrojů v minulosti</w:t>
      </w:r>
    </w:p>
    <w:p w:rsidR="006D67F1" w:rsidRPr="009973DB" w:rsidRDefault="006D67F1" w:rsidP="006F771D"/>
    <w:p w:rsidR="006D67F1" w:rsidRPr="009973DB" w:rsidRDefault="006D67F1" w:rsidP="009920E2">
      <w:pPr>
        <w:pStyle w:val="Neslovannadpisy"/>
      </w:pPr>
      <w:r w:rsidRPr="009973DB">
        <w:t xml:space="preserve">Dluhové nástroje </w:t>
      </w:r>
    </w:p>
    <w:p w:rsidR="006D67F1" w:rsidRPr="009973DB" w:rsidRDefault="006D67F1" w:rsidP="009920E2">
      <w:r w:rsidRPr="009973DB">
        <w:t>Návrh využití úvěrových a záručních nástrojů je podepřen zkušeností z minulosti, tedy zájmem o podporu čerpanou za využití finančních nástrojů v programovém období 2007-2013, za využití programů Start, Záruka, Progres OPPI, jako i zkušeností se zájmem o obdobné nástroje poskytované z národních zdrojů programy ČMZRB. Níže jsou uvedeny konkrétní výsledky jednotlivých programů.</w:t>
      </w:r>
    </w:p>
    <w:p w:rsidR="006D67F1" w:rsidRPr="009973DB" w:rsidRDefault="006D67F1" w:rsidP="009920E2"/>
    <w:p w:rsidR="006D67F1" w:rsidRPr="009973DB" w:rsidRDefault="006D67F1" w:rsidP="009920E2">
      <w:pPr>
        <w:rPr>
          <w:b/>
          <w:i/>
        </w:rPr>
      </w:pPr>
      <w:r w:rsidRPr="009973DB">
        <w:rPr>
          <w:b/>
          <w:i/>
        </w:rPr>
        <w:t>START</w:t>
      </w:r>
    </w:p>
    <w:p w:rsidR="006D67F1" w:rsidRPr="009973DB" w:rsidRDefault="006D67F1" w:rsidP="009920E2">
      <w:pPr>
        <w:rPr>
          <w:i/>
          <w:u w:val="single"/>
        </w:rPr>
      </w:pPr>
      <w:r w:rsidRPr="009973DB">
        <w:rPr>
          <w:i/>
          <w:u w:val="single"/>
        </w:rPr>
        <w:t>Úvěry</w:t>
      </w:r>
    </w:p>
    <w:p w:rsidR="006D67F1" w:rsidRPr="009973DB" w:rsidRDefault="006D67F1" w:rsidP="009920E2">
      <w:pPr>
        <w:numPr>
          <w:ilvl w:val="0"/>
          <w:numId w:val="36"/>
        </w:numPr>
        <w:overflowPunct/>
        <w:autoSpaceDE/>
        <w:autoSpaceDN/>
        <w:adjustRightInd/>
        <w:textAlignment w:val="auto"/>
        <w:rPr>
          <w:i/>
        </w:rPr>
      </w:pPr>
      <w:r w:rsidRPr="009973DB">
        <w:rPr>
          <w:i/>
        </w:rPr>
        <w:t xml:space="preserve">Z celkového objemu uzavřených smluv </w:t>
      </w:r>
      <w:smartTag w:uri="urn:schemas-microsoft-com:office:smarttags" w:element="metricconverter">
        <w:smartTagPr>
          <w:attr w:name="ProductID" w:val="2,254 mil"/>
        </w:smartTagPr>
        <w:r w:rsidRPr="009973DB">
          <w:rPr>
            <w:i/>
          </w:rPr>
          <w:t>2,254 mil</w:t>
        </w:r>
      </w:smartTag>
      <w:r w:rsidRPr="009973DB">
        <w:rPr>
          <w:i/>
        </w:rPr>
        <w:t>. EUR (</w:t>
      </w:r>
      <w:smartTag w:uri="urn:schemas-microsoft-com:office:smarttags" w:element="metricconverter">
        <w:smartTagPr>
          <w:attr w:name="ProductID" w:val="62,5 mil"/>
        </w:smartTagPr>
        <w:r w:rsidRPr="009973DB">
          <w:rPr>
            <w:i/>
          </w:rPr>
          <w:t>62,5 mil</w:t>
        </w:r>
      </w:smartTag>
      <w:r w:rsidRPr="009973DB">
        <w:rPr>
          <w:i/>
        </w:rPr>
        <w:t>. Kč) a počtu 97 úvěrů bylo k 31. 12. 2014 celkem 16 úvěrů s pohledávkami po splatnosti, výše těchto pohledávek, včetně sankčních úroků, činila 142 527 EUR (mil. 3,952 Kč), což představovalo 6,3 % z objemu poskytnutých úvěrů a  17,6 % z počtu poskytnutých úvěrů. Zůstatek jistiny úvěru do splatnosti činil k 31. 12. 2014 částku  76 529 EUR (</w:t>
      </w:r>
      <w:smartTag w:uri="urn:schemas-microsoft-com:office:smarttags" w:element="metricconverter">
        <w:smartTagPr>
          <w:attr w:name="ProductID" w:val="2,122 mil"/>
        </w:smartTagPr>
        <w:r w:rsidRPr="009973DB">
          <w:rPr>
            <w:i/>
          </w:rPr>
          <w:t>2,122 mil</w:t>
        </w:r>
      </w:smartTag>
      <w:r w:rsidRPr="009973DB">
        <w:rPr>
          <w:i/>
        </w:rPr>
        <w:t xml:space="preserve">. Kč). Výše splacené jistiny činila k 31.12.2013  částku   </w:t>
      </w:r>
      <w:smartTag w:uri="urn:schemas-microsoft-com:office:smarttags" w:element="metricconverter">
        <w:smartTagPr>
          <w:attr w:name="ProductID" w:val="2,107 mil"/>
        </w:smartTagPr>
        <w:r w:rsidRPr="009973DB">
          <w:rPr>
            <w:i/>
          </w:rPr>
          <w:t>2,107 mil</w:t>
        </w:r>
      </w:smartTag>
      <w:r w:rsidRPr="009973DB">
        <w:rPr>
          <w:i/>
        </w:rPr>
        <w:t>. EUR (</w:t>
      </w:r>
      <w:smartTag w:uri="urn:schemas-microsoft-com:office:smarttags" w:element="metricconverter">
        <w:smartTagPr>
          <w:attr w:name="ProductID" w:val="58,428 mil"/>
        </w:smartTagPr>
        <w:r w:rsidRPr="009973DB">
          <w:rPr>
            <w:i/>
          </w:rPr>
          <w:t>58,428 mil</w:t>
        </w:r>
      </w:smartTag>
      <w:r w:rsidRPr="009973DB">
        <w:rPr>
          <w:i/>
        </w:rPr>
        <w:t xml:space="preserve">. Kč), tj. 93,5 % vyčerpaných úvěrů. Plně splaceno bylo již 51 úvěrů v celkové výši  </w:t>
      </w:r>
      <w:smartTag w:uri="urn:schemas-microsoft-com:office:smarttags" w:element="metricconverter">
        <w:smartTagPr>
          <w:attr w:name="ProductID" w:val="1,203 mil"/>
        </w:smartTagPr>
        <w:r w:rsidRPr="009973DB">
          <w:rPr>
            <w:i/>
          </w:rPr>
          <w:t>1,203 mil</w:t>
        </w:r>
      </w:smartTag>
      <w:r w:rsidRPr="009973DB">
        <w:rPr>
          <w:i/>
        </w:rPr>
        <w:t>. EUR (</w:t>
      </w:r>
      <w:smartTag w:uri="urn:schemas-microsoft-com:office:smarttags" w:element="metricconverter">
        <w:smartTagPr>
          <w:attr w:name="ProductID" w:val="33,362 mil"/>
        </w:smartTagPr>
        <w:r w:rsidRPr="009973DB">
          <w:rPr>
            <w:i/>
          </w:rPr>
          <w:t>33,362 mil</w:t>
        </w:r>
      </w:smartTag>
      <w:r w:rsidRPr="009973DB">
        <w:rPr>
          <w:i/>
        </w:rPr>
        <w:t>. Kč)</w:t>
      </w:r>
    </w:p>
    <w:p w:rsidR="006D67F1" w:rsidRPr="009973DB" w:rsidRDefault="006D67F1" w:rsidP="009920E2">
      <w:pPr>
        <w:numPr>
          <w:ilvl w:val="0"/>
          <w:numId w:val="36"/>
        </w:numPr>
        <w:overflowPunct/>
        <w:autoSpaceDE/>
        <w:autoSpaceDN/>
        <w:adjustRightInd/>
        <w:textAlignment w:val="auto"/>
        <w:rPr>
          <w:i/>
        </w:rPr>
      </w:pPr>
      <w:r w:rsidRPr="009973DB">
        <w:rPr>
          <w:i/>
        </w:rPr>
        <w:t>V programu START nebyly dosud odepsány žádné pohledávky pro nedobytnost.S přihlédnutím k tomu, že splácení úvěrů probíhalo v období nepříznivého ekonomického vývoje, je vývoj</w:t>
      </w:r>
      <w:r w:rsidRPr="009973DB">
        <w:rPr>
          <w:i/>
          <w:u w:val="single"/>
        </w:rPr>
        <w:t xml:space="preserve"> vytvořeného portfolia úvěrů velmi dobrý.</w:t>
      </w:r>
    </w:p>
    <w:p w:rsidR="006D67F1" w:rsidRPr="009973DB" w:rsidRDefault="006D67F1" w:rsidP="009920E2">
      <w:pPr>
        <w:rPr>
          <w:i/>
          <w:u w:val="single"/>
        </w:rPr>
      </w:pPr>
    </w:p>
    <w:p w:rsidR="006D67F1" w:rsidRPr="009973DB" w:rsidRDefault="006D67F1" w:rsidP="009920E2">
      <w:pPr>
        <w:rPr>
          <w:i/>
          <w:u w:val="single"/>
        </w:rPr>
      </w:pPr>
      <w:r w:rsidRPr="009973DB">
        <w:rPr>
          <w:i/>
          <w:u w:val="single"/>
        </w:rPr>
        <w:t>Záruky</w:t>
      </w:r>
    </w:p>
    <w:p w:rsidR="006D67F1" w:rsidRPr="009973DB" w:rsidRDefault="006D67F1" w:rsidP="009920E2">
      <w:pPr>
        <w:numPr>
          <w:ilvl w:val="0"/>
          <w:numId w:val="37"/>
        </w:numPr>
        <w:overflowPunct/>
        <w:autoSpaceDE/>
        <w:autoSpaceDN/>
        <w:adjustRightInd/>
        <w:textAlignment w:val="auto"/>
        <w:rPr>
          <w:i/>
        </w:rPr>
      </w:pPr>
      <w:r w:rsidRPr="009973DB">
        <w:rPr>
          <w:i/>
        </w:rPr>
        <w:t xml:space="preserve">Z celkové výše poskytnutých záruk </w:t>
      </w:r>
      <w:smartTag w:uri="urn:schemas-microsoft-com:office:smarttags" w:element="metricconverter">
        <w:smartTagPr>
          <w:attr w:name="ProductID" w:val="3,657 mil"/>
        </w:smartTagPr>
        <w:r w:rsidRPr="009973DB">
          <w:rPr>
            <w:i/>
          </w:rPr>
          <w:t>3,657 mil</w:t>
        </w:r>
      </w:smartTag>
      <w:r w:rsidRPr="009973DB">
        <w:rPr>
          <w:i/>
        </w:rPr>
        <w:t>. EUR (</w:t>
      </w:r>
      <w:smartTag w:uri="urn:schemas-microsoft-com:office:smarttags" w:element="metricconverter">
        <w:smartTagPr>
          <w:attr w:name="ProductID" w:val="101,4 mil"/>
        </w:smartTagPr>
        <w:r w:rsidRPr="009973DB">
          <w:rPr>
            <w:i/>
          </w:rPr>
          <w:t>101,4 mil</w:t>
        </w:r>
      </w:smartTag>
      <w:r w:rsidRPr="009973DB">
        <w:rPr>
          <w:i/>
        </w:rPr>
        <w:t>. Kč) a počtu záruk 85, bylo poskytnuto plnění ze záruk ve výši 217 506 EUR (</w:t>
      </w:r>
      <w:smartTag w:uri="urn:schemas-microsoft-com:office:smarttags" w:element="metricconverter">
        <w:smartTagPr>
          <w:attr w:name="ProductID" w:val="6,031 mil"/>
        </w:smartTagPr>
        <w:r w:rsidRPr="009973DB">
          <w:rPr>
            <w:i/>
          </w:rPr>
          <w:t>6,031 mil</w:t>
        </w:r>
      </w:smartTag>
      <w:r w:rsidRPr="009973DB">
        <w:rPr>
          <w:i/>
        </w:rPr>
        <w:t xml:space="preserve">. Kč) pro 9 záruk, což představuje 5,95% z výše poskytnutých záruk a 10,58 % z počtu poskytnutých záruk. </w:t>
      </w:r>
    </w:p>
    <w:p w:rsidR="006D67F1" w:rsidRPr="009973DB" w:rsidRDefault="006D67F1" w:rsidP="009920E2">
      <w:pPr>
        <w:numPr>
          <w:ilvl w:val="0"/>
          <w:numId w:val="37"/>
        </w:numPr>
        <w:overflowPunct/>
        <w:autoSpaceDE/>
        <w:autoSpaceDN/>
        <w:adjustRightInd/>
        <w:textAlignment w:val="auto"/>
        <w:rPr>
          <w:i/>
        </w:rPr>
      </w:pPr>
      <w:r w:rsidRPr="009973DB">
        <w:rPr>
          <w:i/>
        </w:rPr>
        <w:t xml:space="preserve">Po ukončení procesu vymáhání byly pro nedobytnost odepsány pohledávky ve výši </w:t>
      </w:r>
      <w:smartTag w:uri="urn:schemas-microsoft-com:office:smarttags" w:element="metricconverter">
        <w:smartTagPr>
          <w:attr w:name="ProductID" w:val="0,3 mil"/>
        </w:smartTagPr>
        <w:r w:rsidRPr="009973DB">
          <w:rPr>
            <w:i/>
          </w:rPr>
          <w:t>0,3 mil</w:t>
        </w:r>
      </w:smartTag>
      <w:r w:rsidRPr="009973DB">
        <w:rPr>
          <w:i/>
        </w:rPr>
        <w:t>. Kč u 2 záruk. Stav tohoto portfolia záruk a jeho vývoj je zatím poměrně příznivý. Je však třeba brát v úvahu charakter záručního instrumentu, který primárně necílí na revolving, ale pákový efekt. ČMZRB neočekává na konci výrazné přebytky na záručním účtu.</w:t>
      </w:r>
    </w:p>
    <w:p w:rsidR="006D67F1" w:rsidRPr="009973DB" w:rsidRDefault="006D67F1" w:rsidP="009920E2">
      <w:pPr>
        <w:rPr>
          <w:b/>
          <w:i/>
        </w:rPr>
      </w:pPr>
    </w:p>
    <w:p w:rsidR="006D67F1" w:rsidRPr="009973DB" w:rsidRDefault="006D67F1" w:rsidP="009920E2">
      <w:pPr>
        <w:rPr>
          <w:b/>
          <w:i/>
        </w:rPr>
      </w:pPr>
      <w:r w:rsidRPr="009973DB">
        <w:rPr>
          <w:b/>
          <w:i/>
        </w:rPr>
        <w:t>ZÁRUKA</w:t>
      </w:r>
    </w:p>
    <w:p w:rsidR="006D67F1" w:rsidRPr="009973DB" w:rsidRDefault="006D67F1" w:rsidP="009920E2">
      <w:pPr>
        <w:numPr>
          <w:ilvl w:val="0"/>
          <w:numId w:val="38"/>
        </w:numPr>
        <w:overflowPunct/>
        <w:autoSpaceDE/>
        <w:autoSpaceDN/>
        <w:adjustRightInd/>
        <w:textAlignment w:val="auto"/>
        <w:rPr>
          <w:i/>
        </w:rPr>
      </w:pPr>
      <w:r w:rsidRPr="009973DB">
        <w:rPr>
          <w:i/>
        </w:rPr>
        <w:t xml:space="preserve">Z celkové výše poskytnutých záruk </w:t>
      </w:r>
      <w:smartTag w:uri="urn:schemas-microsoft-com:office:smarttags" w:element="metricconverter">
        <w:smartTagPr>
          <w:attr w:name="ProductID" w:val="409,041 mil"/>
        </w:smartTagPr>
        <w:r w:rsidRPr="009973DB">
          <w:rPr>
            <w:i/>
          </w:rPr>
          <w:t>409,041 mil</w:t>
        </w:r>
      </w:smartTag>
      <w:r w:rsidRPr="009973DB">
        <w:rPr>
          <w:i/>
        </w:rPr>
        <w:t>. EUR (</w:t>
      </w:r>
      <w:smartTag w:uri="urn:schemas-microsoft-com:office:smarttags" w:element="metricconverter">
        <w:smartTagPr>
          <w:attr w:name="ProductID" w:val="11 341,9 mil"/>
        </w:smartTagPr>
        <w:r w:rsidRPr="009973DB">
          <w:rPr>
            <w:i/>
          </w:rPr>
          <w:t>11 341,9 mil</w:t>
        </w:r>
      </w:smartTag>
      <w:r w:rsidRPr="009973DB">
        <w:rPr>
          <w:i/>
        </w:rPr>
        <w:t xml:space="preserve">. Kč) a počtu 2 011 záruk, bylo k 31. 12. 2014 poskytnuto plnění ve výši </w:t>
      </w:r>
      <w:smartTag w:uri="urn:schemas-microsoft-com:office:smarttags" w:element="metricconverter">
        <w:smartTagPr>
          <w:attr w:name="ProductID" w:val="12,847 mil"/>
        </w:smartTagPr>
        <w:r w:rsidRPr="009973DB">
          <w:rPr>
            <w:i/>
          </w:rPr>
          <w:t>12,847 mil</w:t>
        </w:r>
      </w:smartTag>
      <w:r w:rsidRPr="009973DB">
        <w:rPr>
          <w:i/>
        </w:rPr>
        <w:t>. EUR (</w:t>
      </w:r>
      <w:smartTag w:uri="urn:schemas-microsoft-com:office:smarttags" w:element="metricconverter">
        <w:smartTagPr>
          <w:attr w:name="ProductID" w:val="356,208 mil"/>
        </w:smartTagPr>
        <w:r w:rsidRPr="009973DB">
          <w:rPr>
            <w:i/>
          </w:rPr>
          <w:t>356,208 mil</w:t>
        </w:r>
      </w:smartTag>
      <w:r w:rsidRPr="009973DB">
        <w:rPr>
          <w:i/>
        </w:rPr>
        <w:t xml:space="preserve">. Kč u 181 záruk, což představuje 3,1 % z výše vystavených záruk a 9,0 % z počtu poskytnutých záruk. </w:t>
      </w:r>
    </w:p>
    <w:p w:rsidR="006D67F1" w:rsidRPr="009973DB" w:rsidRDefault="006D67F1" w:rsidP="009920E2">
      <w:pPr>
        <w:numPr>
          <w:ilvl w:val="0"/>
          <w:numId w:val="38"/>
        </w:numPr>
        <w:overflowPunct/>
        <w:autoSpaceDE/>
        <w:autoSpaceDN/>
        <w:adjustRightInd/>
        <w:textAlignment w:val="auto"/>
        <w:rPr>
          <w:i/>
        </w:rPr>
      </w:pPr>
      <w:r w:rsidRPr="009973DB">
        <w:rPr>
          <w:i/>
        </w:rPr>
        <w:t>Po ukončení procesu vymáhání byly pro nedobytnost odepsány pohledávky takto:</w:t>
      </w:r>
    </w:p>
    <w:p w:rsidR="006D67F1" w:rsidRPr="009973DB" w:rsidRDefault="006D67F1" w:rsidP="009920E2">
      <w:pPr>
        <w:numPr>
          <w:ilvl w:val="1"/>
          <w:numId w:val="38"/>
        </w:numPr>
        <w:overflowPunct/>
        <w:autoSpaceDE/>
        <w:autoSpaceDN/>
        <w:adjustRightInd/>
        <w:textAlignment w:val="auto"/>
        <w:rPr>
          <w:i/>
        </w:rPr>
      </w:pPr>
      <w:r w:rsidRPr="009973DB">
        <w:rPr>
          <w:i/>
        </w:rPr>
        <w:t>S-Záruky EUR 1 305 540 (</w:t>
      </w:r>
      <w:smartTag w:uri="urn:schemas-microsoft-com:office:smarttags" w:element="metricconverter">
        <w:smartTagPr>
          <w:attr w:name="ProductID" w:val="36,2 mil"/>
        </w:smartTagPr>
        <w:r w:rsidRPr="009973DB">
          <w:rPr>
            <w:i/>
          </w:rPr>
          <w:t>36,2 mil</w:t>
        </w:r>
      </w:smartTag>
      <w:r w:rsidRPr="009973DB">
        <w:rPr>
          <w:i/>
        </w:rPr>
        <w:t>. Kč) u 12 záruk,</w:t>
      </w:r>
    </w:p>
    <w:p w:rsidR="006D67F1" w:rsidRPr="009973DB" w:rsidRDefault="006D67F1" w:rsidP="009920E2">
      <w:pPr>
        <w:numPr>
          <w:ilvl w:val="1"/>
          <w:numId w:val="38"/>
        </w:numPr>
        <w:overflowPunct/>
        <w:autoSpaceDE/>
        <w:autoSpaceDN/>
        <w:adjustRightInd/>
        <w:textAlignment w:val="auto"/>
        <w:rPr>
          <w:i/>
        </w:rPr>
      </w:pPr>
      <w:r w:rsidRPr="009973DB">
        <w:rPr>
          <w:i/>
        </w:rPr>
        <w:t>M-záruky EUR 2 445 182 (</w:t>
      </w:r>
      <w:smartTag w:uri="urn:schemas-microsoft-com:office:smarttags" w:element="metricconverter">
        <w:smartTagPr>
          <w:attr w:name="ProductID" w:val="67,8 mil"/>
        </w:smartTagPr>
        <w:r w:rsidRPr="009973DB">
          <w:rPr>
            <w:i/>
          </w:rPr>
          <w:t>67,8 mil</w:t>
        </w:r>
      </w:smartTag>
      <w:r w:rsidRPr="009973DB">
        <w:rPr>
          <w:i/>
        </w:rPr>
        <w:t xml:space="preserve">. Kč) u 36 záruk.            </w:t>
      </w:r>
    </w:p>
    <w:p w:rsidR="006D67F1" w:rsidRPr="009973DB" w:rsidRDefault="006D67F1" w:rsidP="009920E2">
      <w:pPr>
        <w:numPr>
          <w:ilvl w:val="0"/>
          <w:numId w:val="38"/>
        </w:numPr>
        <w:overflowPunct/>
        <w:autoSpaceDE/>
        <w:autoSpaceDN/>
        <w:adjustRightInd/>
        <w:textAlignment w:val="auto"/>
        <w:rPr>
          <w:i/>
        </w:rPr>
      </w:pPr>
      <w:r w:rsidRPr="009973DB">
        <w:rPr>
          <w:i/>
        </w:rPr>
        <w:t>Při interpretaci výsledků je třeba zohlednit neukončený cyklus. Z  charakteru záručního instrumentu vychází minimální revolving. ČMZRB neočekává na konci výrazné přebytky na záručním účtu.</w:t>
      </w:r>
    </w:p>
    <w:p w:rsidR="006D67F1" w:rsidRPr="009973DB" w:rsidRDefault="006D67F1" w:rsidP="009920E2">
      <w:pPr>
        <w:rPr>
          <w:b/>
          <w:i/>
        </w:rPr>
      </w:pPr>
    </w:p>
    <w:p w:rsidR="006D67F1" w:rsidRPr="009973DB" w:rsidRDefault="006D67F1" w:rsidP="009920E2">
      <w:pPr>
        <w:rPr>
          <w:b/>
          <w:i/>
        </w:rPr>
      </w:pPr>
      <w:r w:rsidRPr="009973DB">
        <w:rPr>
          <w:b/>
          <w:i/>
        </w:rPr>
        <w:t>PROGRES</w:t>
      </w:r>
    </w:p>
    <w:p w:rsidR="006D67F1" w:rsidRPr="009973DB" w:rsidRDefault="006D67F1" w:rsidP="009920E2">
      <w:pPr>
        <w:numPr>
          <w:ilvl w:val="0"/>
          <w:numId w:val="39"/>
        </w:numPr>
        <w:overflowPunct/>
        <w:autoSpaceDE/>
        <w:autoSpaceDN/>
        <w:adjustRightInd/>
        <w:textAlignment w:val="auto"/>
        <w:rPr>
          <w:i/>
        </w:rPr>
      </w:pPr>
      <w:r w:rsidRPr="009973DB">
        <w:rPr>
          <w:i/>
        </w:rPr>
        <w:t xml:space="preserve">Z celkové výše poskytnutých podřízených úvěrů  </w:t>
      </w:r>
      <w:smartTag w:uri="urn:schemas-microsoft-com:office:smarttags" w:element="metricconverter">
        <w:smartTagPr>
          <w:attr w:name="ProductID" w:val="137,298 mil"/>
        </w:smartTagPr>
        <w:r w:rsidRPr="009973DB">
          <w:rPr>
            <w:i/>
          </w:rPr>
          <w:t>137,298 mil</w:t>
        </w:r>
      </w:smartTag>
      <w:r w:rsidRPr="009973DB">
        <w:rPr>
          <w:i/>
        </w:rPr>
        <w:t>. EUR (</w:t>
      </w:r>
      <w:smartTag w:uri="urn:schemas-microsoft-com:office:smarttags" w:element="metricconverter">
        <w:smartTagPr>
          <w:attr w:name="ProductID" w:val="3 807,0 mil"/>
        </w:smartTagPr>
        <w:r w:rsidRPr="009973DB">
          <w:rPr>
            <w:i/>
          </w:rPr>
          <w:t>3 807,0 mil</w:t>
        </w:r>
      </w:smartTag>
      <w:r w:rsidRPr="009973DB">
        <w:rPr>
          <w:i/>
        </w:rPr>
        <w:t xml:space="preserve">. Kč) a počtu  472, činily k 31. 12. 2014 pohledávky po lhůtě splatnosti, včetně dlužných úroků (sankčních a úroků z úvěrů) u 36 úvěrů, částku </w:t>
      </w:r>
      <w:smartTag w:uri="urn:schemas-microsoft-com:office:smarttags" w:element="metricconverter">
        <w:smartTagPr>
          <w:attr w:name="ProductID" w:val="3,448 mil"/>
        </w:smartTagPr>
        <w:r w:rsidRPr="009973DB">
          <w:rPr>
            <w:i/>
          </w:rPr>
          <w:t>3,448 mil</w:t>
        </w:r>
      </w:smartTag>
      <w:r w:rsidRPr="009973DB">
        <w:rPr>
          <w:i/>
        </w:rPr>
        <w:t>. EUR (</w:t>
      </w:r>
      <w:smartTag w:uri="urn:schemas-microsoft-com:office:smarttags" w:element="metricconverter">
        <w:smartTagPr>
          <w:attr w:name="ProductID" w:val="95,610 mil"/>
        </w:smartTagPr>
        <w:r w:rsidRPr="009973DB">
          <w:rPr>
            <w:i/>
          </w:rPr>
          <w:t>95,610 mil</w:t>
        </w:r>
      </w:smartTag>
      <w:r w:rsidRPr="009973DB">
        <w:rPr>
          <w:i/>
        </w:rPr>
        <w:t xml:space="preserve">. Kč), což představuje 2,5  % z výše poskytnutých úvěrů a  7,6 % z počtu poskytnutých úvěrů. </w:t>
      </w:r>
    </w:p>
    <w:p w:rsidR="006D67F1" w:rsidRPr="009973DB" w:rsidRDefault="006D67F1" w:rsidP="009920E2">
      <w:pPr>
        <w:numPr>
          <w:ilvl w:val="0"/>
          <w:numId w:val="39"/>
        </w:numPr>
        <w:overflowPunct/>
        <w:autoSpaceDE/>
        <w:autoSpaceDN/>
        <w:adjustRightInd/>
        <w:textAlignment w:val="auto"/>
        <w:rPr>
          <w:i/>
        </w:rPr>
      </w:pPr>
      <w:r w:rsidRPr="009973DB">
        <w:rPr>
          <w:i/>
        </w:rPr>
        <w:t xml:space="preserve">V programu PROGRES nebyly dosud odepsány žádné pohledávky pro nedobytnost. Zůstatek jistiny úvěru do splatnosti k 31.12.2014 činil  </w:t>
      </w:r>
      <w:smartTag w:uri="urn:schemas-microsoft-com:office:smarttags" w:element="metricconverter">
        <w:smartTagPr>
          <w:attr w:name="ProductID" w:val="76,856 mil"/>
        </w:smartTagPr>
        <w:r w:rsidRPr="009973DB">
          <w:rPr>
            <w:i/>
          </w:rPr>
          <w:t>76,856 mil</w:t>
        </w:r>
      </w:smartTag>
      <w:r w:rsidRPr="009973DB">
        <w:rPr>
          <w:i/>
        </w:rPr>
        <w:t>. EUR (</w:t>
      </w:r>
      <w:smartTag w:uri="urn:schemas-microsoft-com:office:smarttags" w:element="metricconverter">
        <w:smartTagPr>
          <w:attr w:name="ProductID" w:val="2 131,075 mil"/>
        </w:smartTagPr>
        <w:r w:rsidRPr="009973DB">
          <w:rPr>
            <w:i/>
          </w:rPr>
          <w:t>2 131,075 mil</w:t>
        </w:r>
      </w:smartTag>
      <w:r w:rsidRPr="009973DB">
        <w:rPr>
          <w:i/>
        </w:rPr>
        <w:t xml:space="preserve">. Kč). Výše plně splacených úvěrů je </w:t>
      </w:r>
      <w:smartTag w:uri="urn:schemas-microsoft-com:office:smarttags" w:element="metricconverter">
        <w:smartTagPr>
          <w:attr w:name="ProductID" w:val="17,194 mil"/>
        </w:smartTagPr>
        <w:r w:rsidRPr="009973DB">
          <w:rPr>
            <w:i/>
          </w:rPr>
          <w:t>17,194 mil</w:t>
        </w:r>
      </w:smartTag>
      <w:r w:rsidRPr="009973DB">
        <w:rPr>
          <w:i/>
        </w:rPr>
        <w:t>. EUR (</w:t>
      </w:r>
      <w:smartTag w:uri="urn:schemas-microsoft-com:office:smarttags" w:element="metricconverter">
        <w:smartTagPr>
          <w:attr w:name="ProductID" w:val="476,755 mil"/>
        </w:smartTagPr>
        <w:r w:rsidRPr="009973DB">
          <w:rPr>
            <w:i/>
          </w:rPr>
          <w:t>476,755 mil</w:t>
        </w:r>
      </w:smartTag>
      <w:r w:rsidRPr="009973DB">
        <w:rPr>
          <w:i/>
        </w:rPr>
        <w:t>. Kč), počet splacených úvěrů je 68.</w:t>
      </w:r>
    </w:p>
    <w:p w:rsidR="006D67F1" w:rsidRPr="009973DB" w:rsidRDefault="006D67F1" w:rsidP="009920E2"/>
    <w:p w:rsidR="006D67F1" w:rsidRPr="009973DB" w:rsidRDefault="006D67F1" w:rsidP="009920E2">
      <w:r w:rsidRPr="009973DB">
        <w:t>Výsledky všech výše uvedených programů jsou ovlivněny skutečností, že byly využity vždy pouze na část programovacího období.</w:t>
      </w:r>
    </w:p>
    <w:p w:rsidR="006D67F1" w:rsidRPr="009973DB" w:rsidRDefault="006D67F1" w:rsidP="009920E2"/>
    <w:p w:rsidR="006D67F1" w:rsidRPr="009973DB" w:rsidRDefault="006D67F1" w:rsidP="006F771D">
      <w:pPr>
        <w:pStyle w:val="Neslovannadpisy"/>
      </w:pPr>
      <w:r w:rsidRPr="009973DB">
        <w:t>Kapitálové vstupy</w:t>
      </w:r>
    </w:p>
    <w:p w:rsidR="006D67F1" w:rsidRPr="009973DB" w:rsidRDefault="006D67F1" w:rsidP="009920E2">
      <w:r w:rsidRPr="009973DB">
        <w:rPr>
          <w:b/>
        </w:rPr>
        <w:t>S využitím nástroje podoby kapitálových vstupů</w:t>
      </w:r>
      <w:r w:rsidRPr="009973DB">
        <w:t xml:space="preserve"> v ČR neexistuje minulá zkušenost, neboť pokus o zřízení této formy podpory v programovém období 2007-2013 v rámci OPPI nebyl úspěšný, avšak umožnil otevření veřejné debaty na dané téma a celá fáze přípravy tohoto fondu znamenala získání důležitých zkušeností. Jako problematickou pro konečnou implementaci seed fondu v minulém období se ukázala otázka výběrového řízení na správce a následné průtahy</w:t>
      </w:r>
      <w:r>
        <w:t xml:space="preserve"> </w:t>
      </w:r>
      <w:r w:rsidRPr="009973DB">
        <w:t>v řízení úřadu pro ochranu hospodářské soutěže.</w:t>
      </w:r>
    </w:p>
    <w:p w:rsidR="006D67F1" w:rsidRPr="009973DB" w:rsidRDefault="006D67F1" w:rsidP="009920E2"/>
    <w:p w:rsidR="006D67F1" w:rsidRPr="009973DB" w:rsidRDefault="006D67F1" w:rsidP="009920E2">
      <w:pPr>
        <w:pStyle w:val="Heading4"/>
      </w:pPr>
      <w:r w:rsidRPr="009973DB">
        <w:t>Přehled zahraničních zkušeností s obdobnými finančními nástroji</w:t>
      </w:r>
    </w:p>
    <w:p w:rsidR="006D67F1" w:rsidRPr="009973DB" w:rsidRDefault="006D67F1" w:rsidP="00947133">
      <w:pPr>
        <w:rPr>
          <w:szCs w:val="22"/>
        </w:rPr>
      </w:pPr>
      <w:r w:rsidRPr="009973DB">
        <w:rPr>
          <w:szCs w:val="22"/>
        </w:rPr>
        <w:t>Jak dokazují zahraniční zkušenosti, rizikový kapitál může být významným katalyzátorem hospodářského a inovačního rozvoje. Mezi hlavní světové lídry v tomto směru patří např. USA, Izrael, ale i některé státy Evropy (např. Finsko, Švýcarsko, Německo).</w:t>
      </w:r>
    </w:p>
    <w:p w:rsidR="006D67F1" w:rsidRPr="009973DB" w:rsidRDefault="006D67F1" w:rsidP="00947133">
      <w:pPr>
        <w:rPr>
          <w:szCs w:val="22"/>
        </w:rPr>
      </w:pPr>
    </w:p>
    <w:p w:rsidR="006D67F1" w:rsidRPr="009973DB" w:rsidRDefault="006D67F1" w:rsidP="00947133">
      <w:pPr>
        <w:rPr>
          <w:szCs w:val="22"/>
        </w:rPr>
      </w:pPr>
      <w:r w:rsidRPr="009973DB">
        <w:rPr>
          <w:szCs w:val="22"/>
        </w:rPr>
        <w:t xml:space="preserve">Využívání rizikového kapitálu v EU má vzestupnou tendenci i vzhledem k podpoře Evropské Komise (EK) ve spolupráci zejména s Evropským investičním fondem (EIF). V rámci kohezní politiky ji využily i mnohé státy z regionu střední a východní Evropy, které tak v programovém období 2007-2013 spustily své vlastní programy státní podpory rizikového kapitálu. </w:t>
      </w:r>
      <w:r w:rsidRPr="009973DB">
        <w:rPr>
          <w:b/>
          <w:szCs w:val="22"/>
        </w:rPr>
        <w:t>V minulém programovacím období z prostředků strukturálních fondů EU vznikly veřejné investiční fondy ve 20 státech EU (včetně Slovenska, Polska a Maďarska).</w:t>
      </w:r>
      <w:r w:rsidRPr="009973DB">
        <w:rPr>
          <w:szCs w:val="22"/>
        </w:rPr>
        <w:t>Převažující formou implementace jsou fondy fondů, které investují nikoliv přímo do jednotlivých projektů, ale do kapitálu fondů se shodně zaměřenou investiční strategií. Zcela ojedinělé však nejsou ani tzv. koinvestiční fondy, které spočívají ve vyhledávání nejen investorů, ale i vhodných projektů, do kterých po boku soukromých venture fondů přímo investují.</w:t>
      </w:r>
    </w:p>
    <w:p w:rsidR="006D67F1" w:rsidRPr="009973DB" w:rsidRDefault="006D67F1" w:rsidP="00947133">
      <w:pPr>
        <w:rPr>
          <w:szCs w:val="22"/>
        </w:rPr>
      </w:pP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tblPr>
      <w:tblGrid>
        <w:gridCol w:w="2000"/>
        <w:gridCol w:w="6800"/>
      </w:tblGrid>
      <w:tr w:rsidR="006D67F1" w:rsidRPr="009973DB" w:rsidTr="006F771D">
        <w:trPr>
          <w:trHeight w:val="482"/>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Izrael (Yozma)</w:t>
            </w:r>
          </w:p>
        </w:tc>
        <w:tc>
          <w:tcPr>
            <w:tcW w:w="6800" w:type="dxa"/>
            <w:shd w:val="clear" w:color="auto" w:fill="FFFFFF"/>
            <w:noWrap/>
          </w:tcPr>
          <w:p w:rsidR="006D67F1" w:rsidRPr="009973DB" w:rsidRDefault="006D67F1" w:rsidP="006F771D">
            <w:r w:rsidRPr="009973DB">
              <w:t>Izrael je dnes jedním z nejrozvinutějších trhů v oblasti rizikového kapitálu. V současné době zde působí zhruba sedmdesát aktivních venture fondů, včetně zahraničních. Velký rozvoj rizikového kapitálu nastal v 90. letech v souvislosti s programem státní podpory Yozma. V rámci ní</w:t>
            </w:r>
            <w:r w:rsidRPr="009973DB">
              <w:rPr>
                <w:b/>
              </w:rPr>
              <w:t xml:space="preserve"> státní fond koinvestoval s izraelskými venture fondy do startupových projektů za podmínky, že izraelské fondy získaly za partnera také zahraniční fondy.</w:t>
            </w:r>
            <w:r w:rsidRPr="009973DB">
              <w:t xml:space="preserve">Původní Yozma disponovala </w:t>
            </w:r>
            <w:smartTag w:uri="urn:schemas-microsoft-com:office:smarttags" w:element="metricconverter">
              <w:smartTagPr>
                <w:attr w:name="ProductID" w:val="100 mil"/>
              </w:smartTagPr>
              <w:r w:rsidRPr="009973DB">
                <w:t>100 mil</w:t>
              </w:r>
            </w:smartTag>
            <w:r w:rsidRPr="009973DB">
              <w:t xml:space="preserve">. USD, které rozdělila do 10 FRK, přičemž zhruba 50 % financování zajistil soukromý finanční sektor. Následoval příliv zejména amerického rizikového a rozvojového kapitálu. Některé podpořené startupy přivedl tímto způsobem poskytnutý rizikový kapitál až k primární emisi na amerických či evropských burzách. V současnosti se od přímé podpory FRK upouští, nicméně běží např. specializovaný Life Science Fund s kapitalizací </w:t>
            </w:r>
            <w:smartTag w:uri="urn:schemas-microsoft-com:office:smarttags" w:element="metricconverter">
              <w:smartTagPr>
                <w:attr w:name="ProductID" w:val="220 mil"/>
              </w:smartTagPr>
              <w:r w:rsidRPr="009973DB">
                <w:t>220 mil</w:t>
              </w:r>
            </w:smartTag>
            <w:r w:rsidRPr="009973DB">
              <w:t>. USD, kam stát vložil menšinový podíl coby tzv. limited partner. Fond musí část svých investic alokovat do projektů bio-farmaceutických technologií. Hlavní váha státní podpory se přesouvá do fáze pre-seed.</w:t>
            </w:r>
          </w:p>
        </w:tc>
      </w:tr>
      <w:tr w:rsidR="006D67F1" w:rsidRPr="009973DB" w:rsidTr="006F771D">
        <w:trPr>
          <w:trHeight w:val="1260"/>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Německo (HTGF)</w:t>
            </w:r>
          </w:p>
        </w:tc>
        <w:tc>
          <w:tcPr>
            <w:tcW w:w="6800" w:type="dxa"/>
            <w:shd w:val="clear" w:color="auto" w:fill="FFFFFF"/>
            <w:noWrap/>
          </w:tcPr>
          <w:p w:rsidR="006D67F1" w:rsidRPr="009973DB" w:rsidRDefault="006D67F1" w:rsidP="00F014E7">
            <w:pPr>
              <w:rPr>
                <w:szCs w:val="22"/>
              </w:rPr>
            </w:pPr>
            <w:r w:rsidRPr="009973DB">
              <w:rPr>
                <w:szCs w:val="22"/>
              </w:rPr>
              <w:t xml:space="preserve">Německo představuje rozvinutý trh se silně decentralizovanou soustavou fondů rizikového kapitálu podle jednotlivých spolkových zemí. Charakteristické je zde </w:t>
            </w:r>
            <w:r w:rsidRPr="009973DB">
              <w:rPr>
                <w:b/>
                <w:szCs w:val="22"/>
              </w:rPr>
              <w:t>partnerství veřejného sektoru s domácím průmyslem</w:t>
            </w:r>
            <w:r w:rsidRPr="009973DB">
              <w:rPr>
                <w:szCs w:val="22"/>
              </w:rPr>
              <w:t xml:space="preserve">. Příkladem fondu, kde spolupracují veřejný a soukromý sektor je High-Tech Gründerfonds (HTGF) specializující se na seed investice do počáteční fáze podnikání start-upů s vysokým růstovým potenciálem. Jedná se o nejaktivnější venture fond v Německu. K podílníkům HTG patří Spolkové ministerstvo hospodářství a energetiky, spolková rozvojová banka KfW a 12 soukromých průmyslových skupin. HTGF disponuje kapitálem ve výši cca </w:t>
            </w:r>
            <w:smartTag w:uri="urn:schemas-microsoft-com:office:smarttags" w:element="metricconverter">
              <w:smartTagPr>
                <w:attr w:name="ProductID" w:val="560,5 mil"/>
              </w:smartTagPr>
              <w:r w:rsidRPr="009973DB">
                <w:rPr>
                  <w:szCs w:val="22"/>
                </w:rPr>
                <w:t>560,5 mil</w:t>
              </w:r>
            </w:smartTag>
            <w:r w:rsidRPr="009973DB">
              <w:rPr>
                <w:szCs w:val="22"/>
              </w:rPr>
              <w:t>. EUR ve správě dvou svých fondů.</w:t>
            </w:r>
          </w:p>
          <w:p w:rsidR="006D67F1" w:rsidRPr="009973DB" w:rsidRDefault="006D67F1" w:rsidP="00823083">
            <w:pPr>
              <w:jc w:val="left"/>
              <w:rPr>
                <w:color w:val="000000"/>
              </w:rPr>
            </w:pPr>
          </w:p>
        </w:tc>
      </w:tr>
      <w:tr w:rsidR="006D67F1" w:rsidRPr="009973DB" w:rsidTr="006F771D">
        <w:trPr>
          <w:trHeight w:val="315"/>
        </w:trPr>
        <w:tc>
          <w:tcPr>
            <w:tcW w:w="2000" w:type="dxa"/>
            <w:shd w:val="clear" w:color="auto" w:fill="548DD4"/>
            <w:noWrap/>
            <w:vAlign w:val="center"/>
          </w:tcPr>
          <w:p w:rsidR="006D67F1" w:rsidRPr="009973DB" w:rsidRDefault="006D67F1" w:rsidP="00823083">
            <w:pPr>
              <w:jc w:val="center"/>
              <w:rPr>
                <w:b/>
                <w:color w:val="000000"/>
              </w:rPr>
            </w:pPr>
            <w:r w:rsidRPr="009973DB">
              <w:rPr>
                <w:b/>
                <w:color w:val="FFFFFF"/>
              </w:rPr>
              <w:t>Slovensko (Slovenský záručný a rozvojový fond)</w:t>
            </w:r>
          </w:p>
        </w:tc>
        <w:tc>
          <w:tcPr>
            <w:tcW w:w="6800" w:type="dxa"/>
            <w:shd w:val="clear" w:color="auto" w:fill="FFFFFF"/>
            <w:noWrap/>
          </w:tcPr>
          <w:p w:rsidR="006D67F1" w:rsidRPr="009973DB" w:rsidRDefault="006D67F1" w:rsidP="00F014E7">
            <w:r w:rsidRPr="009973DB">
              <w:rPr>
                <w:szCs w:val="22"/>
              </w:rPr>
              <w:t>Slovenská vláda využila v roce 2013 iniciativy JEREMIE k implementaci vlastního nástroje k podpoře rizikového kapitálu. Ten je založen na holdingovém fondu „</w:t>
            </w:r>
            <w:r w:rsidRPr="009973DB">
              <w:t>Slovenský záručný a rozvojový fond” (SZARF)</w:t>
            </w:r>
            <w:r w:rsidRPr="009973DB">
              <w:rPr>
                <w:b/>
              </w:rPr>
              <w:t xml:space="preserve"> spravovaném EIF</w:t>
            </w:r>
            <w:r w:rsidRPr="009973DB">
              <w:t>. Prostředky do něj (</w:t>
            </w:r>
            <w:smartTag w:uri="urn:schemas-microsoft-com:office:smarttags" w:element="metricconverter">
              <w:smartTagPr>
                <w:attr w:name="ProductID" w:val="100 mil"/>
              </w:smartTagPr>
              <w:r w:rsidRPr="009973DB">
                <w:t>100 mil</w:t>
              </w:r>
            </w:smartTag>
            <w:r w:rsidRPr="009973DB">
              <w:t>. EUR) byly vloženy ze tří OP a jsou určeny na podporu MSP formou návratných finančních nástrojů (úvěry, garance, rizikový kapitál).</w:t>
            </w:r>
          </w:p>
          <w:p w:rsidR="006D67F1" w:rsidRPr="009973DB" w:rsidRDefault="006D67F1" w:rsidP="00F014E7"/>
          <w:p w:rsidR="006D67F1" w:rsidRPr="009973DB" w:rsidRDefault="006D67F1" w:rsidP="00F014E7">
            <w:r w:rsidRPr="009973DB">
              <w:rPr>
                <w:b/>
              </w:rPr>
              <w:t xml:space="preserve">V rámci finančních nástrojů rizikového kapitálu poskytl SZARF/EIF prostředky do tří fondů s různým tematickým zacílením, k nimž vybral za manažery na jaře 2014 na základě výzvy dvě lokální slovenské společnosti </w:t>
            </w:r>
            <w:r w:rsidRPr="009973DB">
              <w:t xml:space="preserve">(Neulogy Ventures a Limerock Fund Managers). Fondy mají koinvestovat celkem </w:t>
            </w:r>
            <w:smartTag w:uri="urn:schemas-microsoft-com:office:smarttags" w:element="metricconverter">
              <w:smartTagPr>
                <w:attr w:name="ProductID" w:val="50 mil"/>
              </w:smartTagPr>
              <w:r w:rsidRPr="009973DB">
                <w:t>50 mil</w:t>
              </w:r>
            </w:smartTag>
            <w:r w:rsidRPr="009973DB">
              <w:t xml:space="preserve">. EUR do více než 50 MSP společně se soukromými investory, kteří se budou podílet minimálně. z 50 %. Celkově se tedy počítá s investovaným kapitálem přesahujícím </w:t>
            </w:r>
            <w:smartTag w:uri="urn:schemas-microsoft-com:office:smarttags" w:element="metricconverter">
              <w:smartTagPr>
                <w:attr w:name="ProductID" w:val="100 mil"/>
              </w:smartTagPr>
              <w:r w:rsidRPr="009973DB">
                <w:t>100 mil</w:t>
              </w:r>
            </w:smartTag>
            <w:r w:rsidRPr="009973DB">
              <w:t>. EUR. První investice v  současnosti probíhají.</w:t>
            </w:r>
          </w:p>
          <w:p w:rsidR="006D67F1" w:rsidRPr="009973DB" w:rsidRDefault="006D67F1" w:rsidP="00823083"/>
        </w:tc>
      </w:tr>
      <w:tr w:rsidR="006D67F1" w:rsidRPr="009973DB" w:rsidTr="006F771D">
        <w:trPr>
          <w:trHeight w:val="315"/>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Polsko (KFK, PFFW)</w:t>
            </w:r>
          </w:p>
        </w:tc>
        <w:tc>
          <w:tcPr>
            <w:tcW w:w="6800" w:type="dxa"/>
            <w:shd w:val="clear" w:color="auto" w:fill="FFFFFF"/>
            <w:noWrap/>
          </w:tcPr>
          <w:p w:rsidR="006D67F1" w:rsidRPr="009973DB" w:rsidRDefault="006D67F1" w:rsidP="0088767E">
            <w:r w:rsidRPr="009973DB">
              <w:t xml:space="preserve">Rizikový kapitál začal být vládou podporován v roce 2005, kdy byl zřízen Národní kapitálový fond (KFK) ve 100% vlastnictví Banky Gospodarstwa Krajowego (BGK - národní rozvojová banka). Tento </w:t>
            </w:r>
            <w:r w:rsidRPr="009973DB">
              <w:rPr>
                <w:b/>
              </w:rPr>
              <w:t>holdingový fond spravuje veřejné prostředky z ESIF i dalších zdrojů, které investuje společně s privátními prostředky do privátních venture fondů</w:t>
            </w:r>
            <w:r w:rsidRPr="009973DB">
              <w:t xml:space="preserve"> (aktivně se podílí na jejich fungování prostřednictvím zástupců v dozorčích radách) nikoliv přímo do cílových podniků. Tímto způsobem </w:t>
            </w:r>
            <w:r w:rsidRPr="009973DB">
              <w:rPr>
                <w:b/>
              </w:rPr>
              <w:t xml:space="preserve">spolupracuje už s 16 fondy s celkovou kapitalizací </w:t>
            </w:r>
            <w:smartTag w:uri="urn:schemas-microsoft-com:office:smarttags" w:element="metricconverter">
              <w:smartTagPr>
                <w:attr w:name="ProductID" w:val="178 mil"/>
              </w:smartTagPr>
              <w:r w:rsidRPr="009973DB">
                <w:rPr>
                  <w:b/>
                </w:rPr>
                <w:t>178 mil</w:t>
              </w:r>
            </w:smartTag>
            <w:r w:rsidRPr="009973DB">
              <w:rPr>
                <w:b/>
              </w:rPr>
              <w:t>. EUR, které doposud provedly 72 investic.</w:t>
            </w:r>
          </w:p>
          <w:p w:rsidR="006D67F1" w:rsidRPr="009973DB" w:rsidRDefault="006D67F1" w:rsidP="0088767E"/>
          <w:p w:rsidR="006D67F1" w:rsidRPr="009973DB" w:rsidRDefault="006D67F1" w:rsidP="00237741">
            <w:r w:rsidRPr="009973DB">
              <w:rPr>
                <w:b/>
              </w:rPr>
              <w:t>V dubnu 2013 BGK spolu s EIF založila další fond fondů Polski Fundusz Funduszy Wzrostu (PFFW)</w:t>
            </w:r>
            <w:r w:rsidRPr="009973DB">
              <w:t xml:space="preserve">, který bude investovat do investičních portfolií zaměřených na začínající či rozvíjející se MSP. Prvotní vklady jsou ve výši </w:t>
            </w:r>
            <w:smartTag w:uri="urn:schemas-microsoft-com:office:smarttags" w:element="metricconverter">
              <w:smartTagPr>
                <w:attr w:name="ProductID" w:val="30 mil"/>
              </w:smartTagPr>
              <w:r w:rsidRPr="009973DB">
                <w:t>30 mil</w:t>
              </w:r>
            </w:smartTag>
            <w:r w:rsidRPr="009973DB">
              <w:t xml:space="preserve">. EUR z EIF a </w:t>
            </w:r>
            <w:smartTag w:uri="urn:schemas-microsoft-com:office:smarttags" w:element="metricconverter">
              <w:smartTagPr>
                <w:attr w:name="ProductID" w:val="60 mil"/>
              </w:smartTagPr>
              <w:r w:rsidRPr="009973DB">
                <w:t>60 mil</w:t>
              </w:r>
            </w:smartTag>
            <w:r w:rsidRPr="009973DB">
              <w:t xml:space="preserve">. EUR z BGK. K prostředkům obou podílníků by se měli opět přidat další privátní investoři s cílem dosáhnout kapitalizace až </w:t>
            </w:r>
            <w:smartTag w:uri="urn:schemas-microsoft-com:office:smarttags" w:element="metricconverter">
              <w:smartTagPr>
                <w:attr w:name="ProductID" w:val="180 mil"/>
              </w:smartTagPr>
              <w:r w:rsidRPr="009973DB">
                <w:t>180 mil</w:t>
              </w:r>
            </w:smartTag>
            <w:r w:rsidRPr="009973DB">
              <w:t>. EUR.</w:t>
            </w:r>
          </w:p>
        </w:tc>
      </w:tr>
    </w:tbl>
    <w:p w:rsidR="006D67F1" w:rsidRPr="009973DB" w:rsidRDefault="006D67F1" w:rsidP="00947133">
      <w:pPr>
        <w:rPr>
          <w:szCs w:val="22"/>
        </w:rPr>
      </w:pPr>
    </w:p>
    <w:p w:rsidR="006D67F1" w:rsidRPr="009973DB" w:rsidRDefault="006D67F1" w:rsidP="009920E2">
      <w:r w:rsidRPr="009973DB">
        <w:t>Veřejné politiky stále více berou v úvahu komplementární roli neformálního „Business Angels“ (BA) trhu, zvláště v investičních oblastech, kde tradiční rizikový kapitál nebyl aktivní.Intervence k podpoře BA investic zahrnují daňové stimuly, novou legislativu v oblasti cenných papírů, capacity</w:t>
      </w:r>
      <w:r>
        <w:t xml:space="preserve"> </w:t>
      </w:r>
      <w:r w:rsidRPr="009973DB">
        <w:t>building investorů i podnikatelů, sítě BA i koinvestiční schémata.</w:t>
      </w:r>
    </w:p>
    <w:p w:rsidR="006D67F1" w:rsidRPr="009973DB" w:rsidRDefault="006D67F1" w:rsidP="009920E2">
      <w:pPr>
        <w:pStyle w:val="Heading4"/>
      </w:pPr>
      <w:r w:rsidRPr="009973DB">
        <w:t>Aplikace zkušeností na současné podmínky</w:t>
      </w:r>
    </w:p>
    <w:p w:rsidR="006D67F1" w:rsidRPr="009973DB" w:rsidRDefault="006D67F1" w:rsidP="006F771D">
      <w:pPr>
        <w:overflowPunct/>
        <w:autoSpaceDE/>
        <w:autoSpaceDN/>
        <w:adjustRightInd/>
        <w:textAlignment w:val="auto"/>
      </w:pPr>
      <w:r w:rsidRPr="009973DB">
        <w:t>Funkční schéma podpory MSP dluhovými nástroji v minulém období tvoří dobrý výchozí bod pro nastavení finančních nástrojů též v OP PIK. Ověřitelné je zde efektivní zapojení soukromých úvěrujících institucí i veřejného bankovního subjektu ve formě ČMZRB, který pro současné programovací období disponuje v této oblasti dostatečným know-how a zkušeností.</w:t>
      </w:r>
    </w:p>
    <w:p w:rsidR="006D67F1" w:rsidRPr="009973DB" w:rsidRDefault="006D67F1" w:rsidP="006F771D">
      <w:pPr>
        <w:overflowPunct/>
        <w:autoSpaceDE/>
        <w:autoSpaceDN/>
        <w:adjustRightInd/>
        <w:textAlignment w:val="auto"/>
      </w:pPr>
    </w:p>
    <w:p w:rsidR="006D67F1" w:rsidRPr="009973DB" w:rsidRDefault="006D67F1" w:rsidP="006F771D">
      <w:pPr>
        <w:overflowPunct/>
        <w:autoSpaceDE/>
        <w:autoSpaceDN/>
        <w:adjustRightInd/>
        <w:textAlignment w:val="auto"/>
      </w:pPr>
      <w:r w:rsidRPr="009973DB">
        <w:t>Zahraniční zkušenosti s rizikovým kapitálem dokládají velmi pozitivní vliv efektivně směřované veřejné podpory. Nutnou podmínkou úspěchu je profesionální management a účast soukromých investorů. Státní fond by v žádném případě neměl vytlačovat soukromý kapitál. V zahraničí ověřenou formou investiční strategie je státní fond fondů, který investuje do jednotlivých vybraných soukromých venture fondů s danou investiční strategií. Funkční alternativou mohou být též přímé koinvestice se soukromými investory. Zahraniční zkušenosti dokládají významný potenciál pákového efektu formou zapojení soukromých investic nejen na bázi koinvestování, ale též dalších investic soukromých investorů na úrovni fondů.</w:t>
      </w:r>
    </w:p>
    <w:p w:rsidR="006D67F1" w:rsidRPr="009973DB" w:rsidRDefault="006D67F1" w:rsidP="006F771D">
      <w:pPr>
        <w:overflowPunct/>
        <w:autoSpaceDE/>
        <w:autoSpaceDN/>
        <w:adjustRightInd/>
        <w:textAlignment w:val="auto"/>
      </w:pPr>
    </w:p>
    <w:p w:rsidR="006D67F1" w:rsidRPr="009973DB" w:rsidRDefault="006D67F1" w:rsidP="009920E2">
      <w:pPr>
        <w:pStyle w:val="Heading3"/>
      </w:pPr>
      <w:bookmarkStart w:id="970" w:name="_Toc417682932"/>
      <w:r w:rsidRPr="009973DB">
        <w:t>Specifický cíl 2.3</w:t>
      </w:r>
      <w:bookmarkEnd w:id="970"/>
    </w:p>
    <w:p w:rsidR="006D67F1" w:rsidRPr="009973DB" w:rsidRDefault="006D67F1" w:rsidP="009920E2">
      <w:pPr>
        <w:pStyle w:val="Heading4"/>
      </w:pPr>
      <w:r w:rsidRPr="009973DB">
        <w:t>Závěry vyvozené z implementace podobných nástrojů v minulosti</w:t>
      </w:r>
    </w:p>
    <w:p w:rsidR="006D67F1" w:rsidRPr="009973DB" w:rsidRDefault="006D67F1" w:rsidP="006F771D">
      <w:pPr>
        <w:rPr>
          <w:lang w:eastAsia="en-US"/>
        </w:rPr>
      </w:pPr>
      <w:r w:rsidRPr="009973DB">
        <w:rPr>
          <w:lang w:eastAsia="en-US"/>
        </w:rPr>
        <w:t>Dotační programy na podporu Brownfields byly v minulém období využívány nejen v OP PI, ale též v dalších programech. Zájem o dotační podporu ve všech případech výrazně převážil nabídku zdrojů, což bylo dáno i úrovní dotační podpory.</w:t>
      </w:r>
    </w:p>
    <w:p w:rsidR="006D67F1" w:rsidRPr="009973DB" w:rsidRDefault="006D67F1" w:rsidP="006F771D">
      <w:pPr>
        <w:rPr>
          <w:lang w:eastAsia="en-US"/>
        </w:rPr>
      </w:pPr>
    </w:p>
    <w:p w:rsidR="006D67F1" w:rsidRPr="009973DB" w:rsidRDefault="006D67F1" w:rsidP="006F771D">
      <w:pPr>
        <w:rPr>
          <w:lang w:eastAsia="en-US"/>
        </w:rPr>
      </w:pPr>
      <w:r w:rsidRPr="009973DB">
        <w:rPr>
          <w:lang w:eastAsia="en-US"/>
        </w:rPr>
        <w:t>V programu Nemovitosti OP PI, který směřoval na podnikatelské subjekty a nemovitosti, byly dotační podporou iniciovány v této oblasti významné investice. Problematickým aspektem jeho výsledků byly nicméně hodnotící kritéria výběru a charakter některých podpořených projektů. Dotační formou byly podpořeny i relativně méně nákladné a efektivní rekonstrukce stávajících částečně používaných podnikatelských nemovitostí, pro něž se jeví tato forma podpory jako neadekvátní. Program tak podpořil skutečně obtížně regenerovatelné brownfieldy pouze v omezené míře.</w:t>
      </w:r>
    </w:p>
    <w:p w:rsidR="006D67F1" w:rsidRPr="009973DB" w:rsidRDefault="006D67F1" w:rsidP="006F771D">
      <w:pPr>
        <w:rPr>
          <w:lang w:eastAsia="en-US"/>
        </w:rPr>
      </w:pPr>
    </w:p>
    <w:p w:rsidR="006D67F1" w:rsidRPr="009973DB" w:rsidRDefault="006D67F1" w:rsidP="006F771D">
      <w:pPr>
        <w:rPr>
          <w:lang w:eastAsia="en-US"/>
        </w:rPr>
      </w:pPr>
      <w:r w:rsidRPr="009973DB">
        <w:rPr>
          <w:lang w:eastAsia="en-US"/>
        </w:rPr>
        <w:t xml:space="preserve">Rekonstrukce podnikatelských nemovitostí byly zároveň v mnoha případech předmětem též </w:t>
      </w:r>
      <w:r w:rsidRPr="009973DB">
        <w:rPr>
          <w:b/>
          <w:lang w:eastAsia="en-US"/>
        </w:rPr>
        <w:t xml:space="preserve">úvěrových a záručních programů ČMZRB </w:t>
      </w:r>
      <w:r w:rsidRPr="009973DB">
        <w:rPr>
          <w:lang w:eastAsia="en-US"/>
        </w:rPr>
        <w:t>(v rámci OP PI i národních programů, viz podkap. 6.1.4). Stavební náklady byly jednou z hlavních položek podporovaných projektů, dle vyjádření ČMZRB přitom rekonstrukce činili nezanedbatelnou část. I z důvodu nedostatečného vymezení BF zde lze předpokládat částečný překryv a podpoření jisté části relativně obdobných rekonstrukcí v obou typech podpory. SC 2.3 by však měl podporovat projekty zaměřené pouze čistě na rekonstrukce a regenerace zanedbaných nemovitostí. Zaměření je tedy poněkud odlišné, stejně jako by měly být odlišné typové projekty (rekonstrukce v rámci SC 2.1 jsou zpravidla jen dílčí a méně investičně náročné)</w:t>
      </w:r>
    </w:p>
    <w:p w:rsidR="006D67F1" w:rsidRPr="009973DB" w:rsidRDefault="006D67F1" w:rsidP="006F771D">
      <w:pPr>
        <w:rPr>
          <w:lang w:eastAsia="en-US"/>
        </w:rPr>
      </w:pPr>
    </w:p>
    <w:p w:rsidR="006D67F1" w:rsidRPr="009973DB" w:rsidRDefault="006D67F1" w:rsidP="009920E2">
      <w:r w:rsidRPr="009973DB">
        <w:rPr>
          <w:lang w:eastAsia="en-US"/>
        </w:rPr>
        <w:t xml:space="preserve">Další zkušenost s </w:t>
      </w:r>
      <w:r w:rsidRPr="009973DB">
        <w:t>Jedinou zkušenost s podobným finančním nástrojem v ČR představoval</w:t>
      </w:r>
      <w:r>
        <w:t xml:space="preserve"> </w:t>
      </w:r>
      <w:r w:rsidRPr="009973DB">
        <w:rPr>
          <w:b/>
        </w:rPr>
        <w:t>holdingový fond JESSICA v Moravskoslezském kraji</w:t>
      </w:r>
      <w:r w:rsidRPr="009973DB">
        <w:t xml:space="preserve"> vytvořený za účelem investování do Fondu rozvoje měst</w:t>
      </w:r>
      <w:r w:rsidRPr="009973DB">
        <w:rPr>
          <w:rStyle w:val="FootnoteReference"/>
        </w:rPr>
        <w:footnoteReference w:id="38"/>
      </w:r>
      <w:r w:rsidRPr="009973DB">
        <w:t>od 1. 1. 2014 v rámci Úřadu regionální rady Moravskoslezsko oddělení finančního nástroje JESSICA. V jeho kompetenci je udělovat zvýhodněné úvěry na projekty regenerace brownfieldů pro výrobní, logistické a obchodní účely nebo veřejné služby.</w:t>
      </w:r>
    </w:p>
    <w:p w:rsidR="006D67F1" w:rsidRPr="009973DB" w:rsidRDefault="006D67F1" w:rsidP="00655D59"/>
    <w:p w:rsidR="006D67F1" w:rsidRPr="009973DB" w:rsidRDefault="006D67F1" w:rsidP="00655D59">
      <w:r w:rsidRPr="009973DB">
        <w:t xml:space="preserve">Fond je založen jako soukromoprávní obchodní společnost, správcem fondu je rozvojová společnost CONTERA Management s.r.o. Prostředky byly do fondu vloženy formou bezúročné termínované půjčky.Fond poskytuje dlouhodobé seniorní úvěry se sníženo úrokovou sazbou, a to na projekty regenerace BF a výstavbu podnikatelské infrastruktury. Fond financuje projekty pouze v rámci regionu Moravskoslezsko. Alokace fondu je cca. </w:t>
      </w:r>
      <w:smartTag w:uri="urn:schemas-microsoft-com:office:smarttags" w:element="metricconverter">
        <w:smartTagPr>
          <w:attr w:name="ProductID" w:val="420 mil"/>
        </w:smartTagPr>
        <w:r w:rsidRPr="009973DB">
          <w:t>420 mil</w:t>
        </w:r>
      </w:smartTag>
      <w:r w:rsidRPr="009973DB">
        <w:t>. Kč.</w:t>
      </w:r>
    </w:p>
    <w:p w:rsidR="006D67F1" w:rsidRPr="009973DB" w:rsidRDefault="006D67F1" w:rsidP="00655D59"/>
    <w:p w:rsidR="006D67F1" w:rsidRPr="009973DB" w:rsidRDefault="006D67F1" w:rsidP="009920E2">
      <w:r w:rsidRPr="009973DB">
        <w:t xml:space="preserve">Příkladem úspěšného výsledku byla příprava Ostrava business parku na rozloze </w:t>
      </w:r>
      <w:smartTag w:uri="urn:schemas-microsoft-com:office:smarttags" w:element="metricconverter">
        <w:smartTagPr>
          <w:attr w:name="ProductID" w:val="13,5 ha"/>
        </w:smartTagPr>
        <w:r w:rsidRPr="009973DB">
          <w:t>13,5 ha</w:t>
        </w:r>
      </w:smartTag>
      <w:r w:rsidRPr="009973DB">
        <w:t xml:space="preserve"> bývalého BF, který obdržel z  fondu zvýhodněný úvěr se sazbou 0,5 % p. a. na 75 % způsobilých výdajů.</w:t>
      </w:r>
    </w:p>
    <w:p w:rsidR="006D67F1" w:rsidRPr="009973DB" w:rsidRDefault="006D67F1" w:rsidP="009920E2">
      <w:pPr>
        <w:pStyle w:val="Highlight1"/>
      </w:pPr>
    </w:p>
    <w:p w:rsidR="006D67F1" w:rsidRPr="009973DB" w:rsidRDefault="006D67F1" w:rsidP="009920E2">
      <w:pPr>
        <w:pStyle w:val="Heading4"/>
      </w:pPr>
      <w:r w:rsidRPr="009973DB">
        <w:t>Přehled zahraničních zkušeností s obdobnými finančními nástroji</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tblPr>
      <w:tblGrid>
        <w:gridCol w:w="2000"/>
        <w:gridCol w:w="6800"/>
      </w:tblGrid>
      <w:tr w:rsidR="006D67F1" w:rsidRPr="009973DB" w:rsidTr="006F771D">
        <w:trPr>
          <w:trHeight w:val="482"/>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Německo (LEG NRW)</w:t>
            </w:r>
            <w:r w:rsidRPr="009973DB">
              <w:rPr>
                <w:rStyle w:val="FootnoteReference"/>
                <w:color w:val="FFFFFF"/>
              </w:rPr>
              <w:footnoteReference w:id="39"/>
            </w:r>
          </w:p>
        </w:tc>
        <w:tc>
          <w:tcPr>
            <w:tcW w:w="6800" w:type="dxa"/>
            <w:shd w:val="clear" w:color="auto" w:fill="FFFFFF"/>
            <w:noWrap/>
          </w:tcPr>
          <w:p w:rsidR="006D67F1" w:rsidRPr="009973DB" w:rsidRDefault="006D67F1">
            <w:r w:rsidRPr="009973DB">
              <w:t>Velmi úspěšnými nástroji na řízení veškerých procesů během regenerace BF se staly tzv. pozemkové rozvojové společnosti. Například v Severním Porýní – Vestfálsku, které je známé jako oblast uhlí a ocele, učinila kroky k zamezení vzniku opuštěných a zanedbaných lokalit Společnost pro rozvoj spolkové země (</w:t>
            </w:r>
            <w:r w:rsidRPr="009973DB">
              <w:rPr>
                <w:i/>
              </w:rPr>
              <w:t>Landesentwicklungsgesellschaft</w:t>
            </w:r>
            <w:r>
              <w:rPr>
                <w:i/>
              </w:rPr>
              <w:t xml:space="preserve"> </w:t>
            </w:r>
            <w:r w:rsidRPr="009973DB">
              <w:rPr>
                <w:i/>
              </w:rPr>
              <w:t>Nordrhein-Westfalen</w:t>
            </w:r>
            <w:r w:rsidRPr="009973DB">
              <w:t xml:space="preserve"> - LEG NRW). Ke společnosti patří ekonomický</w:t>
            </w:r>
            <w:r w:rsidRPr="009973DB">
              <w:rPr>
                <w:rStyle w:val="FootnoteReference"/>
              </w:rPr>
              <w:footnoteReference w:id="40"/>
            </w:r>
            <w:r w:rsidRPr="009973DB">
              <w:t xml:space="preserve"> nástroj v podobě pozemkového fondu s revolvingovým charakterem, tzn., že všechny zisky z prodeje regenerovaných ploch se musí reinvestovat zpátky do fondu. Fond byl založen v roce 1979 s kapitálem </w:t>
            </w:r>
            <w:smartTag w:uri="urn:schemas-microsoft-com:office:smarttags" w:element="metricconverter">
              <w:smartTagPr>
                <w:attr w:name="ProductID" w:val="500 mil"/>
              </w:smartTagPr>
              <w:r w:rsidRPr="009973DB">
                <w:t>500 mil</w:t>
              </w:r>
            </w:smartTag>
            <w:r w:rsidRPr="009973DB">
              <w:t>. DEM zemskou vládou a svěřen do správy LEG NRW. LEG NRW je soukromoprávní s.r.o. vlastněná spolkovou zemí, zemskými bankami, městy a regionálními radami.</w:t>
            </w:r>
          </w:p>
          <w:p w:rsidR="006D67F1" w:rsidRPr="009973DB" w:rsidRDefault="006D67F1"/>
          <w:p w:rsidR="006D67F1" w:rsidRPr="009973DB" w:rsidRDefault="006D67F1" w:rsidP="00284312">
            <w:r w:rsidRPr="009973DB">
              <w:t>Fond se řídí směrnicí, která upravuje podmínky nákupu, vyčistění a přípravy degradovaných ploch. Fond může koupit pozemky v případě, že:</w:t>
            </w:r>
          </w:p>
          <w:p w:rsidR="006D67F1" w:rsidRPr="00917E38" w:rsidRDefault="006D67F1" w:rsidP="00284312">
            <w:pPr>
              <w:pStyle w:val="ListParagraph"/>
              <w:numPr>
                <w:ilvl w:val="0"/>
                <w:numId w:val="41"/>
              </w:numPr>
            </w:pPr>
            <w:r w:rsidRPr="00917E38">
              <w:t>vlastník ukončil původní obchodní, průmyslové či dopravní využívání pozemku,</w:t>
            </w:r>
          </w:p>
          <w:p w:rsidR="006D67F1" w:rsidRPr="00917E38" w:rsidRDefault="006D67F1" w:rsidP="00284312">
            <w:pPr>
              <w:pStyle w:val="ListParagraph"/>
              <w:numPr>
                <w:ilvl w:val="0"/>
                <w:numId w:val="41"/>
              </w:numPr>
            </w:pPr>
            <w:r w:rsidRPr="00917E38">
              <w:t>pozemky jsou překážkou v rozvoji města či obce, či představují závažný ekologický problém,</w:t>
            </w:r>
          </w:p>
          <w:p w:rsidR="006D67F1" w:rsidRPr="00917E38" w:rsidRDefault="006D67F1" w:rsidP="00284312">
            <w:pPr>
              <w:pStyle w:val="ListParagraph"/>
              <w:numPr>
                <w:ilvl w:val="0"/>
                <w:numId w:val="41"/>
              </w:numPr>
            </w:pPr>
            <w:r w:rsidRPr="00917E38">
              <w:t>novým uspořádáním a využitím ploch se předejde spotřebě nezastavěných ploch nebo dojde k vyčištění území.</w:t>
            </w:r>
          </w:p>
          <w:p w:rsidR="006D67F1" w:rsidRPr="009973DB" w:rsidRDefault="006D67F1" w:rsidP="00284312">
            <w:pPr>
              <w:pStyle w:val="BodyText1"/>
              <w:jc w:val="both"/>
            </w:pPr>
          </w:p>
          <w:p w:rsidR="006D67F1" w:rsidRPr="009973DB" w:rsidRDefault="006D67F1">
            <w:r w:rsidRPr="009973DB">
              <w:t>Nominace na nákup ploch podávají podle zákona o samosprávách obce nebo sdružení obcí, které kompletuji žádost, pořizuji fotografie, srovnávají součinnost s územním rozvojem, posuzují schopnost obce podílet se na financování (při veřejném využití) a zároveň se snaží získat souhlas vlastníka plochy/nemovitosti.</w:t>
            </w:r>
          </w:p>
          <w:p w:rsidR="006D67F1" w:rsidRPr="009973DB" w:rsidRDefault="006D67F1"/>
          <w:p w:rsidR="006D67F1" w:rsidRPr="009973DB" w:rsidRDefault="006D67F1">
            <w:r w:rsidRPr="009973DB">
              <w:t xml:space="preserve">Obce mají předkupní právo na připravené plochy a vyjadřují se k nabídkám ke koupi. Tato pozemková politika zaručuje rychlé znovuvyužití, dodržení záměru a zamezení spekulacím. Fond získal mezi lety 1984 – 2005 až </w:t>
            </w:r>
            <w:smartTag w:uri="urn:schemas-microsoft-com:office:smarttags" w:element="metricconverter">
              <w:smartTagPr>
                <w:attr w:name="ProductID" w:val="2650 ha"/>
              </w:smartTagPr>
              <w:r w:rsidRPr="009973DB">
                <w:t>2650 ha</w:t>
              </w:r>
            </w:smartTag>
            <w:r w:rsidRPr="009973DB">
              <w:t xml:space="preserve"> ploch, z nichž již většina byla zregenerována (57% na zelené veřejné plochy). Od roku 1988 začaly fondy využívat veřejné dotační prostředky a od roku 1989 také strukturální fondy EU.</w:t>
            </w:r>
          </w:p>
          <w:p w:rsidR="006D67F1" w:rsidRPr="009973DB" w:rsidRDefault="006D67F1"/>
          <w:p w:rsidR="006D67F1" w:rsidRPr="009973DB" w:rsidRDefault="006D67F1" w:rsidP="00284312">
            <w:pPr>
              <w:pStyle w:val="BodyText1"/>
              <w:jc w:val="both"/>
            </w:pPr>
            <w:r w:rsidRPr="009973DB">
              <w:t xml:space="preserve">Původ výdajů v roce 2004 byla následující: </w:t>
            </w:r>
          </w:p>
          <w:p w:rsidR="006D67F1" w:rsidRPr="009973DB" w:rsidRDefault="006D67F1" w:rsidP="00284312">
            <w:pPr>
              <w:pStyle w:val="BodyText1"/>
              <w:numPr>
                <w:ilvl w:val="0"/>
                <w:numId w:val="26"/>
              </w:numPr>
              <w:jc w:val="both"/>
            </w:pPr>
            <w:r w:rsidRPr="009973DB">
              <w:t>dotace 47 %,</w:t>
            </w:r>
          </w:p>
          <w:p w:rsidR="006D67F1" w:rsidRPr="009973DB" w:rsidRDefault="006D67F1" w:rsidP="00284312">
            <w:pPr>
              <w:pStyle w:val="BodyText1"/>
              <w:numPr>
                <w:ilvl w:val="0"/>
                <w:numId w:val="26"/>
              </w:numPr>
              <w:jc w:val="both"/>
            </w:pPr>
            <w:r w:rsidRPr="009973DB">
              <w:t>zisky 19 %,</w:t>
            </w:r>
          </w:p>
          <w:p w:rsidR="006D67F1" w:rsidRPr="009973DB" w:rsidRDefault="006D67F1" w:rsidP="00284312">
            <w:pPr>
              <w:pStyle w:val="BodyText1"/>
              <w:numPr>
                <w:ilvl w:val="0"/>
                <w:numId w:val="26"/>
              </w:numPr>
              <w:jc w:val="both"/>
            </w:pPr>
            <w:r w:rsidRPr="009973DB">
              <w:t>jiné zdroje (fondy obce a hutní fondy) 29 %,</w:t>
            </w:r>
          </w:p>
          <w:p w:rsidR="006D67F1" w:rsidRPr="009973DB" w:rsidRDefault="006D67F1" w:rsidP="006F771D">
            <w:pPr>
              <w:pStyle w:val="BodyText1"/>
              <w:numPr>
                <w:ilvl w:val="0"/>
                <w:numId w:val="26"/>
              </w:numPr>
              <w:jc w:val="both"/>
            </w:pPr>
            <w:r w:rsidRPr="009973DB">
              <w:t>příspěvky obcí 5 %.</w:t>
            </w:r>
          </w:p>
        </w:tc>
      </w:tr>
      <w:tr w:rsidR="006D67F1" w:rsidRPr="009973DB" w:rsidTr="006F771D">
        <w:trPr>
          <w:trHeight w:val="1260"/>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Francie</w:t>
            </w:r>
            <w:r w:rsidRPr="009973DB">
              <w:rPr>
                <w:rStyle w:val="FootnoteReference"/>
                <w:b/>
                <w:color w:val="FFFFFF"/>
              </w:rPr>
              <w:footnoteReference w:id="41"/>
            </w:r>
          </w:p>
        </w:tc>
        <w:tc>
          <w:tcPr>
            <w:tcW w:w="6800" w:type="dxa"/>
            <w:shd w:val="clear" w:color="auto" w:fill="FFFFFF"/>
            <w:noWrap/>
          </w:tcPr>
          <w:p w:rsidR="006D67F1" w:rsidRPr="009973DB" w:rsidRDefault="006D67F1" w:rsidP="00284312">
            <w:r w:rsidRPr="009973DB">
              <w:t>Podobně jako v Německu se i ve Francii používá jako jeden z nástrojů pozemková společnost. Druhým nástrojem je důkladně propracované regionální plánování, jehož součástí je identifikace a prioritizace lokalit určených k regeneraci a veřejné podpoře. Přístup Francie k regeneraci je silně decentralizován, na centrální úrovni neexistuje žádný národní plán jako v ČR. Obce či spíše regiony nesou odpovědnost za rekonverzi opuštěných ploch a za rozvoj svého území.</w:t>
            </w:r>
          </w:p>
          <w:p w:rsidR="006D67F1" w:rsidRPr="009973DB" w:rsidRDefault="006D67F1" w:rsidP="00284312"/>
          <w:p w:rsidR="006D67F1" w:rsidRPr="009973DB" w:rsidRDefault="006D67F1" w:rsidP="00284312">
            <w:r w:rsidRPr="009973DB">
              <w:t>Legislativní nástroj definující přístup k regeneraci zanedbaných, nevyužívaných nebo vyloučených ploch/oblastí je obecná politika, která prioritizuje zóny dle citlivosti. Zóny ohrožené vyloučením</w:t>
            </w:r>
            <w:r w:rsidRPr="009973DB">
              <w:rPr>
                <w:rStyle w:val="FootnoteReference"/>
              </w:rPr>
              <w:footnoteReference w:id="42"/>
            </w:r>
            <w:r w:rsidRPr="009973DB">
              <w:t xml:space="preserve"> se nazývají Urbanisticky citlivé zóny (</w:t>
            </w:r>
            <w:r w:rsidRPr="009973DB">
              <w:rPr>
                <w:i/>
              </w:rPr>
              <w:t>Zone</w:t>
            </w:r>
            <w:r>
              <w:rPr>
                <w:i/>
              </w:rPr>
              <w:t xml:space="preserve"> </w:t>
            </w:r>
            <w:r w:rsidRPr="009973DB">
              <w:rPr>
                <w:i/>
              </w:rPr>
              <w:t>Urbaine</w:t>
            </w:r>
            <w:r>
              <w:rPr>
                <w:i/>
              </w:rPr>
              <w:t xml:space="preserve"> </w:t>
            </w:r>
            <w:r w:rsidRPr="009973DB">
              <w:rPr>
                <w:i/>
              </w:rPr>
              <w:t>Sensible</w:t>
            </w:r>
            <w:r w:rsidRPr="009973DB">
              <w:t xml:space="preserve"> - ZUS). Realizace Národního programu pro městskou regeneraci (</w:t>
            </w:r>
            <w:r w:rsidRPr="009973DB">
              <w:rPr>
                <w:i/>
              </w:rPr>
              <w:t>Programme</w:t>
            </w:r>
            <w:r>
              <w:rPr>
                <w:i/>
              </w:rPr>
              <w:t xml:space="preserve"> </w:t>
            </w:r>
            <w:r w:rsidRPr="009973DB">
              <w:rPr>
                <w:i/>
              </w:rPr>
              <w:t>national</w:t>
            </w:r>
            <w:r>
              <w:rPr>
                <w:i/>
              </w:rPr>
              <w:t xml:space="preserve"> </w:t>
            </w:r>
            <w:r w:rsidRPr="009973DB">
              <w:rPr>
                <w:i/>
              </w:rPr>
              <w:t>pour la rénovation</w:t>
            </w:r>
            <w:r>
              <w:rPr>
                <w:i/>
              </w:rPr>
              <w:t xml:space="preserve"> </w:t>
            </w:r>
            <w:r w:rsidRPr="009973DB">
              <w:rPr>
                <w:i/>
              </w:rPr>
              <w:t>urbaine</w:t>
            </w:r>
            <w:r w:rsidRPr="009973DB">
              <w:t xml:space="preserve"> - PNRU) byla svěřená Národní agentuře pro městskou renovaci (</w:t>
            </w:r>
            <w:r w:rsidRPr="009973DB">
              <w:rPr>
                <w:i/>
              </w:rPr>
              <w:t>Agence</w:t>
            </w:r>
            <w:r>
              <w:rPr>
                <w:i/>
              </w:rPr>
              <w:t xml:space="preserve"> </w:t>
            </w:r>
            <w:r w:rsidRPr="009973DB">
              <w:rPr>
                <w:i/>
              </w:rPr>
              <w:t>Nationale</w:t>
            </w:r>
            <w:r>
              <w:rPr>
                <w:i/>
              </w:rPr>
              <w:t xml:space="preserve"> </w:t>
            </w:r>
            <w:r w:rsidRPr="009973DB">
              <w:rPr>
                <w:i/>
              </w:rPr>
              <w:t xml:space="preserve">pour </w:t>
            </w:r>
            <w:smartTag w:uri="urn:schemas-microsoft-com:office:smarttags" w:element="PersonName">
              <w:smartTagPr>
                <w:attr w:name="ProductID" w:val="la Renovation Urbaine"/>
              </w:smartTagPr>
              <w:r w:rsidRPr="009973DB">
                <w:rPr>
                  <w:i/>
                </w:rPr>
                <w:t>la Renovation</w:t>
              </w:r>
              <w:r>
                <w:rPr>
                  <w:i/>
                </w:rPr>
                <w:t xml:space="preserve"> </w:t>
              </w:r>
              <w:r w:rsidRPr="009973DB">
                <w:rPr>
                  <w:i/>
                </w:rPr>
                <w:t>Urbaine</w:t>
              </w:r>
            </w:smartTag>
            <w:r w:rsidRPr="009973DB">
              <w:t xml:space="preserve"> - ANRU), která se zabývá právě urbanistickým začleňováním městských části spolu s budováním veřejných ploch pro společenské vyžití.</w:t>
            </w:r>
          </w:p>
          <w:p w:rsidR="006D67F1" w:rsidRPr="009973DB" w:rsidRDefault="006D67F1" w:rsidP="00284312">
            <w:pPr>
              <w:rPr>
                <w:b/>
              </w:rPr>
            </w:pPr>
          </w:p>
          <w:p w:rsidR="006D67F1" w:rsidRPr="009973DB" w:rsidRDefault="006D67F1" w:rsidP="00284312">
            <w:r w:rsidRPr="009973DB">
              <w:t>Mezi instituce vytvořené pro regeneraci brownfieldů patří Smíšená společnost (</w:t>
            </w:r>
            <w:r w:rsidRPr="009973DB">
              <w:rPr>
                <w:i/>
              </w:rPr>
              <w:t>Société</w:t>
            </w:r>
            <w:r>
              <w:rPr>
                <w:i/>
              </w:rPr>
              <w:t xml:space="preserve"> </w:t>
            </w:r>
            <w:r w:rsidRPr="009973DB">
              <w:rPr>
                <w:i/>
              </w:rPr>
              <w:t>d’économie</w:t>
            </w:r>
            <w:r>
              <w:rPr>
                <w:i/>
              </w:rPr>
              <w:t xml:space="preserve"> </w:t>
            </w:r>
            <w:r w:rsidRPr="009973DB">
              <w:rPr>
                <w:i/>
              </w:rPr>
              <w:t>mixte</w:t>
            </w:r>
            <w:r w:rsidRPr="009973DB">
              <w:t xml:space="preserve"> - SME). Jedná se o akciovou společnost založenou za účelem regenerace jednoho či více projektů a její kapitál drží převážně místní samosprávy (51 % - 85 %). Vlastníky zbylé části mohou být soukromí investoři nebo francouzská státní banka CDC (Caisse de dépôts et consignations), která velice často spolupracuje s regiony. Při průmyslových projektech jsou partnery majitelé pozemků, regiony, stát.</w:t>
            </w:r>
          </w:p>
          <w:p w:rsidR="006D67F1" w:rsidRPr="009973DB" w:rsidRDefault="006D67F1" w:rsidP="00284312"/>
          <w:p w:rsidR="006D67F1" w:rsidRPr="009973DB" w:rsidRDefault="006D67F1" w:rsidP="00284312">
            <w:r w:rsidRPr="009973DB">
              <w:t>Veřejná pozemková organizace (Établissement public foncier - EPF) je nejdůležitější institucí, která napomáhá při organizaci nákupu, úpravě pozemků, správě regenerovaných objektů a případném následném prodeji koncovému zájemci. Pod úpravou se rozumí demolice, zazelenění a terénní úpravy. EPF nemůže budovat infrastrukturu, pořizovat dokumentaci a rozparcelovat pozemek. Organizace předpřipraví pozemek a místní samosprávy jej následně od ní odkoupí k realizaci projektu. Zdrojem příjmů EPF jsou speciální rozvojová daň, daň ze zastavěného a nezastavěného území, daň z bydlení a daň obchodní (max. 20€ na osobu ročně). Dalšími zdroji jsou dotace od státu, místních samospráv, EU a dalších veřejných či soukromých organizací. Financuje se též externím dluhovým financováním či zisky z prodeje regenerovaných pozemků.</w:t>
            </w:r>
            <w:r w:rsidRPr="009973DB">
              <w:rPr>
                <w:rStyle w:val="FootnoteReference"/>
              </w:rPr>
              <w:footnoteReference w:id="43"/>
            </w:r>
          </w:p>
          <w:p w:rsidR="006D67F1" w:rsidRPr="009973DB" w:rsidRDefault="006D67F1" w:rsidP="006F771D">
            <w:pPr>
              <w:rPr>
                <w:color w:val="000000"/>
              </w:rPr>
            </w:pPr>
          </w:p>
        </w:tc>
      </w:tr>
      <w:tr w:rsidR="006D67F1" w:rsidRPr="009973DB" w:rsidTr="006F771D">
        <w:trPr>
          <w:trHeight w:val="315"/>
        </w:trPr>
        <w:tc>
          <w:tcPr>
            <w:tcW w:w="2000" w:type="dxa"/>
            <w:shd w:val="clear" w:color="auto" w:fill="548DD4"/>
            <w:noWrap/>
            <w:vAlign w:val="center"/>
          </w:tcPr>
          <w:p w:rsidR="006D67F1" w:rsidRPr="009973DB" w:rsidRDefault="006D67F1" w:rsidP="00823083">
            <w:pPr>
              <w:jc w:val="center"/>
              <w:rPr>
                <w:b/>
                <w:color w:val="000000"/>
              </w:rPr>
            </w:pPr>
            <w:r w:rsidRPr="009973DB">
              <w:rPr>
                <w:b/>
                <w:color w:val="FFFFFF"/>
              </w:rPr>
              <w:t>Velká Británie</w:t>
            </w:r>
            <w:r w:rsidRPr="009973DB">
              <w:rPr>
                <w:rStyle w:val="FootnoteReference"/>
                <w:color w:val="FFFFFF"/>
              </w:rPr>
              <w:footnoteReference w:id="44"/>
            </w:r>
          </w:p>
        </w:tc>
        <w:tc>
          <w:tcPr>
            <w:tcW w:w="6800" w:type="dxa"/>
            <w:shd w:val="clear" w:color="auto" w:fill="FFFFFF"/>
            <w:noWrap/>
          </w:tcPr>
          <w:p w:rsidR="006D67F1" w:rsidRPr="009973DB" w:rsidRDefault="006D67F1" w:rsidP="00EC5568">
            <w:pPr>
              <w:rPr>
                <w:lang w:eastAsia="en-US"/>
              </w:rPr>
            </w:pPr>
            <w:r w:rsidRPr="009973DB">
              <w:rPr>
                <w:lang w:eastAsia="en-US"/>
              </w:rPr>
              <w:t>Ve Velké Británii jsou vzhledem k její nejdelší industriální historii také největší zkušenosti a nejpropracovanější strategie pro regeneraci nevyužívaných ploch. Téměř vždy se jedná o kombinaci soukromých a veřejných investic, jejichž slučitelnost je pevně dána záměrem uvedeným v příslušné územně plánovací smlouvě. Vždy je k financování dle možností využíváno Strukturálních fondů Evropské Unie. Do rozhodování je zapojená veřejnost formou diskuzí, besed a workshopů, čímž si investor i dotčené strany vytvářejí pozitivnější vztah k projektu.</w:t>
            </w:r>
          </w:p>
          <w:p w:rsidR="006D67F1" w:rsidRPr="009973DB" w:rsidRDefault="006D67F1" w:rsidP="00EC5568">
            <w:pPr>
              <w:pStyle w:val="Zkladntext21"/>
              <w:jc w:val="both"/>
              <w:rPr>
                <w:rFonts w:ascii="Arial" w:hAnsi="Arial" w:cs="Times New Roman"/>
                <w:color w:val="000000"/>
                <w:sz w:val="19"/>
                <w:szCs w:val="48"/>
                <w:lang w:eastAsia="en-US"/>
              </w:rPr>
            </w:pPr>
          </w:p>
          <w:p w:rsidR="006D67F1" w:rsidRPr="009973DB" w:rsidRDefault="006D67F1" w:rsidP="00EC5568">
            <w:pPr>
              <w:rPr>
                <w:lang w:eastAsia="en-US"/>
              </w:rPr>
            </w:pPr>
            <w:r w:rsidRPr="009973DB">
              <w:rPr>
                <w:lang w:eastAsia="en-US"/>
              </w:rPr>
              <w:t>Existuje Národní strategie brownfieldů (</w:t>
            </w:r>
            <w:r w:rsidRPr="009973DB">
              <w:rPr>
                <w:i/>
                <w:lang w:eastAsia="en-US"/>
              </w:rPr>
              <w:t>National</w:t>
            </w:r>
            <w:r>
              <w:rPr>
                <w:i/>
                <w:lang w:eastAsia="en-US"/>
              </w:rPr>
              <w:t xml:space="preserve"> </w:t>
            </w:r>
            <w:r w:rsidRPr="009973DB">
              <w:rPr>
                <w:i/>
                <w:lang w:eastAsia="en-US"/>
              </w:rPr>
              <w:t>Brownfield</w:t>
            </w:r>
            <w:r>
              <w:rPr>
                <w:i/>
                <w:lang w:eastAsia="en-US"/>
              </w:rPr>
              <w:t xml:space="preserve"> </w:t>
            </w:r>
            <w:r w:rsidRPr="009973DB">
              <w:rPr>
                <w:i/>
                <w:lang w:eastAsia="en-US"/>
              </w:rPr>
              <w:t>Strategy</w:t>
            </w:r>
            <w:r w:rsidRPr="009973DB">
              <w:rPr>
                <w:lang w:eastAsia="en-US"/>
              </w:rPr>
              <w:t>), která je řízena na nejnižším stupni. Jejím primárním zaměřením je regenerace opuštěných průmyslových, skladových a jiných areálů a také obytných ploch, které splňují kritéria vyloučených urbanistických oblastí s nerozvinutými veřejnými službami. Jádro systému tvoří 4 instituce:</w:t>
            </w:r>
          </w:p>
          <w:p w:rsidR="006D67F1" w:rsidRPr="009973DB" w:rsidRDefault="006D67F1" w:rsidP="00EC5568">
            <w:pPr>
              <w:pStyle w:val="Bulletslevel1"/>
              <w:jc w:val="left"/>
              <w:rPr>
                <w:lang w:val="cs-CZ"/>
              </w:rPr>
            </w:pPr>
            <w:r w:rsidRPr="009973DB">
              <w:rPr>
                <w:lang w:val="cs-CZ"/>
              </w:rPr>
              <w:t>Department for</w:t>
            </w:r>
            <w:r>
              <w:rPr>
                <w:lang w:val="cs-CZ"/>
              </w:rPr>
              <w:t xml:space="preserve"> </w:t>
            </w:r>
            <w:r w:rsidRPr="009973DB">
              <w:rPr>
                <w:lang w:val="cs-CZ"/>
              </w:rPr>
              <w:t>Communities and local</w:t>
            </w:r>
            <w:r>
              <w:rPr>
                <w:lang w:val="cs-CZ"/>
              </w:rPr>
              <w:t xml:space="preserve"> </w:t>
            </w:r>
            <w:r w:rsidRPr="009973DB">
              <w:rPr>
                <w:lang w:val="cs-CZ"/>
              </w:rPr>
              <w:t>government – ministerstvo odpovědné za legislativní podporu brownfieldů a vyloučených oblastí</w:t>
            </w:r>
          </w:p>
          <w:p w:rsidR="006D67F1" w:rsidRPr="009973DB" w:rsidRDefault="006D67F1" w:rsidP="00EC5568">
            <w:pPr>
              <w:pStyle w:val="Bulletslevel1"/>
              <w:jc w:val="left"/>
              <w:rPr>
                <w:lang w:val="cs-CZ"/>
              </w:rPr>
            </w:pPr>
            <w:r w:rsidRPr="009973DB">
              <w:rPr>
                <w:lang w:val="cs-CZ"/>
              </w:rPr>
              <w:t>Homes and communities</w:t>
            </w:r>
            <w:r>
              <w:rPr>
                <w:lang w:val="cs-CZ"/>
              </w:rPr>
              <w:t xml:space="preserve"> </w:t>
            </w:r>
            <w:r w:rsidRPr="009973DB">
              <w:rPr>
                <w:lang w:val="cs-CZ"/>
              </w:rPr>
              <w:t>agency – národní agentura zodpovědná za obnovu bydlení, regeneraci zanedbaných území a zároveň poradní orgán vlády pro otázky regenerace a revitalizace</w:t>
            </w:r>
          </w:p>
          <w:p w:rsidR="006D67F1" w:rsidRPr="009973DB" w:rsidRDefault="006D67F1" w:rsidP="00EC5568">
            <w:pPr>
              <w:pStyle w:val="Bulletslevel1"/>
              <w:jc w:val="left"/>
              <w:rPr>
                <w:lang w:val="cs-CZ"/>
              </w:rPr>
            </w:pPr>
            <w:r w:rsidRPr="009973DB">
              <w:rPr>
                <w:lang w:val="cs-CZ"/>
              </w:rPr>
              <w:t>Regionální rozvojové agentury (RDA) – vytvářejí strategie obnovy bydlení pro daný region, poskytují poradenství pro místní úřady, zajišťují koordinaci investičních záměru apod.</w:t>
            </w:r>
          </w:p>
          <w:p w:rsidR="006D67F1" w:rsidRPr="009973DB" w:rsidRDefault="006D67F1" w:rsidP="00EC5568">
            <w:pPr>
              <w:pStyle w:val="Bulletslevel1"/>
              <w:jc w:val="left"/>
              <w:rPr>
                <w:lang w:val="cs-CZ"/>
              </w:rPr>
            </w:pPr>
            <w:r w:rsidRPr="009973DB">
              <w:rPr>
                <w:lang w:val="cs-CZ"/>
              </w:rPr>
              <w:t>Místní plánovací úřady – jejích úkolem je identifikovat tzv. „recyklovatelné“ plochy a navrhovat nástroje, které napomáhají regeneraci (zmiňované níže).</w:t>
            </w:r>
          </w:p>
          <w:p w:rsidR="006D67F1" w:rsidRPr="009973DB" w:rsidRDefault="006D67F1" w:rsidP="00EC5568">
            <w:pPr>
              <w:pStyle w:val="Bulletslevel1"/>
              <w:numPr>
                <w:ilvl w:val="0"/>
                <w:numId w:val="0"/>
              </w:numPr>
              <w:rPr>
                <w:lang w:val="cs-CZ"/>
              </w:rPr>
            </w:pPr>
            <w:r w:rsidRPr="009973DB">
              <w:rPr>
                <w:b/>
                <w:lang w:val="cs-CZ"/>
              </w:rPr>
              <w:t>Urban regeneration</w:t>
            </w:r>
            <w:r>
              <w:rPr>
                <w:b/>
                <w:lang w:val="cs-CZ"/>
              </w:rPr>
              <w:t xml:space="preserve"> </w:t>
            </w:r>
            <w:r w:rsidRPr="009973DB">
              <w:rPr>
                <w:b/>
                <w:lang w:val="cs-CZ"/>
              </w:rPr>
              <w:t>companies (URC)</w:t>
            </w:r>
            <w:r w:rsidRPr="009973DB">
              <w:rPr>
                <w:lang w:val="cs-CZ"/>
              </w:rPr>
              <w:t xml:space="preserve"> – jsou založené v spolupráci s RDA a místními úřady a jejich úkolem je sjednocovat partnery z veřejného a soukromého sektoru. Organizují spolupráci mezi zainteresovanými subjekty, koordinují investiční plány a lákají nové investice pomocí účelné podpory a regenerace. </w:t>
            </w:r>
          </w:p>
          <w:p w:rsidR="006D67F1" w:rsidRPr="009973DB" w:rsidRDefault="006D67F1" w:rsidP="00EC5568">
            <w:pPr>
              <w:pStyle w:val="BodyText1"/>
              <w:jc w:val="both"/>
            </w:pPr>
          </w:p>
          <w:p w:rsidR="006D67F1" w:rsidRPr="009973DB" w:rsidRDefault="006D67F1" w:rsidP="006F771D">
            <w:pPr>
              <w:pStyle w:val="BodyText1"/>
              <w:jc w:val="both"/>
            </w:pPr>
            <w:r w:rsidRPr="009973DB">
              <w:rPr>
                <w:b/>
              </w:rPr>
              <w:t>Urban development</w:t>
            </w:r>
            <w:r>
              <w:rPr>
                <w:b/>
              </w:rPr>
              <w:t xml:space="preserve"> </w:t>
            </w:r>
            <w:r w:rsidRPr="009973DB">
              <w:rPr>
                <w:b/>
              </w:rPr>
              <w:t>companies (UDC)</w:t>
            </w:r>
            <w:r w:rsidRPr="009973DB">
              <w:t xml:space="preserve"> - zpřístupnění pozemků a staveb pro jejich další efektivní využití, podpora rozvoje stávajícího i nového průmyslu a obchodu, vytvoření atraktivního prostředí a zajištění podmínek pro bydlení a sociální vyžití pro udržení obyvatelstva v dané lokalitě. K tomuto účelu mohou UDC nabývat, držet a spravovat pozemky a jiný majetek pro jeho rekultivaci (disponují právem na vyvlastnění pozemku), mohou provádět stavební práce, zajišťovat inženýrské sítě, vykonávat různé činnosti spojené s regenerací území. Finance na svůj provoz čerpají prostřednictvím Department for</w:t>
            </w:r>
            <w:r>
              <w:t xml:space="preserve"> </w:t>
            </w:r>
            <w:r w:rsidRPr="009973DB">
              <w:t>Communities and Local</w:t>
            </w:r>
            <w:r>
              <w:t xml:space="preserve"> </w:t>
            </w:r>
            <w:r w:rsidRPr="009973DB">
              <w:t>Government (do roku 2008 z</w:t>
            </w:r>
            <w:r>
              <w:t> </w:t>
            </w:r>
            <w:r w:rsidRPr="009973DB">
              <w:t>English</w:t>
            </w:r>
            <w:r>
              <w:t xml:space="preserve"> </w:t>
            </w:r>
            <w:r w:rsidRPr="009973DB">
              <w:t>Partnerships).</w:t>
            </w:r>
          </w:p>
        </w:tc>
      </w:tr>
      <w:tr w:rsidR="006D67F1" w:rsidRPr="009973DB" w:rsidTr="006F771D">
        <w:trPr>
          <w:trHeight w:val="315"/>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Wales</w:t>
            </w:r>
          </w:p>
        </w:tc>
        <w:tc>
          <w:tcPr>
            <w:tcW w:w="6800" w:type="dxa"/>
            <w:shd w:val="clear" w:color="auto" w:fill="FFFFFF"/>
            <w:noWrap/>
          </w:tcPr>
          <w:p w:rsidR="006D67F1" w:rsidRPr="009973DB" w:rsidRDefault="006D67F1" w:rsidP="00B24D8F">
            <w:pPr>
              <w:rPr>
                <w:b/>
              </w:rPr>
            </w:pPr>
            <w:r w:rsidRPr="009973DB">
              <w:rPr>
                <w:b/>
              </w:rPr>
              <w:t>The Regeneration Investment Fund for Wales</w:t>
            </w:r>
          </w:p>
          <w:p w:rsidR="006D67F1" w:rsidRPr="009973DB" w:rsidRDefault="006D67F1" w:rsidP="00B24D8F">
            <w:r w:rsidRPr="009973DB">
              <w:t xml:space="preserve">Regenerační Investiční fond pro Wales byl vytvořen v rámci iniciativy JESSICA (Společná evropská podpora udržitelných investic do městských oblastí). Finanční podpora Fondu pro Wales je poskytována ve formě úvěrů a investičního kapitálu, který bude splacen v rámci dohodnutého časového plánu. </w:t>
            </w:r>
          </w:p>
          <w:p w:rsidR="006D67F1" w:rsidRPr="009973DB" w:rsidRDefault="006D67F1" w:rsidP="00B24D8F">
            <w:r w:rsidRPr="009973DB">
              <w:t>Správcem fondu je Amber Infrastructure, společnost, která je předním sponzorem a manažerem projektů sociální a ekonomické infrastruktury. Investičním manažerem je společnost Lambert Smith Hampton.</w:t>
            </w:r>
          </w:p>
          <w:p w:rsidR="006D67F1" w:rsidRPr="009973DB" w:rsidRDefault="006D67F1" w:rsidP="00B24D8F">
            <w:r w:rsidRPr="009973DB">
              <w:t>Spoluvlastníci fondu jsou velšská vláda a společnost Amber Infrastructure. Správní rada se skládá ze zástupců jmenovaných ministry velšské vlády a osob doporučených</w:t>
            </w:r>
            <w:r>
              <w:t xml:space="preserve"> </w:t>
            </w:r>
            <w:r w:rsidRPr="009973DB">
              <w:t xml:space="preserve">společnostmi Amber Infrastructure a Lambert Smith Hampton. </w:t>
            </w:r>
          </w:p>
          <w:p w:rsidR="006D67F1" w:rsidRPr="009973DB" w:rsidRDefault="006D67F1" w:rsidP="00B24D8F">
            <w:pPr>
              <w:rPr>
                <w:b/>
              </w:rPr>
            </w:pPr>
            <w:r w:rsidRPr="009973DB">
              <w:rPr>
                <w:b/>
              </w:rPr>
              <w:t>Strategie fondu:</w:t>
            </w:r>
          </w:p>
          <w:p w:rsidR="006D67F1" w:rsidRPr="009973DB" w:rsidRDefault="006D67F1" w:rsidP="00B24D8F">
            <w:r w:rsidRPr="009973DB">
              <w:t xml:space="preserve">Fond hledá projekty, které v zásadě odpovídají následujícím kritériím: </w:t>
            </w:r>
          </w:p>
          <w:p w:rsidR="006D67F1" w:rsidRPr="00917E38" w:rsidRDefault="006D67F1" w:rsidP="00B24D8F">
            <w:pPr>
              <w:pStyle w:val="ListParagraph"/>
              <w:numPr>
                <w:ilvl w:val="0"/>
                <w:numId w:val="67"/>
              </w:numPr>
              <w:overflowPunct/>
              <w:autoSpaceDE/>
              <w:autoSpaceDN/>
              <w:adjustRightInd/>
              <w:spacing w:after="200" w:line="276" w:lineRule="auto"/>
              <w:textAlignment w:val="auto"/>
            </w:pPr>
            <w:r w:rsidRPr="00917E38">
              <w:t xml:space="preserve">nachází se v městské oblasti, </w:t>
            </w:r>
          </w:p>
          <w:p w:rsidR="006D67F1" w:rsidRPr="00917E38" w:rsidRDefault="006D67F1" w:rsidP="00B24D8F">
            <w:pPr>
              <w:pStyle w:val="ListParagraph"/>
              <w:numPr>
                <w:ilvl w:val="0"/>
                <w:numId w:val="67"/>
              </w:numPr>
              <w:overflowPunct/>
              <w:autoSpaceDE/>
              <w:autoSpaceDN/>
              <w:adjustRightInd/>
              <w:spacing w:after="200" w:line="276" w:lineRule="auto"/>
              <w:textAlignment w:val="auto"/>
            </w:pPr>
            <w:r w:rsidRPr="00917E38">
              <w:t>jsou komerčně životaschopné a obsahují regeneraci území,</w:t>
            </w:r>
          </w:p>
          <w:p w:rsidR="006D67F1" w:rsidRPr="00917E38" w:rsidRDefault="006D67F1" w:rsidP="00B24D8F">
            <w:pPr>
              <w:pStyle w:val="ListParagraph"/>
              <w:numPr>
                <w:ilvl w:val="0"/>
                <w:numId w:val="67"/>
              </w:numPr>
              <w:overflowPunct/>
              <w:autoSpaceDE/>
              <w:autoSpaceDN/>
              <w:adjustRightInd/>
              <w:spacing w:after="200" w:line="276" w:lineRule="auto"/>
              <w:textAlignment w:val="auto"/>
            </w:pPr>
            <w:r w:rsidRPr="00917E38">
              <w:t>místo musí být součástí integrovaného plánu udržitelného rozvoje měst,</w:t>
            </w:r>
          </w:p>
          <w:p w:rsidR="006D67F1" w:rsidRPr="00917E38" w:rsidRDefault="006D67F1" w:rsidP="00B24D8F">
            <w:pPr>
              <w:pStyle w:val="ListParagraph"/>
              <w:numPr>
                <w:ilvl w:val="0"/>
                <w:numId w:val="67"/>
              </w:numPr>
              <w:overflowPunct/>
              <w:autoSpaceDE/>
              <w:autoSpaceDN/>
              <w:adjustRightInd/>
              <w:spacing w:after="200" w:line="276" w:lineRule="auto"/>
              <w:textAlignment w:val="auto"/>
            </w:pPr>
            <w:r w:rsidRPr="00917E38">
              <w:t>zahrnují výrobu a distribuci energie z obnovitelných zdrojů.</w:t>
            </w:r>
          </w:p>
          <w:p w:rsidR="006D67F1" w:rsidRPr="009973DB" w:rsidRDefault="006D67F1" w:rsidP="00B24D8F">
            <w:r w:rsidRPr="009973DB">
              <w:t xml:space="preserve">Předpokládá se, že finanční podpora se bude pohybovat mezi £ 3m a £ 10m na </w:t>
            </w:r>
            <w:r w:rsidRPr="009973DB">
              <w:rPr>
                <w:rFonts w:cs="Calibri"/>
              </w:rPr>
              <w:t>​​</w:t>
            </w:r>
            <w:r w:rsidRPr="009973DB">
              <w:t xml:space="preserve">jeden projekt (cca. 110 – </w:t>
            </w:r>
            <w:smartTag w:uri="urn:schemas-microsoft-com:office:smarttags" w:element="metricconverter">
              <w:smartTagPr>
                <w:attr w:name="ProductID" w:val="380 mil"/>
              </w:smartTagPr>
              <w:r w:rsidRPr="009973DB">
                <w:t>380 mil</w:t>
              </w:r>
            </w:smartTag>
            <w:r w:rsidRPr="009973DB">
              <w:t>. Kč).</w:t>
            </w:r>
          </w:p>
          <w:p w:rsidR="006D67F1" w:rsidRPr="009973DB" w:rsidRDefault="006D67F1" w:rsidP="00EC5568">
            <w:pPr>
              <w:rPr>
                <w:lang w:eastAsia="en-US"/>
              </w:rPr>
            </w:pPr>
          </w:p>
        </w:tc>
      </w:tr>
    </w:tbl>
    <w:p w:rsidR="006D67F1" w:rsidRPr="009973DB" w:rsidRDefault="006D67F1" w:rsidP="009920E2">
      <w:pPr>
        <w:pStyle w:val="BodyText1"/>
        <w:rPr>
          <w:b/>
        </w:rPr>
      </w:pPr>
    </w:p>
    <w:p w:rsidR="006D67F1" w:rsidRPr="009973DB" w:rsidRDefault="006D67F1" w:rsidP="006F771D">
      <w:pPr>
        <w:pStyle w:val="Heading4"/>
      </w:pPr>
      <w:r w:rsidRPr="009973DB">
        <w:t>Aplikace zkušeností na současné podmínky</w:t>
      </w:r>
    </w:p>
    <w:p w:rsidR="006D67F1" w:rsidRPr="009973DB" w:rsidRDefault="006D67F1" w:rsidP="006F771D">
      <w:r w:rsidRPr="009973DB">
        <w:t xml:space="preserve">Zkušenosti s dosavadní podporou regenerace BF jasně naznačují potřebu důslednějšího definování cílových projektů, na které budou jednotlivé nástroje podpory konkrétně cílené. I na základě rozboru zahraničních zkušeností je zřejmé, že je třeba dále vydefinovat v jakých </w:t>
      </w:r>
      <w:r>
        <w:t>lokalitách je s</w:t>
      </w:r>
      <w:r w:rsidRPr="009973DB">
        <w:t>patřován primární veřejný zájem jejich regenerace. Zkušenosti ČMZRB s některými projekty rekonstrukce nemovitostí navíc poměrně jasně ukazuje, že v rámci tohoto typu zanedbaných podnikatelských nemovitostí není dotační podpora často nutná a účelná. Naopak zkušenosti JESSICA MSK svědčí o tom, že finanční nástroje se dají použít také na regenerace větších ploch BF, jejichž výsledkem je komplexní moderní podnikatelská infrastruktura.</w:t>
      </w:r>
    </w:p>
    <w:p w:rsidR="006D67F1" w:rsidRPr="009973DB" w:rsidRDefault="006D67F1" w:rsidP="006F771D"/>
    <w:p w:rsidR="006D67F1" w:rsidRPr="009973DB" w:rsidRDefault="006D67F1" w:rsidP="006A15A9">
      <w:r w:rsidRPr="009973DB">
        <w:t>Analýza zahraničních zkušenosti s regenerací a revitalizací zanedbaných průmyslových ploch dále ukazuje, že úspěšným používaným nástrojem v zemích s rozvinutou problematikou regenerace BF jsou různé formy rozvojových společností, které jsou zpravidla v dominantně obecním vlastnictví. Přes částečný revolvingový efekt čerpají prostředky zejména z dotací z různých zdrojů.</w:t>
      </w:r>
    </w:p>
    <w:p w:rsidR="006D67F1" w:rsidRPr="009973DB" w:rsidRDefault="006D67F1" w:rsidP="006A15A9"/>
    <w:p w:rsidR="006D67F1" w:rsidRPr="009973DB" w:rsidRDefault="006D67F1" w:rsidP="006A15A9">
      <w:r w:rsidRPr="009973DB">
        <w:t>Zmiňované nástroje lze použit po projekty, kdy původní majitel zanechal původní využití areálu/plochy a je v zájmu obce, města nebo kraje (společenský zájem), aby takto zanedbané území změnilo svůj vzhled nebo společenskou funkci. Rizikem pro soukromé investory je nákladová mezera, který by šlo odstranit poskytnutím dotace na primární fází projektu, která nevytváří zisk a na výstavbu nemovitosti a infrastruktury, která už slouží k podnikatelské činnosti poskytovat zvýhodněný úvěr.</w:t>
      </w:r>
    </w:p>
    <w:p w:rsidR="006D67F1" w:rsidRPr="009973DB" w:rsidRDefault="006D67F1" w:rsidP="006F771D"/>
    <w:p w:rsidR="006D67F1" w:rsidRPr="009973DB" w:rsidRDefault="006D67F1" w:rsidP="00A34449">
      <w:pPr>
        <w:pStyle w:val="Heading3"/>
      </w:pPr>
      <w:bookmarkStart w:id="971" w:name="_Toc417682933"/>
      <w:r w:rsidRPr="009973DB">
        <w:t>Specifický cíl 3.1</w:t>
      </w:r>
      <w:bookmarkEnd w:id="971"/>
    </w:p>
    <w:p w:rsidR="006D67F1" w:rsidRPr="009973DB" w:rsidRDefault="006D67F1" w:rsidP="00A34449">
      <w:pPr>
        <w:pStyle w:val="Heading4"/>
      </w:pPr>
      <w:r w:rsidRPr="009973DB">
        <w:t>Závěry vyvozené z implementace podobných nástrojů v minulosti</w:t>
      </w:r>
    </w:p>
    <w:p w:rsidR="006D67F1" w:rsidRPr="009973DB" w:rsidRDefault="006D67F1" w:rsidP="006F771D">
      <w:r w:rsidRPr="009973DB">
        <w:t>Do</w:t>
      </w:r>
      <w:r>
        <w:t>minantní provozní podpora uplatň</w:t>
      </w:r>
      <w:r w:rsidRPr="009973DB">
        <w:t>ovaná na OZE v minulých letech vedla k výraznému zdeformování trhu s elektřinou a disproporčního růstu některých segmentů, zejména solární energie. Výrazně přispěla též k poměrně vysokému počtu zbudovaných bioplynových stanic (BPS). V dnešní době je tedy problémem především racionalizace současné OZE výroby v rámci již zbudovaných zařízení, podporou zužitkování vyrobeného tepla, které nebylo původně primárním účelem. Tyto aktivity u BPS nebyly v minulosti přímo podporovány, dá se nicméně navázat především na zkušenost s dotační podporu některých projektů v OP PI, které se týkaly zpracování biomasy a malých vodních elektráren. V programu Eko Energie OP PI bylo úspěšně podpořena řada projektů tohoto typu, v případě MVE, které současně čerpají provozní podporu, se nicméně jeví další dotační podpora neodůvodněná.</w:t>
      </w:r>
    </w:p>
    <w:p w:rsidR="006D67F1" w:rsidRPr="009973DB" w:rsidRDefault="006D67F1" w:rsidP="006F771D"/>
    <w:p w:rsidR="006D67F1" w:rsidRPr="009973DB" w:rsidRDefault="006D67F1" w:rsidP="006F771D">
      <w:r w:rsidRPr="009973DB">
        <w:t>Ekonomika MVE ukazuje při současné provozní podpoře potenciál vhodný pro využití investiční podpory formou zvýhodněných úvěrů. Dokládá to i několik projektů MVE, které byly podpořeny v rámci minulých programů ČMZRB zvýhodněnými úvěry a zárukami.</w:t>
      </w:r>
    </w:p>
    <w:p w:rsidR="006D67F1" w:rsidRPr="009973DB" w:rsidRDefault="006D67F1" w:rsidP="006F771D"/>
    <w:p w:rsidR="006D67F1" w:rsidRPr="009973DB" w:rsidRDefault="006D67F1" w:rsidP="00A34449">
      <w:pPr>
        <w:pStyle w:val="Heading4"/>
      </w:pPr>
      <w:r w:rsidRPr="009973DB">
        <w:t>Přehled zahraničních zkušeností s obdobnými finančními nástroji</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tblPr>
      <w:tblGrid>
        <w:gridCol w:w="2000"/>
        <w:gridCol w:w="6800"/>
      </w:tblGrid>
      <w:tr w:rsidR="006D67F1" w:rsidRPr="009973DB" w:rsidTr="00823083">
        <w:trPr>
          <w:trHeight w:val="482"/>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Rakousko</w:t>
            </w:r>
          </w:p>
        </w:tc>
        <w:tc>
          <w:tcPr>
            <w:tcW w:w="6800" w:type="dxa"/>
            <w:shd w:val="clear" w:color="auto" w:fill="FFFFFF"/>
            <w:noWrap/>
          </w:tcPr>
          <w:p w:rsidR="006D67F1" w:rsidRPr="009973DB" w:rsidRDefault="006D67F1" w:rsidP="006F771D">
            <w:r w:rsidRPr="009973DB">
              <w:t xml:space="preserve">Program podobný rekonstrukci stávajících malých vodních elektráren (MVE) byl realizován v letech 2004 až 2011 v programu investičního fondu ÖKOP v provincii Horní Rakousko, kde začátkem roku 2013 bylo až 78 % elektřiny produkovaných pomoci hydroelektráren. V daném období nabízel fond dotace až do výše 25 % nákladů na rekonstrukci a zlepšení technologie, maximálně do výšky 50 000 €. Celkem obdrželi majitelé MVE finanční prostředky v hodnotě </w:t>
            </w:r>
            <w:smartTag w:uri="urn:schemas-microsoft-com:office:smarttags" w:element="metricconverter">
              <w:smartTagPr>
                <w:attr w:name="ProductID" w:val="4,8 mil"/>
              </w:smartTagPr>
              <w:r w:rsidRPr="009973DB">
                <w:t>4,8 mil</w:t>
              </w:r>
            </w:smartTag>
            <w:r w:rsidRPr="009973DB">
              <w:t xml:space="preserve">. €, která následně vyvolaly investice ve výši </w:t>
            </w:r>
            <w:smartTag w:uri="urn:schemas-microsoft-com:office:smarttags" w:element="metricconverter">
              <w:smartTagPr>
                <w:attr w:name="ProductID" w:val="37,3 mil"/>
              </w:smartTagPr>
              <w:r w:rsidRPr="009973DB">
                <w:t>37,3 mil</w:t>
              </w:r>
            </w:smartTag>
            <w:r w:rsidRPr="009973DB">
              <w:t xml:space="preserve">. € (+ 80 GWh, což je ekvivalent 22 800 domácnosti). Pákový efekt dosáhnul úrovně 7,7. Od roku 2012 má národní investiční program financování MVE (s výkonem do 1 MW) v rozpočtu </w:t>
            </w:r>
            <w:smartTag w:uri="urn:schemas-microsoft-com:office:smarttags" w:element="metricconverter">
              <w:smartTagPr>
                <w:attr w:name="ProductID" w:val="33 mil"/>
              </w:smartTagPr>
              <w:r w:rsidRPr="009973DB">
                <w:t>33 mil</w:t>
              </w:r>
            </w:smartTag>
            <w:r w:rsidRPr="009973DB">
              <w:t>. € ročně určeno na další rekonstrukce a budování nových MVE. Majitelé mají nárok uplatnit  finanční pomoc až do výše 30 % z hodnoty investice nebo alternativně požádat o garantování výkupní ceny na 13 let. Každý žadatel o licenci a finanční pomoc musí zabezpečit kontinuitu řeky a respektovat ekologické požadavky.</w:t>
            </w:r>
          </w:p>
          <w:p w:rsidR="006D67F1" w:rsidRPr="009973DB" w:rsidRDefault="006D67F1" w:rsidP="006F771D"/>
          <w:p w:rsidR="006D67F1" w:rsidRPr="009973DB" w:rsidRDefault="006D67F1">
            <w:r w:rsidRPr="009973DB">
              <w:t xml:space="preserve"> V tomto regionu je v provozu 790 (z celkově 860 vodních elektráren) MVE s výkonem nižším než 0,5 MW. Energetická agentura je odpovědná za zvyšování povědomí a poradenský program pro majitelé MVE. Majitelé MVE mají možnost požádat o poradenství ohledně optimalizace potenciálu, technických a ekologických požadavek a financování a veřejné podpory. Od roku 2007 bylo vynesených 338 konzultaci a všechny náklady byly uhrazené ze zdrojů programu.</w:t>
            </w:r>
          </w:p>
          <w:p w:rsidR="006D67F1" w:rsidRPr="009973DB" w:rsidRDefault="006D67F1" w:rsidP="006F771D">
            <w:pPr>
              <w:rPr>
                <w:rFonts w:cs="Arial"/>
                <w:color w:val="000000"/>
              </w:rPr>
            </w:pPr>
          </w:p>
        </w:tc>
      </w:tr>
    </w:tbl>
    <w:p w:rsidR="006D67F1" w:rsidRPr="009973DB" w:rsidRDefault="006D67F1" w:rsidP="00A34449">
      <w:pPr>
        <w:pStyle w:val="Heading4"/>
      </w:pPr>
      <w:r w:rsidRPr="009973DB">
        <w:t>Aplikace zkušeností na současné podmínky</w:t>
      </w:r>
    </w:p>
    <w:p w:rsidR="006D67F1" w:rsidRPr="009973DB" w:rsidRDefault="006D67F1" w:rsidP="006F771D">
      <w:r w:rsidRPr="009973DB">
        <w:t>Dosavadní zkušenosti doma i u nás ukazují přetrvávající potřebu výrazné podpory dotčených OZE v rámci jejich budování a zefektivňování. V rámci kombinace s provozní podporou se jeví jako vhodné uplatňovat formu zvýhodněných úvěrů, obdobně jako ve schématu SC 3.2.</w:t>
      </w:r>
    </w:p>
    <w:p w:rsidR="006D67F1" w:rsidRPr="009973DB" w:rsidRDefault="006D67F1" w:rsidP="006F771D"/>
    <w:p w:rsidR="006D67F1" w:rsidRPr="009973DB" w:rsidRDefault="006D67F1" w:rsidP="00A34449">
      <w:pPr>
        <w:pStyle w:val="Heading3"/>
      </w:pPr>
      <w:bookmarkStart w:id="972" w:name="_Toc417682934"/>
      <w:r w:rsidRPr="009973DB">
        <w:t>Specifický cíl 3.2</w:t>
      </w:r>
      <w:bookmarkEnd w:id="972"/>
    </w:p>
    <w:p w:rsidR="006D67F1" w:rsidRPr="009973DB" w:rsidRDefault="006D67F1" w:rsidP="00A34449">
      <w:pPr>
        <w:pStyle w:val="Heading4"/>
      </w:pPr>
      <w:r w:rsidRPr="009973DB">
        <w:t>Závěry vyvozené z implementace podobných nástrojů v minulosti</w:t>
      </w:r>
    </w:p>
    <w:p w:rsidR="006D67F1" w:rsidRPr="009973DB" w:rsidRDefault="006D67F1" w:rsidP="00A34449">
      <w:r w:rsidRPr="009973DB">
        <w:t>Poměrně úspěšná zkušenost s dosavadní dotační podporou v rámci programu Eko-Energie OP PI je charakteristická velmi vysokou poptávkou. Obtíže spojené s charakterem dotací nicméně přetrvávali i v rámci tohoto programu – relativně vysoká administrativní náročnost, podpoření množství projektů, které se obdržením dotačního bonusu stali výnosnými nad obvyklé tržní poměry. Dotační podpora v posledních letech má negativní vliv na fungování tržního prostředí, které je uvyklé na fungování dotací a vzniká významná zadržená investiční aktivita, která čeká na vyhlášení další výzvy. Dotace částečně mohou vytlačovat tržní mechanismy a soukromý kapitál. Zkušenosti s dosavadními výzvami naznačují nezanedbatelný potenciál způsobilých projektů, jejichž ekonomika se pohybuje na hranici tržní proveditelnosti a je možné jí podpořit finančním nástrojem.</w:t>
      </w:r>
    </w:p>
    <w:p w:rsidR="006D67F1" w:rsidRPr="009973DB" w:rsidRDefault="006D67F1" w:rsidP="00A34449"/>
    <w:p w:rsidR="006D67F1" w:rsidRPr="009973DB" w:rsidRDefault="006D67F1" w:rsidP="00A34449">
      <w:pPr>
        <w:pStyle w:val="Heading4"/>
      </w:pPr>
      <w:r w:rsidRPr="009973DB">
        <w:t>Přehled zahraničních zkušeností s obdobnými finančními nástroji</w:t>
      </w:r>
    </w:p>
    <w:tbl>
      <w:tblPr>
        <w:tblpPr w:leftFromText="141" w:rightFromText="141" w:vertAnchor="text" w:tblpY="1"/>
        <w:tblOverlap w:val="never"/>
        <w:tblW w:w="8800" w:type="dxa"/>
        <w:tblBorders>
          <w:top w:val="single" w:sz="4" w:space="0" w:color="92D400"/>
          <w:bottom w:val="single" w:sz="4" w:space="0" w:color="92D400"/>
          <w:insideH w:val="single" w:sz="4" w:space="0" w:color="92D400"/>
        </w:tblBorders>
        <w:tblLayout w:type="fixed"/>
        <w:tblCellMar>
          <w:top w:w="28" w:type="dxa"/>
          <w:left w:w="28" w:type="dxa"/>
          <w:bottom w:w="28" w:type="dxa"/>
          <w:right w:w="28" w:type="dxa"/>
        </w:tblCellMar>
        <w:tblLook w:val="00A0"/>
      </w:tblPr>
      <w:tblGrid>
        <w:gridCol w:w="2000"/>
        <w:gridCol w:w="6800"/>
      </w:tblGrid>
      <w:tr w:rsidR="006D67F1" w:rsidRPr="009973DB" w:rsidTr="00823083">
        <w:trPr>
          <w:trHeight w:val="482"/>
        </w:trPr>
        <w:tc>
          <w:tcPr>
            <w:tcW w:w="2000" w:type="dxa"/>
            <w:shd w:val="clear" w:color="auto" w:fill="548DD4"/>
            <w:noWrap/>
            <w:vAlign w:val="center"/>
          </w:tcPr>
          <w:p w:rsidR="006D67F1" w:rsidRPr="009973DB" w:rsidRDefault="006D67F1" w:rsidP="00823083">
            <w:pPr>
              <w:jc w:val="center"/>
              <w:rPr>
                <w:b/>
                <w:color w:val="FFFFFF"/>
              </w:rPr>
            </w:pPr>
            <w:r w:rsidRPr="009973DB">
              <w:rPr>
                <w:b/>
                <w:color w:val="FFFFFF"/>
              </w:rPr>
              <w:t>Polsko (WFOŚiGWvK)</w:t>
            </w:r>
          </w:p>
        </w:tc>
        <w:tc>
          <w:tcPr>
            <w:tcW w:w="6800" w:type="dxa"/>
            <w:shd w:val="clear" w:color="auto" w:fill="FFFFFF"/>
            <w:noWrap/>
          </w:tcPr>
          <w:p w:rsidR="006D67F1" w:rsidRPr="009973DB" w:rsidRDefault="006D67F1" w:rsidP="006F771D">
            <w:r w:rsidRPr="009973DB">
              <w:rPr>
                <w:b/>
              </w:rPr>
              <w:t>Wojewódzki Fundusz Ochrony Środowiska i Gospodarki Wodnej w Katowicach (WFOŚiGWvK)</w:t>
            </w:r>
          </w:p>
          <w:p w:rsidR="006D67F1" w:rsidRPr="009973DB" w:rsidRDefault="006D67F1" w:rsidP="006D195E">
            <w:pPr>
              <w:rPr>
                <w:b/>
              </w:rPr>
            </w:pPr>
            <w:r w:rsidRPr="009973DB">
              <w:t>Každé vojvodství má svůj fond fungující na stejném principu. Pro potřeby mezinárodního srovnání byl vybrán Fond vojvodství Katowice. Tento fond byl založen roku 1993 jako veřejná finanční instituce realizující ekologickou politiku slezského vojvodství. Fond podporuje ekologické projekty realizované veřejnými i soukromými subjekty s využitím evropských prostředků určených na ochranu životního prostředí a vodního hospodářství. Fond podporuje projekty nejčastěji formou dotací a úvěrů, se souhlasem vojvody se může stát i equity investorem. Oblasti investic jsou mj. projekty:</w:t>
            </w:r>
          </w:p>
          <w:p w:rsidR="006D67F1" w:rsidRPr="00917E38" w:rsidRDefault="006D67F1" w:rsidP="006D195E">
            <w:pPr>
              <w:pStyle w:val="ListParagraph"/>
              <w:numPr>
                <w:ilvl w:val="0"/>
                <w:numId w:val="54"/>
              </w:numPr>
              <w:overflowPunct/>
              <w:autoSpaceDE/>
              <w:autoSpaceDN/>
              <w:adjustRightInd/>
              <w:spacing w:after="120"/>
              <w:textAlignment w:val="auto"/>
              <w:rPr>
                <w:b/>
              </w:rPr>
            </w:pPr>
            <w:r w:rsidRPr="00917E38">
              <w:t>Zateplení budov;</w:t>
            </w:r>
          </w:p>
          <w:p w:rsidR="006D67F1" w:rsidRPr="00917E38" w:rsidRDefault="006D67F1" w:rsidP="006D195E">
            <w:pPr>
              <w:pStyle w:val="ListParagraph"/>
              <w:numPr>
                <w:ilvl w:val="0"/>
                <w:numId w:val="54"/>
              </w:numPr>
              <w:overflowPunct/>
              <w:autoSpaceDE/>
              <w:autoSpaceDN/>
              <w:adjustRightInd/>
              <w:spacing w:after="120"/>
              <w:textAlignment w:val="auto"/>
              <w:rPr>
                <w:b/>
              </w:rPr>
            </w:pPr>
            <w:r w:rsidRPr="00917E38">
              <w:t>Likvidace azbestu;</w:t>
            </w:r>
          </w:p>
          <w:p w:rsidR="006D67F1" w:rsidRPr="00917E38" w:rsidRDefault="006D67F1" w:rsidP="006D195E">
            <w:pPr>
              <w:pStyle w:val="ListParagraph"/>
              <w:numPr>
                <w:ilvl w:val="0"/>
                <w:numId w:val="54"/>
              </w:numPr>
              <w:overflowPunct/>
              <w:autoSpaceDE/>
              <w:autoSpaceDN/>
              <w:adjustRightInd/>
              <w:spacing w:after="120"/>
              <w:textAlignment w:val="auto"/>
              <w:rPr>
                <w:b/>
              </w:rPr>
            </w:pPr>
            <w:r w:rsidRPr="00917E38">
              <w:t>Ekologické zdroje energie;</w:t>
            </w:r>
          </w:p>
          <w:p w:rsidR="006D67F1" w:rsidRPr="00917E38" w:rsidRDefault="006D67F1" w:rsidP="006D195E">
            <w:pPr>
              <w:pStyle w:val="ListParagraph"/>
              <w:numPr>
                <w:ilvl w:val="0"/>
                <w:numId w:val="54"/>
              </w:numPr>
              <w:overflowPunct/>
              <w:autoSpaceDE/>
              <w:autoSpaceDN/>
              <w:adjustRightInd/>
              <w:spacing w:after="120"/>
              <w:textAlignment w:val="auto"/>
              <w:rPr>
                <w:b/>
              </w:rPr>
            </w:pPr>
            <w:r w:rsidRPr="00917E38">
              <w:t>Výměna tepelných jednotek.</w:t>
            </w:r>
          </w:p>
          <w:p w:rsidR="006D67F1" w:rsidRPr="009973DB" w:rsidRDefault="006D67F1" w:rsidP="006D195E">
            <w:r w:rsidRPr="009973DB">
              <w:t xml:space="preserve">Stěžejní roli při financování fondu hrají prostředky EU a další zahraniční zdroje financování, které jsou doplňovány z centrálního a regionálního rozpočtu. Na začátku roku bude Fond disponovat 1 225,5 mld. PLN a dalších 155,8 mld. PLN do jeho rozpočtu přiteče v průběhu roku. Celkové výdaje na rok 2015 se očekávají ve výši 493,5 mld. PLN (488,2 mld. PLN v roce 2014, 374,8 mld. PLN v roce 2013). </w:t>
            </w:r>
          </w:p>
          <w:p w:rsidR="006D67F1" w:rsidRPr="009973DB" w:rsidRDefault="006D67F1" w:rsidP="006D195E">
            <w:pPr>
              <w:rPr>
                <w:b/>
              </w:rPr>
            </w:pPr>
            <w:r w:rsidRPr="009973DB">
              <w:t>Fond poskytuje financování formou finančních nástrojů v následujících podobách:</w:t>
            </w:r>
          </w:p>
          <w:p w:rsidR="006D67F1" w:rsidRPr="009973DB" w:rsidRDefault="006D67F1" w:rsidP="006D195E">
            <w:pPr>
              <w:rPr>
                <w:b/>
              </w:rPr>
            </w:pPr>
          </w:p>
          <w:p w:rsidR="006D67F1" w:rsidRPr="009973DB" w:rsidRDefault="006D67F1" w:rsidP="006D195E">
            <w:pPr>
              <w:rPr>
                <w:b/>
              </w:rPr>
            </w:pPr>
            <w:r w:rsidRPr="009973DB">
              <w:rPr>
                <w:b/>
              </w:rPr>
              <w:t>Úvěry, včetně překlenovacích</w:t>
            </w:r>
          </w:p>
          <w:p w:rsidR="006D67F1" w:rsidRPr="009973DB" w:rsidRDefault="006D67F1" w:rsidP="006D195E">
            <w:r w:rsidRPr="009973DB">
              <w:t>Až do výše 80% kvalifikovaných nákladů s přihlédnutím k ekologickému významu projektu a možnostem Fondu. V případě kombinace půjčky a dotace nesmí souhrnná podpora přesáhnout 80% způsobilých nákladů. Výjimku tvoří projekty na odstraňování azbestu, které jsou oprávněny získat pokrytí 100% nákladů. V případě financování za použití evropských zdrojů nemůže podpora přesáhnout 80% vlastních prostředků žadatele.</w:t>
            </w:r>
          </w:p>
          <w:p w:rsidR="006D67F1" w:rsidRPr="009973DB" w:rsidRDefault="006D67F1" w:rsidP="006D195E">
            <w:pPr>
              <w:rPr>
                <w:b/>
              </w:rPr>
            </w:pPr>
          </w:p>
          <w:p w:rsidR="006D67F1" w:rsidRPr="009973DB" w:rsidRDefault="006D67F1" w:rsidP="006D195E">
            <w:r w:rsidRPr="009973DB">
              <w:t>Úroková sazba se odvozuje jako 0,95*repo sazba publikované polskou centrální bankou, nikoli však méně než 3,5%. Půjčka musí být splacena v rozmezí 3 – 12 let, přičemž první splátka je splatná 3 – 12 měsíců po dokončení realizace projektu. Překlenovací úvěry se řídí speciálními podmínkami. Půjčka je poskytována prostřednictvím spolupracující banky, která má v kompetenci posuzování bonity žadatele a řídí standardními procedurami běžnými v bankovním sektoru.</w:t>
            </w:r>
          </w:p>
          <w:p w:rsidR="006D67F1" w:rsidRPr="009973DB" w:rsidRDefault="006D67F1" w:rsidP="006D195E">
            <w:pPr>
              <w:rPr>
                <w:b/>
              </w:rPr>
            </w:pPr>
          </w:p>
          <w:p w:rsidR="006D67F1" w:rsidRPr="009973DB" w:rsidRDefault="006D67F1" w:rsidP="006D195E">
            <w:pPr>
              <w:rPr>
                <w:b/>
              </w:rPr>
            </w:pPr>
            <w:r w:rsidRPr="009973DB">
              <w:rPr>
                <w:b/>
              </w:rPr>
              <w:t>Umoření části čerpaného úvěru</w:t>
            </w:r>
          </w:p>
          <w:p w:rsidR="006D67F1" w:rsidRPr="009973DB" w:rsidRDefault="006D67F1" w:rsidP="006D195E">
            <w:pPr>
              <w:rPr>
                <w:b/>
              </w:rPr>
            </w:pPr>
            <w:r w:rsidRPr="009973DB">
              <w:t xml:space="preserve">Fond nabízí umoření části jistiny běžného komerčního úvěru čerpaného žadatelem v souvislosti s projektem. K umoření může dojít v případě, kdy byl celý projekt dokončen podle plánu, v odpovídajícím období přinesl dohodnuté ekologické benefity a zároveň byla řádně splacena alespoň polovina půjčky. </w:t>
            </w:r>
          </w:p>
          <w:p w:rsidR="006D67F1" w:rsidRPr="009973DB" w:rsidRDefault="006D67F1" w:rsidP="006D195E">
            <w:r w:rsidRPr="009973DB">
              <w:t>Umořeno může být 20% půjčky, nebo až 40 % (v některých případech až 45%) půjčky v případě, že se dlužník zaváže ekvivalent umořené částky reinvestovat do jiného projektu podporovaného typu.</w:t>
            </w:r>
          </w:p>
          <w:p w:rsidR="006D67F1" w:rsidRPr="009973DB" w:rsidRDefault="006D67F1" w:rsidP="006D195E"/>
          <w:p w:rsidR="006D67F1" w:rsidRPr="009973DB" w:rsidRDefault="006D67F1" w:rsidP="006D195E">
            <w:pPr>
              <w:rPr>
                <w:b/>
              </w:rPr>
            </w:pPr>
            <w:r w:rsidRPr="009973DB">
              <w:rPr>
                <w:b/>
              </w:rPr>
              <w:t>Dotace na úhradu úrokových nákladů čerpaného úvěru</w:t>
            </w:r>
          </w:p>
          <w:p w:rsidR="006D67F1" w:rsidRPr="009973DB" w:rsidRDefault="006D67F1" w:rsidP="006D195E">
            <w:r w:rsidRPr="009973DB">
              <w:t>Dotace je poskytována na úhradu úrokových nákladů z úvěru dosahujícího až do výše 80% způsobilých nákladů. Hradit je možné náklady úvěrů, jejichž úroková sazba nepřesahuje dvojnásobek 3M WIBOR přičemž fond neuhradí větší část úrokového nákladu než 0,6*3M WIBOR. Dotovat lze pouze úrokové náklady úvěrů splatných do 12 let od realizace projektu.</w:t>
            </w:r>
          </w:p>
          <w:p w:rsidR="006D67F1" w:rsidRPr="009973DB" w:rsidRDefault="006D67F1" w:rsidP="006D195E"/>
          <w:p w:rsidR="006D67F1" w:rsidRPr="009973DB" w:rsidRDefault="006D67F1" w:rsidP="006D195E">
            <w:pPr>
              <w:rPr>
                <w:b/>
              </w:rPr>
            </w:pPr>
            <w:r w:rsidRPr="009973DB">
              <w:rPr>
                <w:b/>
              </w:rPr>
              <w:t>Bankovní úvěrová linka</w:t>
            </w:r>
          </w:p>
          <w:p w:rsidR="006D67F1" w:rsidRPr="009973DB" w:rsidRDefault="006D67F1" w:rsidP="006D195E">
            <w:pPr>
              <w:rPr>
                <w:b/>
              </w:rPr>
            </w:pPr>
            <w:r w:rsidRPr="009973DB">
              <w:t xml:space="preserve">Financování až 90 % způsobilých investičních nákladů, ne však více než 300 tis. PLN, prostřednictvím bankovní úvěrové linky. Sazba úvěru je 0,95 repo sazby, ne však méně než 3,5 % p.a. Jednorázová provize banky činí 1 % přiznané linky. </w:t>
            </w:r>
          </w:p>
          <w:p w:rsidR="006D67F1" w:rsidRPr="009973DB" w:rsidRDefault="006D67F1">
            <w:pPr>
              <w:rPr>
                <w:rFonts w:cs="Arial"/>
                <w:color w:val="000000"/>
              </w:rPr>
            </w:pPr>
            <w:r w:rsidRPr="009973DB">
              <w:t>Linka musí být splacena v rozmezí 3 – 12 let, přičemž první splátka je splatná 3 – 12 měsíců po dokončení realizace projektu. Celý projekt musí být dokončen do 18 měsíců od poskytnutí úvěrové linky. Linka je poskytována prostřednictvím spolupracující banky, která má v kompetenci posuzování bonity žadatele a řídí standardními procedurami běžnými v bankovním sektoru.</w:t>
            </w:r>
          </w:p>
        </w:tc>
      </w:tr>
    </w:tbl>
    <w:p w:rsidR="006D67F1" w:rsidRPr="009973DB" w:rsidRDefault="006D67F1" w:rsidP="00A34449">
      <w:pPr>
        <w:pStyle w:val="Heading4"/>
      </w:pPr>
      <w:r w:rsidRPr="009973DB">
        <w:t>Aplikace zkušeností na současné podmínky</w:t>
      </w:r>
    </w:p>
    <w:p w:rsidR="006D67F1" w:rsidRPr="009973DB" w:rsidRDefault="006D67F1" w:rsidP="00A34449">
      <w:r w:rsidRPr="009973DB">
        <w:t>Zkušenosti s dosavadní podporou naznačují výrazný prostor pro využití navrhovaného finančního nástroje formou zvýhodněných úvěrů. Účelněji se tak vyplní segment projektů na hranici tržní proveditelnosti a bude se zároveň jednat o krok směrem k umenšení tržní deformace, kterou měla za následek dosavadní plošně dotační podpora. Zahraniční zkuš</w:t>
      </w:r>
      <w:r>
        <w:t>e</w:t>
      </w:r>
      <w:r w:rsidRPr="009973DB">
        <w:t>nosti taktéž ukazují vhodnost motivace konečných příjemců k maximálním úsporám formou dodatečných podmíněných bonusů.</w:t>
      </w:r>
    </w:p>
    <w:p w:rsidR="006D67F1" w:rsidRPr="009973DB" w:rsidRDefault="006D67F1" w:rsidP="00A34449"/>
    <w:p w:rsidR="006D67F1" w:rsidRPr="009973DB" w:rsidRDefault="006D67F1" w:rsidP="00A34449">
      <w:pPr>
        <w:pStyle w:val="Heading3"/>
      </w:pPr>
      <w:bookmarkStart w:id="973" w:name="_Toc417682935"/>
      <w:r w:rsidRPr="009973DB">
        <w:t>Specifický cíl 3.5</w:t>
      </w:r>
      <w:bookmarkEnd w:id="973"/>
    </w:p>
    <w:p w:rsidR="006D67F1" w:rsidRPr="009973DB" w:rsidRDefault="006D67F1" w:rsidP="00A34449">
      <w:pPr>
        <w:pStyle w:val="Heading4"/>
      </w:pPr>
      <w:r w:rsidRPr="009973DB">
        <w:t>Závěry vyvozené z implementace podobných nástrojů v minulosti</w:t>
      </w:r>
    </w:p>
    <w:p w:rsidR="006D67F1" w:rsidRPr="009973DB" w:rsidRDefault="006D67F1" w:rsidP="006F771D">
      <w:r w:rsidRPr="009973DB">
        <w:t>Dotační podpora rekonstrukce soustav zásobování teplem v minulém období z prostředků OP PI a OP ŽP vyvolala významnou poptávku a zvýšenou investiční aktivitu v tomto sektoru. Koneční příjemci tedy na podobnou incentivizaci reagují příznivě, problémem je však omezení disponibilních zdrojů a velká investiční potřeba, kterou doposavad dotace rozhýbaly pouze částečně. Pro projekty zefektivňování KVET podporované v rámci EKO-Energie platí do značné míry body uvedené u SC 3.2. Existují zde projekty, které je možno podpořit účelněji formou zvýhodněných úvěrů.</w:t>
      </w:r>
    </w:p>
    <w:p w:rsidR="006D67F1" w:rsidRPr="009973DB" w:rsidRDefault="006D67F1" w:rsidP="00A34449">
      <w:pPr>
        <w:pStyle w:val="Heading4"/>
      </w:pPr>
      <w:r w:rsidRPr="009973DB">
        <w:t>Přehled zahraničních zkušeností s obdobnými finančními nástroji</w:t>
      </w:r>
    </w:p>
    <w:p w:rsidR="006D67F1" w:rsidRPr="009973DB" w:rsidRDefault="006D67F1" w:rsidP="00A34449"/>
    <w:p w:rsidR="006D67F1" w:rsidRPr="009973DB" w:rsidRDefault="006D67F1" w:rsidP="006F771D">
      <w:r w:rsidRPr="009973DB">
        <w:t>Zahraniční zkušenosti v tomto specifickém cíli jsou velmi obtížně přenositelné. V mnoha státech západní Evropy je trh se zásobováním teplem specifický a liší se napříč celým kontinentem. Pouze 12% tepla (pro vytápění prostoru a na teplou vodu) pochází z centralizovaných zdrojů tepla. V severských státech (kromě Norska) v průměru 50 %</w:t>
      </w:r>
      <w:r w:rsidRPr="009973DB">
        <w:rPr>
          <w:rStyle w:val="FootnoteReference"/>
        </w:rPr>
        <w:footnoteReference w:id="45"/>
      </w:r>
      <w:r w:rsidRPr="009973DB">
        <w:t xml:space="preserve"> tepla pochází z centralizovaných zdrojů, kdežto v západních státech (UK, NL, GER, AUT, BEL) je trh malý, ale vykazuje známky růstu. Středomořské státy mají podíl výroby tepla centralizovaným zdrojem na úrovní 2 %. Bývalé socialistické státy zdědily z minulosti vybudovanou strukturu tepláren a soustav teplovodů, na jejich efektivní zásobování je nutné vynaložit obrovské prostředky na jejich modernizaci, čímž se liší tento druh od investic do teplárenství u starších členů EU.</w:t>
      </w:r>
      <w:r w:rsidRPr="009973DB">
        <w:rPr>
          <w:rStyle w:val="FootnoteReference"/>
        </w:rPr>
        <w:footnoteReference w:id="46"/>
      </w:r>
    </w:p>
    <w:p w:rsidR="006D67F1" w:rsidRPr="009973DB" w:rsidRDefault="006D67F1" w:rsidP="00A34449"/>
    <w:p w:rsidR="006D67F1" w:rsidRPr="009973DB" w:rsidRDefault="006D67F1" w:rsidP="006D195E">
      <w:r w:rsidRPr="009973DB">
        <w:rPr>
          <w:b/>
        </w:rPr>
        <w:t xml:space="preserve">Obecně lze konstatovat, že především specifické cíle </w:t>
      </w:r>
      <w:smartTag w:uri="urn:schemas-microsoft-com:office:smarttags" w:element="metricconverter">
        <w:smartTagPr>
          <w:attr w:name="ProductID" w:val="3.2 a"/>
        </w:smartTagPr>
        <w:r w:rsidRPr="009973DB">
          <w:rPr>
            <w:b/>
          </w:rPr>
          <w:t>3.2 a</w:t>
        </w:r>
      </w:smartTag>
      <w:r w:rsidRPr="009973DB">
        <w:rPr>
          <w:b/>
        </w:rPr>
        <w:t xml:space="preserve"> 3.5 (realizace úspor energie, KVET) cílí na oblasti, které byly v minulosti často v jiných EU státech podporovány především finančními úvěrovými nástroji, typicky pod hlavičkou programu JESSICA.</w:t>
      </w:r>
      <w:r w:rsidRPr="009973DB">
        <w:t xml:space="preserve"> Mezi příklady těchto úvěrových fondů lze zařadit:</w:t>
      </w:r>
    </w:p>
    <w:p w:rsidR="006D67F1" w:rsidRPr="009973DB" w:rsidRDefault="006D67F1" w:rsidP="006D195E">
      <w:pPr>
        <w:pStyle w:val="ListParagraph"/>
        <w:numPr>
          <w:ilvl w:val="0"/>
          <w:numId w:val="55"/>
        </w:numPr>
        <w:overflowPunct/>
        <w:autoSpaceDE/>
        <w:autoSpaceDN/>
        <w:adjustRightInd/>
        <w:contextualSpacing w:val="0"/>
        <w:textAlignment w:val="auto"/>
      </w:pPr>
      <w:r w:rsidRPr="009973DB">
        <w:t>Amber Green London Energy Efficiency Fund (Velká Británie)</w:t>
      </w:r>
    </w:p>
    <w:p w:rsidR="006D67F1" w:rsidRPr="009973DB" w:rsidRDefault="006D67F1" w:rsidP="006D195E">
      <w:pPr>
        <w:pStyle w:val="ListParagraph"/>
        <w:numPr>
          <w:ilvl w:val="0"/>
          <w:numId w:val="55"/>
        </w:numPr>
        <w:overflowPunct/>
        <w:autoSpaceDE/>
        <w:autoSpaceDN/>
        <w:adjustRightInd/>
        <w:contextualSpacing w:val="0"/>
        <w:textAlignment w:val="auto"/>
      </w:pPr>
      <w:r w:rsidRPr="009973DB">
        <w:t>Regional Urban Development Fund (Bulharsko)</w:t>
      </w:r>
    </w:p>
    <w:p w:rsidR="006D67F1" w:rsidRPr="009973DB" w:rsidRDefault="006D67F1" w:rsidP="006D195E">
      <w:pPr>
        <w:pStyle w:val="ListParagraph"/>
        <w:numPr>
          <w:ilvl w:val="0"/>
          <w:numId w:val="55"/>
        </w:numPr>
        <w:overflowPunct/>
        <w:autoSpaceDE/>
        <w:autoSpaceDN/>
        <w:adjustRightInd/>
        <w:contextualSpacing w:val="0"/>
        <w:textAlignment w:val="auto"/>
      </w:pPr>
      <w:r w:rsidRPr="009973DB">
        <w:t>Investment for energy diversification and savings (Španělsko)</w:t>
      </w:r>
    </w:p>
    <w:p w:rsidR="006D67F1" w:rsidRPr="009973DB" w:rsidRDefault="006D67F1" w:rsidP="006D195E">
      <w:pPr>
        <w:pStyle w:val="ListParagraph"/>
        <w:numPr>
          <w:ilvl w:val="0"/>
          <w:numId w:val="55"/>
        </w:numPr>
        <w:overflowPunct/>
        <w:autoSpaceDE/>
        <w:autoSpaceDN/>
        <w:adjustRightInd/>
        <w:contextualSpacing w:val="0"/>
        <w:textAlignment w:val="auto"/>
      </w:pPr>
      <w:r w:rsidRPr="009973DB">
        <w:t>EIB Green Initiative (Rumunsko)</w:t>
      </w:r>
    </w:p>
    <w:p w:rsidR="006D67F1" w:rsidRPr="009973DB" w:rsidRDefault="006D67F1" w:rsidP="00A34449"/>
    <w:p w:rsidR="006D67F1" w:rsidRPr="009973DB" w:rsidRDefault="006D67F1" w:rsidP="00A34449">
      <w:pPr>
        <w:pStyle w:val="Heading4"/>
      </w:pPr>
      <w:r w:rsidRPr="009973DB">
        <w:t>Aplikace zkušeností na současné podmínky</w:t>
      </w:r>
    </w:p>
    <w:p w:rsidR="006D67F1" w:rsidRPr="009973DB" w:rsidRDefault="006D67F1" w:rsidP="00A34449">
      <w:r w:rsidRPr="009973DB">
        <w:t>Dosavadní zkušenosti ukazují zájem o veřejnou podporu a její efekt na zvýšenou investiční aktivitu v těchto oblastech. Zároveň ukazují potenciál pro částečné zracionalizování a užití návratných finančních nástrojů.</w:t>
      </w:r>
    </w:p>
    <w:p w:rsidR="006D67F1" w:rsidRPr="009973DB" w:rsidRDefault="006D67F1" w:rsidP="00A34449">
      <w:pPr>
        <w:pStyle w:val="Heading3"/>
      </w:pPr>
      <w:bookmarkStart w:id="974" w:name="_Toc417682936"/>
      <w:r w:rsidRPr="009973DB">
        <w:t>Specifický cíl 4.1</w:t>
      </w:r>
      <w:bookmarkEnd w:id="974"/>
    </w:p>
    <w:p w:rsidR="006D67F1" w:rsidRPr="009973DB" w:rsidRDefault="006D67F1" w:rsidP="00A34449">
      <w:pPr>
        <w:pStyle w:val="Heading4"/>
      </w:pPr>
      <w:r w:rsidRPr="009973DB">
        <w:t>Závěry vyvozené z implementace podobných nástrojů v minulosti</w:t>
      </w:r>
    </w:p>
    <w:p w:rsidR="006D67F1" w:rsidRPr="009973DB" w:rsidRDefault="006D67F1" w:rsidP="00A34449"/>
    <w:p w:rsidR="006D67F1" w:rsidRPr="009973DB" w:rsidRDefault="006D67F1" w:rsidP="00A34449">
      <w:r w:rsidRPr="009973DB">
        <w:t xml:space="preserve">NGA sítě byly v ČR podporovány v rámci stimulace výstavby společné infrastruktury - liniových staveb, souběhů se silniční sítí, PPP výstaveb. Integrovaný operační program IOP byl zaměřen výhradně na projekty veřejné správy a veřejné služby a poskytován pouze formou dotací. Regionální operační program podpora telekomunikační/digitální infrastruktury fungovala výhradně na úrovni NUTS II. Další podporovanou oblastí byla v rámci ROP jihovýchod OP 3.3 Rozvoj a stabilizace venkovských sídel. Obce od 500 do 4 999 obyvatel mohly zakládat organizace, které byly příjemci dotace ve výši 2 – </w:t>
      </w:r>
      <w:smartTag w:uri="urn:schemas-microsoft-com:office:smarttags" w:element="metricconverter">
        <w:smartTagPr>
          <w:attr w:name="ProductID" w:val="50 mil"/>
        </w:smartTagPr>
        <w:r w:rsidRPr="009973DB">
          <w:t>50 mil</w:t>
        </w:r>
      </w:smartTag>
      <w:r w:rsidRPr="009973DB">
        <w:t>. Kč na výstavbu širokopásmové NGA ITC sítě (až 85 % způsobilých nákladů) . Vzhledem k tomu, že podpora rozvoje vysokorychlostních síti nebyla nikdy na celostátní úrovni podporovaná a stále byla dotovaná pouze na úrovni NUTS II., doposud nebyly v ČR pro tento specifický cíl použitý žádné finanční nástroje. Pro ČR by bylo vhodné fungovat na konceptu technologické neutrality a nesoustředit podporu pouze na optické kabely, které nemusejí být vhodné pro všechy typy oblastí.</w:t>
      </w:r>
    </w:p>
    <w:p w:rsidR="006D67F1" w:rsidRPr="009973DB" w:rsidRDefault="006D67F1" w:rsidP="00A34449">
      <w:pPr>
        <w:pStyle w:val="Heading4"/>
      </w:pPr>
      <w:r w:rsidRPr="009973DB">
        <w:t>Přehled zahraničních zkušeností s obdobnými finančními nástroji</w:t>
      </w:r>
    </w:p>
    <w:p w:rsidR="006D67F1" w:rsidRPr="009973DB" w:rsidRDefault="006D67F1" w:rsidP="00A34449"/>
    <w:tbl>
      <w:tblPr>
        <w:tblpPr w:leftFromText="141" w:rightFromText="141" w:vertAnchor="text" w:tblpY="1"/>
        <w:tblW w:w="8867" w:type="dxa"/>
        <w:tblLayout w:type="fixed"/>
        <w:tblLook w:val="00A0"/>
      </w:tblPr>
      <w:tblGrid>
        <w:gridCol w:w="2015"/>
        <w:gridCol w:w="6852"/>
      </w:tblGrid>
      <w:tr w:rsidR="006D67F1" w:rsidRPr="009973DB" w:rsidTr="00C72C85">
        <w:trPr>
          <w:trHeight w:val="501"/>
        </w:trPr>
        <w:tc>
          <w:tcPr>
            <w:tcW w:w="2015" w:type="dxa"/>
            <w:noWrap/>
          </w:tcPr>
          <w:p w:rsidR="006D67F1" w:rsidRPr="009973DB" w:rsidRDefault="006D67F1" w:rsidP="00823083">
            <w:pPr>
              <w:jc w:val="center"/>
              <w:rPr>
                <w:b/>
                <w:color w:val="FFFFFF"/>
              </w:rPr>
            </w:pPr>
            <w:r w:rsidRPr="009973DB">
              <w:rPr>
                <w:b/>
                <w:color w:val="FFFFFF"/>
              </w:rPr>
              <w:t>Kanada</w:t>
            </w:r>
          </w:p>
        </w:tc>
        <w:tc>
          <w:tcPr>
            <w:tcW w:w="6852" w:type="dxa"/>
            <w:noWrap/>
          </w:tcPr>
          <w:p w:rsidR="006D67F1" w:rsidRPr="009973DB" w:rsidRDefault="006D67F1" w:rsidP="006F771D">
            <w:r w:rsidRPr="009973DB">
              <w:t xml:space="preserve">Kanadská vláda zmapovala oblasti bez přístupu k NGA síti a nabízela financování až do výše 50 % nákladů projektu pro soukromé telekomunikační společnosti, které projevily zájem investovat do dané oblasti. V případě, že se jednalo o regióny, kde žijí původní obyvatele (Inuiti), společnosti si mohly požádat o dotaci až do výše 100 % způsobilých nákladů projektu zavedení NGA sítě. Od června 2009 do dubna 2012 kanadská vláda podpořila 84 projektů, čímž zabezpečila přístup k broadbandu pro 218 000 domácnosti v celkové hodnotě </w:t>
            </w:r>
            <w:smartTag w:uri="urn:schemas-microsoft-com:office:smarttags" w:element="metricconverter">
              <w:smartTagPr>
                <w:attr w:name="ProductID" w:val="217 mil"/>
              </w:smartTagPr>
              <w:r w:rsidRPr="009973DB">
                <w:t>217 mil</w:t>
              </w:r>
            </w:smartTag>
            <w:r w:rsidRPr="009973DB">
              <w:t xml:space="preserve">. kanadských dolarů. </w:t>
            </w:r>
          </w:p>
        </w:tc>
      </w:tr>
      <w:tr w:rsidR="006D67F1" w:rsidRPr="009973DB" w:rsidTr="00C72C85">
        <w:trPr>
          <w:trHeight w:val="1309"/>
        </w:trPr>
        <w:tc>
          <w:tcPr>
            <w:tcW w:w="2015" w:type="dxa"/>
            <w:noWrap/>
          </w:tcPr>
          <w:p w:rsidR="006D67F1" w:rsidRPr="009973DB" w:rsidRDefault="006D67F1" w:rsidP="00823083">
            <w:pPr>
              <w:jc w:val="center"/>
              <w:rPr>
                <w:b/>
                <w:color w:val="FFFFFF"/>
              </w:rPr>
            </w:pPr>
            <w:r w:rsidRPr="009973DB">
              <w:rPr>
                <w:b/>
                <w:color w:val="FFFFFF"/>
              </w:rPr>
              <w:t>Francie</w:t>
            </w:r>
          </w:p>
        </w:tc>
        <w:tc>
          <w:tcPr>
            <w:tcW w:w="6852" w:type="dxa"/>
            <w:noWrap/>
          </w:tcPr>
          <w:p w:rsidR="006D67F1" w:rsidRPr="009973DB" w:rsidRDefault="006D67F1">
            <w:r w:rsidRPr="009973DB">
              <w:t xml:space="preserve">Ve Francii poskytovala vládní finanční instituce Caisse des Dépôts zvýhodněné úvěry lokálním autoritám (municipalitám) na zvýšení přístupu k broadbandu. Primárně se úvěry využívaly na financování páteřních smyček spájejících lokální síť s národní páteřní sítí. To vedlo k zvýšení konkurence na veřejných sítích. V polovině roku 2012 bylo provedených 6 257 propojení, tudíž až 85 % existujících sítí bylo propojených. Francie je příkladem úspěšného rozvoje vysokorychlostního přístupu k internetu a je vhodnou inspiraci pro případy, kde by se obce v blízkosti šedých oblastí mohly napojit na páteřní síť.  </w:t>
            </w:r>
          </w:p>
        </w:tc>
      </w:tr>
      <w:tr w:rsidR="006D67F1" w:rsidRPr="009973DB" w:rsidTr="00C72C85">
        <w:trPr>
          <w:trHeight w:val="1309"/>
        </w:trPr>
        <w:tc>
          <w:tcPr>
            <w:tcW w:w="2015" w:type="dxa"/>
            <w:noWrap/>
          </w:tcPr>
          <w:p w:rsidR="006D67F1" w:rsidRPr="009973DB" w:rsidRDefault="006D67F1" w:rsidP="00823083">
            <w:pPr>
              <w:jc w:val="center"/>
              <w:rPr>
                <w:b/>
                <w:color w:val="FFFFFF"/>
              </w:rPr>
            </w:pPr>
            <w:r w:rsidRPr="009973DB">
              <w:rPr>
                <w:b/>
                <w:color w:val="FFFFFF"/>
              </w:rPr>
              <w:t>Japonsko</w:t>
            </w:r>
          </w:p>
        </w:tc>
        <w:tc>
          <w:tcPr>
            <w:tcW w:w="6852" w:type="dxa"/>
            <w:noWrap/>
          </w:tcPr>
          <w:p w:rsidR="006D67F1" w:rsidRPr="009973DB" w:rsidRDefault="006D67F1" w:rsidP="005C7CE2">
            <w:pPr>
              <w:spacing w:before="90" w:after="90"/>
              <w:ind w:right="120"/>
            </w:pPr>
            <w:r w:rsidRPr="009973DB">
              <w:t>V Japonsku se pro rozvoj celonárodní broadband sítě využívají 2 různé skupiny nástrojů. Jedna skupina je určená pro telekomunikační společnosti prostřednictvím poskytnutí dotace na snížení úrokové sazby, záruky na úvěr a formou daňových úlev. Pro lokální samosprávy jsou nastavené nástroje formou grantu/dotace (až do výše třetiny nákladů) nebo možnost vydávat vlastní dluhopisy na financování svých investičních potřeb (Depopulated Area Development Bond).</w:t>
            </w:r>
          </w:p>
          <w:p w:rsidR="006D67F1" w:rsidRPr="009973DB" w:rsidRDefault="006D67F1">
            <w:r w:rsidRPr="009973DB">
              <w:t>V místech, kde je zavedení broadbandu méně životaschopné je potřebné, aby vznikalo partnerství mezi vládou a soukromým sektorem přes PPP projekty. Součástí PPP projektu musí být minimálně jeden soukromý subjekt spjatý s telekomunikačním byznysem. Stát sleduje veřejný zájem, kdežto subjekt na straně soukromé sféry sleduje či partnerství přináší návratnost z investice. Hlavním cílem veřejného sektoru je definovat pravidla pro soukromý subjekt a dohlížet na jejich dodržování. Zbylé náležitosti, jako návrh řešení, vybudování a provoz sítě, jsou ponechané soukromé straně.</w:t>
            </w:r>
          </w:p>
        </w:tc>
      </w:tr>
      <w:tr w:rsidR="006D67F1" w:rsidRPr="009973DB" w:rsidTr="00C72C85">
        <w:trPr>
          <w:trHeight w:val="1309"/>
        </w:trPr>
        <w:tc>
          <w:tcPr>
            <w:tcW w:w="2015" w:type="dxa"/>
            <w:noWrap/>
          </w:tcPr>
          <w:p w:rsidR="006D67F1" w:rsidRPr="009973DB" w:rsidRDefault="006D67F1" w:rsidP="00823083">
            <w:pPr>
              <w:jc w:val="center"/>
              <w:rPr>
                <w:b/>
                <w:color w:val="FFFFFF"/>
              </w:rPr>
            </w:pPr>
          </w:p>
        </w:tc>
        <w:tc>
          <w:tcPr>
            <w:tcW w:w="6852" w:type="dxa"/>
            <w:noWrap/>
          </w:tcPr>
          <w:p w:rsidR="006D67F1" w:rsidRPr="009973DB" w:rsidRDefault="006D67F1" w:rsidP="006F771D">
            <w:r w:rsidRPr="009973DB">
              <w:t>Modely PPP (3 nejvíc vhodné pro ČR):</w:t>
            </w:r>
          </w:p>
          <w:p w:rsidR="006D67F1" w:rsidRPr="00917E38" w:rsidRDefault="006D67F1" w:rsidP="005205A8">
            <w:pPr>
              <w:pStyle w:val="ListParagraph"/>
              <w:numPr>
                <w:ilvl w:val="0"/>
                <w:numId w:val="53"/>
              </w:numPr>
              <w:overflowPunct/>
              <w:autoSpaceDE/>
              <w:autoSpaceDN/>
              <w:adjustRightInd/>
              <w:spacing w:before="90" w:after="90"/>
              <w:ind w:right="120"/>
              <w:contextualSpacing w:val="0"/>
            </w:pPr>
            <w:r w:rsidRPr="00917E38">
              <w:rPr>
                <w:b/>
              </w:rPr>
              <w:t>Kooperativní</w:t>
            </w:r>
            <w:r w:rsidRPr="00917E38">
              <w:t xml:space="preserve"> – provozovatelé mobilní sítě a internetoví poskytovatelé se sjednotí a založí SPV se záměrem vybudovat, vlastnit a provozovat páteřní síť (BOO) a budou vystupovat jako velkoobchodník. Státní autorita jim přidělí dotaci na podporu celonárodního pokrytí. </w:t>
            </w:r>
          </w:p>
          <w:p w:rsidR="006D67F1" w:rsidRPr="00917E38" w:rsidRDefault="006D67F1" w:rsidP="005205A8">
            <w:pPr>
              <w:pStyle w:val="ListParagraph"/>
              <w:numPr>
                <w:ilvl w:val="0"/>
                <w:numId w:val="53"/>
              </w:numPr>
              <w:overflowPunct/>
              <w:autoSpaceDE/>
              <w:autoSpaceDN/>
              <w:adjustRightInd/>
              <w:spacing w:before="90" w:after="90"/>
              <w:ind w:right="120"/>
              <w:contextualSpacing w:val="0"/>
            </w:pPr>
            <w:r w:rsidRPr="00917E38">
              <w:rPr>
                <w:b/>
              </w:rPr>
              <w:t>Kapitálový</w:t>
            </w:r>
            <w:r w:rsidRPr="00917E38">
              <w:t xml:space="preserve"> – vládní autorita poskytne finanční příspěvek potenciálnímu zájemci o výstavbu vysokorychlostní sítě, za který obdrží majetkový podíl v společnosti. Po spuštění provozu sítě je aktivován mechanizmus na zpětný prodej a stát se zbavuje podílu v čase, kdy je už projekt funkční.</w:t>
            </w:r>
          </w:p>
          <w:p w:rsidR="006D67F1" w:rsidRPr="00917E38" w:rsidRDefault="006D67F1" w:rsidP="006F771D">
            <w:pPr>
              <w:pStyle w:val="ListParagraph"/>
              <w:numPr>
                <w:ilvl w:val="0"/>
                <w:numId w:val="53"/>
              </w:numPr>
              <w:overflowPunct/>
              <w:autoSpaceDE/>
              <w:autoSpaceDN/>
              <w:adjustRightInd/>
              <w:spacing w:before="90" w:after="90"/>
              <w:ind w:right="120"/>
              <w:contextualSpacing w:val="0"/>
            </w:pPr>
            <w:r w:rsidRPr="00917E38">
              <w:rPr>
                <w:b/>
              </w:rPr>
              <w:t>Koncesní</w:t>
            </w:r>
            <w:r w:rsidRPr="00917E38">
              <w:t xml:space="preserve"> – stát uděluje koncesi na 15 až 25 let operátorovi, který má právo budovat a pronajímat síť ostatním poskytovatelům za velkoobchodní ceny. </w:t>
            </w:r>
          </w:p>
        </w:tc>
      </w:tr>
    </w:tbl>
    <w:p w:rsidR="006D67F1" w:rsidRPr="009973DB" w:rsidRDefault="006D67F1" w:rsidP="00A34449"/>
    <w:p w:rsidR="006D67F1" w:rsidRPr="009973DB" w:rsidRDefault="006D67F1" w:rsidP="00A34449">
      <w:pPr>
        <w:pStyle w:val="Heading4"/>
      </w:pPr>
      <w:r w:rsidRPr="009973DB">
        <w:t>Aplikace zkušeností na současné podmínky</w:t>
      </w:r>
    </w:p>
    <w:p w:rsidR="006D67F1" w:rsidRPr="009973DB" w:rsidRDefault="006D67F1" w:rsidP="00A34449">
      <w:r w:rsidRPr="009973DB">
        <w:t>Zkušenosti ze zahraničí se zpřístupňováním vysokorychlostního internetu v nerentabilních oblastech ukazují především využívání dotační podpory, případně některého modelu PPP, který zajišťuje vyvážení veřejného a soukromého ziskového zájmu.</w:t>
      </w:r>
    </w:p>
    <w:p w:rsidR="006D67F1" w:rsidRPr="009973DB" w:rsidRDefault="006D67F1" w:rsidP="006F771D">
      <w:r w:rsidRPr="009973DB">
        <w:br w:type="page"/>
      </w:r>
    </w:p>
    <w:p w:rsidR="006D67F1" w:rsidRPr="009973DB" w:rsidRDefault="006D67F1" w:rsidP="006F771D">
      <w:pPr>
        <w:pStyle w:val="Heading2"/>
      </w:pPr>
      <w:bookmarkStart w:id="975" w:name="_Toc417544659"/>
      <w:bookmarkStart w:id="976" w:name="_Toc417544660"/>
      <w:bookmarkStart w:id="977" w:name="_Toc417544661"/>
      <w:bookmarkStart w:id="978" w:name="_Toc417682937"/>
      <w:bookmarkEnd w:id="975"/>
      <w:bookmarkEnd w:id="976"/>
      <w:bookmarkEnd w:id="977"/>
      <w:r w:rsidRPr="009973DB">
        <w:t>Navrhovaná investiční strategie a očekávané výsledky</w:t>
      </w:r>
      <w:bookmarkEnd w:id="978"/>
    </w:p>
    <w:p w:rsidR="006D67F1" w:rsidRPr="009973DB" w:rsidRDefault="006D67F1" w:rsidP="002433DA">
      <w:pPr>
        <w:pStyle w:val="Heading3"/>
      </w:pPr>
      <w:bookmarkStart w:id="979" w:name="_Toc417682938"/>
      <w:r w:rsidRPr="009973DB">
        <w:t>Specifický cíl 1.1</w:t>
      </w:r>
      <w:bookmarkEnd w:id="979"/>
    </w:p>
    <w:bookmarkEnd w:id="963"/>
    <w:bookmarkEnd w:id="964"/>
    <w:p w:rsidR="006D67F1" w:rsidRPr="009973DB" w:rsidRDefault="006D67F1" w:rsidP="006F771D">
      <w:pPr>
        <w:pStyle w:val="Heading4"/>
      </w:pPr>
      <w:r w:rsidRPr="009973DB">
        <w:t>Formy finančních nástrojů a výše alokace</w:t>
      </w:r>
    </w:p>
    <w:p w:rsidR="006D67F1" w:rsidRPr="009973DB" w:rsidRDefault="006D67F1" w:rsidP="00CE3165"/>
    <w:p w:rsidR="006D67F1" w:rsidRPr="009973DB" w:rsidRDefault="006D67F1" w:rsidP="00CE3165">
      <w:r w:rsidRPr="009973DB">
        <w:t xml:space="preserve">Na základě provedené analýzy v bloku I. identifikujeme částečný potenciál pro užití finančních nástrojů v rámci programu Inovace OP PIK. Jako nejvhodnější se v rámci posouzení přidané hodnoty vedle dotace jeví </w:t>
      </w:r>
      <w:r w:rsidRPr="009973DB">
        <w:rPr>
          <w:b/>
        </w:rPr>
        <w:t>záruční finanční nástroj</w:t>
      </w:r>
      <w:r w:rsidRPr="009973DB">
        <w:t>.</w:t>
      </w:r>
    </w:p>
    <w:p w:rsidR="006D67F1" w:rsidRPr="009973DB" w:rsidRDefault="006D67F1" w:rsidP="00CE3165"/>
    <w:p w:rsidR="006D67F1" w:rsidRPr="009973DB" w:rsidRDefault="006D67F1" w:rsidP="00CE3165">
      <w:r w:rsidRPr="009973DB">
        <w:t>Výsledky průmyslových inovací podnikatelského sektoru mají velký, avšak nejistý ziskový potenciál. Jako největší překážka v realizování životaschopných projektů je vnímána rizikovost a nákladnost. Ta může být částečně vyvážena následnou nadstandardní ziskovostí a velkým posílením konkurenceschopnosti podniku na trhu, firmy však mají z důvodů rizika snížený přístup k externímu financování.</w:t>
      </w:r>
    </w:p>
    <w:p w:rsidR="006D67F1" w:rsidRPr="009973DB" w:rsidRDefault="006D67F1" w:rsidP="00CE3165"/>
    <w:p w:rsidR="006D67F1" w:rsidRPr="009973DB" w:rsidRDefault="006D67F1">
      <w:pPr>
        <w:rPr>
          <w:b/>
        </w:rPr>
      </w:pPr>
      <w:r w:rsidRPr="009973DB">
        <w:t>Významný převis poptávky po dotačních výzvách z minulého období lze očekávat i nyní.Při velikém spektru a různém charakteru a ziskovosti cílových inovací v SC 1.1.</w:t>
      </w:r>
      <w:r w:rsidRPr="009973DB">
        <w:rPr>
          <w:b/>
        </w:rPr>
        <w:t>se nedomníváme, že je efektivní nadále veškeré projekty v této oblasti podporovat dotačně</w:t>
      </w:r>
      <w:r w:rsidRPr="009973DB">
        <w:t xml:space="preserve">. Část projektů může být realizována tržní cestou bez výrazného příspěvku na jejich náklady, problémem je však přístup k externímu financování. Banky nejsou ochotné financovat projekty inovací bez dostatečného zajištění, což je </w:t>
      </w:r>
      <w:r w:rsidRPr="009973DB">
        <w:rPr>
          <w:b/>
        </w:rPr>
        <w:t>překážkou především u malých a středních podniků</w:t>
      </w:r>
      <w:r w:rsidRPr="009973DB">
        <w:t>. Riziko na straně MSP, nejistých výsledků inovačních projektů a jejich delší návratnosti jsou dle našeho šetření pro část projektů zásadní faktory obtížného hledání externích zdrojů.</w:t>
      </w:r>
      <w:r w:rsidRPr="009973DB">
        <w:rPr>
          <w:b/>
        </w:rPr>
        <w:t>Tyto problémy může překlenout vhodně zaměřený záruční nástroj.</w:t>
      </w:r>
    </w:p>
    <w:p w:rsidR="006D67F1" w:rsidRPr="009973DB" w:rsidRDefault="006D67F1" w:rsidP="00CE3165"/>
    <w:p w:rsidR="006D67F1" w:rsidRPr="009973DB" w:rsidRDefault="006D67F1" w:rsidP="00CE3165">
      <w:r w:rsidRPr="009973DB">
        <w:t>Záruční typ finančního nástroje byl zvolen, jelikož nejlépe splňuje</w:t>
      </w:r>
      <w:r>
        <w:t xml:space="preserve"> </w:t>
      </w:r>
      <w:r w:rsidRPr="009973DB">
        <w:t>účel veřejného zásahu, tedy zjednoduší financování inovací snížením jeho rizika, aniž by z trhu vytěsňoval soukromé prostředky. Záruční FN rizikový profil úvěru významně sníží a uvolní tak bankovní zdroje alokované k financování podnikových</w:t>
      </w:r>
      <w:r>
        <w:t xml:space="preserve"> </w:t>
      </w:r>
      <w:r w:rsidRPr="009973DB">
        <w:t>inovací.</w:t>
      </w:r>
    </w:p>
    <w:p w:rsidR="006D67F1" w:rsidRPr="009973DB" w:rsidRDefault="006D67F1" w:rsidP="00CE3165"/>
    <w:p w:rsidR="006D67F1" w:rsidRPr="009973DB" w:rsidRDefault="006D67F1" w:rsidP="00CE3165">
      <w:r w:rsidRPr="009973DB">
        <w:t>Jako motivační prvek navrhujeme nástroj bankovní záruky doplnit též o příspěvek na úhradu úroků podmíněný úspěšným realizováním projektu a řádným splácením úvěru. Může se tím částečně snížit i riziko nesplácení a následného záručního plnění a vymáhání pohledávek.</w:t>
      </w:r>
    </w:p>
    <w:p w:rsidR="006D67F1" w:rsidRPr="009973DB" w:rsidRDefault="006D67F1" w:rsidP="00CE3165"/>
    <w:p w:rsidR="006D67F1" w:rsidRPr="009973DB" w:rsidRDefault="006D67F1" w:rsidP="00CE3165">
      <w:r w:rsidRPr="009973DB">
        <w:t>Administrace úvěru zůstává plně v gesci úvěrové instituce, které FN poskytuje záruku a se kterou vstupuje žadatel do přímého smluvního vztahu. Plná angažovanost banky je žádoucí. V případě úvěrů tohoto typu se banka stává dlouhodobým partnerem klienta a do značné míry zasahuje do vnitřní corporate</w:t>
      </w:r>
      <w:r>
        <w:t xml:space="preserve"> </w:t>
      </w:r>
      <w:r w:rsidRPr="009973DB">
        <w:t>governance podniku. Banky jsou obecně považovány za nositele best</w:t>
      </w:r>
      <w:r>
        <w:t xml:space="preserve"> </w:t>
      </w:r>
      <w:r w:rsidRPr="009973DB">
        <w:t>practice v dané problematice, proto jejich vliv na vnitřní procesy v podniku považujeme za vhodný.</w:t>
      </w:r>
    </w:p>
    <w:p w:rsidR="006D67F1" w:rsidRPr="009973DB" w:rsidRDefault="006D67F1" w:rsidP="00CE3165"/>
    <w:p w:rsidR="006D67F1" w:rsidRPr="009973DB" w:rsidRDefault="006D67F1" w:rsidP="00CE3165">
      <w:r w:rsidRPr="009973DB">
        <w:t>Zásadní výhodou záručního instrumentu je jeho jednoduchost  pro žadatele – což je velmi důležité zejména pro MSP, které nemají dostatečné personální kapacity. Z tohoto důvodu považujeme za opodstatněné jeho fungování i vedle dotačních výzev, které by měly zasahovat odlišný segment projektů.Vzájemné vymezení by nicméně mělo být při implementaci řešeno, a to v rámci konkrétního nastavení jednotlivých výzev.</w:t>
      </w:r>
    </w:p>
    <w:p w:rsidR="006D67F1" w:rsidRPr="009973DB" w:rsidRDefault="006D67F1" w:rsidP="00CE3165"/>
    <w:p w:rsidR="006D67F1" w:rsidRPr="009973DB" w:rsidRDefault="006D67F1" w:rsidP="00CE3165">
      <w:r w:rsidRPr="009973DB">
        <w:t xml:space="preserve">Vzhledem k vyšší nákladnosti mnoha projektů, nejisté návratnosti a obecně spíše nízkému motivačnímu účinku záruk na změnu inovační politiky podniku považujeme významné zachování dotační podpory v tomto cíly za žádoucí. </w:t>
      </w:r>
    </w:p>
    <w:p w:rsidR="006D67F1" w:rsidRPr="009973DB" w:rsidRDefault="006D67F1" w:rsidP="006F771D">
      <w:pPr>
        <w:pStyle w:val="Heading4"/>
      </w:pPr>
      <w:bookmarkStart w:id="980" w:name="_Toc416447898"/>
      <w:bookmarkStart w:id="981" w:name="_Toc416383913"/>
      <w:bookmarkStart w:id="982" w:name="_Toc416447899"/>
      <w:bookmarkStart w:id="983" w:name="_Toc416383914"/>
      <w:bookmarkStart w:id="984" w:name="_Toc416447900"/>
      <w:bookmarkStart w:id="985" w:name="_Toc416383915"/>
      <w:bookmarkStart w:id="986" w:name="_Toc416447901"/>
      <w:bookmarkStart w:id="987" w:name="_Toc416383916"/>
      <w:bookmarkStart w:id="988" w:name="_Toc416447902"/>
      <w:bookmarkStart w:id="989" w:name="_Toc416383917"/>
      <w:bookmarkStart w:id="990" w:name="_Toc416447903"/>
      <w:bookmarkStart w:id="991" w:name="_Toc416383918"/>
      <w:bookmarkStart w:id="992" w:name="_Toc416447904"/>
      <w:bookmarkStart w:id="993" w:name="_Toc416383919"/>
      <w:bookmarkStart w:id="994" w:name="_Toc416447905"/>
      <w:bookmarkStart w:id="995" w:name="_Toc416383920"/>
      <w:bookmarkStart w:id="996" w:name="_Toc416447906"/>
      <w:bookmarkStart w:id="997" w:name="_Toc416383921"/>
      <w:bookmarkStart w:id="998" w:name="_Toc416447907"/>
      <w:bookmarkStart w:id="999" w:name="_Toc414464599"/>
      <w:bookmarkStart w:id="1000" w:name="_Toc4168004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9973DB">
        <w:t>Nejvhodnější možnosti implementace</w:t>
      </w:r>
      <w:bookmarkEnd w:id="999"/>
      <w:bookmarkEnd w:id="1000"/>
    </w:p>
    <w:p w:rsidR="006D67F1" w:rsidRPr="009973DB" w:rsidRDefault="006D67F1" w:rsidP="00CE3165">
      <w:pPr>
        <w:pStyle w:val="CaptionIntroductionparagraph"/>
      </w:pPr>
    </w:p>
    <w:p w:rsidR="006D67F1" w:rsidRPr="009973DB" w:rsidRDefault="006D67F1" w:rsidP="00CE3165">
      <w:pPr>
        <w:pStyle w:val="CaptionIntroductionparagraph"/>
        <w:jc w:val="center"/>
      </w:pPr>
      <w:r>
        <w:rPr>
          <w:noProof/>
          <w:lang w:eastAsia="cs-CZ"/>
        </w:rPr>
        <w:pict>
          <v:shape id="_x0000_i1062" type="#_x0000_t75" style="width:435.75pt;height:306pt;visibility:visible">
            <v:imagedata r:id="rId8" o:title="" cropbottom="4635f"/>
          </v:shape>
        </w:pict>
      </w:r>
    </w:p>
    <w:p w:rsidR="006D67F1" w:rsidRPr="009973DB" w:rsidRDefault="006D67F1" w:rsidP="006F771D">
      <w:pPr>
        <w:pStyle w:val="Heading4"/>
      </w:pPr>
      <w:bookmarkStart w:id="1001" w:name="_Toc416383923"/>
      <w:bookmarkStart w:id="1002" w:name="_Toc416447909"/>
      <w:bookmarkStart w:id="1003" w:name="_Toc416383924"/>
      <w:bookmarkStart w:id="1004" w:name="_Toc416447910"/>
      <w:bookmarkStart w:id="1005" w:name="_Toc416383925"/>
      <w:bookmarkStart w:id="1006" w:name="_Toc416447911"/>
      <w:bookmarkStart w:id="1007" w:name="_Toc416383926"/>
      <w:bookmarkStart w:id="1008" w:name="_Toc416447912"/>
      <w:bookmarkStart w:id="1009" w:name="_Toc416383927"/>
      <w:bookmarkStart w:id="1010" w:name="_Toc416447913"/>
      <w:bookmarkStart w:id="1011" w:name="_Toc416383928"/>
      <w:bookmarkStart w:id="1012" w:name="_Toc416447914"/>
      <w:bookmarkStart w:id="1013" w:name="_Toc416383929"/>
      <w:bookmarkStart w:id="1014" w:name="_Toc416447915"/>
      <w:bookmarkStart w:id="1015" w:name="_Toc416383930"/>
      <w:bookmarkStart w:id="1016" w:name="_Toc416447916"/>
      <w:bookmarkStart w:id="1017" w:name="_Toc416383931"/>
      <w:bookmarkStart w:id="1018" w:name="_Toc416447917"/>
      <w:bookmarkStart w:id="1019" w:name="_Toc414464600"/>
      <w:bookmarkStart w:id="1020" w:name="_Toc41680048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9973DB">
        <w:t>Modelové scénáře vývoje portfolií, počet investic a revolvingový efekt</w:t>
      </w:r>
    </w:p>
    <w:bookmarkEnd w:id="1019"/>
    <w:bookmarkEnd w:id="1020"/>
    <w:p w:rsidR="006D67F1" w:rsidRPr="009973DB" w:rsidRDefault="006D67F1" w:rsidP="00CF3767"/>
    <w:p w:rsidR="006D67F1" w:rsidRPr="009973DB" w:rsidRDefault="006D67F1" w:rsidP="00CF3767">
      <w:r w:rsidRPr="009973DB">
        <w:t xml:space="preserve">Multiplikační a revolvingový efekt navrhovaného záručního instrumentu v SC 1.1 je přímo závislý na strategii řízení rizika. </w:t>
      </w:r>
    </w:p>
    <w:p w:rsidR="006D67F1" w:rsidRPr="009973DB" w:rsidRDefault="006D67F1" w:rsidP="00CF3767"/>
    <w:p w:rsidR="006D67F1" w:rsidRPr="009973DB" w:rsidRDefault="006D67F1" w:rsidP="00CF3767">
      <w:r w:rsidRPr="009973DB">
        <w:t xml:space="preserve">Na základě zkušeností ČMZRB s poskytováním záruk v programech Start a Kredit odhadujeme míru defaultu přizpůsobenou na nejisté prostředí inovací na 18 %. Zároveň vycházíme z předpokladu, že na záručních plněních bude alokace vyčerpána ze 70 %, jako v ostatních dosavadních případech. </w:t>
      </w:r>
    </w:p>
    <w:p w:rsidR="006D67F1" w:rsidRPr="009973DB" w:rsidRDefault="006D67F1" w:rsidP="00CF3767"/>
    <w:p w:rsidR="006D67F1" w:rsidRPr="009973DB" w:rsidRDefault="006D67F1" w:rsidP="00CF3767"/>
    <w:tbl>
      <w:tblPr>
        <w:tblW w:w="5240" w:type="dxa"/>
        <w:jc w:val="center"/>
        <w:tblCellMar>
          <w:left w:w="70" w:type="dxa"/>
          <w:right w:w="70" w:type="dxa"/>
        </w:tblCellMar>
        <w:tblLook w:val="00A0"/>
      </w:tblPr>
      <w:tblGrid>
        <w:gridCol w:w="1780"/>
        <w:gridCol w:w="501"/>
        <w:gridCol w:w="1660"/>
        <w:gridCol w:w="1299"/>
      </w:tblGrid>
      <w:tr w:rsidR="006D67F1" w:rsidRPr="009973DB" w:rsidTr="00C83A23">
        <w:trPr>
          <w:trHeight w:val="300"/>
          <w:jc w:val="center"/>
        </w:trPr>
        <w:tc>
          <w:tcPr>
            <w:tcW w:w="1780" w:type="dxa"/>
            <w:tcBorders>
              <w:top w:val="single" w:sz="4" w:space="0" w:color="auto"/>
              <w:left w:val="single" w:sz="4" w:space="0" w:color="auto"/>
              <w:bottom w:val="single" w:sz="4" w:space="0" w:color="auto"/>
              <w:right w:val="single" w:sz="4" w:space="0" w:color="auto"/>
            </w:tcBorders>
            <w:noWrap/>
            <w:vAlign w:val="center"/>
          </w:tcPr>
          <w:p w:rsidR="006D67F1" w:rsidRPr="009973DB" w:rsidRDefault="006D67F1" w:rsidP="00C83A23">
            <w:pPr>
              <w:jc w:val="left"/>
              <w:rPr>
                <w:rFonts w:ascii="Arial" w:hAnsi="Arial" w:cs="Arial"/>
                <w:color w:val="000000"/>
                <w:sz w:val="18"/>
                <w:szCs w:val="22"/>
              </w:rPr>
            </w:pPr>
            <w:r w:rsidRPr="009973DB">
              <w:rPr>
                <w:rFonts w:ascii="Arial" w:hAnsi="Arial" w:cs="Arial"/>
                <w:color w:val="000000"/>
                <w:sz w:val="18"/>
                <w:szCs w:val="22"/>
              </w:rPr>
              <w:t>Default rate</w:t>
            </w:r>
          </w:p>
        </w:tc>
        <w:tc>
          <w:tcPr>
            <w:tcW w:w="501" w:type="dxa"/>
            <w:tcBorders>
              <w:top w:val="single" w:sz="4" w:space="0" w:color="auto"/>
              <w:left w:val="nil"/>
              <w:bottom w:val="single" w:sz="4" w:space="0" w:color="auto"/>
              <w:right w:val="single" w:sz="4" w:space="0" w:color="auto"/>
            </w:tcBorders>
            <w:noWrap/>
            <w:vAlign w:val="center"/>
          </w:tcPr>
          <w:p w:rsidR="006D67F1" w:rsidRPr="009973DB" w:rsidRDefault="006D67F1" w:rsidP="00C83A23">
            <w:pPr>
              <w:jc w:val="center"/>
              <w:rPr>
                <w:rFonts w:ascii="Arial" w:hAnsi="Arial" w:cs="Arial"/>
                <w:color w:val="000000"/>
                <w:sz w:val="18"/>
                <w:szCs w:val="22"/>
              </w:rPr>
            </w:pPr>
            <w:r w:rsidRPr="009973DB">
              <w:rPr>
                <w:rFonts w:ascii="Arial" w:hAnsi="Arial" w:cs="Arial"/>
                <w:color w:val="000000"/>
                <w:sz w:val="18"/>
                <w:szCs w:val="22"/>
              </w:rPr>
              <w:t>18%</w:t>
            </w:r>
          </w:p>
        </w:tc>
        <w:tc>
          <w:tcPr>
            <w:tcW w:w="1660" w:type="dxa"/>
            <w:tcBorders>
              <w:top w:val="single" w:sz="4" w:space="0" w:color="auto"/>
              <w:left w:val="nil"/>
              <w:bottom w:val="single" w:sz="4" w:space="0" w:color="auto"/>
              <w:right w:val="single" w:sz="4" w:space="0" w:color="auto"/>
            </w:tcBorders>
            <w:noWrap/>
            <w:vAlign w:val="center"/>
          </w:tcPr>
          <w:p w:rsidR="006D67F1" w:rsidRPr="009973DB" w:rsidRDefault="006D67F1" w:rsidP="00C83A23">
            <w:pPr>
              <w:jc w:val="left"/>
              <w:rPr>
                <w:rFonts w:ascii="Arial" w:hAnsi="Arial" w:cs="Arial"/>
                <w:color w:val="000000"/>
                <w:sz w:val="18"/>
                <w:szCs w:val="22"/>
              </w:rPr>
            </w:pPr>
            <w:r w:rsidRPr="009973DB">
              <w:rPr>
                <w:rFonts w:ascii="Arial" w:hAnsi="Arial" w:cs="Arial"/>
                <w:color w:val="000000"/>
                <w:sz w:val="18"/>
                <w:szCs w:val="22"/>
              </w:rPr>
              <w:t>Alokace OPPIK</w:t>
            </w:r>
          </w:p>
        </w:tc>
        <w:tc>
          <w:tcPr>
            <w:tcW w:w="1299" w:type="dxa"/>
            <w:tcBorders>
              <w:top w:val="single" w:sz="4" w:space="0" w:color="auto"/>
              <w:left w:val="nil"/>
              <w:bottom w:val="single" w:sz="4" w:space="0" w:color="auto"/>
              <w:right w:val="single" w:sz="4" w:space="0" w:color="auto"/>
            </w:tcBorders>
            <w:noWrap/>
            <w:vAlign w:val="center"/>
          </w:tcPr>
          <w:p w:rsidR="006D67F1" w:rsidRPr="009973DB" w:rsidRDefault="006D67F1" w:rsidP="00C83A23">
            <w:pPr>
              <w:jc w:val="center"/>
              <w:rPr>
                <w:rFonts w:ascii="Arial" w:hAnsi="Arial" w:cs="Arial"/>
                <w:color w:val="000000"/>
                <w:sz w:val="18"/>
                <w:szCs w:val="22"/>
              </w:rPr>
            </w:pPr>
            <w:smartTag w:uri="urn:schemas-microsoft-com:office:smarttags" w:element="metricconverter">
              <w:smartTagPr>
                <w:attr w:name="ProductID" w:val="1 644 mil"/>
              </w:smartTagPr>
              <w:r w:rsidRPr="009973DB">
                <w:rPr>
                  <w:rFonts w:ascii="Arial" w:hAnsi="Arial" w:cs="Arial"/>
                  <w:color w:val="000000"/>
                  <w:sz w:val="18"/>
                  <w:szCs w:val="22"/>
                </w:rPr>
                <w:t>1</w:t>
              </w:r>
              <w:r w:rsidRPr="009973DB">
                <w:rPr>
                  <w:color w:val="000000"/>
                  <w:sz w:val="18"/>
                  <w:szCs w:val="22"/>
                </w:rPr>
                <w:t> </w:t>
              </w:r>
              <w:r w:rsidRPr="009973DB">
                <w:rPr>
                  <w:rFonts w:ascii="Arial" w:hAnsi="Arial" w:cs="Arial"/>
                  <w:color w:val="000000"/>
                  <w:sz w:val="18"/>
                  <w:szCs w:val="22"/>
                </w:rPr>
                <w:t>644</w:t>
              </w:r>
              <w:r w:rsidRPr="009973DB">
                <w:rPr>
                  <w:color w:val="000000"/>
                  <w:sz w:val="18"/>
                  <w:szCs w:val="22"/>
                </w:rPr>
                <w:t xml:space="preserve"> mil</w:t>
              </w:r>
            </w:smartTag>
            <w:r w:rsidRPr="009973DB">
              <w:rPr>
                <w:color w:val="000000"/>
                <w:sz w:val="18"/>
                <w:szCs w:val="22"/>
              </w:rPr>
              <w:t>. Kč</w:t>
            </w:r>
          </w:p>
        </w:tc>
      </w:tr>
      <w:tr w:rsidR="006D67F1" w:rsidRPr="009973DB" w:rsidTr="00C83A23">
        <w:trPr>
          <w:trHeight w:val="300"/>
          <w:jc w:val="center"/>
        </w:trPr>
        <w:tc>
          <w:tcPr>
            <w:tcW w:w="1780" w:type="dxa"/>
            <w:tcBorders>
              <w:top w:val="nil"/>
              <w:left w:val="single" w:sz="4" w:space="0" w:color="auto"/>
              <w:bottom w:val="single" w:sz="4" w:space="0" w:color="auto"/>
              <w:right w:val="single" w:sz="4" w:space="0" w:color="auto"/>
            </w:tcBorders>
            <w:noWrap/>
            <w:vAlign w:val="center"/>
          </w:tcPr>
          <w:p w:rsidR="006D67F1" w:rsidRPr="009973DB" w:rsidRDefault="006D67F1" w:rsidP="00C83A23">
            <w:pPr>
              <w:jc w:val="left"/>
              <w:rPr>
                <w:rFonts w:ascii="Arial" w:hAnsi="Arial" w:cs="Arial"/>
                <w:color w:val="000000"/>
                <w:sz w:val="18"/>
                <w:szCs w:val="22"/>
              </w:rPr>
            </w:pPr>
            <w:r w:rsidRPr="009973DB">
              <w:rPr>
                <w:rFonts w:ascii="Arial" w:hAnsi="Arial" w:cs="Arial"/>
                <w:color w:val="000000"/>
                <w:sz w:val="18"/>
                <w:szCs w:val="22"/>
              </w:rPr>
              <w:t>Záruka jistiny</w:t>
            </w:r>
          </w:p>
        </w:tc>
        <w:tc>
          <w:tcPr>
            <w:tcW w:w="501" w:type="dxa"/>
            <w:tcBorders>
              <w:top w:val="nil"/>
              <w:left w:val="nil"/>
              <w:bottom w:val="single" w:sz="4" w:space="0" w:color="auto"/>
              <w:right w:val="single" w:sz="4" w:space="0" w:color="auto"/>
            </w:tcBorders>
            <w:noWrap/>
            <w:vAlign w:val="center"/>
          </w:tcPr>
          <w:p w:rsidR="006D67F1" w:rsidRPr="009973DB" w:rsidRDefault="006D67F1" w:rsidP="00C83A23">
            <w:pPr>
              <w:jc w:val="center"/>
              <w:rPr>
                <w:rFonts w:ascii="Arial" w:hAnsi="Arial" w:cs="Arial"/>
                <w:color w:val="000000"/>
                <w:sz w:val="18"/>
                <w:szCs w:val="22"/>
              </w:rPr>
            </w:pPr>
            <w:r w:rsidRPr="009973DB">
              <w:rPr>
                <w:rFonts w:ascii="Arial" w:hAnsi="Arial" w:cs="Arial"/>
                <w:color w:val="000000"/>
                <w:sz w:val="18"/>
                <w:szCs w:val="22"/>
              </w:rPr>
              <w:t>70%</w:t>
            </w:r>
          </w:p>
        </w:tc>
        <w:tc>
          <w:tcPr>
            <w:tcW w:w="1660" w:type="dxa"/>
            <w:tcBorders>
              <w:top w:val="nil"/>
              <w:left w:val="nil"/>
              <w:bottom w:val="single" w:sz="4" w:space="0" w:color="auto"/>
              <w:right w:val="single" w:sz="4" w:space="0" w:color="auto"/>
            </w:tcBorders>
            <w:noWrap/>
            <w:vAlign w:val="center"/>
          </w:tcPr>
          <w:p w:rsidR="006D67F1" w:rsidRPr="009973DB" w:rsidRDefault="006D67F1" w:rsidP="00C83A23">
            <w:pPr>
              <w:jc w:val="left"/>
              <w:rPr>
                <w:rFonts w:ascii="Arial" w:hAnsi="Arial" w:cs="Arial"/>
                <w:color w:val="000000"/>
                <w:sz w:val="18"/>
                <w:szCs w:val="22"/>
              </w:rPr>
            </w:pPr>
            <w:r w:rsidRPr="009973DB">
              <w:rPr>
                <w:rFonts w:ascii="Arial" w:hAnsi="Arial" w:cs="Arial"/>
                <w:color w:val="000000"/>
                <w:sz w:val="18"/>
                <w:szCs w:val="22"/>
              </w:rPr>
              <w:t>Investice</w:t>
            </w:r>
          </w:p>
        </w:tc>
        <w:tc>
          <w:tcPr>
            <w:tcW w:w="1299" w:type="dxa"/>
            <w:tcBorders>
              <w:top w:val="nil"/>
              <w:left w:val="nil"/>
              <w:bottom w:val="single" w:sz="4" w:space="0" w:color="auto"/>
              <w:right w:val="single" w:sz="4" w:space="0" w:color="auto"/>
            </w:tcBorders>
            <w:noWrap/>
            <w:vAlign w:val="center"/>
          </w:tcPr>
          <w:p w:rsidR="006D67F1" w:rsidRPr="009973DB" w:rsidRDefault="006D67F1" w:rsidP="00C83A23">
            <w:pPr>
              <w:jc w:val="center"/>
              <w:rPr>
                <w:rFonts w:ascii="Arial" w:hAnsi="Arial" w:cs="Arial"/>
                <w:color w:val="000000"/>
                <w:sz w:val="18"/>
                <w:szCs w:val="22"/>
              </w:rPr>
            </w:pPr>
            <w:smartTag w:uri="urn:schemas-microsoft-com:office:smarttags" w:element="metricconverter">
              <w:smartTagPr>
                <w:attr w:name="ProductID" w:val="9 133 mil"/>
              </w:smartTagPr>
              <w:r w:rsidRPr="009973DB">
                <w:rPr>
                  <w:rFonts w:ascii="Arial" w:hAnsi="Arial" w:cs="Arial"/>
                  <w:color w:val="000000"/>
                  <w:sz w:val="18"/>
                  <w:szCs w:val="22"/>
                </w:rPr>
                <w:t>9</w:t>
              </w:r>
              <w:r w:rsidRPr="009973DB">
                <w:rPr>
                  <w:color w:val="000000"/>
                  <w:sz w:val="18"/>
                  <w:szCs w:val="22"/>
                </w:rPr>
                <w:t> </w:t>
              </w:r>
              <w:r w:rsidRPr="009973DB">
                <w:rPr>
                  <w:rFonts w:ascii="Arial" w:hAnsi="Arial" w:cs="Arial"/>
                  <w:color w:val="000000"/>
                  <w:sz w:val="18"/>
                  <w:szCs w:val="22"/>
                </w:rPr>
                <w:t>133</w:t>
              </w:r>
              <w:r w:rsidRPr="009973DB">
                <w:rPr>
                  <w:color w:val="000000"/>
                  <w:sz w:val="18"/>
                  <w:szCs w:val="22"/>
                </w:rPr>
                <w:t xml:space="preserve"> mil</w:t>
              </w:r>
            </w:smartTag>
            <w:r w:rsidRPr="009973DB">
              <w:rPr>
                <w:color w:val="000000"/>
                <w:sz w:val="18"/>
                <w:szCs w:val="22"/>
              </w:rPr>
              <w:t>. Kč</w:t>
            </w:r>
          </w:p>
        </w:tc>
      </w:tr>
      <w:tr w:rsidR="006D67F1" w:rsidRPr="009973DB" w:rsidTr="00C83A23">
        <w:trPr>
          <w:trHeight w:val="300"/>
          <w:jc w:val="center"/>
        </w:trPr>
        <w:tc>
          <w:tcPr>
            <w:tcW w:w="1780" w:type="dxa"/>
            <w:tcBorders>
              <w:top w:val="nil"/>
              <w:left w:val="single" w:sz="4" w:space="0" w:color="auto"/>
              <w:bottom w:val="single" w:sz="4" w:space="0" w:color="auto"/>
              <w:right w:val="single" w:sz="4" w:space="0" w:color="auto"/>
            </w:tcBorders>
            <w:noWrap/>
            <w:vAlign w:val="center"/>
          </w:tcPr>
          <w:p w:rsidR="006D67F1" w:rsidRPr="009973DB" w:rsidRDefault="006D67F1" w:rsidP="00C83A23">
            <w:pPr>
              <w:jc w:val="left"/>
              <w:rPr>
                <w:rFonts w:ascii="Arial" w:hAnsi="Arial" w:cs="Arial"/>
                <w:color w:val="000000"/>
                <w:sz w:val="18"/>
                <w:szCs w:val="22"/>
              </w:rPr>
            </w:pPr>
            <w:r w:rsidRPr="009973DB">
              <w:rPr>
                <w:color w:val="000000"/>
                <w:sz w:val="18"/>
                <w:szCs w:val="22"/>
              </w:rPr>
              <w:t>Č</w:t>
            </w:r>
            <w:r w:rsidRPr="009973DB">
              <w:rPr>
                <w:rFonts w:ascii="Arial" w:hAnsi="Arial" w:cs="Arial"/>
                <w:color w:val="000000"/>
                <w:sz w:val="18"/>
                <w:szCs w:val="22"/>
              </w:rPr>
              <w:t>erpání alokace</w:t>
            </w:r>
          </w:p>
        </w:tc>
        <w:tc>
          <w:tcPr>
            <w:tcW w:w="501" w:type="dxa"/>
            <w:tcBorders>
              <w:top w:val="nil"/>
              <w:left w:val="nil"/>
              <w:bottom w:val="single" w:sz="4" w:space="0" w:color="auto"/>
              <w:right w:val="single" w:sz="4" w:space="0" w:color="auto"/>
            </w:tcBorders>
            <w:noWrap/>
            <w:vAlign w:val="center"/>
          </w:tcPr>
          <w:p w:rsidR="006D67F1" w:rsidRPr="009973DB" w:rsidRDefault="006D67F1" w:rsidP="00C83A23">
            <w:pPr>
              <w:jc w:val="center"/>
              <w:rPr>
                <w:rFonts w:ascii="Arial" w:hAnsi="Arial" w:cs="Arial"/>
                <w:color w:val="000000"/>
                <w:sz w:val="18"/>
                <w:szCs w:val="22"/>
              </w:rPr>
            </w:pPr>
            <w:r w:rsidRPr="009973DB">
              <w:rPr>
                <w:rFonts w:ascii="Arial" w:hAnsi="Arial" w:cs="Arial"/>
                <w:color w:val="000000"/>
                <w:sz w:val="18"/>
                <w:szCs w:val="22"/>
              </w:rPr>
              <w:t>70%</w:t>
            </w:r>
          </w:p>
        </w:tc>
        <w:tc>
          <w:tcPr>
            <w:tcW w:w="1660" w:type="dxa"/>
            <w:tcBorders>
              <w:top w:val="nil"/>
              <w:left w:val="nil"/>
              <w:bottom w:val="single" w:sz="4" w:space="0" w:color="auto"/>
              <w:right w:val="single" w:sz="4" w:space="0" w:color="auto"/>
            </w:tcBorders>
            <w:noWrap/>
            <w:vAlign w:val="center"/>
          </w:tcPr>
          <w:p w:rsidR="006D67F1" w:rsidRPr="009973DB" w:rsidRDefault="006D67F1" w:rsidP="00C83A23">
            <w:pPr>
              <w:jc w:val="left"/>
              <w:rPr>
                <w:rFonts w:ascii="Arial" w:hAnsi="Arial" w:cs="Arial"/>
                <w:color w:val="000000"/>
                <w:sz w:val="18"/>
                <w:szCs w:val="22"/>
              </w:rPr>
            </w:pPr>
            <w:r w:rsidRPr="009973DB">
              <w:rPr>
                <w:rFonts w:ascii="Arial" w:hAnsi="Arial" w:cs="Arial"/>
                <w:color w:val="000000"/>
                <w:sz w:val="18"/>
                <w:szCs w:val="22"/>
              </w:rPr>
              <w:t>Přidaná hodnota</w:t>
            </w:r>
          </w:p>
        </w:tc>
        <w:tc>
          <w:tcPr>
            <w:tcW w:w="1299" w:type="dxa"/>
            <w:tcBorders>
              <w:top w:val="nil"/>
              <w:left w:val="nil"/>
              <w:bottom w:val="single" w:sz="4" w:space="0" w:color="auto"/>
              <w:right w:val="single" w:sz="4" w:space="0" w:color="auto"/>
            </w:tcBorders>
            <w:noWrap/>
            <w:vAlign w:val="center"/>
          </w:tcPr>
          <w:p w:rsidR="006D67F1" w:rsidRPr="009973DB" w:rsidRDefault="006D67F1" w:rsidP="00C83A23">
            <w:pPr>
              <w:jc w:val="center"/>
              <w:rPr>
                <w:rFonts w:ascii="Arial" w:hAnsi="Arial" w:cs="Arial"/>
                <w:color w:val="000000"/>
                <w:sz w:val="18"/>
                <w:szCs w:val="22"/>
              </w:rPr>
            </w:pPr>
            <w:r w:rsidRPr="009973DB">
              <w:rPr>
                <w:rFonts w:ascii="Arial" w:hAnsi="Arial" w:cs="Arial"/>
                <w:color w:val="000000"/>
                <w:sz w:val="18"/>
                <w:szCs w:val="22"/>
              </w:rPr>
              <w:t>5,56</w:t>
            </w:r>
          </w:p>
        </w:tc>
      </w:tr>
    </w:tbl>
    <w:p w:rsidR="006D67F1" w:rsidRPr="009973DB" w:rsidRDefault="006D67F1" w:rsidP="00CF3767">
      <w:pPr>
        <w:rPr>
          <w:color w:val="FF0000"/>
        </w:rPr>
      </w:pPr>
    </w:p>
    <w:p w:rsidR="006D67F1" w:rsidRPr="009973DB" w:rsidRDefault="006D67F1" w:rsidP="00CF3767">
      <w:pPr>
        <w:rPr>
          <w:color w:val="FF0000"/>
        </w:rPr>
      </w:pPr>
    </w:p>
    <w:p w:rsidR="006D67F1" w:rsidRPr="009973DB" w:rsidRDefault="006D67F1" w:rsidP="00CF3767">
      <w:r w:rsidRPr="009973DB">
        <w:t>Finanční nástroj by měl tímto způsobem pomoci podpořit více projektů než v případě čistých dotací a především aktivovat ve větší míře soukromý kapitál na financování vědy, výzkumu i inovací v České republice.</w:t>
      </w:r>
    </w:p>
    <w:p w:rsidR="006D67F1" w:rsidRPr="009973DB" w:rsidRDefault="006D67F1" w:rsidP="00CE3165">
      <w:bookmarkStart w:id="1021" w:name="_Toc416383933"/>
      <w:bookmarkStart w:id="1022" w:name="_Toc416447919"/>
      <w:bookmarkEnd w:id="1021"/>
      <w:bookmarkEnd w:id="1022"/>
    </w:p>
    <w:p w:rsidR="006D67F1" w:rsidRPr="009973DB" w:rsidRDefault="006D67F1" w:rsidP="006F771D">
      <w:pPr>
        <w:pStyle w:val="Heading4"/>
      </w:pPr>
      <w:bookmarkStart w:id="1023" w:name="_Toc414464602"/>
      <w:bookmarkStart w:id="1024" w:name="_Toc416800482"/>
      <w:r w:rsidRPr="009973DB">
        <w:t xml:space="preserve">Očekávané výsledky </w:t>
      </w:r>
      <w:bookmarkEnd w:id="1023"/>
      <w:bookmarkEnd w:id="1024"/>
    </w:p>
    <w:p w:rsidR="006D67F1" w:rsidRPr="009973DB" w:rsidRDefault="006D67F1" w:rsidP="0020040B">
      <w:r w:rsidRPr="009973DB">
        <w:t>V OP PIK není uveden žádný specifický indikátor pro finanční nástroj v SC 1.1, resp. související investiční prioritě ERDF.</w:t>
      </w:r>
    </w:p>
    <w:p w:rsidR="006D67F1" w:rsidRPr="009973DB" w:rsidRDefault="006D67F1" w:rsidP="00CE3165"/>
    <w:p w:rsidR="006D67F1" w:rsidRPr="009973DB" w:rsidRDefault="006D67F1" w:rsidP="00F87888">
      <w:pPr>
        <w:pStyle w:val="Heading4"/>
      </w:pPr>
      <w:r w:rsidRPr="009973DB">
        <w:t>Dílčí shrnutí</w:t>
      </w:r>
    </w:p>
    <w:p w:rsidR="006D67F1" w:rsidRPr="009973DB" w:rsidRDefault="006D67F1" w:rsidP="00794946">
      <w:pPr>
        <w:pStyle w:val="CaptionIntroductionparagraph"/>
      </w:pPr>
    </w:p>
    <w:p w:rsidR="006D67F1" w:rsidRPr="009973DB" w:rsidRDefault="006D67F1" w:rsidP="00794946">
      <w:pPr>
        <w:pStyle w:val="CaptionIntroductionparagraph"/>
      </w:pPr>
      <w:r w:rsidRPr="009973DB">
        <w:t>Individuální nebo portfoliová záruka (SC 1.1)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794946">
        <w:tc>
          <w:tcPr>
            <w:tcW w:w="2282" w:type="dxa"/>
            <w:shd w:val="clear" w:color="auto" w:fill="ECFFC3"/>
          </w:tcPr>
          <w:p w:rsidR="006D67F1" w:rsidRPr="009973DB" w:rsidRDefault="006D67F1" w:rsidP="00794946">
            <w:pPr>
              <w:rPr>
                <w:b/>
              </w:rPr>
            </w:pPr>
          </w:p>
        </w:tc>
        <w:tc>
          <w:tcPr>
            <w:tcW w:w="6788" w:type="dxa"/>
            <w:shd w:val="clear" w:color="auto" w:fill="ECFFC3"/>
          </w:tcPr>
          <w:p w:rsidR="006D67F1" w:rsidRPr="009973DB" w:rsidRDefault="006D67F1" w:rsidP="00794946">
            <w:pPr>
              <w:ind w:left="38"/>
              <w:rPr>
                <w:b/>
              </w:rPr>
            </w:pPr>
          </w:p>
        </w:tc>
      </w:tr>
      <w:tr w:rsidR="006D67F1" w:rsidRPr="009973DB" w:rsidTr="00794946">
        <w:tc>
          <w:tcPr>
            <w:tcW w:w="2282" w:type="dxa"/>
            <w:shd w:val="clear" w:color="auto" w:fill="92D400"/>
            <w:noWrap/>
          </w:tcPr>
          <w:p w:rsidR="006D67F1" w:rsidRPr="009973DB" w:rsidRDefault="006D67F1" w:rsidP="00794946">
            <w:pPr>
              <w:jc w:val="left"/>
              <w:rPr>
                <w:b/>
                <w:color w:val="FFFFFF"/>
              </w:rPr>
            </w:pPr>
            <w:r w:rsidRPr="009973DB">
              <w:rPr>
                <w:b/>
                <w:color w:val="FFFFFF"/>
              </w:rPr>
              <w:t>Cíle a odůvodnění finančního nástroje</w:t>
            </w:r>
          </w:p>
        </w:tc>
        <w:tc>
          <w:tcPr>
            <w:tcW w:w="6788" w:type="dxa"/>
            <w:shd w:val="clear" w:color="auto" w:fill="FFFFFF"/>
            <w:noWrap/>
          </w:tcPr>
          <w:p w:rsidR="006D67F1" w:rsidRPr="009973DB" w:rsidRDefault="006D67F1" w:rsidP="00794946">
            <w:r w:rsidRPr="009973DB">
              <w:t>Cílem záručního nástroje je zpřístupnit financování pokročilých podnikových inovací pro subjekty s horším přístupem k bankovním úvěrům.</w:t>
            </w:r>
          </w:p>
        </w:tc>
      </w:tr>
      <w:tr w:rsidR="006D67F1" w:rsidRPr="009973DB" w:rsidTr="00794946">
        <w:tc>
          <w:tcPr>
            <w:tcW w:w="2282" w:type="dxa"/>
            <w:shd w:val="clear" w:color="auto" w:fill="92D400"/>
            <w:noWrap/>
          </w:tcPr>
          <w:p w:rsidR="006D67F1" w:rsidRPr="009973DB" w:rsidRDefault="006D67F1" w:rsidP="00794946">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r w:rsidRPr="009973DB">
              <w:t>Podpora je určena pro financování inovací min. řádu 5 u MSP a 6 u VP dle Valenty v oblasti výrobků, služeb, procesů a marketingu.</w:t>
            </w:r>
          </w:p>
          <w:p w:rsidR="006D67F1" w:rsidRPr="009973DB" w:rsidRDefault="006D67F1">
            <w:r w:rsidRPr="009973DB">
              <w:t>Způsobilými výdaji se rozumí veškeré výdaje na inovace, které je nutno vynaložit ke splnění cíle projektu konečného příjemce.</w:t>
            </w:r>
          </w:p>
        </w:tc>
      </w:tr>
      <w:tr w:rsidR="006D67F1" w:rsidRPr="009973DB" w:rsidTr="00794946">
        <w:tc>
          <w:tcPr>
            <w:tcW w:w="2282" w:type="dxa"/>
            <w:shd w:val="clear" w:color="auto" w:fill="92D400"/>
            <w:noWrap/>
          </w:tcPr>
          <w:p w:rsidR="006D67F1" w:rsidRPr="009973DB" w:rsidRDefault="006D67F1" w:rsidP="00794946">
            <w:pPr>
              <w:jc w:val="left"/>
              <w:rPr>
                <w:b/>
                <w:color w:val="FFFFFF"/>
              </w:rPr>
            </w:pPr>
            <w:r w:rsidRPr="009973DB">
              <w:rPr>
                <w:b/>
                <w:color w:val="FFFFFF"/>
              </w:rPr>
              <w:t>Forma podpory</w:t>
            </w:r>
          </w:p>
        </w:tc>
        <w:tc>
          <w:tcPr>
            <w:tcW w:w="6788" w:type="dxa"/>
            <w:shd w:val="clear" w:color="auto" w:fill="FFFFFF"/>
            <w:noWrap/>
          </w:tcPr>
          <w:p w:rsidR="006D67F1" w:rsidRPr="009973DB" w:rsidRDefault="006D67F1" w:rsidP="00794946">
            <w:r w:rsidRPr="009973DB">
              <w:t>Finanční nástroj bude poskytovat účelovou podporu formou záruky za bankovní úvěr, distributorem úvěrů konečným příjemcům bude úvěrující instituce.</w:t>
            </w:r>
          </w:p>
          <w:p w:rsidR="006D67F1" w:rsidRPr="009973DB" w:rsidRDefault="006D67F1" w:rsidP="00794946"/>
          <w:p w:rsidR="006D67F1" w:rsidRPr="009973DB" w:rsidRDefault="006D67F1" w:rsidP="00794946">
            <w:r w:rsidRPr="009973DB">
              <w:t>Záruka bude doplněná podmíněným příspěvkem na úhradu úrokových nákladů.</w:t>
            </w:r>
          </w:p>
        </w:tc>
      </w:tr>
      <w:tr w:rsidR="006D67F1" w:rsidRPr="009973DB" w:rsidTr="00794946">
        <w:tc>
          <w:tcPr>
            <w:tcW w:w="2282" w:type="dxa"/>
            <w:shd w:val="clear" w:color="auto" w:fill="92D400"/>
            <w:noWrap/>
          </w:tcPr>
          <w:p w:rsidR="006D67F1" w:rsidRPr="009973DB" w:rsidRDefault="006D67F1" w:rsidP="00794946">
            <w:pPr>
              <w:jc w:val="left"/>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794946">
            <w:r w:rsidRPr="009973DB">
              <w:rPr>
                <w:rFonts w:cs="Calibri"/>
              </w:rPr>
              <w:t xml:space="preserve">Záruka za úvěr je poskytována k bankovním úvěrům až do výše 80 % jistiny zaručeného úvěru, maximálně ve výši </w:t>
            </w:r>
            <w:smartTag w:uri="urn:schemas-microsoft-com:office:smarttags" w:element="metricconverter">
              <w:smartTagPr>
                <w:attr w:name="ProductID" w:val="100 mil"/>
              </w:smartTagPr>
              <w:r w:rsidRPr="009973DB">
                <w:rPr>
                  <w:rFonts w:cs="Calibri"/>
                </w:rPr>
                <w:t>100 mil</w:t>
              </w:r>
            </w:smartTag>
            <w:r w:rsidRPr="009973DB">
              <w:rPr>
                <w:rFonts w:cs="Calibri"/>
              </w:rPr>
              <w:t>. Kč. Očekávaná průměrná výše zaručených úvěrů je 700-1200 tis. EUR dle velikosti projektů v OP PI Inovace.</w:t>
            </w:r>
          </w:p>
          <w:p w:rsidR="006D67F1" w:rsidRPr="009973DB" w:rsidRDefault="006D67F1" w:rsidP="00794946"/>
        </w:tc>
      </w:tr>
      <w:tr w:rsidR="006D67F1" w:rsidRPr="009973DB" w:rsidTr="00794946">
        <w:tc>
          <w:tcPr>
            <w:tcW w:w="2282" w:type="dxa"/>
            <w:shd w:val="clear" w:color="auto" w:fill="92D400"/>
            <w:noWrap/>
          </w:tcPr>
          <w:p w:rsidR="006D67F1" w:rsidRPr="009973DB" w:rsidRDefault="006D67F1" w:rsidP="00794946">
            <w:pPr>
              <w:jc w:val="left"/>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794946">
            <w:pPr>
              <w:contextualSpacing/>
            </w:pPr>
            <w:r w:rsidRPr="009973DB">
              <w:t xml:space="preserve">Bankovní subjekty mají zájem klienty úvěrovat, avšak s ohledem na riziko spojené s některými obchodními případy tak nečiní. Částečná eliminace rizika umožní bankám zapůjčit další objem finančních prostředků. </w:t>
            </w:r>
          </w:p>
        </w:tc>
      </w:tr>
      <w:tr w:rsidR="006D67F1" w:rsidRPr="009973DB" w:rsidTr="00794946">
        <w:tc>
          <w:tcPr>
            <w:tcW w:w="2282" w:type="dxa"/>
            <w:shd w:val="clear" w:color="auto" w:fill="92D400"/>
            <w:noWrap/>
          </w:tcPr>
          <w:p w:rsidR="006D67F1" w:rsidRPr="009973DB" w:rsidRDefault="006D67F1" w:rsidP="00794946">
            <w:pPr>
              <w:jc w:val="left"/>
              <w:rPr>
                <w:b/>
                <w:color w:val="FFFFFF"/>
              </w:rPr>
            </w:pPr>
            <w:r w:rsidRPr="009973DB">
              <w:rPr>
                <w:b/>
                <w:color w:val="FFFFFF"/>
              </w:rPr>
              <w:t>Očekávaná alokace</w:t>
            </w:r>
          </w:p>
        </w:tc>
        <w:tc>
          <w:tcPr>
            <w:tcW w:w="6788" w:type="dxa"/>
            <w:shd w:val="clear" w:color="auto" w:fill="FFFFFF"/>
            <w:noWrap/>
          </w:tcPr>
          <w:p w:rsidR="006D67F1" w:rsidRPr="009973DB" w:rsidRDefault="006D67F1" w:rsidP="00794946">
            <w:r w:rsidRPr="009973DB">
              <w:t>Doporučujeme záruční finanční nástroj využít pro maximálně 15 % alokace podporovaných aktivit programu Inovace OP PIK v rámci specifického cíle 1.1.</w:t>
            </w:r>
          </w:p>
          <w:p w:rsidR="006D67F1" w:rsidRPr="009973DB" w:rsidRDefault="006D67F1" w:rsidP="00794946"/>
        </w:tc>
      </w:tr>
    </w:tbl>
    <w:p w:rsidR="006D67F1" w:rsidRPr="009973DB" w:rsidRDefault="006D67F1" w:rsidP="00CE3165"/>
    <w:p w:rsidR="006D67F1" w:rsidRPr="009973DB" w:rsidRDefault="006D67F1" w:rsidP="006F771D">
      <w:pPr>
        <w:pStyle w:val="Heading3"/>
      </w:pPr>
      <w:bookmarkStart w:id="1025" w:name="_Toc416800483"/>
      <w:bookmarkStart w:id="1026" w:name="_Toc417682939"/>
      <w:r w:rsidRPr="009973DB">
        <w:t>Specifický cíl 1.2</w:t>
      </w:r>
      <w:bookmarkEnd w:id="1025"/>
      <w:bookmarkEnd w:id="1026"/>
    </w:p>
    <w:p w:rsidR="006D67F1" w:rsidRPr="009973DB" w:rsidRDefault="006D67F1" w:rsidP="00794946">
      <w:pPr>
        <w:pStyle w:val="Heading4"/>
      </w:pPr>
      <w:bookmarkStart w:id="1027" w:name="_Toc416800484"/>
      <w:r w:rsidRPr="009973DB">
        <w:t>Formy finančních nástrojů a výše alokace</w:t>
      </w:r>
    </w:p>
    <w:bookmarkEnd w:id="1027"/>
    <w:p w:rsidR="006D67F1" w:rsidRPr="009973DB" w:rsidRDefault="006D67F1" w:rsidP="00960BE3">
      <w:r w:rsidRPr="009973DB">
        <w:t>Financování fáze Proof-of</w:t>
      </w:r>
      <w:r>
        <w:t>-</w:t>
      </w:r>
      <w:r w:rsidRPr="009973DB">
        <w:t>concept není bez účasti veřejných prostředků prakticky možné vzhledem ke špatné uchopitelnosti projektů či za ním stojící struktury a z toho vyplývajícího vysokého rizika.V České republice navzdory řadě pozitivních změn (např. podpora pre-seed aktivit z OP VaVpI, program GAMATAČR, fungování center transferu technologií) stále přetrvává pomyslná propast mezi veřejnými výzkumnými organizacemi a aplikační sférou.Výsledky VaV mají vysoký, avšak nejistý ziskový potenciál – řada projektů nedosáhne fáze, kdy by bylo výhodné dále pokračovat ke komercializaci, řada je v důsledku neúspěšná, pouze menší část těchto projektů je úspěšná a zisková. Sledovaná oblast proof-of-concept je kritickou fází přesunu vědeckého projektu z akademické či výzkumné instituce do tržního prostředí, kdy v řadě odvětví (např. biochemie a další) je tato fáze je příliš dlouhá a tím i riziková pro běžné investory. S přihlédnutím k příkladům dobré praxe v zahraničí navrhujeme opustit model dotační podpory a vytvořit nový nástroj na bázi rizikového kapitálu, který by více zohlednil reálnou hodnotu výsledků VaV, a to skrze zřízení tzv. pre-seed fondu OP PIK.</w:t>
      </w:r>
    </w:p>
    <w:p w:rsidR="006D67F1" w:rsidRPr="009973DB" w:rsidRDefault="006D67F1" w:rsidP="00483DA7"/>
    <w:p w:rsidR="006D67F1" w:rsidRPr="009973DB" w:rsidRDefault="006D67F1" w:rsidP="00483DA7">
      <w:r w:rsidRPr="009973DB">
        <w:rPr>
          <w:b/>
        </w:rPr>
        <w:t>Veřejný kapitálový vstup lze definovat jako nejvhodnější typ finančního nástroje vzhledem k nevyzrálosti projektů a nejistotě spojené s jejich budoucími výsledky.</w:t>
      </w:r>
      <w:r w:rsidRPr="009973DB">
        <w:t xml:space="preserve">Perspektivní výzkumné záměry budou formou nepeněžitého vkladu vyčleněny z veřejné výzkumné organizace (VO) do právnické osoby pod ni spadající či </w:t>
      </w:r>
      <w:r w:rsidRPr="009973DB">
        <w:rPr>
          <w:b/>
        </w:rPr>
        <w:t>do oborově specializovaného fondu spravovaného přímo pod/v rámci Pre-seed Fondu OP PIK, kam následně budou investovány prostředky z FN.</w:t>
      </w:r>
    </w:p>
    <w:p w:rsidR="006D67F1" w:rsidRPr="009973DB" w:rsidRDefault="006D67F1" w:rsidP="00483DA7"/>
    <w:p w:rsidR="006D67F1" w:rsidRPr="009973DB" w:rsidRDefault="006D67F1" w:rsidP="00483DA7">
      <w:r w:rsidRPr="009973DB">
        <w:rPr>
          <w:b/>
        </w:rPr>
        <w:t>Prostřednictvím minoritního podílu v této entitě bude mít FN vlastnický podíl na každém projektu, který bude do entity vyčleněn</w:t>
      </w:r>
      <w:r w:rsidRPr="009973DB">
        <w:t>, a z toho vyplývající nárok na část zisku v případě ziskového exitu jakéhokoli projektu pro další fáze uplatnění na trhu (</w:t>
      </w:r>
      <w:r w:rsidRPr="009973DB">
        <w:rPr>
          <w:b/>
        </w:rPr>
        <w:t xml:space="preserve">např. spin-off odkoupený investory, licence strategickému investorovi z výrobního odvětví </w:t>
      </w:r>
      <w:r w:rsidRPr="009973DB">
        <w:t>atd.). Rozhodující část zisku musí zůstat jako motivační prvek nositelům projektu, nikoliv státu. Státní fond však prostřednictvím minoritního podílu na ziskových projektech získává zpět prostředky a může na revolvingovém principu v dalším kole podpořit nové projekty.</w:t>
      </w:r>
    </w:p>
    <w:p w:rsidR="006D67F1" w:rsidRPr="009973DB" w:rsidRDefault="006D67F1" w:rsidP="00483DA7"/>
    <w:p w:rsidR="006D67F1" w:rsidRPr="009973DB" w:rsidRDefault="006D67F1" w:rsidP="002B4805">
      <w:r w:rsidRPr="009973DB">
        <w:t>Zamýšlená struktura</w:t>
      </w:r>
      <w:r>
        <w:t xml:space="preserve"> </w:t>
      </w:r>
      <w:r w:rsidRPr="009973DB">
        <w:t xml:space="preserve">přepokládá </w:t>
      </w:r>
      <w:r w:rsidRPr="009973DB">
        <w:rPr>
          <w:b/>
        </w:rPr>
        <w:t>podílnictví veřejných VO primárně prostřednictvím nepeněžních vkladů do základního kapitálu v podobě duševního vlastnictví.</w:t>
      </w:r>
      <w:r w:rsidRPr="009973DB">
        <w:t xml:space="preserve"> Na základě dalšího vyhodnocení je však </w:t>
      </w:r>
      <w:r w:rsidRPr="009973DB">
        <w:rPr>
          <w:b/>
        </w:rPr>
        <w:t>na místě zvážit též povinnou minimální spoluúčast konečných příjemců</w:t>
      </w:r>
      <w:r w:rsidRPr="009973DB">
        <w:t xml:space="preserve"> ve finanční podobě, která by na jednu stranu neznamenala zásadní bariéru pro zájem veřejných VO o účast, na stranu druhou by byla motivačním prvkem, který by omezoval morální hazard ze strany konečných příjemců a stimuloval kvalitní výběr a vedení projektů.</w:t>
      </w:r>
    </w:p>
    <w:p w:rsidR="006D67F1" w:rsidRPr="009973DB" w:rsidRDefault="006D67F1" w:rsidP="00483DA7"/>
    <w:p w:rsidR="006D67F1" w:rsidRPr="009973DB" w:rsidRDefault="006D67F1" w:rsidP="00483DA7">
      <w:r w:rsidRPr="009973DB">
        <w:t xml:space="preserve">Je dále třeba se s posunem projektů do další fáze neorientovat pouze na český trh, ale být v tomto smyslu otevření i zahraničním investorům, neboť výsledky výzkumu a vývoje jsou často využitelné globálně. </w:t>
      </w:r>
      <w:r w:rsidRPr="009973DB">
        <w:rPr>
          <w:b/>
        </w:rPr>
        <w:t>FN MPO bude vždy disponovat pouze minoritním podílem, který však bude zajišťovat podíl na kontrole řízení entity a zprostředkovaně i projektů</w:t>
      </w:r>
      <w:r w:rsidRPr="009973DB">
        <w:t>. Výběr projektů musí provést instituce, která je vytváří, tedy konečný příjemce (univerzita, v.v.i. apod.), avšak na jeho schválení k fondové podpoře se musí podílet i nezávislé posouzení, které je třeba zajistit na úrovni fondu OP PIK.</w:t>
      </w:r>
    </w:p>
    <w:p w:rsidR="006D67F1" w:rsidRPr="009973DB" w:rsidRDefault="006D67F1" w:rsidP="00483DA7"/>
    <w:p w:rsidR="006D67F1" w:rsidRPr="009973DB" w:rsidRDefault="006D67F1" w:rsidP="002433DA">
      <w:r w:rsidRPr="009973DB">
        <w:t>Pre-seed finanční nástroj OP PIK je v první pilotní fázi projektován jako podpora pro prioritní projekty excelentních pracovišť výzkumu a vývoje v České republice, který usnadní a zrychlí financování projektů s nejvyšší pravděpodobností uplatnění na trhu. Fondovým financováním dojde k překonání současných překážek, jako je např. neflexibilní plánování, zdlouhavá příprava</w:t>
      </w:r>
      <w:r>
        <w:t xml:space="preserve"> </w:t>
      </w:r>
      <w:r w:rsidRPr="009973DB">
        <w:t xml:space="preserve">a proplácení grantu na komercializaci. Vyčlenění projektů veřejných VO do fondové entity usnadní jejich následné komerční fungování. V pre-seed fondu OP PIK budou prostředky k dispozici průběžně dle potřeby projektu, nicméně budou vázány na dosažené výsledky a další komercializační potenciál. </w:t>
      </w:r>
    </w:p>
    <w:p w:rsidR="006D67F1" w:rsidRPr="009973DB" w:rsidRDefault="006D67F1" w:rsidP="002433DA"/>
    <w:p w:rsidR="006D67F1" w:rsidRPr="009973DB" w:rsidRDefault="006D67F1" w:rsidP="002433DA">
      <w:r w:rsidRPr="009973DB">
        <w:t>Fondové financování může dále usnadnit přístup investorů a urychlit tak samotnou komercializaci (zejména např. v případě odvětvového „zabalíčkování“ projektů). Jednou z možností investičního exitu je i podpoření projektů v další fázi v rámci nástroje rizikového kapitálu OP PIK. V další fázi, v případě jeho úspěchu, může dojít k rozšíření finančního nástroje pre-seed i na další pracoviště.</w:t>
      </w:r>
    </w:p>
    <w:p w:rsidR="006D67F1" w:rsidRPr="009973DB" w:rsidRDefault="006D67F1" w:rsidP="002433DA"/>
    <w:p w:rsidR="006D67F1" w:rsidRPr="009973DB" w:rsidRDefault="006D67F1" w:rsidP="002433DA">
      <w:r w:rsidRPr="009973DB">
        <w:t>Jedním z očekávaných velmi důležitých vedlejších produktů této podpory je zkvalitnění a zprůchodnění systému komercializace na veřejných VO. Nástroj bude poskytovat dostatečný kapitál, zásadní pro jeho úspěch bude však odborné vedení projektů, které bude primárně stát na konečných příjemcích.Nástroj musí fungovat v synergii s fungováním CTT a poradenských služeb CzechInvest, jejichž další zkvalitňování je pro úspěch podpory nezbytné.</w:t>
      </w:r>
    </w:p>
    <w:p w:rsidR="006D67F1" w:rsidRPr="009973DB" w:rsidRDefault="006D67F1" w:rsidP="002433DA"/>
    <w:p w:rsidR="006D67F1" w:rsidRPr="009973DB" w:rsidRDefault="006D67F1" w:rsidP="002433DA">
      <w:r w:rsidRPr="009973DB">
        <w:t>Problematickou součást implementace bude představovat zejména vybírání a oceňování vhodných projektů a duševního vlastnictví vloženého do fondu. Tyto rizika musí být v dalším rozpracování implementace adekvátně ošetřena. Jako vhodná se zde jeví provázanost na grantové podpoření úvodní fáze Proof-of-concept, jehož výsledkem by bylo zhodnocení tržního potenciálu a ocenění projektu.</w:t>
      </w:r>
    </w:p>
    <w:p w:rsidR="006D67F1" w:rsidRPr="009973DB" w:rsidRDefault="006D67F1" w:rsidP="002433DA"/>
    <w:p w:rsidR="006D67F1" w:rsidRPr="009973DB" w:rsidRDefault="006D67F1" w:rsidP="002433DA">
      <w:pPr>
        <w:rPr>
          <w:bCs/>
        </w:rPr>
      </w:pPr>
      <w:r w:rsidRPr="009973DB">
        <w:t>Konečná implementace bude muset respektovat daný legislativní rámec fungování veřejných VO. Schéma bude dále upraveno tak, aby konvenovalo zákonu o podpoře</w:t>
      </w:r>
      <w:r>
        <w:t xml:space="preserve"> </w:t>
      </w:r>
      <w:r w:rsidRPr="009973DB">
        <w:t>VaVaI nebo zákonu o vysokých školách.</w:t>
      </w:r>
    </w:p>
    <w:p w:rsidR="006D67F1" w:rsidRPr="009973DB" w:rsidRDefault="006D67F1" w:rsidP="00794946">
      <w:pPr>
        <w:pStyle w:val="Heading4"/>
      </w:pPr>
      <w:bookmarkStart w:id="1028" w:name="_Toc416800485"/>
      <w:r w:rsidRPr="009973DB">
        <w:t>Nejvhodnější možnosti implementace</w:t>
      </w:r>
    </w:p>
    <w:p w:rsidR="006D67F1" w:rsidRPr="009973DB" w:rsidRDefault="006D67F1" w:rsidP="00483DA7"/>
    <w:bookmarkEnd w:id="1028"/>
    <w:p w:rsidR="006D67F1" w:rsidRPr="009973DB" w:rsidRDefault="006D67F1" w:rsidP="00483DA7">
      <w:r w:rsidRPr="009973DB">
        <w:t>Pro sledovanou oblast byly navrženy dva základní modely finančního nástroje kapitálového vstupu – na bázi centralizované a decentralizované. Obě varianty jsou dle závěrů předběžného posouzení možné k použití Řídícím orgánem OP PIK. O volbě konkrétní implementační varianty bude rozhodnuto na základě detailní analýzy souvisejících procesů, která jde již nad rámec požadavků předběžného posouzení FN.</w:t>
      </w:r>
    </w:p>
    <w:p w:rsidR="006D67F1" w:rsidRPr="009973DB" w:rsidRDefault="006D67F1" w:rsidP="00483DA7"/>
    <w:p w:rsidR="006D67F1" w:rsidRPr="009973DB" w:rsidRDefault="006D67F1" w:rsidP="00483DA7">
      <w:pPr>
        <w:jc w:val="center"/>
      </w:pPr>
      <w:r>
        <w:rPr>
          <w:noProof/>
        </w:rPr>
        <w:pict>
          <v:shape id="obrázek 22" o:spid="_x0000_i1063" type="#_x0000_t75" style="width:418.5pt;height:331.5pt;visibility:visible">
            <v:imagedata r:id="rId47" o:title=""/>
          </v:shape>
        </w:pict>
      </w:r>
    </w:p>
    <w:p w:rsidR="006D67F1" w:rsidRPr="009973DB" w:rsidRDefault="006D67F1" w:rsidP="00483DA7"/>
    <w:p w:rsidR="006D67F1" w:rsidRPr="009973DB" w:rsidRDefault="006D67F1" w:rsidP="00483DA7">
      <w:pPr>
        <w:pStyle w:val="Caption"/>
      </w:pPr>
      <w:r w:rsidRPr="009973DB">
        <w:t xml:space="preserve">Obrázek </w:t>
      </w:r>
      <w:fldSimple w:instr=" SEQ Obrázek \* ARABIC ">
        <w:r w:rsidRPr="009973DB">
          <w:rPr>
            <w:noProof/>
          </w:rPr>
          <w:t>22</w:t>
        </w:r>
      </w:fldSimple>
      <w:r w:rsidRPr="009973DB">
        <w:t>: Rámcové schéma návrhu decentralizovaného modelu Pre-seed fondu</w:t>
      </w:r>
    </w:p>
    <w:p w:rsidR="006D67F1" w:rsidRPr="009973DB" w:rsidRDefault="006D67F1" w:rsidP="00483DA7"/>
    <w:p w:rsidR="006D67F1" w:rsidRPr="009973DB" w:rsidRDefault="006D67F1" w:rsidP="00483DA7">
      <w:r>
        <w:rPr>
          <w:noProof/>
        </w:rPr>
        <w:pict>
          <v:shape id="obrázek 35" o:spid="_x0000_i1064" type="#_x0000_t75" style="width:459pt;height:333.75pt;visibility:visible">
            <v:imagedata r:id="rId48" o:title=""/>
          </v:shape>
        </w:pict>
      </w:r>
    </w:p>
    <w:p w:rsidR="006D67F1" w:rsidRPr="009973DB" w:rsidRDefault="006D67F1" w:rsidP="00483DA7">
      <w:pPr>
        <w:pStyle w:val="Caption"/>
      </w:pPr>
      <w:r w:rsidRPr="009973DB">
        <w:t xml:space="preserve">Obrázek </w:t>
      </w:r>
      <w:fldSimple w:instr=" SEQ Obrázek \* ARABIC ">
        <w:r w:rsidRPr="009973DB">
          <w:rPr>
            <w:noProof/>
          </w:rPr>
          <w:t>23</w:t>
        </w:r>
      </w:fldSimple>
      <w:r w:rsidRPr="009973DB">
        <w:t>: Rámcové schéma návrhu centralizovaného modelu Pre-seed fondu OP PIK</w:t>
      </w:r>
    </w:p>
    <w:p w:rsidR="006D67F1" w:rsidRPr="009973DB" w:rsidRDefault="006D67F1"/>
    <w:p w:rsidR="006D67F1" w:rsidRPr="009973DB" w:rsidRDefault="006D67F1" w:rsidP="00452FC6">
      <w:pPr>
        <w:pStyle w:val="Heading4"/>
      </w:pPr>
      <w:bookmarkStart w:id="1029" w:name="_Toc416800486"/>
      <w:r w:rsidRPr="009973DB">
        <w:t>Modelové scénáře vývoje portfolií, počet investic a revolvingový efekt</w:t>
      </w:r>
    </w:p>
    <w:p w:rsidR="006D67F1" w:rsidRPr="009973DB" w:rsidRDefault="006D67F1" w:rsidP="00CF3767">
      <w:r w:rsidRPr="009973DB">
        <w:t xml:space="preserve">Modelování výsledků nástroje Proof-of-concept je vzhledem k chybějícím zkušenostem pouze velmi přibližné, je vycházeno z modelu rizikového kapitálu fáze seed a typické velikosti projektů v programu TAČR GAMA. Očekává se, že správně nastaveným nástrojem bude možné při plném využití alokace programu podpořit až 129 projektů ve fázi pre-seed., z nichž se část prostředků v případě úspěchu do fondu vrátí i po konci programovacího období. Doba obrátky a míra revolvingu budou záviset na konkrétním nastavení investiční strategie, kvalitě vybraných projektů a dalších faktorech. </w:t>
      </w:r>
    </w:p>
    <w:p w:rsidR="006D67F1" w:rsidRPr="009973DB" w:rsidRDefault="006D67F1" w:rsidP="00CF3767"/>
    <w:p w:rsidR="006D67F1" w:rsidRPr="009973DB" w:rsidRDefault="006D67F1" w:rsidP="00CF3767">
      <w:r w:rsidRPr="009973DB">
        <w:t>Výraznou roli v úspěšnosti nástroje bude hrát i implementace nástroje rizikového kapitálu v SC 2.1.</w:t>
      </w:r>
    </w:p>
    <w:p w:rsidR="006D67F1" w:rsidRPr="009973DB" w:rsidRDefault="006D67F1" w:rsidP="00CF3767"/>
    <w:tbl>
      <w:tblPr>
        <w:tblW w:w="7080" w:type="dxa"/>
        <w:tblInd w:w="55" w:type="dxa"/>
        <w:tblCellMar>
          <w:left w:w="70" w:type="dxa"/>
          <w:right w:w="70" w:type="dxa"/>
        </w:tblCellMar>
        <w:tblLook w:val="00A0"/>
      </w:tblPr>
      <w:tblGrid>
        <w:gridCol w:w="2040"/>
        <w:gridCol w:w="3280"/>
        <w:gridCol w:w="1760"/>
      </w:tblGrid>
      <w:tr w:rsidR="006D67F1" w:rsidRPr="009973DB" w:rsidTr="00C83A23">
        <w:trPr>
          <w:trHeight w:val="315"/>
        </w:trPr>
        <w:tc>
          <w:tcPr>
            <w:tcW w:w="2040" w:type="dxa"/>
            <w:tcBorders>
              <w:top w:val="single" w:sz="8" w:space="0" w:color="auto"/>
              <w:left w:val="single" w:sz="8" w:space="0" w:color="auto"/>
              <w:bottom w:val="single" w:sz="8" w:space="0" w:color="auto"/>
              <w:right w:val="nil"/>
            </w:tcBorders>
            <w:noWrap/>
            <w:vAlign w:val="bottom"/>
          </w:tcPr>
          <w:p w:rsidR="006D67F1" w:rsidRPr="009973DB" w:rsidRDefault="006D67F1" w:rsidP="00C83A23">
            <w:pPr>
              <w:jc w:val="center"/>
              <w:rPr>
                <w:rFonts w:cs="Calibri"/>
                <w:b/>
                <w:bCs/>
                <w:color w:val="000000"/>
                <w:szCs w:val="22"/>
              </w:rPr>
            </w:pPr>
            <w:r w:rsidRPr="009973DB">
              <w:rPr>
                <w:rFonts w:cs="Calibri"/>
                <w:b/>
                <w:bCs/>
                <w:color w:val="000000"/>
                <w:szCs w:val="22"/>
              </w:rPr>
              <w:t>FINANČNÍ NÁSTROJ</w:t>
            </w:r>
          </w:p>
        </w:tc>
        <w:tc>
          <w:tcPr>
            <w:tcW w:w="3280" w:type="dxa"/>
            <w:tcBorders>
              <w:top w:val="single" w:sz="8" w:space="0" w:color="auto"/>
              <w:left w:val="nil"/>
              <w:bottom w:val="single" w:sz="8" w:space="0" w:color="auto"/>
              <w:right w:val="single" w:sz="8" w:space="0" w:color="auto"/>
            </w:tcBorders>
            <w:shd w:val="clear" w:color="000000" w:fill="538DD5"/>
            <w:vAlign w:val="bottom"/>
          </w:tcPr>
          <w:p w:rsidR="006D67F1" w:rsidRPr="009973DB" w:rsidRDefault="006D67F1" w:rsidP="00C83A23">
            <w:pPr>
              <w:jc w:val="center"/>
              <w:rPr>
                <w:rFonts w:cs="Calibri"/>
                <w:b/>
                <w:bCs/>
                <w:color w:val="FFFFFF"/>
                <w:szCs w:val="22"/>
              </w:rPr>
            </w:pPr>
            <w:r w:rsidRPr="009973DB">
              <w:rPr>
                <w:rFonts w:cs="Calibri"/>
                <w:b/>
                <w:bCs/>
                <w:color w:val="FFFFFF"/>
                <w:szCs w:val="22"/>
              </w:rPr>
              <w:t>Typ nástroje</w:t>
            </w:r>
          </w:p>
        </w:tc>
        <w:tc>
          <w:tcPr>
            <w:tcW w:w="1760" w:type="dxa"/>
            <w:tcBorders>
              <w:top w:val="single" w:sz="8" w:space="0" w:color="auto"/>
              <w:left w:val="nil"/>
              <w:bottom w:val="single" w:sz="8" w:space="0" w:color="auto"/>
              <w:right w:val="single" w:sz="8" w:space="0" w:color="auto"/>
            </w:tcBorders>
            <w:noWrap/>
            <w:vAlign w:val="bottom"/>
          </w:tcPr>
          <w:p w:rsidR="006D67F1" w:rsidRPr="009973DB" w:rsidRDefault="006D67F1" w:rsidP="00C83A23">
            <w:pPr>
              <w:jc w:val="left"/>
              <w:rPr>
                <w:rFonts w:cs="Calibri"/>
                <w:b/>
                <w:bCs/>
                <w:color w:val="000000"/>
                <w:szCs w:val="22"/>
              </w:rPr>
            </w:pPr>
            <w:r w:rsidRPr="009973DB">
              <w:rPr>
                <w:rFonts w:cs="Calibri"/>
                <w:b/>
                <w:bCs/>
                <w:color w:val="000000"/>
                <w:szCs w:val="22"/>
              </w:rPr>
              <w:t>Proof-of-concept</w:t>
            </w:r>
          </w:p>
        </w:tc>
      </w:tr>
      <w:tr w:rsidR="006D67F1" w:rsidRPr="009973DB" w:rsidTr="00C83A23">
        <w:trPr>
          <w:trHeight w:val="315"/>
        </w:trPr>
        <w:tc>
          <w:tcPr>
            <w:tcW w:w="2040" w:type="dxa"/>
            <w:tcBorders>
              <w:top w:val="nil"/>
              <w:left w:val="single" w:sz="8" w:space="0" w:color="auto"/>
              <w:bottom w:val="nil"/>
              <w:right w:val="nil"/>
            </w:tcBorders>
            <w:noWrap/>
            <w:vAlign w:val="bottom"/>
          </w:tcPr>
          <w:p w:rsidR="006D67F1" w:rsidRPr="009973DB" w:rsidRDefault="006D67F1" w:rsidP="00C83A23">
            <w:pPr>
              <w:jc w:val="center"/>
              <w:rPr>
                <w:rFonts w:cs="Calibri"/>
                <w:b/>
                <w:bCs/>
                <w:color w:val="000000"/>
                <w:szCs w:val="22"/>
              </w:rPr>
            </w:pPr>
            <w:r w:rsidRPr="009973DB">
              <w:rPr>
                <w:rFonts w:cs="Calibri"/>
                <w:b/>
                <w:bCs/>
                <w:color w:val="000000"/>
                <w:szCs w:val="22"/>
              </w:rPr>
              <w:t>ALOKACE</w:t>
            </w:r>
          </w:p>
        </w:tc>
        <w:tc>
          <w:tcPr>
            <w:tcW w:w="3280" w:type="dxa"/>
            <w:tcBorders>
              <w:top w:val="nil"/>
              <w:left w:val="nil"/>
              <w:bottom w:val="nil"/>
              <w:right w:val="single" w:sz="8" w:space="0" w:color="auto"/>
            </w:tcBorders>
            <w:shd w:val="clear" w:color="000000" w:fill="000000"/>
            <w:vAlign w:val="bottom"/>
          </w:tcPr>
          <w:p w:rsidR="006D67F1" w:rsidRPr="009973DB" w:rsidRDefault="006D67F1" w:rsidP="00C83A23">
            <w:pPr>
              <w:jc w:val="center"/>
              <w:rPr>
                <w:rFonts w:cs="Calibri"/>
                <w:b/>
                <w:bCs/>
                <w:color w:val="FFFFFF"/>
                <w:szCs w:val="22"/>
              </w:rPr>
            </w:pPr>
            <w:r w:rsidRPr="009973DB">
              <w:rPr>
                <w:rFonts w:cs="Calibri"/>
                <w:b/>
                <w:bCs/>
                <w:color w:val="FFFFFF"/>
                <w:szCs w:val="22"/>
              </w:rPr>
              <w:t>Alokace FN (mil. CZK)</w:t>
            </w:r>
          </w:p>
        </w:tc>
        <w:tc>
          <w:tcPr>
            <w:tcW w:w="1760" w:type="dxa"/>
            <w:tcBorders>
              <w:top w:val="single" w:sz="8" w:space="0" w:color="auto"/>
              <w:left w:val="nil"/>
              <w:bottom w:val="single" w:sz="8" w:space="0" w:color="BFBFBF"/>
              <w:right w:val="single" w:sz="8" w:space="0" w:color="auto"/>
            </w:tcBorders>
            <w:noWrap/>
            <w:vAlign w:val="center"/>
          </w:tcPr>
          <w:p w:rsidR="006D67F1" w:rsidRPr="009973DB" w:rsidRDefault="006D67F1" w:rsidP="00C83A23">
            <w:pPr>
              <w:jc w:val="right"/>
              <w:rPr>
                <w:color w:val="000000"/>
                <w:sz w:val="18"/>
                <w:szCs w:val="18"/>
              </w:rPr>
            </w:pPr>
            <w:r w:rsidRPr="009973DB">
              <w:t>1 160</w:t>
            </w:r>
          </w:p>
        </w:tc>
      </w:tr>
      <w:tr w:rsidR="006D67F1" w:rsidRPr="009973DB" w:rsidTr="00C83A23">
        <w:trPr>
          <w:trHeight w:val="525"/>
        </w:trPr>
        <w:tc>
          <w:tcPr>
            <w:tcW w:w="2040" w:type="dxa"/>
            <w:vMerge w:val="restart"/>
            <w:tcBorders>
              <w:top w:val="nil"/>
              <w:left w:val="single" w:sz="8" w:space="0" w:color="auto"/>
              <w:bottom w:val="single" w:sz="8" w:space="0" w:color="BFBFBF"/>
              <w:right w:val="nil"/>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ČERPÁNÍ ALOKACE</w:t>
            </w: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Veřejné zdroje FN po odečtení MCF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pPr>
            <w:r w:rsidRPr="009973DB">
              <w:t>920</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bottom"/>
          </w:tcPr>
          <w:p w:rsidR="006D67F1" w:rsidRPr="009973DB" w:rsidRDefault="006D67F1" w:rsidP="00C83A23">
            <w:pPr>
              <w:jc w:val="right"/>
              <w:rPr>
                <w:rFonts w:cs="Calibri"/>
                <w:szCs w:val="22"/>
              </w:rPr>
            </w:pPr>
            <w:r w:rsidRPr="009973DB">
              <w:rPr>
                <w:rFonts w:cs="Calibri"/>
                <w:color w:val="000000"/>
                <w:szCs w:val="22"/>
              </w:rPr>
              <w:t>1,5</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t>1 400</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Průměrná výše úvěru/investice konečného příjemce  (mil. CZK)</w:t>
            </w:r>
          </w:p>
        </w:tc>
        <w:tc>
          <w:tcPr>
            <w:tcW w:w="1760" w:type="dxa"/>
            <w:tcBorders>
              <w:top w:val="nil"/>
              <w:left w:val="nil"/>
              <w:bottom w:val="single" w:sz="8" w:space="0" w:color="auto"/>
              <w:right w:val="single" w:sz="8" w:space="0" w:color="auto"/>
            </w:tcBorders>
            <w:noWrap/>
            <w:vAlign w:val="bottom"/>
          </w:tcPr>
          <w:p w:rsidR="006D67F1" w:rsidRPr="009973DB" w:rsidRDefault="006D67F1" w:rsidP="00C83A23">
            <w:pPr>
              <w:jc w:val="right"/>
            </w:pPr>
            <w:r w:rsidRPr="009973DB">
              <w:t>20</w:t>
            </w:r>
          </w:p>
        </w:tc>
      </w:tr>
      <w:tr w:rsidR="006D67F1" w:rsidRPr="009973DB" w:rsidTr="00C83A23">
        <w:trPr>
          <w:trHeight w:val="420"/>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single" w:sz="8" w:space="0" w:color="BFBFBF"/>
              <w:right w:val="single" w:sz="8" w:space="0" w:color="auto"/>
            </w:tcBorders>
            <w:noWrap/>
            <w:vAlign w:val="bottom"/>
          </w:tcPr>
          <w:p w:rsidR="006D67F1" w:rsidRPr="009973DB" w:rsidRDefault="006D67F1" w:rsidP="00C83A23">
            <w:pPr>
              <w:jc w:val="right"/>
            </w:pPr>
            <w:r w:rsidRPr="009973DB">
              <w:t>69</w:t>
            </w:r>
          </w:p>
        </w:tc>
      </w:tr>
      <w:tr w:rsidR="006D67F1" w:rsidRPr="009973DB" w:rsidTr="00C83A23">
        <w:trPr>
          <w:trHeight w:val="525"/>
        </w:trPr>
        <w:tc>
          <w:tcPr>
            <w:tcW w:w="2040" w:type="dxa"/>
            <w:vMerge w:val="restart"/>
            <w:tcBorders>
              <w:top w:val="nil"/>
              <w:left w:val="single" w:sz="8" w:space="0" w:color="auto"/>
              <w:bottom w:val="nil"/>
              <w:right w:val="nil"/>
            </w:tcBorders>
            <w:vAlign w:val="center"/>
          </w:tcPr>
          <w:p w:rsidR="006D67F1" w:rsidRPr="009973DB" w:rsidRDefault="006D67F1" w:rsidP="00C83A23">
            <w:pPr>
              <w:jc w:val="center"/>
              <w:rPr>
                <w:b/>
                <w:bCs/>
                <w:color w:val="000000"/>
                <w:sz w:val="18"/>
                <w:szCs w:val="18"/>
              </w:rPr>
            </w:pPr>
            <w:r w:rsidRPr="009973DB">
              <w:rPr>
                <w:b/>
                <w:bCs/>
                <w:color w:val="000000"/>
                <w:sz w:val="18"/>
                <w:szCs w:val="18"/>
              </w:rPr>
              <w:t>OBRÁTKA</w:t>
            </w:r>
          </w:p>
        </w:tc>
        <w:tc>
          <w:tcPr>
            <w:tcW w:w="3280" w:type="dxa"/>
            <w:tcBorders>
              <w:top w:val="nil"/>
              <w:left w:val="nil"/>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Veřejné zdroje FN po odečtení MCF, ztrát a grantů  (mil. CZK)</w:t>
            </w:r>
          </w:p>
        </w:tc>
        <w:tc>
          <w:tcPr>
            <w:tcW w:w="1760" w:type="dxa"/>
            <w:tcBorders>
              <w:top w:val="nil"/>
              <w:left w:val="nil"/>
              <w:bottom w:val="single" w:sz="8" w:space="0" w:color="BFBFBF"/>
              <w:right w:val="single" w:sz="8" w:space="0" w:color="auto"/>
            </w:tcBorders>
            <w:noWrap/>
            <w:vAlign w:val="center"/>
          </w:tcPr>
          <w:p w:rsidR="006D67F1" w:rsidRPr="009973DB" w:rsidRDefault="006D67F1" w:rsidP="00C83A23">
            <w:pPr>
              <w:jc w:val="right"/>
              <w:rPr>
                <w:sz w:val="18"/>
                <w:szCs w:val="18"/>
              </w:rPr>
            </w:pPr>
            <w:r w:rsidRPr="009973DB">
              <w:t>360</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6D67F1" w:rsidRPr="009973DB" w:rsidRDefault="006D67F1" w:rsidP="00C83A23">
            <w:pPr>
              <w:jc w:val="right"/>
            </w:pPr>
            <w:r w:rsidRPr="009973DB">
              <w:t>1,5</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6D67F1" w:rsidRPr="009973DB" w:rsidRDefault="006D67F1" w:rsidP="00C83A23">
            <w:pPr>
              <w:jc w:val="right"/>
            </w:pPr>
            <w:r w:rsidRPr="009973DB">
              <w:t>530</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Průměrná výše úvěru/ investice konečného příjemce  (mil. CZK)</w:t>
            </w:r>
          </w:p>
        </w:tc>
        <w:tc>
          <w:tcPr>
            <w:tcW w:w="1760" w:type="dxa"/>
            <w:tcBorders>
              <w:top w:val="nil"/>
              <w:left w:val="nil"/>
              <w:bottom w:val="single" w:sz="8" w:space="0" w:color="auto"/>
              <w:right w:val="single" w:sz="8" w:space="0" w:color="auto"/>
            </w:tcBorders>
            <w:noWrap/>
            <w:vAlign w:val="bottom"/>
          </w:tcPr>
          <w:p w:rsidR="006D67F1" w:rsidRPr="009973DB" w:rsidRDefault="006D67F1" w:rsidP="00C83A23">
            <w:pPr>
              <w:jc w:val="right"/>
            </w:pPr>
            <w:r w:rsidRPr="009973DB">
              <w:t>20</w:t>
            </w:r>
          </w:p>
        </w:tc>
      </w:tr>
      <w:tr w:rsidR="006D67F1" w:rsidRPr="009973DB" w:rsidTr="00C83A23">
        <w:trPr>
          <w:trHeight w:val="31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nil"/>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bottom"/>
          </w:tcPr>
          <w:p w:rsidR="006D67F1" w:rsidRPr="009973DB" w:rsidRDefault="006D67F1" w:rsidP="00C83A23">
            <w:pPr>
              <w:jc w:val="right"/>
            </w:pPr>
            <w:r w:rsidRPr="009973DB">
              <w:t>27</w:t>
            </w:r>
          </w:p>
        </w:tc>
      </w:tr>
      <w:tr w:rsidR="006D67F1" w:rsidRPr="009973DB" w:rsidTr="00C83A23">
        <w:trPr>
          <w:trHeight w:val="525"/>
        </w:trPr>
        <w:tc>
          <w:tcPr>
            <w:tcW w:w="2040" w:type="dxa"/>
            <w:vMerge w:val="restart"/>
            <w:tcBorders>
              <w:top w:val="nil"/>
              <w:left w:val="single" w:sz="8" w:space="0" w:color="auto"/>
              <w:bottom w:val="single" w:sz="8" w:space="0" w:color="000000"/>
              <w:right w:val="nil"/>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CELKEM 2015-2023</w:t>
            </w: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bottom"/>
          </w:tcPr>
          <w:p w:rsidR="006D67F1" w:rsidRPr="009973DB" w:rsidRDefault="006D67F1" w:rsidP="00C83A23">
            <w:pPr>
              <w:jc w:val="right"/>
            </w:pPr>
            <w:r w:rsidRPr="009973DB">
              <w:t>1 900</w:t>
            </w:r>
          </w:p>
        </w:tc>
      </w:tr>
      <w:tr w:rsidR="006D67F1" w:rsidRPr="009973DB" w:rsidTr="00C83A23">
        <w:trPr>
          <w:trHeight w:val="315"/>
        </w:trPr>
        <w:tc>
          <w:tcPr>
            <w:tcW w:w="2040" w:type="dxa"/>
            <w:vMerge/>
            <w:tcBorders>
              <w:top w:val="nil"/>
              <w:left w:val="single" w:sz="8" w:space="0" w:color="auto"/>
              <w:bottom w:val="single" w:sz="8" w:space="0" w:color="000000"/>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soukromé zdroje  (mil. CZK)</w:t>
            </w:r>
          </w:p>
        </w:tc>
        <w:tc>
          <w:tcPr>
            <w:tcW w:w="1760" w:type="dxa"/>
            <w:tcBorders>
              <w:top w:val="nil"/>
              <w:left w:val="nil"/>
              <w:bottom w:val="single" w:sz="8" w:space="0" w:color="auto"/>
              <w:right w:val="single" w:sz="8" w:space="0" w:color="auto"/>
            </w:tcBorders>
            <w:noWrap/>
            <w:vAlign w:val="bottom"/>
          </w:tcPr>
          <w:p w:rsidR="006D67F1" w:rsidRPr="009973DB" w:rsidRDefault="006D67F1" w:rsidP="00C83A23">
            <w:pPr>
              <w:jc w:val="right"/>
            </w:pPr>
            <w:r w:rsidRPr="009973DB">
              <w:t>640</w:t>
            </w:r>
          </w:p>
        </w:tc>
      </w:tr>
      <w:tr w:rsidR="006D67F1" w:rsidRPr="009973DB" w:rsidTr="00C83A23">
        <w:trPr>
          <w:trHeight w:val="315"/>
        </w:trPr>
        <w:tc>
          <w:tcPr>
            <w:tcW w:w="2040" w:type="dxa"/>
            <w:vMerge/>
            <w:tcBorders>
              <w:top w:val="nil"/>
              <w:left w:val="single" w:sz="8" w:space="0" w:color="auto"/>
              <w:bottom w:val="single" w:sz="8" w:space="0" w:color="000000"/>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vAlign w:val="bottom"/>
          </w:tcPr>
          <w:p w:rsidR="006D67F1" w:rsidRPr="009973DB" w:rsidRDefault="006D67F1" w:rsidP="00C83A23">
            <w:pPr>
              <w:jc w:val="right"/>
            </w:pPr>
            <w:r w:rsidRPr="009973DB">
              <w:t>96</w:t>
            </w:r>
          </w:p>
        </w:tc>
      </w:tr>
    </w:tbl>
    <w:p w:rsidR="006D67F1" w:rsidRPr="009973DB" w:rsidRDefault="006D67F1" w:rsidP="00CF3767"/>
    <w:p w:rsidR="006D67F1" w:rsidRPr="009973DB" w:rsidRDefault="006D67F1" w:rsidP="00CF3767">
      <w:pPr>
        <w:pStyle w:val="Caption"/>
      </w:pPr>
      <w:r w:rsidRPr="009973DB">
        <w:t>Tabulka 3: Modelový příklad očekávaných výsledků finančního nástroje v SC 1.2 do roku 2023, příklad využití 100 % alokace programu podpory Proof</w:t>
      </w:r>
      <w:r>
        <w:t xml:space="preserve"> </w:t>
      </w:r>
      <w:r w:rsidRPr="009973DB">
        <w:t>of</w:t>
      </w:r>
      <w:r>
        <w:t xml:space="preserve"> </w:t>
      </w:r>
      <w:r w:rsidRPr="009973DB">
        <w:t>Concept prostřednictvím kapitálového finančního nástroje (zdroj: MPO)</w:t>
      </w:r>
    </w:p>
    <w:p w:rsidR="006D67F1" w:rsidRPr="009973DB" w:rsidRDefault="006D67F1" w:rsidP="00CF3767"/>
    <w:p w:rsidR="006D67F1" w:rsidRPr="009973DB" w:rsidRDefault="006D67F1" w:rsidP="007D6F55">
      <w:r w:rsidRPr="009973DB">
        <w:t>Vzhledem k charakteru projektů a vysokému riziku nelze očekávat ziskový charakter fondu z hlediska vložených prostředků FN v krátkém období. Revolving proto bude v rámci programovacího období omezený.</w:t>
      </w:r>
    </w:p>
    <w:p w:rsidR="006D67F1" w:rsidRPr="009973DB" w:rsidRDefault="006D67F1" w:rsidP="00CF3767"/>
    <w:p w:rsidR="006D67F1" w:rsidRPr="009973DB" w:rsidRDefault="006D67F1" w:rsidP="00CF3767">
      <w:r w:rsidRPr="009973DB">
        <w:t>Očekávanými výsledky využití kapitálového nástroje v programu Proof-of-concept je krom přímých kvantifikovaných ukazatelů především zlepšení prostředí na veřejných výzkumných organizacích vůči komercializačním aktivitám. Nástroj má přispět ke větší motivaci VaV pracovišť ke zhodnocování svých výsledků a podpořit profesionalizaci v této oblasti. Výzkumné organizace by z něj měly v delším horizontu profitovat</w:t>
      </w:r>
      <w:r>
        <w:t xml:space="preserve"> </w:t>
      </w:r>
      <w:r w:rsidRPr="009973DB">
        <w:t>nejen finančně formou navázání spolupráce se soukromými investory, zvýšením smluvního výzkumu navázaného na odprodané know-how i prestiží v případě úspěchu některého z projektů.</w:t>
      </w:r>
    </w:p>
    <w:p w:rsidR="006D67F1" w:rsidRPr="009973DB" w:rsidRDefault="006D67F1" w:rsidP="00F87888"/>
    <w:p w:rsidR="006D67F1" w:rsidRPr="009973DB" w:rsidRDefault="006D67F1" w:rsidP="00F87888">
      <w:pPr>
        <w:pStyle w:val="Heading4"/>
      </w:pPr>
      <w:r w:rsidRPr="009973DB">
        <w:t xml:space="preserve">Očekávané výsledky </w:t>
      </w:r>
    </w:p>
    <w:p w:rsidR="006D67F1" w:rsidRPr="009973DB" w:rsidRDefault="006D67F1" w:rsidP="0020040B">
      <w:r w:rsidRPr="009973DB">
        <w:t>V OP PIK není uveden žádný specifický indikátor pro finanční nástroj v SC 1.2, resp. související investiční prioritě ERDF.</w:t>
      </w:r>
    </w:p>
    <w:p w:rsidR="006D67F1" w:rsidRPr="009973DB" w:rsidRDefault="006D67F1" w:rsidP="006F771D"/>
    <w:p w:rsidR="006D67F1" w:rsidRPr="009973DB" w:rsidRDefault="006D67F1" w:rsidP="00F87888">
      <w:pPr>
        <w:pStyle w:val="Heading4"/>
      </w:pPr>
      <w:r w:rsidRPr="009973DB">
        <w:t>Dílčí shrnutí</w:t>
      </w:r>
    </w:p>
    <w:bookmarkEnd w:id="1029"/>
    <w:p w:rsidR="006D67F1" w:rsidRPr="009973DB" w:rsidRDefault="006D67F1" w:rsidP="006F771D"/>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84116">
        <w:tc>
          <w:tcPr>
            <w:tcW w:w="2282" w:type="dxa"/>
            <w:shd w:val="clear" w:color="auto" w:fill="ECFFC3"/>
          </w:tcPr>
          <w:p w:rsidR="006D67F1" w:rsidRPr="009973DB" w:rsidRDefault="006D67F1" w:rsidP="00A84116">
            <w:pPr>
              <w:rPr>
                <w:b/>
              </w:rPr>
            </w:pPr>
          </w:p>
        </w:tc>
        <w:tc>
          <w:tcPr>
            <w:tcW w:w="6788" w:type="dxa"/>
            <w:shd w:val="clear" w:color="auto" w:fill="ECFFC3"/>
          </w:tcPr>
          <w:p w:rsidR="006D67F1" w:rsidRPr="009973DB" w:rsidRDefault="006D67F1" w:rsidP="00A84116">
            <w:pPr>
              <w:ind w:left="38"/>
              <w:rPr>
                <w:b/>
              </w:rPr>
            </w:pP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Cíle finančního nástroje</w:t>
            </w:r>
          </w:p>
        </w:tc>
        <w:tc>
          <w:tcPr>
            <w:tcW w:w="6788" w:type="dxa"/>
            <w:shd w:val="clear" w:color="auto" w:fill="FFFFFF"/>
            <w:noWrap/>
          </w:tcPr>
          <w:p w:rsidR="006D67F1" w:rsidRPr="009973DB" w:rsidRDefault="006D67F1" w:rsidP="00A84116">
            <w:pPr>
              <w:rPr>
                <w:b/>
              </w:rPr>
            </w:pPr>
            <w:r w:rsidRPr="009973DB">
              <w:t xml:space="preserve">Finanční nástroj si klade za cíl kapitálově vybavit majitele výsledků výzkumu a vývoje, aby tyto byli schopni plně komercializovat. Investovaný kapitál tedy bude sloužit k financování fáze </w:t>
            </w:r>
            <w:r w:rsidRPr="009973DB">
              <w:rPr>
                <w:b/>
              </w:rPr>
              <w:t xml:space="preserve">Proof-of-Concept. </w:t>
            </w:r>
          </w:p>
          <w:p w:rsidR="006D67F1" w:rsidRPr="009973DB" w:rsidRDefault="006D67F1" w:rsidP="00A84116">
            <w:pPr>
              <w:rPr>
                <w:b/>
              </w:rPr>
            </w:pPr>
          </w:p>
          <w:p w:rsidR="006D67F1" w:rsidRPr="009973DB" w:rsidRDefault="006D67F1" w:rsidP="00A84116">
            <w:r w:rsidRPr="009973DB">
              <w:t xml:space="preserve">Kapitálová forma podpory umožní financování perspektivních výsledků VaV, přičemž tato podpora nebude poskytována zcela nenávratně, ale prostředky se budou do nástroje vracet v případě úspěšného rozvoje a následného exitu projektu v důsledku (malého) podílu FN na budoucích výnosech projektů. Finanční nástroj bude též prostřednictvím minority kontrolovat (nikoliv přímo řídit) vnitřní procesy a další směřování projektu. Nabídka veřejného kapitálového financování nebude vytlačovat soukromý bankovní ani rizikový kapitál, neboť pro něj z důvodu rizika tento segment trhu není atraktivní. </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rsidP="002433DA">
            <w:r w:rsidRPr="009973DB">
              <w:t xml:space="preserve">Příjemci podpory budou nositelé výsledků výzkumu a vývoje, nejčastěji tedy entity vlastněné vysokými školami a jinými veřejnými výzkumnými organizacemi. Příjemcem podpory nemůže být škola či jiná instituce samotná. </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Forma podpory</w:t>
            </w:r>
          </w:p>
        </w:tc>
        <w:tc>
          <w:tcPr>
            <w:tcW w:w="6788" w:type="dxa"/>
            <w:shd w:val="clear" w:color="auto" w:fill="FFFFFF"/>
            <w:noWrap/>
          </w:tcPr>
          <w:p w:rsidR="006D67F1" w:rsidRPr="009973DB" w:rsidRDefault="006D67F1" w:rsidP="00A84116">
            <w:pPr>
              <w:rPr>
                <w:b/>
              </w:rPr>
            </w:pPr>
            <w:r w:rsidRPr="009973DB">
              <w:rPr>
                <w:b/>
              </w:rPr>
              <w:t>Účelově vázaný kapitálový vstup Fondu.</w:t>
            </w:r>
          </w:p>
          <w:p w:rsidR="006D67F1" w:rsidRPr="009973DB" w:rsidRDefault="006D67F1" w:rsidP="00A84116">
            <w:r w:rsidRPr="009973DB">
              <w:t>Možnost zapojení soukromých prostředků na úrovni Fondu (na principu kolektivního investování)</w:t>
            </w:r>
            <w:r w:rsidRPr="009973DB">
              <w:rPr>
                <w:vertAlign w:val="superscript"/>
              </w:rPr>
              <w:footnoteReference w:id="47"/>
            </w:r>
            <w:r w:rsidRPr="009973DB">
              <w:t xml:space="preserve"> se v současnosti nejeví jako reálná. V  případě dostatečného zájmu však zapojení soukromých investorů nic nebrání. Možnost zapojení soukromých prostředků na úrovni projektu – možnost dodatečného účelově vázaného vstupu soukromého investora – je nepravděpodobná, ale možná. Konzervativnější je odhadovat zapojení soukromého kapitálu až ve fázi prodeje projektu z univerzitní (či jiné institucionální) entity, kdy nemusí jít ze strany finančního nástroje nutně o exit, ale též o souhlas se vstupem spoluinvestora.</w:t>
            </w:r>
          </w:p>
          <w:p w:rsidR="006D67F1" w:rsidRPr="009973DB" w:rsidRDefault="006D67F1" w:rsidP="00A84116">
            <w:r w:rsidRPr="009973DB">
              <w:rPr>
                <w:b/>
              </w:rPr>
              <w:t>Z fondu bude možné přispívat na úhradu nákladů na přípravu projektů na nabídku na trhu a vstup investora.</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84116">
            <w:r w:rsidRPr="009973DB">
              <w:t>Poskytovaný kapitálový vstup do entity bude mít následující parametry:</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Výše investice bude odpovídat až 100 % způsobilých nákladů zamýšleného projektu;</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 xml:space="preserve">účast Fondu na projektu skrze majetkový podíl v entitě není časově omezena; </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Fond, zpravidla jako minoritní akcionář, má nárok na výplatu podílu na zisku;</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Poskytnuté prostředky jsou účelově vázané na krytí výše vymezených způsobilých investičních výdajů na komercializaci výsledků VaV;</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možná účast soukromých investorů a to jak na úrovni Fondu, tak po vyčlenění z entity i na úrovni projektu;</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Řízení společnosti zůstává v rukou konečného příjemce, finanční nástroj disponuje minoritou;</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Způsob prodeje z entity vyděleného projektu: Kapitálový vstup Fondu bude vykoupen zpět spoluinvestory buď přednostně ve zkrácené době za využití např. opčního práva, případně může být postupně vykupován dle předem sjednaných pravidel, nebo bude prodej podílu realizován po uplynutí sjednané doby pro přednostní výkup na volném trhu.</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Kroky vedoucí k zapojení potenciálních spoluinvestorů</w:t>
            </w:r>
          </w:p>
        </w:tc>
        <w:tc>
          <w:tcPr>
            <w:tcW w:w="6788" w:type="dxa"/>
            <w:shd w:val="clear" w:color="auto" w:fill="FFFFFF"/>
            <w:noWrap/>
          </w:tcPr>
          <w:p w:rsidR="006D67F1" w:rsidRPr="009973DB" w:rsidRDefault="006D67F1" w:rsidP="00A84116">
            <w:pPr>
              <w:contextualSpacing/>
            </w:pPr>
            <w:r w:rsidRPr="009973DB">
              <w:t>Výzkumné organizace vyčlení do společné entity duševní vlastnictví ve formě nepeněžitého vkladu do základního kapitálu. Finanční nástroj umožňuje i kapitálovou účast peněžitým vkladem, avšak primárně není kvůli míře rizika očekávána.</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Očekávaná alokace</w:t>
            </w:r>
          </w:p>
        </w:tc>
        <w:tc>
          <w:tcPr>
            <w:tcW w:w="6788" w:type="dxa"/>
            <w:shd w:val="clear" w:color="auto" w:fill="FFFFFF"/>
            <w:noWrap/>
          </w:tcPr>
          <w:p w:rsidR="006D67F1" w:rsidRPr="009973DB" w:rsidRDefault="006D67F1" w:rsidP="00A84116">
            <w:r w:rsidRPr="009973DB">
              <w:t>Deloitte Advisory doporučuje kapitálový finanční nástroj využít až 100 % alokace podporovaných aktivit Proof-of-Concept specifického cíle 1.2.</w:t>
            </w:r>
          </w:p>
        </w:tc>
      </w:tr>
    </w:tbl>
    <w:p w:rsidR="006D67F1" w:rsidRPr="009973DB" w:rsidRDefault="006D67F1" w:rsidP="006F771D">
      <w:pPr>
        <w:pStyle w:val="Heading3"/>
      </w:pPr>
      <w:bookmarkStart w:id="1030" w:name="_Toc416909282"/>
      <w:bookmarkStart w:id="1031" w:name="_Toc417544665"/>
      <w:bookmarkStart w:id="1032" w:name="_Toc416909285"/>
      <w:bookmarkStart w:id="1033" w:name="_Toc417544668"/>
      <w:bookmarkStart w:id="1034" w:name="_Toc416909287"/>
      <w:bookmarkStart w:id="1035" w:name="_Toc417544670"/>
      <w:bookmarkStart w:id="1036" w:name="_Toc416909289"/>
      <w:bookmarkStart w:id="1037" w:name="_Toc417544672"/>
      <w:bookmarkStart w:id="1038" w:name="_Toc416909291"/>
      <w:bookmarkStart w:id="1039" w:name="_Toc417544674"/>
      <w:bookmarkStart w:id="1040" w:name="_Toc416909292"/>
      <w:bookmarkStart w:id="1041" w:name="_Toc417544675"/>
      <w:bookmarkStart w:id="1042" w:name="_Toc416909294"/>
      <w:bookmarkStart w:id="1043" w:name="_Toc417544677"/>
      <w:bookmarkStart w:id="1044" w:name="_Toc416909295"/>
      <w:bookmarkStart w:id="1045" w:name="_Toc417544678"/>
      <w:bookmarkStart w:id="1046" w:name="_Toc416909297"/>
      <w:bookmarkStart w:id="1047" w:name="_Toc417544680"/>
      <w:bookmarkStart w:id="1048" w:name="_Toc416909326"/>
      <w:bookmarkStart w:id="1049" w:name="_Toc417544709"/>
      <w:bookmarkStart w:id="1050" w:name="_Toc416909329"/>
      <w:bookmarkStart w:id="1051" w:name="_Toc417544712"/>
      <w:bookmarkStart w:id="1052" w:name="_Toc416909342"/>
      <w:bookmarkStart w:id="1053" w:name="_Toc417544725"/>
      <w:bookmarkStart w:id="1054" w:name="_Toc416909346"/>
      <w:bookmarkStart w:id="1055" w:name="_Toc417544729"/>
      <w:bookmarkStart w:id="1056" w:name="_Toc416909350"/>
      <w:bookmarkStart w:id="1057" w:name="_Toc417544733"/>
      <w:bookmarkStart w:id="1058" w:name="_Toc416909354"/>
      <w:bookmarkStart w:id="1059" w:name="_Toc417544737"/>
      <w:bookmarkStart w:id="1060" w:name="_Toc416909362"/>
      <w:bookmarkStart w:id="1061" w:name="_Toc417544745"/>
      <w:bookmarkStart w:id="1062" w:name="_Toc416909366"/>
      <w:bookmarkStart w:id="1063" w:name="_Toc417544749"/>
      <w:bookmarkStart w:id="1064" w:name="_Toc416909370"/>
      <w:bookmarkStart w:id="1065" w:name="_Toc417544753"/>
      <w:bookmarkStart w:id="1066" w:name="_Toc416909374"/>
      <w:bookmarkStart w:id="1067" w:name="_Toc417544757"/>
      <w:bookmarkStart w:id="1068" w:name="_Toc416909382"/>
      <w:bookmarkStart w:id="1069" w:name="_Toc417544765"/>
      <w:bookmarkStart w:id="1070" w:name="_Toc416909386"/>
      <w:bookmarkStart w:id="1071" w:name="_Toc417544769"/>
      <w:bookmarkStart w:id="1072" w:name="_Toc416909390"/>
      <w:bookmarkStart w:id="1073" w:name="_Toc417544773"/>
      <w:bookmarkStart w:id="1074" w:name="_Toc416909392"/>
      <w:bookmarkStart w:id="1075" w:name="_Toc417544775"/>
      <w:bookmarkStart w:id="1076" w:name="_Toc416909394"/>
      <w:bookmarkStart w:id="1077" w:name="_Toc417544777"/>
      <w:bookmarkStart w:id="1078" w:name="_Toc416800489"/>
      <w:bookmarkStart w:id="1079" w:name="_Toc417682940"/>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9973DB">
        <w:t>Specifický cíl 2.1</w:t>
      </w:r>
      <w:bookmarkEnd w:id="1078"/>
      <w:bookmarkEnd w:id="1079"/>
    </w:p>
    <w:p w:rsidR="006D67F1" w:rsidRPr="009973DB" w:rsidRDefault="006D67F1" w:rsidP="00F87888">
      <w:pPr>
        <w:pStyle w:val="Heading4"/>
      </w:pPr>
      <w:bookmarkStart w:id="1080" w:name="_Toc416800490"/>
      <w:r w:rsidRPr="009973DB">
        <w:t>Formy finančních nástrojů a výše alokace</w:t>
      </w:r>
    </w:p>
    <w:bookmarkEnd w:id="1080"/>
    <w:p w:rsidR="006D67F1" w:rsidRPr="009973DB" w:rsidRDefault="006D67F1" w:rsidP="00CE3165">
      <w:r w:rsidRPr="009973DB">
        <w:t>Analyzované oblasti podpory rozvoje MSP v SC 2.1 dle našeho názoru vykazují široký potenciál pro využití finančních nástrojů. V rámci OP PIK se jedná o nejvhodnější oblasti pro jejich aplikaci a doporučujeme tedy jejich plné pokrytí navrhovanými FN.</w:t>
      </w:r>
    </w:p>
    <w:p w:rsidR="006D67F1" w:rsidRPr="009973DB" w:rsidRDefault="006D67F1" w:rsidP="00CE3165"/>
    <w:p w:rsidR="006D67F1" w:rsidRPr="009973DB" w:rsidRDefault="006D67F1" w:rsidP="00CE3165"/>
    <w:p w:rsidR="006D67F1" w:rsidRPr="009973DB" w:rsidRDefault="006D67F1">
      <w:pPr>
        <w:pStyle w:val="Neslovannadpisy"/>
      </w:pPr>
      <w:r w:rsidRPr="009973DB">
        <w:t>Úvěrový a záruční nástroj</w:t>
      </w:r>
    </w:p>
    <w:p w:rsidR="006D67F1" w:rsidRPr="009973DB" w:rsidRDefault="006D67F1" w:rsidP="00CE3165">
      <w:r>
        <w:t>Na základě analýzy</w:t>
      </w:r>
      <w:r w:rsidRPr="009973DB">
        <w:t xml:space="preserve"> v bloku I. doporučujeme aplikaci zvýhodněných úvěrů a záruk na projekty etablovaných MSP, které hledají financov</w:t>
      </w:r>
      <w:r>
        <w:t>á</w:t>
      </w:r>
      <w:r w:rsidRPr="009973DB">
        <w:t xml:space="preserve">ní na investice do svého dalšího rozvoje. </w:t>
      </w:r>
    </w:p>
    <w:p w:rsidR="006D67F1" w:rsidRPr="009973DB" w:rsidRDefault="006D67F1" w:rsidP="00CE3165"/>
    <w:p w:rsidR="006D67F1" w:rsidRPr="009973DB" w:rsidRDefault="006D67F1" w:rsidP="00CE3165">
      <w:r w:rsidRPr="009973DB">
        <w:t>Záruky za bankovní úvěry by měly řešit primárně tržní selhání v oblasti rizikovějších MSP bez odpovídajícího zajištění, které mají obtížnější přístup k financování kvůli konzervativnímu přístupu bank.</w:t>
      </w:r>
    </w:p>
    <w:p w:rsidR="006D67F1" w:rsidRPr="009973DB" w:rsidRDefault="006D67F1" w:rsidP="00CE3165"/>
    <w:p w:rsidR="006D67F1" w:rsidRPr="009973DB" w:rsidRDefault="006D67F1" w:rsidP="00CE3165">
      <w:r w:rsidRPr="009973DB">
        <w:t>Zvýhodněné úvěry mají za cíl primárně řešit problém rostoucího diferenciálu mezi sazbami úvěrů pro MSP a velké podniky, který negativně ovlivňuje tržní prostředí a náklady MSP na externí financování dalšího rozvoje.</w:t>
      </w:r>
    </w:p>
    <w:p w:rsidR="006D67F1" w:rsidRPr="009973DB" w:rsidRDefault="006D67F1" w:rsidP="00CE3165"/>
    <w:p w:rsidR="006D67F1" w:rsidRPr="009973DB" w:rsidRDefault="006D67F1" w:rsidP="00601A37">
      <w:r w:rsidRPr="009973DB">
        <w:rPr>
          <w:b/>
        </w:rPr>
        <w:t>Záruky za bankovní úvěry</w:t>
      </w:r>
      <w:r w:rsidRPr="009973DB">
        <w:t xml:space="preserve"> budou poskytovány ze záručního fondu OP PIK vybraným implementujícím subjektem (příjemcem). Podmínkou bude způsobilost projektu a předložení jeho úvěrové smlouvy s komerční bankou (jejíž platnost bude podmíněna obdržením záruky).</w:t>
      </w:r>
    </w:p>
    <w:p w:rsidR="006D67F1" w:rsidRPr="009973DB" w:rsidRDefault="006D67F1" w:rsidP="00601A37"/>
    <w:p w:rsidR="006D67F1" w:rsidRPr="009973DB" w:rsidRDefault="006D67F1" w:rsidP="00601A37">
      <w:r w:rsidRPr="009973DB">
        <w:t>Záruky budou poskytovány do určené výše, maximálně však 80 % jistiny úvěru. Navrhujeme použití jak nástroje individuálních záruk, tak portfoliových záruk. Portfoliové záruky budou aplikovány v případě větších komerčních bank s dostatečným portfoliem způsobilých projektů. Nástroj bude aplikován na celé portfolio a bude hradit ztráty komerčního portfolia do dohodnuté výše. U individuálních záruk doporučujeme aplikaci pro menší úvěrující subjekty bez dostatečného portfolia, kde by docházelo k hodnocení a zaručení každého individuálního případu.</w:t>
      </w:r>
    </w:p>
    <w:p w:rsidR="006D67F1" w:rsidRPr="009973DB" w:rsidRDefault="006D67F1" w:rsidP="00601A37"/>
    <w:p w:rsidR="006D67F1" w:rsidRPr="009973DB" w:rsidRDefault="006D67F1" w:rsidP="00601A37">
      <w:r w:rsidRPr="009973DB">
        <w:rPr>
          <w:b/>
        </w:rPr>
        <w:t xml:space="preserve">Zvýhodněné úvěry </w:t>
      </w:r>
      <w:r w:rsidRPr="009973DB">
        <w:t>budou poskytovány z úvěrového fondu OP PIK vybraným implementujícím subjektem (příjemcem) přímo způsobilým MSP (konečným příjemcům) do určené výše způsobilých výdajů projektu. Podmínkou bude způsobilost projektu a zároveň současné obdržení úvěru od soukromé úvěrující instituce v minimální určené výši.Tím dojde pro konečného příjemce v praxi ke složení úrokové sazby komerční a zvýhodněné.Zvýhodněné úvěry navrhujeme aplikovat s delší dobou splatnosti a sekundárním zástavním právem vůči zastaveným aktivům soukromé úvěrovací instituci. Tímto způsobem bude posílena úvěrovatelnost podniku dalšími soukromými subjekty a nebude vytlačován soukromý kapitál – v efektu dojde k vyšší páce a investicím MSP.</w:t>
      </w:r>
    </w:p>
    <w:p w:rsidR="006D67F1" w:rsidRPr="009973DB" w:rsidRDefault="006D67F1" w:rsidP="00601A37"/>
    <w:p w:rsidR="006D67F1" w:rsidRPr="009973DB" w:rsidRDefault="006D67F1" w:rsidP="00601A37">
      <w:r w:rsidRPr="009973DB">
        <w:t>Na základě dalšího vyhodnocení a daných požadavků na způsobilé projekty lze záruky a zvýhodněné úvěry doplnit též o možnost podmíněného příspěvku na úhradu části úrokových nákladů – v případě realizace stanovených cílů a řádného splácení. Tento příspěvek by měl podpořit řádné splácení a dosažení účelu projektu.</w:t>
      </w:r>
    </w:p>
    <w:p w:rsidR="006D67F1" w:rsidRPr="009973DB" w:rsidRDefault="006D67F1" w:rsidP="00601A37"/>
    <w:p w:rsidR="006D67F1" w:rsidRPr="009973DB" w:rsidRDefault="006D67F1" w:rsidP="006F771D">
      <w:pPr>
        <w:pStyle w:val="Neslovannadpisy"/>
      </w:pPr>
      <w:r w:rsidRPr="009973DB">
        <w:t>Nástroj rizikového kapitálu</w:t>
      </w:r>
    </w:p>
    <w:p w:rsidR="006D67F1" w:rsidRPr="009973DB" w:rsidRDefault="006D67F1" w:rsidP="00CE3165">
      <w:r w:rsidRPr="009973DB">
        <w:t>Prvotní a časnou rozvojovou fázi MSP není vhodné financovat dluhově. Příliš velký podíl dluhu na zdrojích společnosti značně ztěžuje její pozici pro budoucí vyjednávání v dalších kolech financování. Spolu s nejistým, avšak ziskovým potenciálem společností výše uvedené vede k přesvědčení, že nejvhodnější formou veřejné podpory zakládání a rozvoje MSP jsou v případě inovativních startupů investice do jejich základního kapitálu realizované prostřednictvím kapitálového finančního nástroje, tzv. Národního inovačního fondu (NIF).</w:t>
      </w:r>
    </w:p>
    <w:p w:rsidR="006D67F1" w:rsidRPr="009973DB" w:rsidRDefault="006D67F1" w:rsidP="00CE3165"/>
    <w:p w:rsidR="006D67F1" w:rsidRPr="009973DB" w:rsidRDefault="006D67F1" w:rsidP="00CE3165">
      <w:r w:rsidRPr="009973DB">
        <w:rPr>
          <w:b/>
        </w:rPr>
        <w:t>Národní inovační fond investuje prostředky do fondů rizikového kapitálu</w:t>
      </w:r>
      <w:r w:rsidRPr="009973DB">
        <w:t xml:space="preserve"> s investiční strategií, která je zaměřena a pokud manažeři těchto fondů splní stanovené požadavky na zkušenosti a kredibilitu v oblasti investování rizikového kapitálu, stejně jako zajištění závazků soukromých investorů, neboť due diligence NIF provádí na úrovni fondů, do kterých investuje. NIF investuje typicky jako limited partner se specifickými požadavky na investiční strategii s ohledem na cíle operačního programu (malé a střední podniky vyvíjející hospodářskou činnost v České republice atd.). Schéma by mělo umožnit také podporu na scouting</w:t>
      </w:r>
      <w:r>
        <w:t xml:space="preserve"> </w:t>
      </w:r>
      <w:r w:rsidRPr="009973DB">
        <w:t>costs.</w:t>
      </w:r>
    </w:p>
    <w:p w:rsidR="006D67F1" w:rsidRPr="009973DB" w:rsidRDefault="006D67F1" w:rsidP="00CE3165"/>
    <w:p w:rsidR="006D67F1" w:rsidRPr="009973DB" w:rsidRDefault="006D67F1" w:rsidP="00CE3165">
      <w:r w:rsidRPr="009973DB">
        <w:rPr>
          <w:b/>
        </w:rPr>
        <w:t>NIF by měl mít též možnost přímo koinvestovat na konkrétní projekty</w:t>
      </w:r>
      <w:r w:rsidRPr="009973DB">
        <w:t xml:space="preserve"> v seed a startup fázi, avšak v tom případě musí ze strany NIF proběhnout due diligence koinvestora, typicky business angela (např. EIF takto postupuje v případě European Angels Fund). Koinvestice NIF může dále pomoci rozvinout např. vhodný program vzdělávání business angels. Přímé koinvestice v seed a startup fázi mohou být poskytovány také ve formě podřízeného úvěru po vzoru německého Hjgh-Tech Gründerfonds spravovaného německou rozvojovou bankou KfW.</w:t>
      </w:r>
    </w:p>
    <w:p w:rsidR="006D67F1" w:rsidRPr="009973DB" w:rsidRDefault="006D67F1" w:rsidP="00CE3165"/>
    <w:p w:rsidR="006D67F1" w:rsidRPr="009973DB" w:rsidRDefault="006D67F1" w:rsidP="00CE3165">
      <w:r w:rsidRPr="009973DB">
        <w:t>Pro investice v seed a startup fázi je také doporučeno úzce spolupracovat s podnikatelskými inkubátory a akcelerátory, které mohou NIF a soukromým investorům poskytnout potřebné deal flow.</w:t>
      </w:r>
    </w:p>
    <w:p w:rsidR="006D67F1" w:rsidRPr="009973DB" w:rsidRDefault="006D67F1" w:rsidP="00CE3165"/>
    <w:p w:rsidR="006D67F1" w:rsidRPr="009973DB" w:rsidRDefault="006D67F1" w:rsidP="00CE3165">
      <w:r w:rsidRPr="009973DB">
        <w:t>Očekáváme průměrnou výši investice 800 000  EUR s ohledem na hlavní tržní mezeru na trhu v rámci investic nad 1 milion EUR, výše investic však může být velmi variabilní do limitu stanoveného Obecným nařízením. Bude zároveň stanoven požadavek na minimální velikost každého nového fondu.</w:t>
      </w:r>
    </w:p>
    <w:p w:rsidR="006D67F1" w:rsidRPr="009973DB" w:rsidRDefault="006D67F1" w:rsidP="00CE3165"/>
    <w:p w:rsidR="006D67F1" w:rsidRPr="009973DB" w:rsidRDefault="006D67F1" w:rsidP="00D76421">
      <w:r w:rsidRPr="009973DB">
        <w:t xml:space="preserve">Jedním z klíčových rizik úspěchu fondu je na jedné straně zapojení dostatečně kvalifikovaných soukromých spoluinvestorů, na straně druhé dostatečný počet kvalitních projektů, které budou mít o kapitálové vstupy zájem. Tyto rizika je vhodné adresovat </w:t>
      </w:r>
    </w:p>
    <w:p w:rsidR="006D67F1" w:rsidRPr="009973DB" w:rsidRDefault="006D67F1">
      <w:pPr>
        <w:numPr>
          <w:ilvl w:val="0"/>
          <w:numId w:val="51"/>
        </w:numPr>
        <w:overflowPunct/>
        <w:autoSpaceDE/>
        <w:autoSpaceDN/>
        <w:adjustRightInd/>
        <w:textAlignment w:val="auto"/>
      </w:pPr>
      <w:r w:rsidRPr="009973DB">
        <w:t>důrazem na maximálně transparentní nastavení nových struktur, obsazení klíčových manažerských pozic respektovanými profesionály;</w:t>
      </w:r>
    </w:p>
    <w:p w:rsidR="006D67F1" w:rsidRPr="009973DB" w:rsidRDefault="006D67F1" w:rsidP="006F771D">
      <w:pPr>
        <w:pStyle w:val="ListParagraph"/>
        <w:numPr>
          <w:ilvl w:val="0"/>
          <w:numId w:val="51"/>
        </w:numPr>
      </w:pPr>
      <w:r w:rsidRPr="009973DB">
        <w:t>vhodně nastavenou podporou do oblasti pre-seed, která bude stimulovat deal-flow ze strany výsledků VaV;</w:t>
      </w:r>
    </w:p>
    <w:p w:rsidR="006D67F1" w:rsidRPr="009973DB" w:rsidRDefault="006D67F1" w:rsidP="00443EA1">
      <w:pPr>
        <w:pStyle w:val="ListParagraph"/>
        <w:numPr>
          <w:ilvl w:val="0"/>
          <w:numId w:val="51"/>
        </w:numPr>
      </w:pPr>
      <w:r w:rsidRPr="009973DB">
        <w:t>zvyšováním investiční připravenosti (investor readiness) podnikatelů, zejména vytvořením účinného systému poradenství a koučinku;</w:t>
      </w:r>
    </w:p>
    <w:p w:rsidR="006D67F1" w:rsidRPr="009973DB" w:rsidRDefault="006D67F1" w:rsidP="006F771D">
      <w:pPr>
        <w:pStyle w:val="ListParagraph"/>
        <w:numPr>
          <w:ilvl w:val="0"/>
          <w:numId w:val="51"/>
        </w:numPr>
      </w:pPr>
      <w:r w:rsidRPr="009973DB">
        <w:t>preferenčním nastavením vůči spoluinvestorům v rámci dělení zisku z projektů a jejich případnou účasti na kontrolních/poradních orgánech veřejného fondu.</w:t>
      </w:r>
    </w:p>
    <w:p w:rsidR="006D67F1" w:rsidRPr="009973DB" w:rsidRDefault="006D67F1" w:rsidP="00D76421"/>
    <w:p w:rsidR="006D67F1" w:rsidRPr="009973DB" w:rsidRDefault="006D67F1" w:rsidP="00CE3165">
      <w:r w:rsidRPr="009973DB">
        <w:t>Pro úspěch projektu NIF je klíčový výběr jeho managementu, který musí být profesionální a nezávislý, jinak fond nezíská potřebnou kredibilitu, jak rovněž ukazují zahraniční zkušenosti. Pro výběr managementu je možné využít např. výběrová řízení nebo využít možnosti přímého zadání Evropskému investičnímu fondu, který v oblasti rizikového kapitálu disponuje rozsáhlou expertízou a zkušeností z různých zemí.</w:t>
      </w:r>
    </w:p>
    <w:p w:rsidR="006D67F1" w:rsidRPr="009973DB" w:rsidRDefault="006D67F1" w:rsidP="00CE3165"/>
    <w:p w:rsidR="006D67F1" w:rsidRPr="009973DB" w:rsidRDefault="006D67F1" w:rsidP="00CE3165">
      <w:pPr>
        <w:rPr>
          <w:b/>
        </w:rPr>
      </w:pPr>
      <w:r w:rsidRPr="009973DB">
        <w:t xml:space="preserve">Jedním z klíčových prvků investiční strategie NIF je také zahrnutí projektů start-upů usazených na území hlavního města Prahy, neboť v případě regionálního omezení fondu by se v návaznosti na zjištěné reakce strany nabídky během rozhovorů k první části předběžného posouzení nejednalo o funkční schéma. Je proto nutné pracovat na </w:t>
      </w:r>
      <w:r w:rsidRPr="009973DB">
        <w:rPr>
          <w:b/>
        </w:rPr>
        <w:t xml:space="preserve">zajištění spolupráce a komplementarity s OP PPR, </w:t>
      </w:r>
      <w:r w:rsidRPr="009973DB">
        <w:t>jelikož regionální omezení OP PIK přímé</w:t>
      </w:r>
      <w:r>
        <w:t xml:space="preserve"> </w:t>
      </w:r>
      <w:r w:rsidRPr="009973DB">
        <w:t>podpoře v pražském regionu zamezuje</w:t>
      </w:r>
      <w:r w:rsidRPr="009973DB">
        <w:rPr>
          <w:b/>
        </w:rPr>
        <w:t>.</w:t>
      </w:r>
    </w:p>
    <w:p w:rsidR="006D67F1" w:rsidRPr="009973DB" w:rsidRDefault="006D67F1" w:rsidP="00CE3165">
      <w:pPr>
        <w:rPr>
          <w:b/>
        </w:rPr>
      </w:pPr>
    </w:p>
    <w:p w:rsidR="006D67F1" w:rsidRPr="009973DB" w:rsidRDefault="006D67F1" w:rsidP="006D4CCA">
      <w:r w:rsidRPr="009973DB">
        <w:t>Uvolnění větších kapitálových zdrojů samo identifikovanou tržní mezeru nemůže vyřešit. Bez stálého přílivu firem s vysokým potenciálem připravených na investici skončí další investice ve firmách nízké kvality, což povede k selhání podpory.</w:t>
      </w:r>
    </w:p>
    <w:p w:rsidR="006D67F1" w:rsidRPr="009973DB" w:rsidRDefault="006D67F1" w:rsidP="006D4CCA"/>
    <w:p w:rsidR="006D67F1" w:rsidRPr="009973DB" w:rsidRDefault="006D67F1" w:rsidP="006F771D">
      <w:r w:rsidRPr="009973DB">
        <w:t>K zajištění správného fungování je tedy třeba dále rozvinout podporu celkovému start-upovému prostředí v ČR v těchto oblastech</w:t>
      </w:r>
    </w:p>
    <w:p w:rsidR="006D67F1" w:rsidRPr="009973DB" w:rsidRDefault="006D67F1" w:rsidP="006F771D">
      <w:pPr>
        <w:pStyle w:val="ListParagraph"/>
        <w:numPr>
          <w:ilvl w:val="0"/>
          <w:numId w:val="52"/>
        </w:numPr>
      </w:pPr>
      <w:r w:rsidRPr="009973DB">
        <w:t>budování start-upové komunity a networking</w:t>
      </w:r>
    </w:p>
    <w:p w:rsidR="006D67F1" w:rsidRPr="009973DB" w:rsidRDefault="006D67F1" w:rsidP="006D4CCA">
      <w:pPr>
        <w:numPr>
          <w:ilvl w:val="0"/>
          <w:numId w:val="34"/>
        </w:numPr>
        <w:overflowPunct/>
        <w:autoSpaceDE/>
        <w:autoSpaceDN/>
        <w:adjustRightInd/>
        <w:textAlignment w:val="auto"/>
      </w:pPr>
      <w:r w:rsidRPr="009973DB">
        <w:t>technologické inkubátory a start-up akcelerátory</w:t>
      </w:r>
    </w:p>
    <w:p w:rsidR="006D67F1" w:rsidRPr="009973DB" w:rsidRDefault="006D67F1" w:rsidP="006D4CCA">
      <w:pPr>
        <w:numPr>
          <w:ilvl w:val="0"/>
          <w:numId w:val="34"/>
        </w:numPr>
        <w:overflowPunct/>
        <w:autoSpaceDE/>
        <w:autoSpaceDN/>
        <w:adjustRightInd/>
        <w:textAlignment w:val="auto"/>
      </w:pPr>
      <w:r w:rsidRPr="009973DB">
        <w:t>podnikatelské vzdělávání</w:t>
      </w:r>
    </w:p>
    <w:p w:rsidR="006D67F1" w:rsidRPr="009973DB" w:rsidRDefault="006D67F1" w:rsidP="006D4CCA">
      <w:pPr>
        <w:numPr>
          <w:ilvl w:val="0"/>
          <w:numId w:val="34"/>
        </w:numPr>
        <w:overflowPunct/>
        <w:autoSpaceDE/>
        <w:autoSpaceDN/>
        <w:adjustRightInd/>
        <w:textAlignment w:val="auto"/>
      </w:pPr>
      <w:r w:rsidRPr="009973DB">
        <w:t>profesní komunity: VC &amp; asociace, kluby BA, sítě (networks)</w:t>
      </w:r>
    </w:p>
    <w:p w:rsidR="006D67F1" w:rsidRPr="009973DB" w:rsidRDefault="006D67F1" w:rsidP="006D4CCA">
      <w:pPr>
        <w:numPr>
          <w:ilvl w:val="0"/>
          <w:numId w:val="34"/>
        </w:numPr>
        <w:overflowPunct/>
        <w:autoSpaceDE/>
        <w:autoSpaceDN/>
        <w:adjustRightInd/>
        <w:textAlignment w:val="auto"/>
      </w:pPr>
      <w:r w:rsidRPr="009973DB">
        <w:t>příznivá regulace a daňové stimuly</w:t>
      </w:r>
    </w:p>
    <w:p w:rsidR="006D67F1" w:rsidRPr="009973DB" w:rsidRDefault="006D67F1" w:rsidP="006D4CCA">
      <w:pPr>
        <w:numPr>
          <w:ilvl w:val="0"/>
          <w:numId w:val="34"/>
        </w:numPr>
        <w:overflowPunct/>
        <w:autoSpaceDE/>
        <w:autoSpaceDN/>
        <w:adjustRightInd/>
        <w:textAlignment w:val="auto"/>
      </w:pPr>
      <w:r w:rsidRPr="009973DB">
        <w:t>spojnice mezi venture fondy, vzdělávacími a výzkumnými uzly a rozvojem firem</w:t>
      </w:r>
    </w:p>
    <w:p w:rsidR="006D67F1" w:rsidRPr="009973DB" w:rsidRDefault="006D67F1" w:rsidP="00CE3165"/>
    <w:p w:rsidR="006D67F1" w:rsidRPr="009973DB" w:rsidRDefault="006D67F1" w:rsidP="00CE3165">
      <w:r w:rsidRPr="009973DB">
        <w:t>Vhodné je zde propojení NIF s aktivitami, které doposud provozovala agentura CzechInv</w:t>
      </w:r>
      <w:r>
        <w:t>est (CzechAccelerator, CzechEkoS</w:t>
      </w:r>
      <w:r w:rsidRPr="009973DB">
        <w:t>ystem). K této podpoře by měly mít projekty podpořené v NIF prioritní přístup, např. prostřednictvím zjednodušených žádostí o tuto doplňkovou podporu. Doplňkově je možné podpořit též exity a to např. ve formě úhrady nákladů na IPO na alternativních investičních platformách.</w:t>
      </w:r>
    </w:p>
    <w:p w:rsidR="006D67F1" w:rsidRPr="009973DB" w:rsidRDefault="006D67F1" w:rsidP="00CE3165"/>
    <w:p w:rsidR="006D67F1" w:rsidRPr="009973DB" w:rsidRDefault="006D67F1" w:rsidP="00CE3165"/>
    <w:p w:rsidR="006D67F1" w:rsidRPr="009973DB" w:rsidRDefault="006D67F1" w:rsidP="00F87888">
      <w:pPr>
        <w:pStyle w:val="Heading4"/>
      </w:pPr>
      <w:bookmarkStart w:id="1081" w:name="_Toc416383975"/>
      <w:bookmarkStart w:id="1082" w:name="_Toc416447961"/>
      <w:bookmarkStart w:id="1083" w:name="_Toc416383976"/>
      <w:bookmarkStart w:id="1084" w:name="_Toc416447962"/>
      <w:bookmarkStart w:id="1085" w:name="_Toc416383977"/>
      <w:bookmarkStart w:id="1086" w:name="_Toc416447963"/>
      <w:bookmarkStart w:id="1087" w:name="_Toc416383978"/>
      <w:bookmarkStart w:id="1088" w:name="_Toc416447964"/>
      <w:bookmarkStart w:id="1089" w:name="_Toc416383979"/>
      <w:bookmarkStart w:id="1090" w:name="_Toc416447965"/>
      <w:bookmarkStart w:id="1091" w:name="_Toc416383980"/>
      <w:bookmarkStart w:id="1092" w:name="_Toc416447966"/>
      <w:bookmarkStart w:id="1093" w:name="_Toc416383981"/>
      <w:bookmarkStart w:id="1094" w:name="_Toc416447967"/>
      <w:bookmarkStart w:id="1095" w:name="_Toc414464605"/>
      <w:bookmarkStart w:id="1096" w:name="_Toc416800491"/>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9973DB">
        <w:t>Nejvhodnější možnosti implementace</w:t>
      </w:r>
    </w:p>
    <w:p w:rsidR="006D67F1" w:rsidRPr="009973DB" w:rsidRDefault="006D67F1" w:rsidP="00CE3165">
      <w:pPr>
        <w:pStyle w:val="CaptionIntroductionparagraph"/>
      </w:pPr>
    </w:p>
    <w:bookmarkEnd w:id="1095"/>
    <w:bookmarkEnd w:id="1096"/>
    <w:p w:rsidR="006D67F1" w:rsidRPr="009973DB" w:rsidRDefault="006D67F1" w:rsidP="00CE3165">
      <w:pPr>
        <w:pStyle w:val="CaptionIntroductionparagraph"/>
      </w:pPr>
      <w:r w:rsidRPr="009973DB">
        <w:t>Kapitálový nástroj – Národní inovační fond (SC 2.1)</w:t>
      </w:r>
    </w:p>
    <w:p w:rsidR="006D67F1" w:rsidRPr="009973DB" w:rsidRDefault="006D67F1" w:rsidP="00CE3165">
      <w:pPr>
        <w:pStyle w:val="CaptionIntroductionparagraph"/>
      </w:pPr>
    </w:p>
    <w:p w:rsidR="006D67F1" w:rsidRPr="009973DB" w:rsidRDefault="006D67F1" w:rsidP="00CE3165">
      <w:pPr>
        <w:pStyle w:val="CaptionIntroductionparagraph"/>
      </w:pPr>
      <w:r>
        <w:rPr>
          <w:noProof/>
          <w:lang w:eastAsia="cs-CZ"/>
        </w:rPr>
        <w:pict>
          <v:shape id="_x0000_i1065" type="#_x0000_t75" style="width:436.5pt;height:243.75pt;visibility:visible">
            <v:imagedata r:id="rId9" o:title=""/>
          </v:shape>
        </w:pict>
      </w:r>
    </w:p>
    <w:p w:rsidR="006D67F1" w:rsidRPr="009973DB" w:rsidRDefault="006D67F1" w:rsidP="00CE3165">
      <w:pPr>
        <w:pStyle w:val="CaptionIntroductionparagraph"/>
        <w:jc w:val="center"/>
      </w:pPr>
    </w:p>
    <w:p w:rsidR="006D67F1" w:rsidRPr="009973DB" w:rsidRDefault="006D67F1" w:rsidP="00CE3165">
      <w:pPr>
        <w:rPr>
          <w:b/>
          <w:color w:val="00A1DE"/>
          <w:sz w:val="24"/>
          <w:szCs w:val="22"/>
        </w:rPr>
      </w:pPr>
    </w:p>
    <w:p w:rsidR="006D67F1" w:rsidRPr="009973DB" w:rsidRDefault="006D67F1" w:rsidP="00CE3165">
      <w:pPr>
        <w:rPr>
          <w:b/>
          <w:color w:val="00A1DE"/>
          <w:sz w:val="24"/>
          <w:szCs w:val="22"/>
        </w:rPr>
      </w:pPr>
    </w:p>
    <w:p w:rsidR="006D67F1" w:rsidRPr="009973DB" w:rsidRDefault="006D67F1" w:rsidP="00CE3165">
      <w:pPr>
        <w:pStyle w:val="CaptionIntroductionparagraph"/>
        <w:keepNext/>
      </w:pPr>
      <w:r w:rsidRPr="009973DB">
        <w:t>Úvěrový nástroj (SC 2.1)</w:t>
      </w:r>
    </w:p>
    <w:p w:rsidR="006D67F1" w:rsidRPr="009973DB" w:rsidRDefault="006D67F1" w:rsidP="00CE3165">
      <w:pPr>
        <w:pStyle w:val="CaptionIntroductionparagraph"/>
        <w:keepNext/>
        <w:jc w:val="center"/>
      </w:pPr>
    </w:p>
    <w:p w:rsidR="006D67F1" w:rsidRPr="009973DB" w:rsidRDefault="006D67F1" w:rsidP="00CE3165">
      <w:pPr>
        <w:pStyle w:val="CaptionIntroductionparagraph"/>
        <w:keepNext/>
        <w:jc w:val="center"/>
      </w:pPr>
      <w:r>
        <w:rPr>
          <w:noProof/>
          <w:lang w:eastAsia="cs-CZ"/>
        </w:rPr>
        <w:pict>
          <v:shape id="Obrázek 94" o:spid="_x0000_i1066" type="#_x0000_t75" style="width:5in;height:237.75pt;visibility:visible">
            <v:imagedata r:id="rId49" o:title="" cropbottom="6006f"/>
          </v:shape>
        </w:pict>
      </w:r>
    </w:p>
    <w:p w:rsidR="006D67F1" w:rsidRPr="009973DB" w:rsidRDefault="006D67F1" w:rsidP="00CE3165">
      <w:pPr>
        <w:jc w:val="center"/>
      </w:pPr>
    </w:p>
    <w:p w:rsidR="006D67F1" w:rsidRPr="009973DB" w:rsidRDefault="006D67F1" w:rsidP="00CE3165">
      <w:pPr>
        <w:pStyle w:val="CaptionIntroductionparagraph"/>
      </w:pPr>
      <w:r w:rsidRPr="009973DB">
        <w:t>Záruční nástroj (SC 2.1)</w:t>
      </w:r>
    </w:p>
    <w:p w:rsidR="006D67F1" w:rsidRPr="009973DB" w:rsidRDefault="006D67F1" w:rsidP="00CE3165">
      <w:pPr>
        <w:jc w:val="center"/>
      </w:pPr>
    </w:p>
    <w:p w:rsidR="006D67F1" w:rsidRPr="009973DB" w:rsidRDefault="006D67F1" w:rsidP="00CE3165">
      <w:pPr>
        <w:jc w:val="center"/>
        <w:rPr>
          <w:b/>
          <w:bCs/>
          <w:iCs/>
          <w:color w:val="3C8A2E"/>
          <w:kern w:val="32"/>
          <w:sz w:val="24"/>
          <w:szCs w:val="26"/>
        </w:rPr>
      </w:pPr>
      <w:r w:rsidRPr="00C07760">
        <w:rPr>
          <w:b/>
          <w:noProof/>
          <w:color w:val="3C8A2E"/>
          <w:kern w:val="32"/>
          <w:sz w:val="24"/>
          <w:szCs w:val="26"/>
        </w:rPr>
        <w:pict>
          <v:shape id="Obrázek 95" o:spid="_x0000_i1067" type="#_x0000_t75" style="width:5in;height:237.75pt;visibility:visible">
            <v:imagedata r:id="rId50" o:title="" cropbottom="5460f"/>
          </v:shape>
        </w:pict>
      </w:r>
    </w:p>
    <w:p w:rsidR="006D67F1" w:rsidRPr="009973DB" w:rsidRDefault="006D67F1" w:rsidP="00452FC6">
      <w:pPr>
        <w:pStyle w:val="Heading4"/>
      </w:pPr>
      <w:bookmarkStart w:id="1097" w:name="_Toc414464606"/>
      <w:bookmarkStart w:id="1098" w:name="_Toc416800492"/>
      <w:r w:rsidRPr="009973DB">
        <w:t>Modelové scénáře vývoje portfolií, počet investic a revolvingový efekt</w:t>
      </w:r>
    </w:p>
    <w:p w:rsidR="006D67F1" w:rsidRPr="009973DB" w:rsidRDefault="006D67F1" w:rsidP="00C72C85">
      <w:pPr>
        <w:pStyle w:val="Neslovannadpisy"/>
        <w:rPr>
          <w:b w:val="0"/>
        </w:rPr>
      </w:pPr>
      <w:r w:rsidRPr="009973DB">
        <w:t>Úvěrový nástroj</w:t>
      </w:r>
    </w:p>
    <w:p w:rsidR="006D67F1" w:rsidRPr="009973DB" w:rsidRDefault="006D67F1" w:rsidP="00CF3767">
      <w:r w:rsidRPr="009973DB">
        <w:t xml:space="preserve">Níže jsou prezentovány výsledky modelování potenciálních efektů využití navrhované části alokace specifického cíle na finanční nástroj, vč. specifikace výchozích atributů, na kterých je model postaven. </w:t>
      </w:r>
    </w:p>
    <w:p w:rsidR="006D67F1" w:rsidRPr="009973DB" w:rsidRDefault="006D67F1" w:rsidP="00CF3767"/>
    <w:p w:rsidR="006D67F1" w:rsidRPr="009973DB" w:rsidRDefault="006D67F1" w:rsidP="00C80201">
      <w:pPr>
        <w:pStyle w:val="BodyText1"/>
        <w:jc w:val="both"/>
      </w:pPr>
      <w:r w:rsidRPr="009973DB">
        <w:t>V úvěrovém modelovém příkladu bylo pro zjednodušení abstrahováno od úrokového zisku a poplatků za správu spolufinancujícího subjektu. Jedno do značné míry kompenzuje druhé, v současné době by byl navíc odhad výše poplatků ryze spekulativní. Pro co nejvýmluvnější vyčíslení revolvingového efektu jsme zvolili následující grafickou interpretaci, kde revolvingový efekt zobrazujeme jako sumu prostředků, které by musel fond obdržet na konci primárního investičního cyklu, aby mohl realizovat sekundární investice, které financuje právě revolving.</w:t>
      </w:r>
    </w:p>
    <w:p w:rsidR="006D67F1" w:rsidRPr="009973DB" w:rsidRDefault="006D67F1" w:rsidP="00C80201">
      <w:pPr>
        <w:pStyle w:val="CaptionIntroductionparagraph"/>
      </w:pPr>
    </w:p>
    <w:p w:rsidR="006D67F1" w:rsidRPr="009973DB" w:rsidRDefault="006D67F1" w:rsidP="00C80201">
      <w:pPr>
        <w:rPr>
          <w:noProof/>
        </w:rPr>
      </w:pPr>
    </w:p>
    <w:p w:rsidR="006D67F1" w:rsidRPr="009973DB" w:rsidRDefault="006D67F1" w:rsidP="00C80201">
      <w:pPr>
        <w:keepNext/>
        <w:jc w:val="center"/>
      </w:pPr>
      <w:r>
        <w:rPr>
          <w:noProof/>
        </w:rPr>
        <w:pict>
          <v:shape id="Chart 63" o:spid="_x0000_i1068"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q86O3QAAAAUBAAAPAAAAZHJzL2Rvd25y&#10;ZXYueG1sTI/NTsMwEITvSLyDtUjcqENLCQpxKgoCVCEhteUBNvE2P8TryHab8PYYLnBZaTSjmW/z&#10;1WR6cSLnW8sKrmcJCOLK6pZrBR/756s7ED4ga+wtk4Iv8rAqzs9yzLQdeUunXahFLGGfoYImhCGT&#10;0lcNGfQzOxBH72CdwRClq6V2OMZy08t5ktxKgy3HhQYHemyo+twdjYLDunVvXZpuXFWuX8eX96eO&#10;sVPq8mJ6uAcRaAp/YfjBj+hQRKbSHll70SuIj4TfG710frMEUSpYpIslyCKX/+mLbwA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">
            <v:imagedata r:id="rId51" o:title="" cropbottom="-53f"/>
            <o:lock v:ext="edit" aspectratio="f"/>
          </v:shape>
        </w:pict>
      </w:r>
    </w:p>
    <w:p w:rsidR="006D67F1" w:rsidRPr="009973DB" w:rsidRDefault="006D67F1" w:rsidP="00C80201">
      <w:pPr>
        <w:pStyle w:val="Caption"/>
        <w:jc w:val="center"/>
        <w:rPr>
          <w:noProof/>
          <w:lang w:eastAsia="cs-CZ"/>
        </w:rPr>
      </w:pPr>
      <w:r w:rsidRPr="009973DB">
        <w:t xml:space="preserve">Graf </w:t>
      </w:r>
      <w:fldSimple w:instr=" SEQ Graf \* ARABIC ">
        <w:r w:rsidRPr="009973DB">
          <w:rPr>
            <w:noProof/>
          </w:rPr>
          <w:t>12</w:t>
        </w:r>
      </w:fldSimple>
      <w:r w:rsidRPr="009973DB">
        <w:t xml:space="preserve">: Potenciální efekty využití FN (bez rizika) </w:t>
      </w:r>
    </w:p>
    <w:p w:rsidR="006D67F1" w:rsidRPr="009973DB" w:rsidRDefault="006D67F1" w:rsidP="00C80201">
      <w:pPr>
        <w:rPr>
          <w:noProof/>
        </w:rPr>
      </w:pPr>
    </w:p>
    <w:p w:rsidR="006D67F1" w:rsidRPr="009973DB" w:rsidRDefault="006D67F1" w:rsidP="00C80201">
      <w:r w:rsidRPr="009973DB">
        <w:t xml:space="preserve">Legenda: </w:t>
      </w:r>
    </w:p>
    <w:p w:rsidR="006D67F1" w:rsidRPr="009973DB" w:rsidRDefault="006D67F1" w:rsidP="00C80201">
      <w:pPr>
        <w:pStyle w:val="ListParagraph"/>
        <w:numPr>
          <w:ilvl w:val="0"/>
          <w:numId w:val="43"/>
        </w:numPr>
        <w:overflowPunct/>
        <w:autoSpaceDE/>
        <w:autoSpaceDN/>
        <w:adjustRightInd/>
        <w:contextualSpacing w:val="0"/>
        <w:textAlignment w:val="auto"/>
      </w:pPr>
      <w:r w:rsidRPr="009973DB">
        <w:t>Modré sloupce representují postupné čerpání alokace OPPIK v jednotlivých letech</w:t>
      </w:r>
    </w:p>
    <w:p w:rsidR="006D67F1" w:rsidRPr="009973DB" w:rsidRDefault="006D67F1" w:rsidP="00C80201">
      <w:pPr>
        <w:pStyle w:val="ListParagraph"/>
        <w:numPr>
          <w:ilvl w:val="0"/>
          <w:numId w:val="43"/>
        </w:numPr>
        <w:overflowPunct/>
        <w:autoSpaceDE/>
        <w:autoSpaceDN/>
        <w:adjustRightInd/>
        <w:contextualSpacing w:val="0"/>
        <w:textAlignment w:val="auto"/>
      </w:pPr>
      <w:r w:rsidRPr="009973DB">
        <w:t>Modrá křivka je kumulovaným součtem těchto čerpání</w:t>
      </w:r>
    </w:p>
    <w:p w:rsidR="006D67F1" w:rsidRPr="009973DB" w:rsidRDefault="006D67F1" w:rsidP="00C80201">
      <w:pPr>
        <w:rPr>
          <w:noProof/>
        </w:rPr>
      </w:pP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417"/>
      </w:tblGrid>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 xml:space="preserve">Alokace OPPIK </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3 291 mil"/>
              </w:smartTagPr>
              <w:r w:rsidRPr="009973DB">
                <w:rPr>
                  <w:color w:val="000000"/>
                  <w:sz w:val="18"/>
                  <w:szCs w:val="18"/>
                </w:rPr>
                <w:t>3 291 mil</w:t>
              </w:r>
            </w:smartTag>
            <w:r w:rsidRPr="009973DB">
              <w:rPr>
                <w:color w:val="000000"/>
                <w:sz w:val="18"/>
                <w:szCs w:val="18"/>
              </w:rPr>
              <w:t>. Kč</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Úrok zdrojů poskytovaných z OPPIK</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0,50 %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Požadovaný úrok spolufinancujícího subjektu</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3,50 %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Limit výše výsledné úrokové míry úvěru příjemci</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2,00 %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Vlastní zdroje žadatelů</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40,00 %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Míra zapojení spolufinancujícího subjektu</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50,00 %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Splatnost úvěru</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10</w:t>
            </w:r>
          </w:p>
        </w:tc>
      </w:tr>
    </w:tbl>
    <w:p w:rsidR="006D67F1" w:rsidRPr="009973DB" w:rsidRDefault="006D67F1" w:rsidP="00C80201"/>
    <w:tbl>
      <w:tblPr>
        <w:tblW w:w="5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417"/>
      </w:tblGrid>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milník rok 2018</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8 227 mil"/>
              </w:smartTagPr>
              <w:r w:rsidRPr="009973DB">
                <w:rPr>
                  <w:color w:val="000000"/>
                  <w:sz w:val="18"/>
                  <w:szCs w:val="18"/>
                </w:rPr>
                <w:t>8 227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konec období rok 2023</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17 829 mil"/>
              </w:smartTagPr>
              <w:r w:rsidRPr="009973DB">
                <w:rPr>
                  <w:color w:val="000000"/>
                  <w:sz w:val="18"/>
                  <w:szCs w:val="18"/>
                </w:rPr>
                <w:t>17 829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Disponibilní prostředky v roce 2022</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3 291 mil"/>
              </w:smartTagPr>
              <w:r w:rsidRPr="009973DB">
                <w:rPr>
                  <w:color w:val="000000"/>
                  <w:sz w:val="18"/>
                  <w:szCs w:val="18"/>
                </w:rPr>
                <w:t>3 291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Přidaná hodnota</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5,42</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Pákový efekt</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3,33</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Revolvingový efekt</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2 058 mil"/>
              </w:smartTagPr>
              <w:r w:rsidRPr="009973DB">
                <w:rPr>
                  <w:color w:val="000000"/>
                  <w:sz w:val="18"/>
                  <w:szCs w:val="18"/>
                </w:rPr>
                <w:t>2 058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rPr>
              <w:t>Revolvingový efekt</w:t>
            </w:r>
            <w:r w:rsidRPr="009973DB">
              <w:rPr>
                <w:color w:val="000000"/>
                <w:sz w:val="18"/>
                <w:szCs w:val="18"/>
                <w:lang w:val="en-US"/>
              </w:rPr>
              <w:t>/alokace OPPIK</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62,5 %</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Podpořené projekty</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2 228</w:t>
            </w:r>
            <w:r w:rsidRPr="009973DB">
              <w:rPr>
                <w:rStyle w:val="FootnoteReference"/>
                <w:color w:val="000000"/>
                <w:szCs w:val="18"/>
                <w:lang w:val="en-US"/>
              </w:rPr>
              <w:footnoteReference w:id="48"/>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Vytvořená pracovní místa</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4 457</w:t>
            </w:r>
            <w:r w:rsidRPr="009973DB">
              <w:rPr>
                <w:rStyle w:val="FootnoteReference"/>
                <w:color w:val="000000"/>
                <w:szCs w:val="18"/>
                <w:lang w:val="en-US"/>
              </w:rPr>
              <w:footnoteReference w:id="49"/>
            </w:r>
          </w:p>
        </w:tc>
      </w:tr>
    </w:tbl>
    <w:p w:rsidR="006D67F1" w:rsidRPr="009973DB" w:rsidRDefault="006D67F1" w:rsidP="00C80201">
      <w:pPr>
        <w:rPr>
          <w:noProof/>
        </w:rPr>
      </w:pPr>
    </w:p>
    <w:p w:rsidR="006D67F1" w:rsidRPr="009973DB" w:rsidRDefault="006D67F1" w:rsidP="00C80201">
      <w:r w:rsidRPr="009973DB">
        <w:t>Prezentované bezrizikové modely ukazují plný potenciál revolvingu, kdy jsou po uplynutí splatnosti posledního úvěru ve finančním nástroji prostředky ve stejné výši jako alokace na počátku prvního investičního cyklu. Revolvingový efekt umožnil jen OPPIK proinvestovat o více než 2 mld. Kč více, což odpovídá navýšení proinvestovaných prostředků OPPIK vůči původní alokaci o 62,5 %.</w:t>
      </w:r>
    </w:p>
    <w:p w:rsidR="006D67F1" w:rsidRPr="009973DB" w:rsidRDefault="006D67F1" w:rsidP="00C80201"/>
    <w:p w:rsidR="006D67F1" w:rsidRPr="009973DB" w:rsidRDefault="006D67F1" w:rsidP="00C80201">
      <w:r w:rsidRPr="009973DB">
        <w:t>Ve skutečnosti lze očekávat úrok požadovaný spolufinancujícím subjektem v intervalu 2,5 % - 4,5 %. Pákový efekt se pak bude pohybovat v rozmezí 2,67 – 6,67.</w:t>
      </w:r>
    </w:p>
    <w:p w:rsidR="006D67F1" w:rsidRPr="009973DB" w:rsidRDefault="006D67F1" w:rsidP="00C80201"/>
    <w:p w:rsidR="006D67F1" w:rsidRPr="009973DB" w:rsidRDefault="006D67F1" w:rsidP="00C80201">
      <w:r w:rsidRPr="009973DB">
        <w:t>Následující model uvádí výsledky stejně nastaveného nástroje v případě, že by došlo k defaultu 20 % úvěrových případů v prvním roce splácení.</w:t>
      </w:r>
    </w:p>
    <w:p w:rsidR="006D67F1" w:rsidRPr="009973DB" w:rsidRDefault="006D67F1" w:rsidP="00C80201"/>
    <w:p w:rsidR="006D67F1" w:rsidRPr="009973DB" w:rsidRDefault="006D67F1" w:rsidP="00C80201">
      <w:pPr>
        <w:keepNext/>
        <w:jc w:val="center"/>
      </w:pPr>
      <w:r>
        <w:rPr>
          <w:noProof/>
        </w:rPr>
        <w:pict>
          <v:shape id="Chart 11264" o:spid="_x0000_i1069"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uK3R3AAAAAUBAAAPAAAAZHJzL2Rvd25y&#10;ZXYueG1sTI/BTsMwEETvSPyDtUjcqENLKIQ4FQKBxK2EqlJuTrzEEfY62G4T/h7DBS4jrWY186bc&#10;zNawI/owOBJwuciAIXVODdQL2L09XdwAC1GSksYRCvjCAJvq9KSUhXITveKxjj1LIRQKKUDHOBac&#10;h06jlWHhRqTkvTtvZUyn77nyckrh1vBlll1zKwdKDVqO+KCx+6gPNpU0/uW5/eTtbT5pZ+pt0z3u&#10;GyHOz+b7O2AR5/j3DD/4CR2qxNS6A6nAjIA0JP5q8tbLqxxYK2C1XuXAq5L/p6++AQ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">
            <v:imagedata r:id="rId52" o:title="" cropbottom="-53f"/>
            <o:lock v:ext="edit" aspectratio="f"/>
          </v:shape>
        </w:pict>
      </w:r>
    </w:p>
    <w:p w:rsidR="006D67F1" w:rsidRPr="009973DB" w:rsidRDefault="006D67F1" w:rsidP="00C80201">
      <w:pPr>
        <w:pStyle w:val="Caption"/>
        <w:jc w:val="center"/>
      </w:pPr>
      <w:r w:rsidRPr="009973DB">
        <w:t xml:space="preserve">Graf </w:t>
      </w:r>
      <w:fldSimple w:instr=" SEQ Graf \* ARABIC ">
        <w:r w:rsidRPr="009973DB">
          <w:rPr>
            <w:noProof/>
          </w:rPr>
          <w:t>13</w:t>
        </w:r>
      </w:fldSimple>
      <w:r w:rsidRPr="009973DB">
        <w:t>:Potenciální efekty využití FN (s rizikem)</w:t>
      </w:r>
    </w:p>
    <w:p w:rsidR="006D67F1" w:rsidRPr="009973DB" w:rsidRDefault="006D67F1" w:rsidP="00C80201"/>
    <w:p w:rsidR="006D67F1" w:rsidRPr="009973DB" w:rsidRDefault="006D67F1" w:rsidP="00C80201">
      <w:pPr>
        <w:pStyle w:val="CaptionIntroductionparagraph"/>
      </w:pP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417"/>
      </w:tblGrid>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Alokace OPPIK (mil. Kč)</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3 291 mil"/>
              </w:smartTagPr>
              <w:r w:rsidRPr="009973DB">
                <w:rPr>
                  <w:color w:val="000000"/>
                  <w:sz w:val="18"/>
                  <w:szCs w:val="18"/>
                </w:rPr>
                <w:t>3 291 mil</w:t>
              </w:r>
            </w:smartTag>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Úrok zdrojů poskytovaných z OPPIK</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0,50 %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Požadovaný úrok spolufinancujícího subjektu</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3,50 %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Limit výše výsledné úrokové míry úvěru příjemci</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2,00 %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Míra zapojení spolufinancujícího subjektu</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50,00 %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Splatnost úvěru</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10</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Míra defaultu</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20 %</w:t>
            </w:r>
          </w:p>
        </w:tc>
      </w:tr>
    </w:tbl>
    <w:p w:rsidR="006D67F1" w:rsidRPr="009973DB" w:rsidRDefault="006D67F1" w:rsidP="00C80201">
      <w:pPr>
        <w:pStyle w:val="CaptionIntroductionparagraph"/>
      </w:pPr>
    </w:p>
    <w:tbl>
      <w:tblPr>
        <w:tblW w:w="5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417"/>
      </w:tblGrid>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milník rok 2018</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8 227 mil"/>
              </w:smartTagPr>
              <w:r w:rsidRPr="009973DB">
                <w:rPr>
                  <w:color w:val="000000"/>
                  <w:sz w:val="18"/>
                  <w:szCs w:val="18"/>
                </w:rPr>
                <w:t>8 227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konec období rok 2023</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16 274 mil"/>
              </w:smartTagPr>
              <w:r w:rsidRPr="009973DB">
                <w:rPr>
                  <w:color w:val="000000"/>
                  <w:sz w:val="18"/>
                  <w:szCs w:val="18"/>
                </w:rPr>
                <w:t>16 274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Disponibilní prostředky v roce 2022</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2 314 mil"/>
              </w:smartTagPr>
              <w:r w:rsidRPr="009973DB">
                <w:rPr>
                  <w:color w:val="000000"/>
                  <w:sz w:val="18"/>
                  <w:szCs w:val="18"/>
                </w:rPr>
                <w:t>2 314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Přidaná hodnota</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4,95</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Pákový efekt</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3,33</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Revolvingový efekt</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1 591 mil"/>
              </w:smartTagPr>
              <w:r w:rsidRPr="009973DB">
                <w:rPr>
                  <w:color w:val="000000"/>
                  <w:sz w:val="18"/>
                  <w:szCs w:val="18"/>
                </w:rPr>
                <w:t>1 591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rPr>
              <w:t>Revolvingový efekt</w:t>
            </w:r>
            <w:r w:rsidRPr="009973DB">
              <w:rPr>
                <w:color w:val="000000"/>
                <w:sz w:val="18"/>
                <w:szCs w:val="18"/>
                <w:lang w:val="en-US"/>
              </w:rPr>
              <w:t>/alokace OPPIK</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48,4 %</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Podpořené projekty</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2 034</w:t>
            </w:r>
            <w:r w:rsidRPr="009973DB">
              <w:rPr>
                <w:rStyle w:val="FootnoteReference"/>
                <w:color w:val="000000"/>
                <w:szCs w:val="18"/>
                <w:lang w:val="en-US"/>
              </w:rPr>
              <w:footnoteReference w:id="50"/>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Vytvořená pracovní místa</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4 068</w:t>
            </w:r>
            <w:r w:rsidRPr="009973DB">
              <w:rPr>
                <w:rStyle w:val="FootnoteReference"/>
                <w:color w:val="000000"/>
                <w:szCs w:val="18"/>
                <w:lang w:val="en-US"/>
              </w:rPr>
              <w:footnoteReference w:id="51"/>
            </w:r>
          </w:p>
        </w:tc>
      </w:tr>
    </w:tbl>
    <w:p w:rsidR="006D67F1" w:rsidRPr="009973DB" w:rsidRDefault="006D67F1" w:rsidP="00C80201">
      <w:pPr>
        <w:pStyle w:val="CaptionIntroductionparagraph"/>
      </w:pPr>
    </w:p>
    <w:p w:rsidR="006D67F1" w:rsidRPr="009973DB" w:rsidRDefault="006D67F1" w:rsidP="00C80201">
      <w:r w:rsidRPr="009973DB">
        <w:t xml:space="preserve">Modelovaná vysoká míra defaultu má vliv na disponibilní prostředky dostupné po splacení posledního úvěru. Přesto je revolvingový efekt jasně patrný. </w:t>
      </w:r>
    </w:p>
    <w:p w:rsidR="006D67F1" w:rsidRPr="009973DB" w:rsidRDefault="006D67F1" w:rsidP="00C80201"/>
    <w:p w:rsidR="006D67F1" w:rsidRPr="009973DB" w:rsidRDefault="006D67F1" w:rsidP="00C80201">
      <w:r w:rsidRPr="009973DB">
        <w:t>Ve skutečnosti lze očekávat úrok požadovaný spolufinancujícím subjektem v intervalu 2,5 % - 4,5 %. Pákový efekt se pak bude pohybovat v rozmezí 2,67 – 6,67.</w:t>
      </w:r>
    </w:p>
    <w:p w:rsidR="006D67F1" w:rsidRPr="009973DB" w:rsidRDefault="006D67F1" w:rsidP="00CF3767"/>
    <w:p w:rsidR="006D67F1" w:rsidRPr="009973DB" w:rsidRDefault="006D67F1" w:rsidP="00C72C85">
      <w:pPr>
        <w:pStyle w:val="Neslovannadpisy"/>
        <w:rPr>
          <w:b w:val="0"/>
        </w:rPr>
      </w:pPr>
      <w:r w:rsidRPr="009973DB">
        <w:t>Záruční nástroj</w:t>
      </w:r>
    </w:p>
    <w:p w:rsidR="006D67F1" w:rsidRPr="009973DB" w:rsidRDefault="006D67F1" w:rsidP="00CF3767">
      <w:r w:rsidRPr="009973DB">
        <w:t xml:space="preserve">Multiplikační a revolvingový efekt záručního instrumentu je přímo závislý na strategii řízení rizika. Modelová kvantifikace výsledků záručních nástrojů v SC </w:t>
      </w:r>
      <w:smartTag w:uri="urn:schemas-microsoft-com:office:smarttags" w:element="metricconverter">
        <w:smartTagPr>
          <w:attr w:name="ProductID" w:val="2.1 a"/>
        </w:smartTagPr>
        <w:r w:rsidRPr="009973DB">
          <w:t>2.1 a</w:t>
        </w:r>
      </w:smartTag>
      <w:r w:rsidRPr="009973DB">
        <w:t xml:space="preserve"> její parametry jsou založeny na zkušenostech ze záručních programů OPPI. Počítá se s pákovým efektem 6,5. Při modelové alokaci dojde v celém programovacím období k podpoření až 3300 projektů a vytvoření 5800 pracovních míst. Využitím záruk bude zaktivováno 23 mld. soukromých úvěrových zdrojů. Tímto způsobem očekáváme od záručních nástrojů výrazné podpoření rozvoje malého a středního podnikání v ČR.</w:t>
      </w:r>
    </w:p>
    <w:p w:rsidR="006D67F1" w:rsidRPr="009973DB" w:rsidRDefault="006D67F1" w:rsidP="00CF3767">
      <w:pPr>
        <w:pStyle w:val="BodyText1"/>
        <w:jc w:val="both"/>
      </w:pPr>
    </w:p>
    <w:tbl>
      <w:tblPr>
        <w:tblW w:w="7080" w:type="dxa"/>
        <w:tblInd w:w="55" w:type="dxa"/>
        <w:tblCellMar>
          <w:left w:w="70" w:type="dxa"/>
          <w:right w:w="70" w:type="dxa"/>
        </w:tblCellMar>
        <w:tblLook w:val="00A0"/>
      </w:tblPr>
      <w:tblGrid>
        <w:gridCol w:w="2040"/>
        <w:gridCol w:w="3280"/>
        <w:gridCol w:w="1760"/>
      </w:tblGrid>
      <w:tr w:rsidR="006D67F1" w:rsidRPr="009973DB" w:rsidTr="00C83A23">
        <w:trPr>
          <w:trHeight w:val="315"/>
        </w:trPr>
        <w:tc>
          <w:tcPr>
            <w:tcW w:w="2040" w:type="dxa"/>
            <w:tcBorders>
              <w:top w:val="single" w:sz="8" w:space="0" w:color="auto"/>
              <w:left w:val="single" w:sz="8" w:space="0" w:color="auto"/>
              <w:bottom w:val="single" w:sz="8" w:space="0" w:color="auto"/>
              <w:right w:val="nil"/>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FINANČNÍ NÁSTROJ</w:t>
            </w:r>
          </w:p>
        </w:tc>
        <w:tc>
          <w:tcPr>
            <w:tcW w:w="3280" w:type="dxa"/>
            <w:tcBorders>
              <w:top w:val="single" w:sz="8" w:space="0" w:color="auto"/>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Cs w:val="22"/>
              </w:rPr>
            </w:pPr>
            <w:r w:rsidRPr="009973DB">
              <w:rPr>
                <w:rFonts w:cs="Calibri"/>
                <w:b/>
                <w:bCs/>
                <w:color w:val="FFFFFF"/>
                <w:szCs w:val="22"/>
              </w:rPr>
              <w:t>Typ nástroje</w:t>
            </w:r>
          </w:p>
        </w:tc>
        <w:tc>
          <w:tcPr>
            <w:tcW w:w="1760" w:type="dxa"/>
            <w:tcBorders>
              <w:top w:val="single" w:sz="8" w:space="0" w:color="auto"/>
              <w:left w:val="nil"/>
              <w:bottom w:val="single" w:sz="8" w:space="0" w:color="auto"/>
              <w:right w:val="single" w:sz="8" w:space="0" w:color="auto"/>
            </w:tcBorders>
            <w:noWrap/>
            <w:vAlign w:val="center"/>
          </w:tcPr>
          <w:p w:rsidR="006D67F1" w:rsidRPr="009973DB" w:rsidRDefault="006D67F1" w:rsidP="00C83A23">
            <w:pPr>
              <w:jc w:val="left"/>
              <w:rPr>
                <w:rFonts w:cs="Calibri"/>
                <w:b/>
                <w:bCs/>
                <w:color w:val="000000"/>
                <w:szCs w:val="22"/>
              </w:rPr>
            </w:pPr>
            <w:r w:rsidRPr="009973DB">
              <w:rPr>
                <w:rFonts w:cs="Calibri"/>
                <w:b/>
                <w:bCs/>
                <w:color w:val="000000"/>
                <w:szCs w:val="22"/>
              </w:rPr>
              <w:t>Záruka (portfoliová + individuální)</w:t>
            </w:r>
          </w:p>
        </w:tc>
      </w:tr>
      <w:tr w:rsidR="006D67F1" w:rsidRPr="009973DB" w:rsidTr="00C83A23">
        <w:trPr>
          <w:trHeight w:val="315"/>
        </w:trPr>
        <w:tc>
          <w:tcPr>
            <w:tcW w:w="2040" w:type="dxa"/>
            <w:tcBorders>
              <w:top w:val="nil"/>
              <w:left w:val="single" w:sz="8" w:space="0" w:color="auto"/>
              <w:bottom w:val="nil"/>
              <w:right w:val="nil"/>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ALOKACE</w:t>
            </w:r>
          </w:p>
        </w:tc>
        <w:tc>
          <w:tcPr>
            <w:tcW w:w="3280" w:type="dxa"/>
            <w:tcBorders>
              <w:top w:val="nil"/>
              <w:left w:val="single" w:sz="8" w:space="0" w:color="auto"/>
              <w:bottom w:val="nil"/>
              <w:right w:val="single" w:sz="8" w:space="0" w:color="auto"/>
            </w:tcBorders>
            <w:shd w:val="clear" w:color="000000" w:fill="000000"/>
            <w:vAlign w:val="center"/>
          </w:tcPr>
          <w:p w:rsidR="006D67F1" w:rsidRPr="009973DB" w:rsidRDefault="006D67F1" w:rsidP="00C83A23">
            <w:pPr>
              <w:jc w:val="center"/>
              <w:rPr>
                <w:rFonts w:cs="Calibri"/>
                <w:b/>
                <w:bCs/>
                <w:color w:val="FFFFFF"/>
                <w:szCs w:val="22"/>
              </w:rPr>
            </w:pPr>
            <w:r w:rsidRPr="009973DB">
              <w:rPr>
                <w:rFonts w:cs="Calibri"/>
                <w:b/>
                <w:bCs/>
                <w:color w:val="FFFFFF"/>
                <w:szCs w:val="22"/>
              </w:rPr>
              <w:t>Alokace FN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3000</w:t>
            </w:r>
          </w:p>
        </w:tc>
      </w:tr>
      <w:tr w:rsidR="006D67F1" w:rsidRPr="009973DB" w:rsidTr="00C83A23">
        <w:trPr>
          <w:trHeight w:val="525"/>
        </w:trPr>
        <w:tc>
          <w:tcPr>
            <w:tcW w:w="2040" w:type="dxa"/>
            <w:vMerge w:val="restart"/>
            <w:tcBorders>
              <w:top w:val="nil"/>
              <w:left w:val="single" w:sz="8" w:space="0" w:color="auto"/>
              <w:bottom w:val="single" w:sz="8" w:space="0" w:color="BFBFBF"/>
              <w:right w:val="nil"/>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ČERPÁNÍ ALOKACE</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Veřejné zdroje FN po odečtení MCF  (mil. CZK)</w:t>
            </w:r>
          </w:p>
        </w:tc>
        <w:tc>
          <w:tcPr>
            <w:tcW w:w="1760" w:type="dxa"/>
            <w:tcBorders>
              <w:top w:val="single" w:sz="8" w:space="0" w:color="auto"/>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2700</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6,5</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17700</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Průměrná výše úvěru/investice konečného příjemce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7</w:t>
            </w:r>
          </w:p>
        </w:tc>
      </w:tr>
      <w:tr w:rsidR="006D67F1" w:rsidRPr="009973DB" w:rsidTr="00C83A23">
        <w:trPr>
          <w:trHeight w:val="420"/>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single" w:sz="8" w:space="0" w:color="auto"/>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2500</w:t>
            </w:r>
          </w:p>
        </w:tc>
      </w:tr>
      <w:tr w:rsidR="006D67F1" w:rsidRPr="009973DB" w:rsidTr="00C83A23">
        <w:trPr>
          <w:trHeight w:val="525"/>
        </w:trPr>
        <w:tc>
          <w:tcPr>
            <w:tcW w:w="2040" w:type="dxa"/>
            <w:vMerge w:val="restart"/>
            <w:tcBorders>
              <w:top w:val="nil"/>
              <w:left w:val="single" w:sz="8" w:space="0" w:color="auto"/>
              <w:bottom w:val="nil"/>
              <w:right w:val="nil"/>
            </w:tcBorders>
            <w:vAlign w:val="center"/>
          </w:tcPr>
          <w:p w:rsidR="006D67F1" w:rsidRPr="009973DB" w:rsidRDefault="006D67F1" w:rsidP="00C83A23">
            <w:pPr>
              <w:jc w:val="center"/>
              <w:rPr>
                <w:b/>
                <w:bCs/>
                <w:color w:val="000000"/>
                <w:sz w:val="18"/>
                <w:szCs w:val="18"/>
              </w:rPr>
            </w:pPr>
            <w:r w:rsidRPr="009973DB">
              <w:rPr>
                <w:b/>
                <w:bCs/>
                <w:color w:val="000000"/>
                <w:sz w:val="18"/>
                <w:szCs w:val="18"/>
              </w:rPr>
              <w:t>OBRÁTKA</w:t>
            </w: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Veřejné zdroje FN po odečtení MCF, ztrát a grantů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800</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Pákový efekt na projektech konečných příjemců</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6,5</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5300</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Průměrná výše úvěru/ investice konečného příjemce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7</w:t>
            </w:r>
          </w:p>
        </w:tc>
      </w:tr>
      <w:tr w:rsidR="006D67F1" w:rsidRPr="009973DB" w:rsidTr="00C83A23">
        <w:trPr>
          <w:trHeight w:val="31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760</w:t>
            </w:r>
          </w:p>
        </w:tc>
      </w:tr>
      <w:tr w:rsidR="006D67F1" w:rsidRPr="009973DB" w:rsidTr="00C83A23">
        <w:trPr>
          <w:trHeight w:val="525"/>
        </w:trPr>
        <w:tc>
          <w:tcPr>
            <w:tcW w:w="2040" w:type="dxa"/>
            <w:vMerge w:val="restart"/>
            <w:tcBorders>
              <w:top w:val="nil"/>
              <w:left w:val="single" w:sz="8" w:space="0" w:color="auto"/>
              <w:bottom w:val="single" w:sz="8" w:space="0" w:color="000000"/>
              <w:right w:val="nil"/>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CELKEM 2015-2023</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single" w:sz="8" w:space="0" w:color="auto"/>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23000</w:t>
            </w:r>
          </w:p>
        </w:tc>
      </w:tr>
      <w:tr w:rsidR="006D67F1" w:rsidRPr="009973DB" w:rsidTr="00C83A23">
        <w:trPr>
          <w:trHeight w:val="315"/>
        </w:trPr>
        <w:tc>
          <w:tcPr>
            <w:tcW w:w="2040" w:type="dxa"/>
            <w:vMerge/>
            <w:tcBorders>
              <w:top w:val="nil"/>
              <w:left w:val="single" w:sz="8" w:space="0" w:color="auto"/>
              <w:bottom w:val="single" w:sz="8" w:space="0" w:color="000000"/>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soukromé zdroje  (mil. CZK)</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23000</w:t>
            </w:r>
          </w:p>
        </w:tc>
      </w:tr>
      <w:tr w:rsidR="006D67F1" w:rsidRPr="009973DB" w:rsidTr="00C83A23">
        <w:trPr>
          <w:trHeight w:val="315"/>
        </w:trPr>
        <w:tc>
          <w:tcPr>
            <w:tcW w:w="2040" w:type="dxa"/>
            <w:vMerge/>
            <w:tcBorders>
              <w:top w:val="nil"/>
              <w:left w:val="single" w:sz="8" w:space="0" w:color="auto"/>
              <w:bottom w:val="single" w:sz="8" w:space="0" w:color="000000"/>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nil"/>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3300</w:t>
            </w:r>
          </w:p>
        </w:tc>
      </w:tr>
      <w:tr w:rsidR="006D67F1" w:rsidRPr="009973DB" w:rsidTr="00C83A23">
        <w:trPr>
          <w:trHeight w:val="315"/>
        </w:trPr>
        <w:tc>
          <w:tcPr>
            <w:tcW w:w="2040" w:type="dxa"/>
            <w:vMerge/>
            <w:tcBorders>
              <w:top w:val="nil"/>
              <w:left w:val="single" w:sz="8" w:space="0" w:color="auto"/>
              <w:bottom w:val="single" w:sz="8" w:space="0" w:color="000000"/>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vytvořených pracovních míst</w:t>
            </w:r>
          </w:p>
        </w:tc>
        <w:tc>
          <w:tcPr>
            <w:tcW w:w="1760" w:type="dxa"/>
            <w:tcBorders>
              <w:top w:val="nil"/>
              <w:left w:val="nil"/>
              <w:bottom w:val="single" w:sz="8" w:space="0" w:color="auto"/>
              <w:right w:val="single" w:sz="8" w:space="0" w:color="auto"/>
            </w:tcBorders>
            <w:noWrap/>
            <w:vAlign w:val="center"/>
          </w:tcPr>
          <w:p w:rsidR="006D67F1" w:rsidRPr="009973DB" w:rsidRDefault="006D67F1" w:rsidP="00C83A23">
            <w:pPr>
              <w:jc w:val="right"/>
              <w:rPr>
                <w:rFonts w:cs="Calibri"/>
                <w:color w:val="000000"/>
                <w:szCs w:val="22"/>
              </w:rPr>
            </w:pPr>
            <w:r w:rsidRPr="009973DB">
              <w:rPr>
                <w:rFonts w:cs="Calibri"/>
                <w:color w:val="000000"/>
                <w:szCs w:val="22"/>
              </w:rPr>
              <w:t>5800</w:t>
            </w:r>
          </w:p>
        </w:tc>
      </w:tr>
    </w:tbl>
    <w:p w:rsidR="006D67F1" w:rsidRPr="009973DB" w:rsidRDefault="006D67F1" w:rsidP="00CF3767">
      <w:pPr>
        <w:pStyle w:val="BodyText1"/>
        <w:jc w:val="both"/>
      </w:pPr>
    </w:p>
    <w:p w:rsidR="006D67F1" w:rsidRPr="009973DB" w:rsidRDefault="006D67F1" w:rsidP="00CF3767">
      <w:pPr>
        <w:rPr>
          <w:noProof/>
        </w:rPr>
      </w:pPr>
    </w:p>
    <w:p w:rsidR="006D67F1" w:rsidRPr="009973DB" w:rsidRDefault="006D67F1" w:rsidP="00CF3767">
      <w:pPr>
        <w:pStyle w:val="BodyText1"/>
        <w:rPr>
          <w:b/>
          <w:color w:val="auto"/>
        </w:rPr>
      </w:pPr>
      <w:r w:rsidRPr="009973DB">
        <w:rPr>
          <w:b/>
          <w:color w:val="auto"/>
        </w:rPr>
        <w:t>Rizikový kapitál</w:t>
      </w:r>
    </w:p>
    <w:p w:rsidR="006D67F1" w:rsidRPr="009973DB" w:rsidRDefault="006D67F1" w:rsidP="00CF3767">
      <w:r w:rsidRPr="009973DB">
        <w:t>Modelový příklad a jeho parametry vycházejí ze zkušeností z přípravy projektu Seed fond v minulém období. Je předpokládáno rozdělení alokace do podfondů orientovaných na nejranější fáze a pokročilejší fáze rizikového financování v poměru 1:2. Tomu odpovídá i pákový efekt, daný poměrem soukromých koinvestic ke zdrojům ze strukturálních fondů. Za programové období se počítá s podpořením až 111 projektů, na základě jejichž úspěchu či neúspěchu se vrátí revolvované prostředky do fondu i pro použití v dalším období.Celkem je dle modelových předpokladů počítáno až s 2,3 mld. Kč investovaných prostředků s využitím nástroje rizikového kapitálu.</w:t>
      </w:r>
    </w:p>
    <w:p w:rsidR="006D67F1" w:rsidRPr="009973DB" w:rsidRDefault="006D67F1" w:rsidP="00CF3767">
      <w:pPr>
        <w:pStyle w:val="BodyText1"/>
      </w:pPr>
    </w:p>
    <w:tbl>
      <w:tblPr>
        <w:tblW w:w="8620" w:type="dxa"/>
        <w:tblInd w:w="55" w:type="dxa"/>
        <w:tblCellMar>
          <w:left w:w="70" w:type="dxa"/>
          <w:right w:w="70" w:type="dxa"/>
        </w:tblCellMar>
        <w:tblLook w:val="00A0"/>
      </w:tblPr>
      <w:tblGrid>
        <w:gridCol w:w="2040"/>
        <w:gridCol w:w="3280"/>
        <w:gridCol w:w="1760"/>
        <w:gridCol w:w="1540"/>
      </w:tblGrid>
      <w:tr w:rsidR="006D67F1" w:rsidRPr="009973DB" w:rsidTr="00C83A23">
        <w:trPr>
          <w:trHeight w:val="315"/>
        </w:trPr>
        <w:tc>
          <w:tcPr>
            <w:tcW w:w="2040" w:type="dxa"/>
            <w:tcBorders>
              <w:top w:val="single" w:sz="8" w:space="0" w:color="auto"/>
              <w:left w:val="single" w:sz="8" w:space="0" w:color="auto"/>
              <w:bottom w:val="single" w:sz="8" w:space="0" w:color="auto"/>
              <w:right w:val="nil"/>
            </w:tcBorders>
            <w:noWrap/>
            <w:vAlign w:val="bottom"/>
          </w:tcPr>
          <w:p w:rsidR="006D67F1" w:rsidRPr="009973DB" w:rsidRDefault="006D67F1" w:rsidP="00C83A23">
            <w:pPr>
              <w:jc w:val="center"/>
              <w:rPr>
                <w:rFonts w:cs="Calibri"/>
                <w:b/>
                <w:bCs/>
                <w:color w:val="000000"/>
                <w:szCs w:val="22"/>
              </w:rPr>
            </w:pPr>
            <w:r w:rsidRPr="009973DB">
              <w:rPr>
                <w:rFonts w:cs="Calibri"/>
                <w:b/>
                <w:bCs/>
                <w:color w:val="000000"/>
                <w:szCs w:val="22"/>
              </w:rPr>
              <w:t>FINANČNÍ NÁSTROJ</w:t>
            </w:r>
          </w:p>
        </w:tc>
        <w:tc>
          <w:tcPr>
            <w:tcW w:w="3280" w:type="dxa"/>
            <w:tcBorders>
              <w:top w:val="single" w:sz="8" w:space="0" w:color="auto"/>
              <w:left w:val="single" w:sz="8" w:space="0" w:color="auto"/>
              <w:bottom w:val="single" w:sz="8" w:space="0" w:color="auto"/>
              <w:right w:val="single" w:sz="8" w:space="0" w:color="auto"/>
            </w:tcBorders>
            <w:shd w:val="clear" w:color="000000" w:fill="538DD5"/>
            <w:vAlign w:val="bottom"/>
          </w:tcPr>
          <w:p w:rsidR="006D67F1" w:rsidRPr="009973DB" w:rsidRDefault="006D67F1" w:rsidP="00C83A23">
            <w:pPr>
              <w:jc w:val="center"/>
              <w:rPr>
                <w:rFonts w:cs="Calibri"/>
                <w:b/>
                <w:bCs/>
                <w:color w:val="FFFFFF"/>
                <w:szCs w:val="22"/>
              </w:rPr>
            </w:pPr>
            <w:r w:rsidRPr="009973DB">
              <w:rPr>
                <w:rFonts w:cs="Calibri"/>
                <w:b/>
                <w:bCs/>
                <w:color w:val="FFFFFF"/>
                <w:szCs w:val="22"/>
              </w:rPr>
              <w:t>Typ nástroje</w:t>
            </w:r>
          </w:p>
        </w:tc>
        <w:tc>
          <w:tcPr>
            <w:tcW w:w="1760" w:type="dxa"/>
            <w:tcBorders>
              <w:top w:val="single" w:sz="8" w:space="0" w:color="auto"/>
              <w:left w:val="nil"/>
              <w:bottom w:val="single" w:sz="8" w:space="0" w:color="auto"/>
              <w:right w:val="nil"/>
            </w:tcBorders>
            <w:noWrap/>
            <w:vAlign w:val="bottom"/>
          </w:tcPr>
          <w:p w:rsidR="006D67F1" w:rsidRPr="009973DB" w:rsidRDefault="006D67F1" w:rsidP="00C83A23">
            <w:pPr>
              <w:jc w:val="left"/>
              <w:rPr>
                <w:rFonts w:cs="Calibri"/>
                <w:b/>
                <w:bCs/>
                <w:color w:val="000000"/>
                <w:szCs w:val="22"/>
              </w:rPr>
            </w:pPr>
            <w:r w:rsidRPr="009973DB">
              <w:rPr>
                <w:rFonts w:cs="Calibri"/>
                <w:b/>
                <w:bCs/>
                <w:color w:val="000000"/>
                <w:szCs w:val="22"/>
              </w:rPr>
              <w:t>Seed a start-up kapitál</w:t>
            </w:r>
          </w:p>
        </w:tc>
        <w:tc>
          <w:tcPr>
            <w:tcW w:w="1540" w:type="dxa"/>
            <w:tcBorders>
              <w:top w:val="single" w:sz="8" w:space="0" w:color="auto"/>
              <w:left w:val="single" w:sz="8" w:space="0" w:color="auto"/>
              <w:bottom w:val="single" w:sz="8" w:space="0" w:color="auto"/>
              <w:right w:val="single" w:sz="8" w:space="0" w:color="auto"/>
            </w:tcBorders>
            <w:shd w:val="clear" w:color="000000" w:fill="DAEEF3"/>
            <w:noWrap/>
            <w:vAlign w:val="bottom"/>
          </w:tcPr>
          <w:p w:rsidR="006D67F1" w:rsidRPr="009973DB" w:rsidRDefault="006D67F1" w:rsidP="00C83A23">
            <w:pPr>
              <w:jc w:val="left"/>
              <w:rPr>
                <w:rFonts w:cs="Calibri"/>
                <w:b/>
                <w:bCs/>
                <w:color w:val="000000"/>
                <w:szCs w:val="22"/>
              </w:rPr>
            </w:pPr>
            <w:r w:rsidRPr="009973DB">
              <w:rPr>
                <w:rFonts w:cs="Calibri"/>
                <w:b/>
                <w:bCs/>
                <w:color w:val="000000"/>
                <w:szCs w:val="22"/>
              </w:rPr>
              <w:t>Investice na rozšíření</w:t>
            </w:r>
          </w:p>
        </w:tc>
      </w:tr>
      <w:tr w:rsidR="006D67F1" w:rsidRPr="009973DB" w:rsidTr="00C83A23">
        <w:trPr>
          <w:trHeight w:val="315"/>
        </w:trPr>
        <w:tc>
          <w:tcPr>
            <w:tcW w:w="2040" w:type="dxa"/>
            <w:tcBorders>
              <w:top w:val="nil"/>
              <w:left w:val="single" w:sz="8" w:space="0" w:color="auto"/>
              <w:bottom w:val="nil"/>
              <w:right w:val="nil"/>
            </w:tcBorders>
            <w:noWrap/>
            <w:vAlign w:val="bottom"/>
          </w:tcPr>
          <w:p w:rsidR="006D67F1" w:rsidRPr="009973DB" w:rsidRDefault="006D67F1" w:rsidP="00C83A23">
            <w:pPr>
              <w:jc w:val="center"/>
              <w:rPr>
                <w:rFonts w:cs="Calibri"/>
                <w:b/>
                <w:bCs/>
                <w:color w:val="000000"/>
                <w:szCs w:val="22"/>
              </w:rPr>
            </w:pPr>
            <w:r w:rsidRPr="009973DB">
              <w:rPr>
                <w:rFonts w:cs="Calibri"/>
                <w:b/>
                <w:bCs/>
                <w:color w:val="000000"/>
                <w:szCs w:val="22"/>
              </w:rPr>
              <w:t>ALOKACE</w:t>
            </w:r>
          </w:p>
        </w:tc>
        <w:tc>
          <w:tcPr>
            <w:tcW w:w="3280" w:type="dxa"/>
            <w:tcBorders>
              <w:top w:val="nil"/>
              <w:left w:val="single" w:sz="8" w:space="0" w:color="auto"/>
              <w:bottom w:val="nil"/>
              <w:right w:val="single" w:sz="8" w:space="0" w:color="auto"/>
            </w:tcBorders>
            <w:shd w:val="clear" w:color="000000" w:fill="000000"/>
            <w:vAlign w:val="bottom"/>
          </w:tcPr>
          <w:p w:rsidR="006D67F1" w:rsidRPr="009973DB" w:rsidRDefault="006D67F1" w:rsidP="00C83A23">
            <w:pPr>
              <w:jc w:val="center"/>
              <w:rPr>
                <w:rFonts w:cs="Calibri"/>
                <w:b/>
                <w:bCs/>
                <w:color w:val="FFFFFF"/>
                <w:szCs w:val="22"/>
              </w:rPr>
            </w:pPr>
            <w:r w:rsidRPr="009973DB">
              <w:rPr>
                <w:rFonts w:cs="Calibri"/>
                <w:b/>
                <w:bCs/>
                <w:color w:val="FFFFFF"/>
                <w:szCs w:val="22"/>
              </w:rPr>
              <w:t>Alokace FN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280</w:t>
            </w:r>
          </w:p>
        </w:tc>
        <w:tc>
          <w:tcPr>
            <w:tcW w:w="1540" w:type="dxa"/>
            <w:tcBorders>
              <w:top w:val="nil"/>
              <w:left w:val="single" w:sz="8" w:space="0" w:color="auto"/>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550</w:t>
            </w:r>
          </w:p>
        </w:tc>
      </w:tr>
      <w:tr w:rsidR="006D67F1" w:rsidRPr="009973DB" w:rsidTr="00C83A23">
        <w:trPr>
          <w:trHeight w:val="525"/>
        </w:trPr>
        <w:tc>
          <w:tcPr>
            <w:tcW w:w="2040" w:type="dxa"/>
            <w:vMerge w:val="restart"/>
            <w:tcBorders>
              <w:top w:val="nil"/>
              <w:left w:val="single" w:sz="8" w:space="0" w:color="auto"/>
              <w:bottom w:val="single" w:sz="8" w:space="0" w:color="BFBFBF"/>
              <w:right w:val="nil"/>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ČERPÁNÍ ALOKACE</w:t>
            </w: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Veřejné zdroje FN po odečtení MCF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220</w:t>
            </w:r>
          </w:p>
        </w:tc>
        <w:tc>
          <w:tcPr>
            <w:tcW w:w="1540" w:type="dxa"/>
            <w:tcBorders>
              <w:top w:val="nil"/>
              <w:left w:val="single" w:sz="8" w:space="0" w:color="auto"/>
              <w:bottom w:val="nil"/>
              <w:right w:val="single" w:sz="8" w:space="0" w:color="auto"/>
            </w:tcBorders>
            <w:shd w:val="clear" w:color="000000" w:fill="DAEEF3"/>
            <w:noWrap/>
            <w:vAlign w:val="bottom"/>
          </w:tcPr>
          <w:p w:rsidR="006D67F1" w:rsidRPr="009973DB" w:rsidRDefault="006D67F1" w:rsidP="00C83A23">
            <w:pPr>
              <w:jc w:val="right"/>
              <w:rPr>
                <w:rFonts w:cs="Calibri"/>
                <w:color w:val="000000"/>
                <w:szCs w:val="22"/>
              </w:rPr>
            </w:pPr>
            <w:r w:rsidRPr="009973DB">
              <w:rPr>
                <w:rFonts w:cs="Calibri"/>
                <w:color w:val="000000"/>
                <w:szCs w:val="22"/>
              </w:rPr>
              <w:t>440</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Pákový efekt na projektech konečných příjemců</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2</w:t>
            </w:r>
          </w:p>
        </w:tc>
        <w:tc>
          <w:tcPr>
            <w:tcW w:w="1540" w:type="dxa"/>
            <w:tcBorders>
              <w:top w:val="nil"/>
              <w:left w:val="single" w:sz="8" w:space="0" w:color="auto"/>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3</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440</w:t>
            </w:r>
          </w:p>
        </w:tc>
        <w:tc>
          <w:tcPr>
            <w:tcW w:w="1540" w:type="dxa"/>
            <w:tcBorders>
              <w:top w:val="nil"/>
              <w:left w:val="single" w:sz="8" w:space="0" w:color="auto"/>
              <w:bottom w:val="nil"/>
              <w:right w:val="single" w:sz="8" w:space="0" w:color="auto"/>
            </w:tcBorders>
            <w:shd w:val="clear" w:color="000000" w:fill="DAEEF3"/>
            <w:noWrap/>
            <w:vAlign w:val="bottom"/>
          </w:tcPr>
          <w:p w:rsidR="006D67F1" w:rsidRPr="009973DB" w:rsidRDefault="006D67F1" w:rsidP="00C83A23">
            <w:pPr>
              <w:jc w:val="right"/>
              <w:rPr>
                <w:rFonts w:cs="Calibri"/>
                <w:color w:val="000000"/>
                <w:szCs w:val="22"/>
              </w:rPr>
            </w:pPr>
            <w:r w:rsidRPr="009973DB">
              <w:rPr>
                <w:rFonts w:cs="Calibri"/>
                <w:color w:val="000000"/>
                <w:szCs w:val="22"/>
              </w:rPr>
              <w:t>1300</w:t>
            </w:r>
          </w:p>
        </w:tc>
      </w:tr>
      <w:tr w:rsidR="006D67F1" w:rsidRPr="009973DB" w:rsidTr="00C83A23">
        <w:trPr>
          <w:trHeight w:val="525"/>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Průměrná výše úvěru/investice konečného příjemce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17</w:t>
            </w:r>
          </w:p>
        </w:tc>
        <w:tc>
          <w:tcPr>
            <w:tcW w:w="1540" w:type="dxa"/>
            <w:tcBorders>
              <w:top w:val="nil"/>
              <w:left w:val="single" w:sz="8" w:space="0" w:color="auto"/>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23</w:t>
            </w:r>
          </w:p>
        </w:tc>
      </w:tr>
      <w:tr w:rsidR="006D67F1" w:rsidRPr="009973DB" w:rsidTr="00C83A23">
        <w:trPr>
          <w:trHeight w:val="420"/>
        </w:trPr>
        <w:tc>
          <w:tcPr>
            <w:tcW w:w="2040" w:type="dxa"/>
            <w:vMerge/>
            <w:tcBorders>
              <w:top w:val="nil"/>
              <w:left w:val="single" w:sz="8" w:space="0" w:color="auto"/>
              <w:bottom w:val="single" w:sz="8" w:space="0" w:color="BFBFBF"/>
              <w:right w:val="nil"/>
            </w:tcBorders>
            <w:vAlign w:val="center"/>
          </w:tcPr>
          <w:p w:rsidR="006D67F1" w:rsidRPr="009973DB" w:rsidRDefault="006D67F1" w:rsidP="00C83A23">
            <w:pPr>
              <w:jc w:val="left"/>
              <w:rPr>
                <w:rFonts w:cs="Calibri"/>
                <w:b/>
                <w:bCs/>
                <w:color w:val="000000"/>
                <w:szCs w:val="22"/>
              </w:rPr>
            </w:pPr>
          </w:p>
        </w:tc>
        <w:tc>
          <w:tcPr>
            <w:tcW w:w="3280" w:type="dxa"/>
            <w:tcBorders>
              <w:top w:val="nil"/>
              <w:left w:val="single" w:sz="8" w:space="0" w:color="auto"/>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26</w:t>
            </w:r>
          </w:p>
        </w:tc>
        <w:tc>
          <w:tcPr>
            <w:tcW w:w="1540" w:type="dxa"/>
            <w:tcBorders>
              <w:top w:val="nil"/>
              <w:left w:val="single" w:sz="8" w:space="0" w:color="auto"/>
              <w:bottom w:val="nil"/>
              <w:right w:val="single" w:sz="8" w:space="0" w:color="auto"/>
            </w:tcBorders>
            <w:shd w:val="clear" w:color="000000" w:fill="DAEEF3"/>
            <w:noWrap/>
            <w:vAlign w:val="bottom"/>
          </w:tcPr>
          <w:p w:rsidR="006D67F1" w:rsidRPr="009973DB" w:rsidRDefault="006D67F1" w:rsidP="00C83A23">
            <w:pPr>
              <w:jc w:val="right"/>
              <w:rPr>
                <w:rFonts w:cs="Calibri"/>
                <w:color w:val="000000"/>
                <w:szCs w:val="22"/>
              </w:rPr>
            </w:pPr>
            <w:r w:rsidRPr="009973DB">
              <w:rPr>
                <w:rFonts w:cs="Calibri"/>
                <w:color w:val="000000"/>
                <w:szCs w:val="22"/>
              </w:rPr>
              <w:t>58</w:t>
            </w:r>
          </w:p>
        </w:tc>
      </w:tr>
      <w:tr w:rsidR="006D67F1" w:rsidRPr="009973DB" w:rsidTr="00C83A23">
        <w:trPr>
          <w:trHeight w:val="525"/>
        </w:trPr>
        <w:tc>
          <w:tcPr>
            <w:tcW w:w="2040" w:type="dxa"/>
            <w:vMerge w:val="restart"/>
            <w:tcBorders>
              <w:top w:val="nil"/>
              <w:left w:val="single" w:sz="8" w:space="0" w:color="auto"/>
              <w:bottom w:val="nil"/>
              <w:right w:val="nil"/>
            </w:tcBorders>
            <w:vAlign w:val="center"/>
          </w:tcPr>
          <w:p w:rsidR="006D67F1" w:rsidRPr="009973DB" w:rsidRDefault="006D67F1" w:rsidP="00C83A23">
            <w:pPr>
              <w:jc w:val="center"/>
              <w:rPr>
                <w:b/>
                <w:bCs/>
                <w:color w:val="000000"/>
                <w:sz w:val="18"/>
                <w:szCs w:val="18"/>
              </w:rPr>
            </w:pPr>
            <w:r w:rsidRPr="009973DB">
              <w:rPr>
                <w:b/>
                <w:bCs/>
                <w:color w:val="000000"/>
                <w:sz w:val="18"/>
                <w:szCs w:val="18"/>
              </w:rPr>
              <w:t>OBRÁTKA</w:t>
            </w: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Veřejné zdroje FN po odečtení MCF, ztrát a grantů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77</w:t>
            </w:r>
          </w:p>
        </w:tc>
        <w:tc>
          <w:tcPr>
            <w:tcW w:w="1540" w:type="dxa"/>
            <w:tcBorders>
              <w:top w:val="nil"/>
              <w:left w:val="single" w:sz="8" w:space="0" w:color="auto"/>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132</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Pákový efekt na projektech konečných příjemců</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2,0</w:t>
            </w:r>
          </w:p>
        </w:tc>
        <w:tc>
          <w:tcPr>
            <w:tcW w:w="1540" w:type="dxa"/>
            <w:tcBorders>
              <w:top w:val="nil"/>
              <w:left w:val="single" w:sz="8" w:space="0" w:color="auto"/>
              <w:bottom w:val="nil"/>
              <w:right w:val="single" w:sz="8" w:space="0" w:color="auto"/>
            </w:tcBorders>
            <w:shd w:val="clear" w:color="000000" w:fill="DAEEF3"/>
            <w:noWrap/>
            <w:vAlign w:val="bottom"/>
          </w:tcPr>
          <w:p w:rsidR="006D67F1" w:rsidRPr="009973DB" w:rsidRDefault="006D67F1" w:rsidP="00C83A23">
            <w:pPr>
              <w:jc w:val="right"/>
              <w:rPr>
                <w:rFonts w:cs="Calibri"/>
                <w:color w:val="000000"/>
                <w:szCs w:val="22"/>
              </w:rPr>
            </w:pPr>
            <w:r w:rsidRPr="009973DB">
              <w:rPr>
                <w:rFonts w:cs="Calibri"/>
                <w:color w:val="000000"/>
                <w:szCs w:val="22"/>
              </w:rPr>
              <w:t>3,0</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150</w:t>
            </w:r>
          </w:p>
        </w:tc>
        <w:tc>
          <w:tcPr>
            <w:tcW w:w="1540" w:type="dxa"/>
            <w:tcBorders>
              <w:top w:val="nil"/>
              <w:left w:val="single" w:sz="8" w:space="0" w:color="auto"/>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400</w:t>
            </w:r>
          </w:p>
        </w:tc>
      </w:tr>
      <w:tr w:rsidR="006D67F1" w:rsidRPr="009973DB" w:rsidTr="00C83A23">
        <w:trPr>
          <w:trHeight w:val="52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Průměrná výše úvěru/ investice konečného příjemce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17</w:t>
            </w:r>
          </w:p>
        </w:tc>
        <w:tc>
          <w:tcPr>
            <w:tcW w:w="1540" w:type="dxa"/>
            <w:tcBorders>
              <w:top w:val="nil"/>
              <w:left w:val="single" w:sz="8" w:space="0" w:color="auto"/>
              <w:bottom w:val="nil"/>
              <w:right w:val="single" w:sz="8" w:space="0" w:color="auto"/>
            </w:tcBorders>
            <w:shd w:val="clear" w:color="000000" w:fill="DAEEF3"/>
            <w:noWrap/>
            <w:vAlign w:val="bottom"/>
          </w:tcPr>
          <w:p w:rsidR="006D67F1" w:rsidRPr="009973DB" w:rsidRDefault="006D67F1" w:rsidP="00C83A23">
            <w:pPr>
              <w:jc w:val="right"/>
              <w:rPr>
                <w:rFonts w:cs="Calibri"/>
                <w:color w:val="000000"/>
                <w:szCs w:val="22"/>
              </w:rPr>
            </w:pPr>
            <w:r w:rsidRPr="009973DB">
              <w:rPr>
                <w:rFonts w:cs="Calibri"/>
                <w:color w:val="000000"/>
                <w:szCs w:val="22"/>
              </w:rPr>
              <w:t>23</w:t>
            </w:r>
          </w:p>
        </w:tc>
      </w:tr>
      <w:tr w:rsidR="006D67F1" w:rsidRPr="009973DB" w:rsidTr="00C83A23">
        <w:trPr>
          <w:trHeight w:val="315"/>
        </w:trPr>
        <w:tc>
          <w:tcPr>
            <w:tcW w:w="2040" w:type="dxa"/>
            <w:vMerge/>
            <w:tcBorders>
              <w:top w:val="nil"/>
              <w:left w:val="single" w:sz="8" w:space="0" w:color="auto"/>
              <w:bottom w:val="nil"/>
              <w:right w:val="nil"/>
            </w:tcBorders>
            <w:vAlign w:val="center"/>
          </w:tcPr>
          <w:p w:rsidR="006D67F1" w:rsidRPr="009973DB" w:rsidRDefault="006D67F1" w:rsidP="00C83A23">
            <w:pPr>
              <w:jc w:val="left"/>
              <w:rPr>
                <w:b/>
                <w:bCs/>
                <w:color w:val="000000"/>
                <w:sz w:val="18"/>
                <w:szCs w:val="18"/>
              </w:rPr>
            </w:pPr>
          </w:p>
        </w:tc>
        <w:tc>
          <w:tcPr>
            <w:tcW w:w="3280" w:type="dxa"/>
            <w:tcBorders>
              <w:top w:val="nil"/>
              <w:left w:val="single" w:sz="8" w:space="0" w:color="auto"/>
              <w:bottom w:val="single" w:sz="8" w:space="0" w:color="auto"/>
              <w:right w:val="single" w:sz="8" w:space="0" w:color="auto"/>
            </w:tcBorders>
            <w:shd w:val="clear" w:color="000000" w:fill="000000"/>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9</w:t>
            </w:r>
          </w:p>
        </w:tc>
        <w:tc>
          <w:tcPr>
            <w:tcW w:w="1540" w:type="dxa"/>
            <w:tcBorders>
              <w:top w:val="nil"/>
              <w:left w:val="single" w:sz="8" w:space="0" w:color="auto"/>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17</w:t>
            </w:r>
          </w:p>
        </w:tc>
      </w:tr>
      <w:tr w:rsidR="006D67F1" w:rsidRPr="009973DB" w:rsidTr="00C83A23">
        <w:trPr>
          <w:trHeight w:val="525"/>
        </w:trPr>
        <w:tc>
          <w:tcPr>
            <w:tcW w:w="2040" w:type="dxa"/>
            <w:vMerge w:val="restart"/>
            <w:tcBorders>
              <w:top w:val="nil"/>
              <w:left w:val="single" w:sz="8" w:space="0" w:color="auto"/>
              <w:bottom w:val="single" w:sz="8" w:space="0" w:color="000000"/>
              <w:right w:val="single" w:sz="8" w:space="0" w:color="auto"/>
            </w:tcBorders>
            <w:noWrap/>
            <w:vAlign w:val="center"/>
          </w:tcPr>
          <w:p w:rsidR="006D67F1" w:rsidRPr="009973DB" w:rsidRDefault="006D67F1" w:rsidP="00C83A23">
            <w:pPr>
              <w:jc w:val="center"/>
              <w:rPr>
                <w:rFonts w:cs="Calibri"/>
                <w:b/>
                <w:bCs/>
                <w:color w:val="000000"/>
                <w:szCs w:val="22"/>
              </w:rPr>
            </w:pPr>
            <w:r w:rsidRPr="009973DB">
              <w:rPr>
                <w:rFonts w:cs="Calibri"/>
                <w:b/>
                <w:bCs/>
                <w:color w:val="000000"/>
                <w:szCs w:val="22"/>
              </w:rPr>
              <w:t>CELKEM 2015-2023</w:t>
            </w: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návratné zdroje na projekty konečných příjemců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594</w:t>
            </w:r>
          </w:p>
        </w:tc>
        <w:tc>
          <w:tcPr>
            <w:tcW w:w="1540" w:type="dxa"/>
            <w:tcBorders>
              <w:top w:val="nil"/>
              <w:left w:val="single" w:sz="8" w:space="0" w:color="auto"/>
              <w:bottom w:val="nil"/>
              <w:right w:val="single" w:sz="8" w:space="0" w:color="auto"/>
            </w:tcBorders>
            <w:shd w:val="clear" w:color="000000" w:fill="DAEEF3"/>
            <w:noWrap/>
            <w:vAlign w:val="bottom"/>
          </w:tcPr>
          <w:p w:rsidR="006D67F1" w:rsidRPr="009973DB" w:rsidRDefault="006D67F1" w:rsidP="00C83A23">
            <w:pPr>
              <w:jc w:val="right"/>
              <w:rPr>
                <w:rFonts w:cs="Calibri"/>
                <w:color w:val="000000"/>
                <w:szCs w:val="22"/>
              </w:rPr>
            </w:pPr>
            <w:r w:rsidRPr="009973DB">
              <w:rPr>
                <w:rFonts w:cs="Calibri"/>
                <w:color w:val="000000"/>
                <w:szCs w:val="22"/>
              </w:rPr>
              <w:t>1700</w:t>
            </w:r>
          </w:p>
        </w:tc>
      </w:tr>
      <w:tr w:rsidR="006D67F1" w:rsidRPr="009973DB" w:rsidTr="00C83A23">
        <w:trPr>
          <w:trHeight w:val="315"/>
        </w:trPr>
        <w:tc>
          <w:tcPr>
            <w:tcW w:w="2040" w:type="dxa"/>
            <w:vMerge/>
            <w:tcBorders>
              <w:top w:val="nil"/>
              <w:left w:val="single" w:sz="8" w:space="0" w:color="auto"/>
              <w:bottom w:val="single" w:sz="8" w:space="0" w:color="000000"/>
              <w:right w:val="single" w:sz="8" w:space="0" w:color="auto"/>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Celkové soukromé zdroje  (mil. CZK)</w:t>
            </w:r>
          </w:p>
        </w:tc>
        <w:tc>
          <w:tcPr>
            <w:tcW w:w="1760" w:type="dxa"/>
            <w:tcBorders>
              <w:top w:val="nil"/>
              <w:left w:val="nil"/>
              <w:bottom w:val="nil"/>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300</w:t>
            </w:r>
          </w:p>
        </w:tc>
        <w:tc>
          <w:tcPr>
            <w:tcW w:w="1540" w:type="dxa"/>
            <w:tcBorders>
              <w:top w:val="nil"/>
              <w:left w:val="single" w:sz="8" w:space="0" w:color="auto"/>
              <w:bottom w:val="nil"/>
              <w:right w:val="single" w:sz="8" w:space="0" w:color="auto"/>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1150</w:t>
            </w:r>
          </w:p>
        </w:tc>
      </w:tr>
      <w:tr w:rsidR="006D67F1" w:rsidRPr="009973DB" w:rsidTr="00C83A23">
        <w:trPr>
          <w:trHeight w:val="315"/>
        </w:trPr>
        <w:tc>
          <w:tcPr>
            <w:tcW w:w="2040" w:type="dxa"/>
            <w:vMerge/>
            <w:tcBorders>
              <w:top w:val="nil"/>
              <w:left w:val="single" w:sz="8" w:space="0" w:color="auto"/>
              <w:bottom w:val="single" w:sz="8" w:space="0" w:color="000000"/>
              <w:right w:val="single" w:sz="8" w:space="0" w:color="auto"/>
            </w:tcBorders>
            <w:vAlign w:val="center"/>
          </w:tcPr>
          <w:p w:rsidR="006D67F1" w:rsidRPr="009973DB" w:rsidRDefault="006D67F1" w:rsidP="00C83A23">
            <w:pPr>
              <w:jc w:val="left"/>
              <w:rPr>
                <w:rFonts w:cs="Calibri"/>
                <w:b/>
                <w:bCs/>
                <w:color w:val="000000"/>
                <w:szCs w:val="22"/>
              </w:rPr>
            </w:pPr>
          </w:p>
        </w:tc>
        <w:tc>
          <w:tcPr>
            <w:tcW w:w="3280" w:type="dxa"/>
            <w:tcBorders>
              <w:top w:val="nil"/>
              <w:left w:val="nil"/>
              <w:bottom w:val="single" w:sz="8" w:space="0" w:color="auto"/>
              <w:right w:val="single" w:sz="8" w:space="0" w:color="auto"/>
            </w:tcBorders>
            <w:shd w:val="clear" w:color="000000" w:fill="538DD5"/>
            <w:vAlign w:val="center"/>
          </w:tcPr>
          <w:p w:rsidR="006D67F1" w:rsidRPr="009973DB" w:rsidRDefault="006D67F1" w:rsidP="00C83A23">
            <w:pPr>
              <w:jc w:val="center"/>
              <w:rPr>
                <w:rFonts w:cs="Calibri"/>
                <w:b/>
                <w:bCs/>
                <w:color w:val="FFFFFF"/>
                <w:sz w:val="20"/>
              </w:rPr>
            </w:pPr>
            <w:r w:rsidRPr="009973DB">
              <w:rPr>
                <w:rFonts w:cs="Calibri"/>
                <w:b/>
                <w:bCs/>
                <w:color w:val="FFFFFF"/>
                <w:sz w:val="20"/>
              </w:rPr>
              <w:t>Počet projektů konečných příjemců</w:t>
            </w:r>
          </w:p>
        </w:tc>
        <w:tc>
          <w:tcPr>
            <w:tcW w:w="1760" w:type="dxa"/>
            <w:tcBorders>
              <w:top w:val="nil"/>
              <w:left w:val="nil"/>
              <w:bottom w:val="single" w:sz="8" w:space="0" w:color="auto"/>
              <w:right w:val="nil"/>
            </w:tcBorders>
            <w:noWrap/>
            <w:vAlign w:val="bottom"/>
          </w:tcPr>
          <w:p w:rsidR="006D67F1" w:rsidRPr="009973DB" w:rsidRDefault="006D67F1" w:rsidP="00C83A23">
            <w:pPr>
              <w:jc w:val="right"/>
              <w:rPr>
                <w:rFonts w:cs="Calibri"/>
                <w:color w:val="000000"/>
                <w:szCs w:val="22"/>
              </w:rPr>
            </w:pPr>
            <w:r w:rsidRPr="009973DB">
              <w:rPr>
                <w:rFonts w:cs="Calibri"/>
                <w:color w:val="000000"/>
                <w:szCs w:val="22"/>
              </w:rPr>
              <w:t>36</w:t>
            </w:r>
          </w:p>
        </w:tc>
        <w:tc>
          <w:tcPr>
            <w:tcW w:w="1540" w:type="dxa"/>
            <w:tcBorders>
              <w:top w:val="nil"/>
              <w:left w:val="single" w:sz="8" w:space="0" w:color="auto"/>
              <w:bottom w:val="single" w:sz="8" w:space="0" w:color="auto"/>
              <w:right w:val="single" w:sz="8" w:space="0" w:color="auto"/>
            </w:tcBorders>
            <w:shd w:val="clear" w:color="000000" w:fill="DAEEF3"/>
            <w:noWrap/>
            <w:vAlign w:val="bottom"/>
          </w:tcPr>
          <w:p w:rsidR="006D67F1" w:rsidRPr="009973DB" w:rsidRDefault="006D67F1" w:rsidP="00C83A23">
            <w:pPr>
              <w:jc w:val="right"/>
              <w:rPr>
                <w:rFonts w:cs="Calibri"/>
                <w:color w:val="000000"/>
                <w:szCs w:val="22"/>
              </w:rPr>
            </w:pPr>
            <w:r w:rsidRPr="009973DB">
              <w:rPr>
                <w:rFonts w:cs="Calibri"/>
                <w:color w:val="000000"/>
                <w:szCs w:val="22"/>
              </w:rPr>
              <w:t>75</w:t>
            </w:r>
          </w:p>
        </w:tc>
      </w:tr>
    </w:tbl>
    <w:p w:rsidR="006D67F1" w:rsidRPr="009973DB" w:rsidRDefault="006D67F1" w:rsidP="00CF3767">
      <w:pPr>
        <w:rPr>
          <w:b/>
          <w:color w:val="00A1DE"/>
          <w:sz w:val="24"/>
          <w:szCs w:val="22"/>
        </w:rPr>
      </w:pPr>
    </w:p>
    <w:p w:rsidR="006D67F1" w:rsidRPr="009973DB" w:rsidRDefault="006D67F1" w:rsidP="00F87888">
      <w:r w:rsidRPr="009973DB">
        <w:t>Kromě kvantifikovaných přímých výsledků nástroje rizikového kapitálu je očekávaným výsledkem této podpory též celkové oživení investiční aktivity v oblasti rizikového kapitálu v ČR na straně příjemců i poskytovatelů. Předpokládá se zvýšení počtu aktivních soukromých investičních fondů, růst povědomí o rizikovém kapitálu ve společnosti i větší počet nadějných nových projektů. Pro zvýšení deal-flow je nezbytné provázání s kapitálovým nástrojem v oblasti 1.2 Proof-of-concept.</w:t>
      </w:r>
    </w:p>
    <w:p w:rsidR="006D67F1" w:rsidRPr="009973DB" w:rsidRDefault="006D67F1" w:rsidP="00F87888">
      <w:pPr>
        <w:pStyle w:val="Heading4"/>
      </w:pPr>
      <w:r w:rsidRPr="009973DB">
        <w:t xml:space="preserve">Očekávané výsledky </w:t>
      </w:r>
    </w:p>
    <w:p w:rsidR="006D67F1" w:rsidRPr="009973DB" w:rsidRDefault="006D67F1" w:rsidP="00FC0490">
      <w:r w:rsidRPr="009973DB">
        <w:t>Tabulka níže uvádí předpokládaný příspěvek finančních nástrojů SC 2.1 k plnění cílů indikátorů výstupu uvedených v OP PIK.</w:t>
      </w:r>
    </w:p>
    <w:p w:rsidR="006D67F1" w:rsidRPr="009973DB" w:rsidRDefault="006D67F1" w:rsidP="00FC0490"/>
    <w:tbl>
      <w:tblPr>
        <w:tblW w:w="0" w:type="auto"/>
        <w:tblCellMar>
          <w:left w:w="57" w:type="dxa"/>
          <w:right w:w="57" w:type="dxa"/>
        </w:tblCellMar>
        <w:tblLook w:val="01E0"/>
      </w:tblPr>
      <w:tblGrid>
        <w:gridCol w:w="566"/>
        <w:gridCol w:w="4163"/>
        <w:gridCol w:w="1313"/>
        <w:gridCol w:w="1673"/>
        <w:gridCol w:w="1471"/>
      </w:tblGrid>
      <w:tr w:rsidR="006D67F1" w:rsidRPr="009973DB" w:rsidTr="006D5135">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Kategorie regionu</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Cílová hodnota(2023)</w:t>
            </w:r>
          </w:p>
        </w:tc>
      </w:tr>
      <w:tr w:rsidR="006D67F1" w:rsidRPr="009973DB"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CO 03</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jc w:val="left"/>
              <w:rPr>
                <w:rFonts w:cs="Calibri"/>
              </w:rPr>
            </w:pPr>
            <w:r w:rsidRPr="009973DB">
              <w:rPr>
                <w:rFonts w:cs="Calibri"/>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7 000</w:t>
            </w:r>
          </w:p>
        </w:tc>
      </w:tr>
      <w:tr w:rsidR="006D67F1" w:rsidRPr="009973DB" w:rsidTr="006D5135">
        <w:trPr>
          <w:trHeight w:val="934"/>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CO 05</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jc w:val="left"/>
              <w:rPr>
                <w:rFonts w:cs="Calibri"/>
              </w:rPr>
            </w:pPr>
            <w:r w:rsidRPr="009973DB">
              <w:rPr>
                <w:rFonts w:cs="Calibri"/>
              </w:rPr>
              <w:t>Počet nových podniků, které dostávají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402</w:t>
            </w:r>
          </w:p>
        </w:tc>
      </w:tr>
      <w:tr w:rsidR="006D67F1" w:rsidRPr="009973DB"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CO 07</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jc w:val="left"/>
              <w:rPr>
                <w:rFonts w:cs="Calibri"/>
              </w:rPr>
            </w:pPr>
            <w:r w:rsidRPr="009973DB">
              <w:rPr>
                <w:rFonts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1 600 000 000</w:t>
            </w:r>
          </w:p>
        </w:tc>
      </w:tr>
      <w:tr w:rsidR="006D67F1" w:rsidRPr="009973DB"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CO 08</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jc w:val="left"/>
              <w:rPr>
                <w:rFonts w:cs="Calibri"/>
              </w:rPr>
            </w:pPr>
            <w:r w:rsidRPr="009973DB">
              <w:rPr>
                <w:rFonts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12 000 (z toho 9000 finanční nástroje)</w:t>
            </w:r>
          </w:p>
        </w:tc>
      </w:tr>
    </w:tbl>
    <w:p w:rsidR="006D67F1" w:rsidRPr="009973DB" w:rsidRDefault="006D67F1" w:rsidP="00F87888"/>
    <w:p w:rsidR="006D67F1" w:rsidRPr="009973DB" w:rsidRDefault="006D67F1" w:rsidP="00F87888">
      <w:pPr>
        <w:pStyle w:val="Heading4"/>
      </w:pPr>
      <w:r w:rsidRPr="009973DB">
        <w:t>Dílčí shrnutí</w:t>
      </w:r>
    </w:p>
    <w:bookmarkEnd w:id="1097"/>
    <w:bookmarkEnd w:id="1098"/>
    <w:p w:rsidR="006D67F1" w:rsidRPr="009973DB" w:rsidRDefault="006D67F1" w:rsidP="00CE3165">
      <w:pPr>
        <w:pStyle w:val="CaptionIntroductionparagraph"/>
      </w:pPr>
    </w:p>
    <w:p w:rsidR="006D67F1" w:rsidRPr="009973DB" w:rsidRDefault="006D67F1" w:rsidP="00CE3165">
      <w:pPr>
        <w:pStyle w:val="CaptionIntroductionparagraph"/>
      </w:pPr>
      <w:r w:rsidRPr="009973DB">
        <w:t>Kapitálový nástroj (SC 2.1)</w:t>
      </w:r>
    </w:p>
    <w:p w:rsidR="006D67F1" w:rsidRPr="009973DB" w:rsidRDefault="006D67F1"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47740">
        <w:tc>
          <w:tcPr>
            <w:tcW w:w="2282" w:type="dxa"/>
            <w:shd w:val="clear" w:color="auto" w:fill="ECFFC3"/>
          </w:tcPr>
          <w:p w:rsidR="006D67F1" w:rsidRPr="009973DB" w:rsidRDefault="006D67F1" w:rsidP="00A47740">
            <w:pPr>
              <w:rPr>
                <w:b/>
              </w:rPr>
            </w:pPr>
          </w:p>
        </w:tc>
        <w:tc>
          <w:tcPr>
            <w:tcW w:w="6788" w:type="dxa"/>
            <w:shd w:val="clear" w:color="auto" w:fill="ECFFC3"/>
          </w:tcPr>
          <w:p w:rsidR="006D67F1" w:rsidRPr="009973DB" w:rsidRDefault="006D67F1" w:rsidP="00A47740">
            <w:pPr>
              <w:ind w:left="38"/>
              <w:rPr>
                <w:b/>
              </w:rPr>
            </w:pP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Cíle finančního nástroje</w:t>
            </w:r>
          </w:p>
        </w:tc>
        <w:tc>
          <w:tcPr>
            <w:tcW w:w="6788" w:type="dxa"/>
            <w:shd w:val="clear" w:color="auto" w:fill="FFFFFF"/>
            <w:noWrap/>
          </w:tcPr>
          <w:p w:rsidR="006D67F1" w:rsidRPr="009973DB" w:rsidRDefault="006D67F1">
            <w:r w:rsidRPr="009973DB">
              <w:t>Finanční nástroj si klade za cíl zpřístupnit inovativně zaměřeným MSP s vysokým růstovým potenciálem kapitálové rizikové financování. Součinnost se soukromým investičním sektorem by měla vést k rozvoji celého trhu a počtu subjektů zaměřený na investice do cílových MSP.</w:t>
            </w:r>
          </w:p>
          <w:p w:rsidR="006D67F1" w:rsidRPr="009973DB" w:rsidRDefault="006D67F1"/>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r w:rsidRPr="009973DB">
              <w:t>Konečným příjemcem mohou být inovativně zaměřené malé a střední podniky vykazující potenciál zhodnocení kapitálové investice. Nesmí jít o financování podniků v obtížích.</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Forma podpory</w:t>
            </w:r>
          </w:p>
        </w:tc>
        <w:tc>
          <w:tcPr>
            <w:tcW w:w="6788" w:type="dxa"/>
            <w:shd w:val="clear" w:color="auto" w:fill="FFFFFF"/>
            <w:noWrap/>
          </w:tcPr>
          <w:p w:rsidR="006D67F1" w:rsidRPr="009973DB" w:rsidRDefault="006D67F1" w:rsidP="00E56CD7">
            <w:pPr>
              <w:spacing w:after="120"/>
              <w:rPr>
                <w:rFonts w:cs="Calibri"/>
                <w:szCs w:val="22"/>
              </w:rPr>
            </w:pPr>
            <w:r w:rsidRPr="009973DB">
              <w:rPr>
                <w:rFonts w:cs="Calibri"/>
                <w:szCs w:val="22"/>
              </w:rPr>
              <w:t>Kapitálová investice</w:t>
            </w:r>
          </w:p>
          <w:p w:rsidR="006D67F1" w:rsidRPr="009973DB" w:rsidRDefault="006D67F1" w:rsidP="00E56CD7">
            <w:pPr>
              <w:spacing w:after="120"/>
              <w:rPr>
                <w:rFonts w:cs="Calibri"/>
                <w:i/>
                <w:szCs w:val="22"/>
              </w:rPr>
            </w:pPr>
            <w:r w:rsidRPr="009973DB">
              <w:rPr>
                <w:rFonts w:cs="Calibri"/>
                <w:szCs w:val="22"/>
              </w:rPr>
              <w:t xml:space="preserve">Dotace na </w:t>
            </w:r>
            <w:r w:rsidRPr="009973DB">
              <w:rPr>
                <w:rFonts w:cs="Calibri"/>
                <w:i/>
                <w:szCs w:val="22"/>
              </w:rPr>
              <w:t>scouting</w:t>
            </w:r>
            <w:r>
              <w:rPr>
                <w:rFonts w:cs="Calibri"/>
                <w:i/>
                <w:szCs w:val="22"/>
              </w:rPr>
              <w:t xml:space="preserve"> </w:t>
            </w:r>
            <w:r w:rsidRPr="009973DB">
              <w:rPr>
                <w:rFonts w:cs="Calibri"/>
                <w:i/>
                <w:szCs w:val="22"/>
              </w:rPr>
              <w:t>costs</w:t>
            </w:r>
          </w:p>
          <w:p w:rsidR="006D67F1" w:rsidRPr="009973DB" w:rsidRDefault="006D67F1">
            <w:r w:rsidRPr="009973DB">
              <w:rPr>
                <w:rFonts w:cs="Calibri"/>
                <w:szCs w:val="22"/>
              </w:rPr>
              <w:t>Dotace na přípravu exitu na veřejně obchodovaný trh</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Výše podpory</w:t>
            </w:r>
          </w:p>
        </w:tc>
        <w:tc>
          <w:tcPr>
            <w:tcW w:w="6788" w:type="dxa"/>
            <w:shd w:val="clear" w:color="auto" w:fill="FFFFFF"/>
            <w:noWrap/>
          </w:tcPr>
          <w:p w:rsidR="006D67F1" w:rsidRPr="009973DB" w:rsidRDefault="006D67F1">
            <w:r w:rsidRPr="009973DB">
              <w:t>Při aplikaci GBER čl. 19 – Rizikový kapitál</w:t>
            </w:r>
            <w:r w:rsidRPr="009973DB">
              <w:rPr>
                <w:b/>
              </w:rPr>
              <w:t xml:space="preserve"> je možné s ohledem na vývojovou fázi příjemce poskytnout celkem až </w:t>
            </w:r>
            <w:smartTag w:uri="urn:schemas-microsoft-com:office:smarttags" w:element="metricconverter">
              <w:smartTagPr>
                <w:attr w:name="ProductID" w:val="15 mil"/>
              </w:smartTagPr>
              <w:r w:rsidRPr="009973DB">
                <w:rPr>
                  <w:b/>
                </w:rPr>
                <w:t>15 mil</w:t>
              </w:r>
            </w:smartTag>
            <w:r w:rsidRPr="009973DB">
              <w:rPr>
                <w:b/>
              </w:rPr>
              <w:t>. EUR equity</w:t>
            </w:r>
            <w:r>
              <w:rPr>
                <w:b/>
              </w:rPr>
              <w:t xml:space="preserve"> </w:t>
            </w:r>
            <w:r w:rsidRPr="009973DB">
              <w:rPr>
                <w:b/>
              </w:rPr>
              <w:t>a kvaziekvitního financování na projekt</w:t>
            </w:r>
            <w:r w:rsidRPr="009973DB">
              <w:t xml:space="preserve"> včetně následných kol financování, kde je podíl nového kapitálu minimálně 50 %. </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47740">
            <w:r w:rsidRPr="009973DB">
              <w:t>Poskytovaný kapitálový vstup bude mít následující parametry:</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NIF, zpravidla jako minoritní akcionář nebo limited partner, má nárok na výplatu podílu na zisku;</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Poskytnuté prostředky jsou účelově vázané na krytí způsobilých výdajů investičního projektu;</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Možná účast soukromých investorů a to jak na úrovni fondu, tak na úrovni projektu;</w:t>
            </w:r>
          </w:p>
          <w:p w:rsidR="006D67F1" w:rsidRPr="00917E38" w:rsidRDefault="006D67F1" w:rsidP="006F771D">
            <w:pPr>
              <w:pStyle w:val="ListParagraph"/>
              <w:numPr>
                <w:ilvl w:val="0"/>
                <w:numId w:val="29"/>
              </w:numPr>
              <w:overflowPunct/>
              <w:autoSpaceDE/>
              <w:autoSpaceDN/>
              <w:adjustRightInd/>
              <w:ind w:left="412" w:hanging="141"/>
              <w:textAlignment w:val="auto"/>
            </w:pPr>
            <w:r w:rsidRPr="00917E38">
              <w:t>Způsoby exitu: trade sale, IPO atd.</w:t>
            </w:r>
          </w:p>
          <w:p w:rsidR="006D67F1" w:rsidRPr="009973DB" w:rsidRDefault="006D67F1" w:rsidP="00C72C85">
            <w:pPr>
              <w:overflowPunct/>
              <w:autoSpaceDE/>
              <w:autoSpaceDN/>
              <w:adjustRightInd/>
              <w:textAlignment w:val="auto"/>
            </w:pPr>
          </w:p>
          <w:p w:rsidR="006D67F1" w:rsidRPr="009973DB" w:rsidRDefault="006D67F1" w:rsidP="00C72C85">
            <w:pPr>
              <w:overflowPunct/>
              <w:autoSpaceDE/>
              <w:autoSpaceDN/>
              <w:adjustRightInd/>
              <w:textAlignment w:val="auto"/>
            </w:pPr>
            <w:r w:rsidRPr="009973DB">
              <w:t>Uplatní se následující minimální hodnoty podílu prostředků odpovídajících soukromým zdrojům: 10 % pro společnosti před prvním komerčním prodejem (seed) nebo 40 % pro společnosti do 5 let na trhu a 60 % pro následná kola financování (start-up), vždy však zároveň maximálně 90 %. Následná kola financování mohou být nástrojem realizována.</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Kroky vedoucí k zapojení potenciálních spoluinvestorů</w:t>
            </w:r>
          </w:p>
        </w:tc>
        <w:tc>
          <w:tcPr>
            <w:tcW w:w="6788" w:type="dxa"/>
            <w:shd w:val="clear" w:color="auto" w:fill="FFFFFF"/>
            <w:noWrap/>
          </w:tcPr>
          <w:p w:rsidR="006D67F1" w:rsidRPr="009973DB" w:rsidRDefault="006D67F1">
            <w:r w:rsidRPr="009973DB">
              <w:t>Nutné zapojení spoluinvestorů na úrovni koinvestic či fondu, vhodné preferenčního nastavení.</w:t>
            </w:r>
          </w:p>
          <w:p w:rsidR="006D67F1" w:rsidRPr="009973DB" w:rsidRDefault="006D67F1">
            <w:r w:rsidRPr="009973DB">
              <w:t xml:space="preserve">Možnou podobou je preferenční dělení zisku projektu přesahujícího stanovenou základní mez </w:t>
            </w:r>
          </w:p>
          <w:p w:rsidR="006D67F1" w:rsidRPr="009973DB" w:rsidRDefault="006D67F1" w:rsidP="006F771D">
            <w:r w:rsidRPr="009973DB">
              <w:t xml:space="preserve">Zapojení investorů na úrovni fondu lze motivovat účastí na kontrolních/poradních orgánech. </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Očekávaná alokace</w:t>
            </w:r>
          </w:p>
        </w:tc>
        <w:tc>
          <w:tcPr>
            <w:tcW w:w="6788" w:type="dxa"/>
            <w:shd w:val="clear" w:color="auto" w:fill="FFFFFF"/>
            <w:noWrap/>
          </w:tcPr>
          <w:p w:rsidR="006D67F1" w:rsidRPr="009973DB" w:rsidRDefault="006D67F1">
            <w:r w:rsidRPr="009973DB">
              <w:t>Doporučuje kapitálový finanční nástroj využít pro max10-15 % alokace specifického cíle 2.1</w:t>
            </w:r>
          </w:p>
        </w:tc>
      </w:tr>
    </w:tbl>
    <w:p w:rsidR="006D67F1" w:rsidRPr="009973DB" w:rsidRDefault="006D67F1" w:rsidP="00CE3165"/>
    <w:p w:rsidR="006D67F1" w:rsidRPr="009973DB" w:rsidRDefault="006D67F1" w:rsidP="00CE3165">
      <w:pPr>
        <w:pStyle w:val="CaptionIntroductionparagraph"/>
      </w:pPr>
    </w:p>
    <w:p w:rsidR="006D67F1" w:rsidRPr="009973DB" w:rsidRDefault="006D67F1" w:rsidP="00CE3165">
      <w:pPr>
        <w:pStyle w:val="CaptionIntroductionparagraph"/>
      </w:pPr>
      <w:r w:rsidRPr="009973DB">
        <w:t xml:space="preserve">Úvěrový nástroj </w:t>
      </w:r>
    </w:p>
    <w:p w:rsidR="006D67F1" w:rsidRPr="009973DB" w:rsidRDefault="006D67F1"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47740">
        <w:tc>
          <w:tcPr>
            <w:tcW w:w="2282" w:type="dxa"/>
            <w:shd w:val="clear" w:color="auto" w:fill="ECFFC3"/>
          </w:tcPr>
          <w:p w:rsidR="006D67F1" w:rsidRPr="009973DB" w:rsidRDefault="006D67F1" w:rsidP="00A47740">
            <w:pPr>
              <w:rPr>
                <w:b/>
              </w:rPr>
            </w:pPr>
          </w:p>
        </w:tc>
        <w:tc>
          <w:tcPr>
            <w:tcW w:w="6788" w:type="dxa"/>
            <w:shd w:val="clear" w:color="auto" w:fill="ECFFC3"/>
          </w:tcPr>
          <w:p w:rsidR="006D67F1" w:rsidRPr="009973DB" w:rsidRDefault="006D67F1" w:rsidP="00A47740">
            <w:pPr>
              <w:ind w:left="38"/>
              <w:rPr>
                <w:b/>
              </w:rPr>
            </w:pP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Cíle finančního nástroje</w:t>
            </w:r>
          </w:p>
        </w:tc>
        <w:tc>
          <w:tcPr>
            <w:tcW w:w="6788" w:type="dxa"/>
            <w:shd w:val="clear" w:color="auto" w:fill="FFFFFF"/>
            <w:noWrap/>
          </w:tcPr>
          <w:p w:rsidR="006D67F1" w:rsidRPr="009973DB" w:rsidRDefault="006D67F1" w:rsidP="00A47740">
            <w:r w:rsidRPr="009973DB">
              <w:t>Zvýhodněné úvěry mají za cíl primárně řešit problém rostoucího diferenciálu mezi sazbami úvěrů pro MSP a velké podniky, který negativně ovlivňuje tržní prostředí a náklady MSP na externí financování dalšího rozvoje.</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rsidP="00A47740"/>
          <w:p w:rsidR="006D67F1" w:rsidRPr="009973DB" w:rsidRDefault="006D67F1" w:rsidP="00A47740">
            <w:r w:rsidRPr="009973DB">
              <w:t>Podpora je určena pro financování investičních záměrů rozvoje MSP. Primárně je podpora určena pro investice do technologie, dlouhodobého nehmotného majetku eventuálně do nemovitého majetku a souvisejících provozních nákladů.</w:t>
            </w:r>
          </w:p>
          <w:p w:rsidR="006D67F1" w:rsidRPr="009973DB" w:rsidRDefault="006D67F1" w:rsidP="00A47740">
            <w:pPr>
              <w:rPr>
                <w:b/>
              </w:rPr>
            </w:pP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Forma podpory</w:t>
            </w:r>
          </w:p>
        </w:tc>
        <w:tc>
          <w:tcPr>
            <w:tcW w:w="6788" w:type="dxa"/>
            <w:shd w:val="clear" w:color="auto" w:fill="FFFFFF"/>
            <w:noWrap/>
          </w:tcPr>
          <w:p w:rsidR="006D67F1" w:rsidRPr="009973DB" w:rsidRDefault="006D67F1">
            <w:pPr>
              <w:rPr>
                <w:rFonts w:cs="Calibri"/>
                <w:szCs w:val="22"/>
              </w:rPr>
            </w:pPr>
            <w:r w:rsidRPr="009973DB">
              <w:rPr>
                <w:rFonts w:cs="Calibri"/>
                <w:szCs w:val="22"/>
              </w:rPr>
              <w:t>Zvýhodněný úvěr se sníženou úrokovou sazbou a delší dobou splatnosti</w:t>
            </w:r>
          </w:p>
          <w:p w:rsidR="006D67F1" w:rsidRPr="009973DB" w:rsidRDefault="006D67F1" w:rsidP="00C72C85">
            <w:pPr>
              <w:rPr>
                <w:rFonts w:cs="Calibri"/>
                <w:b/>
                <w:bCs/>
                <w:color w:val="365F91"/>
                <w:sz w:val="26"/>
                <w:szCs w:val="22"/>
              </w:rPr>
            </w:pPr>
          </w:p>
          <w:p w:rsidR="006D67F1" w:rsidRPr="009973DB" w:rsidRDefault="006D67F1">
            <w:r w:rsidRPr="009973DB">
              <w:rPr>
                <w:rFonts w:cs="Calibri"/>
                <w:szCs w:val="22"/>
              </w:rPr>
              <w:t>Podmíněný příspěvek na úhradu úroků</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Výše podpory</w:t>
            </w:r>
          </w:p>
        </w:tc>
        <w:tc>
          <w:tcPr>
            <w:tcW w:w="6788" w:type="dxa"/>
            <w:shd w:val="clear" w:color="auto" w:fill="FFFFFF"/>
            <w:noWrap/>
          </w:tcPr>
          <w:p w:rsidR="006D67F1" w:rsidRPr="009973DB" w:rsidRDefault="006D67F1" w:rsidP="00A47740">
            <w:r w:rsidRPr="009973DB">
              <w:t xml:space="preserve">Je očekávána průměrná výše projektu okolo 300 000 EUR, minimálně však 25 000 EUR. Zvýhodněný úvěr je poskytován na max. 60 % způsobilých výdajů projektu, maximálně ve výši </w:t>
            </w:r>
            <w:smartTag w:uri="urn:schemas-microsoft-com:office:smarttags" w:element="metricconverter">
              <w:smartTagPr>
                <w:attr w:name="ProductID" w:val="100 mil"/>
              </w:smartTagPr>
              <w:r w:rsidRPr="009973DB">
                <w:t>100 mil</w:t>
              </w:r>
            </w:smartTag>
            <w:r w:rsidRPr="009973DB">
              <w:t>. Kč.</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47740"/>
          <w:p w:rsidR="006D67F1" w:rsidRPr="009973DB" w:rsidRDefault="006D67F1" w:rsidP="00A47740">
            <w:r w:rsidRPr="009973DB">
              <w:t xml:space="preserve">Podpora bude poskytována formou úvěru s nižší úrokovou sazbou a/nebo delší dobou splatnosti. Příjemce úvěru vstoupí do smluvního vztahu s vybranou bankovní institucí.  </w:t>
            </w:r>
          </w:p>
          <w:p w:rsidR="006D67F1" w:rsidRPr="009973DB" w:rsidRDefault="006D67F1" w:rsidP="00A47740"/>
          <w:p w:rsidR="006D67F1" w:rsidRPr="009973DB" w:rsidRDefault="006D67F1" w:rsidP="00A47740">
            <w:r w:rsidRPr="009973DB">
              <w:t xml:space="preserve">Z dotazníkového šetření vyplývá aktuální průměrná úroková sazba pro MSP je cca 3,9 % p.a.Deloitte Advisory dle dosavadních analýz navrhuje úrokovou míru FN pro konečného příjemce maximálně ve výši 2% p.a. – pro dosažení takto nízké sazby je nezbytné, aby sazba fondu byla maximálně 1%. </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A47740">
            <w:r w:rsidRPr="009973DB">
              <w:t>Dle dosavadních jednání se zainteresovanými skupinami na přípravě OP PIK 2014-2020 byla identifikována potřeba povzbuzení potenciálních spolufinancujících subjektů k zapojení se do budovaných struktur na úrovni jednotlivých projektů. Míra zapojení veřejných zdrojů – podíl je nutné nastavit na základě diskuze se zainteresovanými subjekty a potenciálními spolufinancujícími subjekty .</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Očekávaná alokace</w:t>
            </w:r>
          </w:p>
        </w:tc>
        <w:tc>
          <w:tcPr>
            <w:tcW w:w="6788" w:type="dxa"/>
            <w:shd w:val="clear" w:color="auto" w:fill="FFFFFF"/>
            <w:noWrap/>
          </w:tcPr>
          <w:p w:rsidR="006D67F1" w:rsidRPr="009973DB" w:rsidRDefault="006D67F1">
            <w:r w:rsidRPr="009973DB">
              <w:t>Doporučujeme úvěrový finanční nástroj využít pro 30-45 % alokace specifického cíle 2.1</w:t>
            </w:r>
          </w:p>
        </w:tc>
      </w:tr>
    </w:tbl>
    <w:p w:rsidR="006D67F1" w:rsidRPr="009973DB" w:rsidRDefault="006D67F1" w:rsidP="00CE3165"/>
    <w:p w:rsidR="006D67F1" w:rsidRPr="009973DB" w:rsidRDefault="006D67F1" w:rsidP="00CE3165">
      <w:pPr>
        <w:pStyle w:val="CaptionIntroductionparagraph"/>
      </w:pPr>
      <w:r w:rsidRPr="009973DB">
        <w:t>Individuální záruka (SC 2.1)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47740">
        <w:tc>
          <w:tcPr>
            <w:tcW w:w="2282" w:type="dxa"/>
            <w:shd w:val="clear" w:color="auto" w:fill="ECFFC3"/>
          </w:tcPr>
          <w:p w:rsidR="006D67F1" w:rsidRPr="009973DB" w:rsidRDefault="006D67F1" w:rsidP="00A47740">
            <w:pPr>
              <w:rPr>
                <w:b/>
              </w:rPr>
            </w:pPr>
          </w:p>
        </w:tc>
        <w:tc>
          <w:tcPr>
            <w:tcW w:w="6788" w:type="dxa"/>
            <w:shd w:val="clear" w:color="auto" w:fill="ECFFC3"/>
          </w:tcPr>
          <w:p w:rsidR="006D67F1" w:rsidRPr="009973DB" w:rsidRDefault="006D67F1" w:rsidP="00A47740">
            <w:pPr>
              <w:ind w:left="38"/>
              <w:rPr>
                <w:b/>
              </w:rPr>
            </w:pP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Cíle finančního nástroje</w:t>
            </w:r>
          </w:p>
        </w:tc>
        <w:tc>
          <w:tcPr>
            <w:tcW w:w="6788" w:type="dxa"/>
            <w:shd w:val="clear" w:color="auto" w:fill="FFFFFF"/>
            <w:noWrap/>
          </w:tcPr>
          <w:p w:rsidR="006D67F1" w:rsidRPr="009973DB" w:rsidRDefault="006D67F1">
            <w:r w:rsidRPr="009973DB">
              <w:t>Záruky za bankovní úvěry by měly řešit primárně tržní selhání v oblasti rizikovějších MSP bez odpovídajícího zajištění, které mají obtížnější přístup k financování kvůli konzervativnímu přístupu bank.</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rsidP="00C1335E">
            <w:r w:rsidRPr="009973DB">
              <w:t>Podpora je určena pro financování investičních záměrů rozvoje MSP. Primárně je podpora určena pro investice do technologie, dlouhodobého nehmotného majetku eventuálně do nemovitého majetku a souvisejících provozních nákladů.</w:t>
            </w:r>
          </w:p>
          <w:p w:rsidR="006D67F1" w:rsidRPr="009973DB" w:rsidRDefault="006D67F1" w:rsidP="00A47740">
            <w:pPr>
              <w:rPr>
                <w:b/>
              </w:rPr>
            </w:pP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Forma podpory</w:t>
            </w:r>
          </w:p>
        </w:tc>
        <w:tc>
          <w:tcPr>
            <w:tcW w:w="6788" w:type="dxa"/>
            <w:shd w:val="clear" w:color="auto" w:fill="FFFFFF"/>
            <w:noWrap/>
          </w:tcPr>
          <w:p w:rsidR="006D67F1" w:rsidRPr="009973DB" w:rsidRDefault="006D67F1" w:rsidP="00A47740">
            <w:r w:rsidRPr="009973DB">
              <w:t>Finanční nástroj bude poskytovat podporu formou záruky úvěrové instituci za konkrétní úvěr na podporovaný účel. Distributorem úvěrů konečným příjemcům bude úvěrující instituce.</w:t>
            </w:r>
          </w:p>
          <w:p w:rsidR="006D67F1" w:rsidRPr="009973DB" w:rsidRDefault="006D67F1"/>
          <w:p w:rsidR="006D67F1" w:rsidRPr="009973DB" w:rsidRDefault="006D67F1">
            <w:r w:rsidRPr="009973DB">
              <w:rPr>
                <w:rFonts w:cs="Calibri"/>
                <w:szCs w:val="22"/>
              </w:rPr>
              <w:t>Podmíněný příspěvek na úhradu úroků</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Výše podpory</w:t>
            </w:r>
          </w:p>
        </w:tc>
        <w:tc>
          <w:tcPr>
            <w:tcW w:w="6788" w:type="dxa"/>
            <w:shd w:val="clear" w:color="auto" w:fill="FFFFFF"/>
            <w:noWrap/>
          </w:tcPr>
          <w:p w:rsidR="006D67F1" w:rsidRPr="009973DB" w:rsidRDefault="006D67F1">
            <w:r w:rsidRPr="009973DB">
              <w:t xml:space="preserve">Očekává se průměrná výše záruky v rozmezí500 000-800 000 EUR a průměrná výše úvěru přibližně 700 000 -1 000 000 EUR. Záruky budou poskytovány až do výše 80 % jistiny úvěru, maximálně však </w:t>
            </w:r>
            <w:smartTag w:uri="urn:schemas-microsoft-com:office:smarttags" w:element="metricconverter">
              <w:smartTagPr>
                <w:attr w:name="ProductID" w:val="100 mil"/>
              </w:smartTagPr>
              <w:r w:rsidRPr="009973DB">
                <w:t>100 mil</w:t>
              </w:r>
            </w:smartTag>
            <w:r w:rsidRPr="009973DB">
              <w:t>. Kč.</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47740">
            <w:r w:rsidRPr="009973DB">
              <w:t xml:space="preserve">Podpora bude poskytována formou záruky vybraného implementačního partnera přímo úvěrové instituci klienta na bázi jednotlivých obchodních případů.   </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A47740">
            <w:pPr>
              <w:contextualSpacing/>
            </w:pPr>
            <w:r w:rsidRPr="009973DB">
              <w:t>Bankovní subjekty mají zájem klienty úvěrovat, avšak s ohledem na riziko spojené s některými obchodními případy tak nečiní. Částečná eliminace rizika umožní bankám zapůjčit další objem finančních prostředků, aniž by se provinily proti stávajícím procesům pro řízení rizika.</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Očekávaná alokace</w:t>
            </w:r>
          </w:p>
        </w:tc>
        <w:tc>
          <w:tcPr>
            <w:tcW w:w="6788" w:type="dxa"/>
            <w:shd w:val="clear" w:color="auto" w:fill="FFFFFF"/>
            <w:noWrap/>
          </w:tcPr>
          <w:p w:rsidR="006D67F1" w:rsidRPr="009973DB" w:rsidRDefault="006D67F1">
            <w:r w:rsidRPr="009973DB">
              <w:t>Doporučujeme pro finanční nástroj záruky využít 40-50% alokace specifického cíle 2.1.</w:t>
            </w:r>
          </w:p>
        </w:tc>
      </w:tr>
    </w:tbl>
    <w:p w:rsidR="006D67F1" w:rsidRPr="009973DB" w:rsidRDefault="006D67F1" w:rsidP="00CE3165">
      <w:pPr>
        <w:pStyle w:val="CaptionIntroductionparagraph"/>
      </w:pPr>
    </w:p>
    <w:p w:rsidR="006D67F1" w:rsidRPr="009973DB" w:rsidRDefault="006D67F1" w:rsidP="00CE3165">
      <w:pPr>
        <w:pStyle w:val="CaptionIntroductionparagraph"/>
      </w:pPr>
      <w:r w:rsidRPr="009973DB">
        <w:t>Portfolio záruka (2.1)</w:t>
      </w:r>
    </w:p>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47740">
        <w:tc>
          <w:tcPr>
            <w:tcW w:w="2282" w:type="dxa"/>
            <w:shd w:val="clear" w:color="auto" w:fill="ECFFC3"/>
          </w:tcPr>
          <w:p w:rsidR="006D67F1" w:rsidRPr="009973DB" w:rsidRDefault="006D67F1" w:rsidP="00A47740">
            <w:pPr>
              <w:rPr>
                <w:b/>
              </w:rPr>
            </w:pPr>
          </w:p>
        </w:tc>
        <w:tc>
          <w:tcPr>
            <w:tcW w:w="6788" w:type="dxa"/>
            <w:shd w:val="clear" w:color="auto" w:fill="ECFFC3"/>
          </w:tcPr>
          <w:p w:rsidR="006D67F1" w:rsidRPr="009973DB" w:rsidRDefault="006D67F1" w:rsidP="00A47740">
            <w:pPr>
              <w:ind w:left="38"/>
              <w:rPr>
                <w:b/>
              </w:rPr>
            </w:pP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Cíle finančního nástroje</w:t>
            </w:r>
          </w:p>
        </w:tc>
        <w:tc>
          <w:tcPr>
            <w:tcW w:w="6788" w:type="dxa"/>
            <w:shd w:val="clear" w:color="auto" w:fill="FFFFFF"/>
            <w:noWrap/>
          </w:tcPr>
          <w:p w:rsidR="006D67F1" w:rsidRPr="009973DB" w:rsidRDefault="006D67F1">
            <w:r w:rsidRPr="009973DB">
              <w:t>Záruky za bankovní úvěry by měly řešit primárně tržní selhání v oblasti rizikovějších MSP bez odpovídajícího zajištění, které mají obtížnější přístup k financování kvůli konzervativnímu přístupu bank.</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pPr>
              <w:rPr>
                <w:b/>
              </w:rPr>
            </w:pPr>
            <w:r w:rsidRPr="009973DB">
              <w:t>Podpora je určena pro financování investičních záměrů rozvoje MSP. Primárně je podpora určena pro investice do technologie, dlouhodobého nehmotného majetku eventuálně do nemovitého majetku a souvisejících provozních nákladů. Lze podporovat pracovní kapitál.</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Forma podpory</w:t>
            </w:r>
          </w:p>
        </w:tc>
        <w:tc>
          <w:tcPr>
            <w:tcW w:w="6788" w:type="dxa"/>
            <w:shd w:val="clear" w:color="auto" w:fill="FFFFFF"/>
            <w:noWrap/>
          </w:tcPr>
          <w:p w:rsidR="006D67F1" w:rsidRPr="009973DB" w:rsidRDefault="006D67F1" w:rsidP="00C5772B">
            <w:r w:rsidRPr="009973DB">
              <w:t>Finanční nástroj bude poskytovat podporu formou záruky úvěrové instituci za konkrétní úvěr na podporovaný účel. Distributorem úvěrů konečným příjemcům bude úvěrující instituce.</w:t>
            </w:r>
          </w:p>
          <w:p w:rsidR="006D67F1" w:rsidRPr="009973DB" w:rsidRDefault="006D67F1" w:rsidP="00C5772B"/>
          <w:p w:rsidR="006D67F1" w:rsidRPr="009973DB" w:rsidRDefault="006D67F1">
            <w:r w:rsidRPr="009973DB">
              <w:rPr>
                <w:rFonts w:cs="Calibri"/>
                <w:szCs w:val="22"/>
              </w:rPr>
              <w:t>Podmíněný příspěvek na úhradu úroků</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Výše podpory</w:t>
            </w:r>
          </w:p>
        </w:tc>
        <w:tc>
          <w:tcPr>
            <w:tcW w:w="6788" w:type="dxa"/>
            <w:shd w:val="clear" w:color="auto" w:fill="FFFFFF"/>
            <w:noWrap/>
          </w:tcPr>
          <w:p w:rsidR="006D67F1" w:rsidRPr="009973DB" w:rsidRDefault="006D67F1" w:rsidP="00A47740">
            <w:r w:rsidRPr="009973DB">
              <w:t xml:space="preserve">Očekává se průměrná výše záruky okolo 200 000 EUR a průměrná výše úvěru přibližně 250 000 EUR. Záruky budou poskytovány až do výše 80 % jistiny úvěru, maximálně však </w:t>
            </w:r>
            <w:smartTag w:uri="urn:schemas-microsoft-com:office:smarttags" w:element="metricconverter">
              <w:smartTagPr>
                <w:attr w:name="ProductID" w:val="100 mil"/>
              </w:smartTagPr>
              <w:r w:rsidRPr="009973DB">
                <w:t>100 mil</w:t>
              </w:r>
            </w:smartTag>
            <w:r w:rsidRPr="009973DB">
              <w:t>. Kč.</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47740">
            <w:r w:rsidRPr="009973DB">
              <w:t xml:space="preserve">Podpora bude poskytována formou záruky vybraného implementačního partnera přímo úvěrové instituci klienta na bázi jednotlivých obchodních případů.   </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A47740">
            <w:pPr>
              <w:contextualSpacing/>
            </w:pPr>
            <w:r w:rsidRPr="009973DB">
              <w:t>Bankovní subjekty mají zájem klienty úvěrovat, avšak s ohledem na riziko spojené s některými obchodními případy tak nečiní. Částečná eliminace rizika umožní bankám zapůjčit další objem finančních prostředků, aniž by se provinily proti stávajícím procesům pro řízení rizika.</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Očekávaná alokace</w:t>
            </w:r>
          </w:p>
        </w:tc>
        <w:tc>
          <w:tcPr>
            <w:tcW w:w="6788" w:type="dxa"/>
            <w:shd w:val="clear" w:color="auto" w:fill="FFFFFF"/>
            <w:noWrap/>
          </w:tcPr>
          <w:p w:rsidR="006D67F1" w:rsidRPr="009973DB" w:rsidRDefault="006D67F1" w:rsidP="00A47740">
            <w:r w:rsidRPr="009973DB">
              <w:t>Doporučujeme pro finanční nástroj záruky využít 40-50 % alokace specifického cíle 2.1.</w:t>
            </w:r>
          </w:p>
        </w:tc>
      </w:tr>
    </w:tbl>
    <w:p w:rsidR="006D67F1" w:rsidRPr="009973DB" w:rsidRDefault="006D67F1" w:rsidP="00CE3165"/>
    <w:p w:rsidR="006D67F1" w:rsidRPr="009973DB" w:rsidRDefault="006D67F1" w:rsidP="006F771D">
      <w:pPr>
        <w:pStyle w:val="Heading3"/>
      </w:pPr>
      <w:bookmarkStart w:id="1099" w:name="_Toc416383985"/>
      <w:bookmarkStart w:id="1100" w:name="_Toc416447971"/>
      <w:bookmarkStart w:id="1101" w:name="_Toc416383986"/>
      <w:bookmarkStart w:id="1102" w:name="_Toc416447972"/>
      <w:bookmarkStart w:id="1103" w:name="_Toc416383987"/>
      <w:bookmarkStart w:id="1104" w:name="_Toc416447973"/>
      <w:bookmarkStart w:id="1105" w:name="_Toc416383988"/>
      <w:bookmarkStart w:id="1106" w:name="_Toc416447974"/>
      <w:bookmarkStart w:id="1107" w:name="_Toc416383989"/>
      <w:bookmarkStart w:id="1108" w:name="_Toc416447975"/>
      <w:bookmarkStart w:id="1109" w:name="_Toc416383990"/>
      <w:bookmarkStart w:id="1110" w:name="_Toc416447976"/>
      <w:bookmarkStart w:id="1111" w:name="_Toc416383991"/>
      <w:bookmarkStart w:id="1112" w:name="_Toc416447977"/>
      <w:bookmarkStart w:id="1113" w:name="_Toc416383992"/>
      <w:bookmarkStart w:id="1114" w:name="_Toc416447978"/>
      <w:bookmarkStart w:id="1115" w:name="_Toc416383993"/>
      <w:bookmarkStart w:id="1116" w:name="_Toc416447979"/>
      <w:bookmarkStart w:id="1117" w:name="_Toc416383994"/>
      <w:bookmarkStart w:id="1118" w:name="_Toc416447980"/>
      <w:bookmarkStart w:id="1119" w:name="_Toc416383995"/>
      <w:bookmarkStart w:id="1120" w:name="_Toc416447981"/>
      <w:bookmarkStart w:id="1121" w:name="_Toc416383996"/>
      <w:bookmarkStart w:id="1122" w:name="_Toc416447982"/>
      <w:bookmarkStart w:id="1123" w:name="_Toc416383997"/>
      <w:bookmarkStart w:id="1124" w:name="_Toc416447983"/>
      <w:bookmarkStart w:id="1125" w:name="_Toc416383998"/>
      <w:bookmarkStart w:id="1126" w:name="_Toc416447984"/>
      <w:bookmarkStart w:id="1127" w:name="_Toc416383999"/>
      <w:bookmarkStart w:id="1128" w:name="_Toc416447985"/>
      <w:bookmarkStart w:id="1129" w:name="_Toc416384000"/>
      <w:bookmarkStart w:id="1130" w:name="_Toc416447986"/>
      <w:bookmarkStart w:id="1131" w:name="_Toc416384001"/>
      <w:bookmarkStart w:id="1132" w:name="_Toc416447987"/>
      <w:bookmarkStart w:id="1133" w:name="_Toc416384002"/>
      <w:bookmarkStart w:id="1134" w:name="_Toc416447988"/>
      <w:bookmarkStart w:id="1135" w:name="_Toc416384003"/>
      <w:bookmarkStart w:id="1136" w:name="_Toc416447989"/>
      <w:bookmarkStart w:id="1137" w:name="_Toc416384004"/>
      <w:bookmarkStart w:id="1138" w:name="_Toc416447990"/>
      <w:bookmarkStart w:id="1139" w:name="_Toc416384005"/>
      <w:bookmarkStart w:id="1140" w:name="_Toc416447991"/>
      <w:bookmarkStart w:id="1141" w:name="_Toc416384006"/>
      <w:bookmarkStart w:id="1142" w:name="_Toc416447992"/>
      <w:bookmarkStart w:id="1143" w:name="_Toc416384007"/>
      <w:bookmarkStart w:id="1144" w:name="_Toc416447993"/>
      <w:bookmarkStart w:id="1145" w:name="_Toc416384008"/>
      <w:bookmarkStart w:id="1146" w:name="_Toc416447994"/>
      <w:bookmarkStart w:id="1147" w:name="_Toc416384009"/>
      <w:bookmarkStart w:id="1148" w:name="_Toc416447995"/>
      <w:bookmarkStart w:id="1149" w:name="_Toc416384010"/>
      <w:bookmarkStart w:id="1150" w:name="_Toc416447996"/>
      <w:bookmarkStart w:id="1151" w:name="_Toc416384011"/>
      <w:bookmarkStart w:id="1152" w:name="_Toc416447997"/>
      <w:bookmarkStart w:id="1153" w:name="_Toc416384012"/>
      <w:bookmarkStart w:id="1154" w:name="_Toc416447998"/>
      <w:bookmarkStart w:id="1155" w:name="_Toc416384013"/>
      <w:bookmarkStart w:id="1156" w:name="_Toc416447999"/>
      <w:bookmarkStart w:id="1157" w:name="_Toc416384014"/>
      <w:bookmarkStart w:id="1158" w:name="_Toc416448000"/>
      <w:bookmarkStart w:id="1159" w:name="_Toc416384015"/>
      <w:bookmarkStart w:id="1160" w:name="_Toc416448001"/>
      <w:bookmarkStart w:id="1161" w:name="_Toc416384016"/>
      <w:bookmarkStart w:id="1162" w:name="_Toc416448002"/>
      <w:bookmarkStart w:id="1163" w:name="_Toc416384017"/>
      <w:bookmarkStart w:id="1164" w:name="_Toc416448003"/>
      <w:bookmarkStart w:id="1165" w:name="_Toc416384018"/>
      <w:bookmarkStart w:id="1166" w:name="_Toc416448004"/>
      <w:bookmarkStart w:id="1167" w:name="_Toc416384019"/>
      <w:bookmarkStart w:id="1168" w:name="_Toc416448005"/>
      <w:bookmarkStart w:id="1169" w:name="_Toc416384020"/>
      <w:bookmarkStart w:id="1170" w:name="_Toc416448006"/>
      <w:bookmarkStart w:id="1171" w:name="_Toc416384021"/>
      <w:bookmarkStart w:id="1172" w:name="_Toc416448007"/>
      <w:bookmarkStart w:id="1173" w:name="_Toc416384022"/>
      <w:bookmarkStart w:id="1174" w:name="_Toc416448008"/>
      <w:bookmarkStart w:id="1175" w:name="_Toc416384023"/>
      <w:bookmarkStart w:id="1176" w:name="_Toc416448009"/>
      <w:bookmarkStart w:id="1177" w:name="_Toc416384024"/>
      <w:bookmarkStart w:id="1178" w:name="_Toc416448010"/>
      <w:bookmarkStart w:id="1179" w:name="_Toc416384025"/>
      <w:bookmarkStart w:id="1180" w:name="_Toc416448011"/>
      <w:bookmarkStart w:id="1181" w:name="_Toc416384026"/>
      <w:bookmarkStart w:id="1182" w:name="_Toc416448012"/>
      <w:bookmarkStart w:id="1183" w:name="_Toc416384027"/>
      <w:bookmarkStart w:id="1184" w:name="_Toc416448013"/>
      <w:bookmarkStart w:id="1185" w:name="_Toc416384028"/>
      <w:bookmarkStart w:id="1186" w:name="_Toc416448014"/>
      <w:bookmarkStart w:id="1187" w:name="_Toc416384029"/>
      <w:bookmarkStart w:id="1188" w:name="_Toc416448015"/>
      <w:bookmarkStart w:id="1189" w:name="_Toc416384030"/>
      <w:bookmarkStart w:id="1190" w:name="_Toc416448016"/>
      <w:bookmarkStart w:id="1191" w:name="_Toc416384031"/>
      <w:bookmarkStart w:id="1192" w:name="_Toc416448017"/>
      <w:bookmarkStart w:id="1193" w:name="_Toc416384032"/>
      <w:bookmarkStart w:id="1194" w:name="_Toc416448018"/>
      <w:bookmarkStart w:id="1195" w:name="_Toc416384033"/>
      <w:bookmarkStart w:id="1196" w:name="_Toc416448019"/>
      <w:bookmarkStart w:id="1197" w:name="_Toc416384034"/>
      <w:bookmarkStart w:id="1198" w:name="_Toc416448020"/>
      <w:bookmarkStart w:id="1199" w:name="_Toc416384035"/>
      <w:bookmarkStart w:id="1200" w:name="_Toc416448021"/>
      <w:bookmarkStart w:id="1201" w:name="_Toc416384036"/>
      <w:bookmarkStart w:id="1202" w:name="_Toc416448022"/>
      <w:bookmarkStart w:id="1203" w:name="_Toc416384037"/>
      <w:bookmarkStart w:id="1204" w:name="_Toc416448023"/>
      <w:bookmarkStart w:id="1205" w:name="_Toc416384038"/>
      <w:bookmarkStart w:id="1206" w:name="_Toc416448024"/>
      <w:bookmarkStart w:id="1207" w:name="_Toc416384039"/>
      <w:bookmarkStart w:id="1208" w:name="_Toc416448025"/>
      <w:bookmarkStart w:id="1209" w:name="_Toc416384040"/>
      <w:bookmarkStart w:id="1210" w:name="_Toc416448026"/>
      <w:bookmarkStart w:id="1211" w:name="_Toc416909399"/>
      <w:bookmarkStart w:id="1212" w:name="_Toc417544782"/>
      <w:bookmarkStart w:id="1213" w:name="_Toc416909401"/>
      <w:bookmarkStart w:id="1214" w:name="_Toc417544784"/>
      <w:bookmarkStart w:id="1215" w:name="_Toc416909402"/>
      <w:bookmarkStart w:id="1216" w:name="_Toc417544785"/>
      <w:bookmarkStart w:id="1217" w:name="_Toc416909403"/>
      <w:bookmarkStart w:id="1218" w:name="_Toc417544786"/>
      <w:bookmarkStart w:id="1219" w:name="_Toc416909408"/>
      <w:bookmarkStart w:id="1220" w:name="_Toc417544791"/>
      <w:bookmarkStart w:id="1221" w:name="_Toc416909427"/>
      <w:bookmarkStart w:id="1222" w:name="_Toc417544810"/>
      <w:bookmarkStart w:id="1223" w:name="_Toc416909449"/>
      <w:bookmarkStart w:id="1224" w:name="_Toc417544832"/>
      <w:bookmarkStart w:id="1225" w:name="_Toc416909451"/>
      <w:bookmarkStart w:id="1226" w:name="_Toc417544834"/>
      <w:bookmarkStart w:id="1227" w:name="_Toc416909453"/>
      <w:bookmarkStart w:id="1228" w:name="_Toc417544836"/>
      <w:bookmarkStart w:id="1229" w:name="_Toc416909475"/>
      <w:bookmarkStart w:id="1230" w:name="_Toc417544858"/>
      <w:bookmarkStart w:id="1231" w:name="_Toc416909497"/>
      <w:bookmarkStart w:id="1232" w:name="_Toc417544880"/>
      <w:bookmarkStart w:id="1233" w:name="_Toc416909498"/>
      <w:bookmarkStart w:id="1234" w:name="_Toc417544881"/>
      <w:bookmarkStart w:id="1235" w:name="_Toc416909499"/>
      <w:bookmarkStart w:id="1236" w:name="_Toc417544882"/>
      <w:bookmarkStart w:id="1237" w:name="_Toc416909502"/>
      <w:bookmarkStart w:id="1238" w:name="_Toc417544885"/>
      <w:bookmarkStart w:id="1239" w:name="_Toc416909515"/>
      <w:bookmarkStart w:id="1240" w:name="_Toc417544898"/>
      <w:bookmarkStart w:id="1241" w:name="_Toc416909519"/>
      <w:bookmarkStart w:id="1242" w:name="_Toc417544902"/>
      <w:bookmarkStart w:id="1243" w:name="_Toc416909523"/>
      <w:bookmarkStart w:id="1244" w:name="_Toc417544906"/>
      <w:bookmarkStart w:id="1245" w:name="_Toc416909527"/>
      <w:bookmarkStart w:id="1246" w:name="_Toc417544910"/>
      <w:bookmarkStart w:id="1247" w:name="_Toc416909535"/>
      <w:bookmarkStart w:id="1248" w:name="_Toc417544918"/>
      <w:bookmarkStart w:id="1249" w:name="_Toc416909539"/>
      <w:bookmarkStart w:id="1250" w:name="_Toc417544922"/>
      <w:bookmarkStart w:id="1251" w:name="_Toc416909543"/>
      <w:bookmarkStart w:id="1252" w:name="_Toc417544926"/>
      <w:bookmarkStart w:id="1253" w:name="_Toc416909547"/>
      <w:bookmarkStart w:id="1254" w:name="_Toc417544930"/>
      <w:bookmarkStart w:id="1255" w:name="_Toc416909555"/>
      <w:bookmarkStart w:id="1256" w:name="_Toc417544938"/>
      <w:bookmarkStart w:id="1257" w:name="_Toc416909559"/>
      <w:bookmarkStart w:id="1258" w:name="_Toc417544942"/>
      <w:bookmarkStart w:id="1259" w:name="_Toc416909563"/>
      <w:bookmarkStart w:id="1260" w:name="_Toc417544946"/>
      <w:bookmarkStart w:id="1261" w:name="_Toc416909567"/>
      <w:bookmarkStart w:id="1262" w:name="_Toc417544950"/>
      <w:bookmarkStart w:id="1263" w:name="_Toc416909568"/>
      <w:bookmarkStart w:id="1264" w:name="_Toc417544951"/>
      <w:bookmarkStart w:id="1265" w:name="_Toc416909571"/>
      <w:bookmarkStart w:id="1266" w:name="_Toc417544954"/>
      <w:bookmarkStart w:id="1267" w:name="_Toc416909587"/>
      <w:bookmarkStart w:id="1268" w:name="_Toc417544970"/>
      <w:bookmarkStart w:id="1269" w:name="_Toc416909592"/>
      <w:bookmarkStart w:id="1270" w:name="_Toc417544975"/>
      <w:bookmarkStart w:id="1271" w:name="_Toc416909597"/>
      <w:bookmarkStart w:id="1272" w:name="_Toc417544980"/>
      <w:bookmarkStart w:id="1273" w:name="_Toc416909602"/>
      <w:bookmarkStart w:id="1274" w:name="_Toc417544985"/>
      <w:bookmarkStart w:id="1275" w:name="_Toc416909612"/>
      <w:bookmarkStart w:id="1276" w:name="_Toc417544995"/>
      <w:bookmarkStart w:id="1277" w:name="_Toc416909617"/>
      <w:bookmarkStart w:id="1278" w:name="_Toc417545000"/>
      <w:bookmarkStart w:id="1279" w:name="_Toc416909622"/>
      <w:bookmarkStart w:id="1280" w:name="_Toc417545005"/>
      <w:bookmarkStart w:id="1281" w:name="_Toc416909627"/>
      <w:bookmarkStart w:id="1282" w:name="_Toc417545010"/>
      <w:bookmarkStart w:id="1283" w:name="_Toc416909637"/>
      <w:bookmarkStart w:id="1284" w:name="_Toc417545020"/>
      <w:bookmarkStart w:id="1285" w:name="_Toc416909642"/>
      <w:bookmarkStart w:id="1286" w:name="_Toc417545025"/>
      <w:bookmarkStart w:id="1287" w:name="_Toc416909647"/>
      <w:bookmarkStart w:id="1288" w:name="_Toc417545030"/>
      <w:bookmarkStart w:id="1289" w:name="_Toc416909649"/>
      <w:bookmarkStart w:id="1290" w:name="_Toc417545032"/>
      <w:bookmarkStart w:id="1291" w:name="_Toc416384042"/>
      <w:bookmarkStart w:id="1292" w:name="_Toc416448028"/>
      <w:bookmarkStart w:id="1293" w:name="_Toc416384043"/>
      <w:bookmarkStart w:id="1294" w:name="_Toc416448029"/>
      <w:bookmarkStart w:id="1295" w:name="_Toc416384044"/>
      <w:bookmarkStart w:id="1296" w:name="_Toc416448030"/>
      <w:bookmarkStart w:id="1297" w:name="_Toc416384045"/>
      <w:bookmarkStart w:id="1298" w:name="_Toc416448031"/>
      <w:bookmarkStart w:id="1299" w:name="_Toc416800495"/>
      <w:bookmarkStart w:id="1300" w:name="_Toc417682941"/>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rsidRPr="009973DB">
        <w:t>Specifický cíl 2.3</w:t>
      </w:r>
      <w:bookmarkEnd w:id="1299"/>
      <w:bookmarkEnd w:id="1300"/>
    </w:p>
    <w:p w:rsidR="006D67F1" w:rsidRPr="009973DB" w:rsidRDefault="006D67F1" w:rsidP="00F87888">
      <w:pPr>
        <w:pStyle w:val="Heading4"/>
      </w:pPr>
      <w:bookmarkStart w:id="1301" w:name="_Toc416800496"/>
      <w:r w:rsidRPr="009973DB">
        <w:t>Formy finančních nástrojů a výše alokace</w:t>
      </w:r>
    </w:p>
    <w:p w:rsidR="006D67F1" w:rsidRPr="009973DB" w:rsidRDefault="006D67F1" w:rsidP="00483DA7"/>
    <w:bookmarkEnd w:id="1301"/>
    <w:p w:rsidR="006D67F1" w:rsidRPr="009973DB" w:rsidRDefault="006D67F1" w:rsidP="00483DA7">
      <w:r w:rsidRPr="009973DB">
        <w:rPr>
          <w:b/>
        </w:rPr>
        <w:t>SC 2.3 dle analýzy v bloku I. vykazuje částečný potenciál k využití finančních nástrojů, který však musí být ŘO posuzován s ohledem na dané priority specifického cíle.</w:t>
      </w:r>
      <w:r w:rsidRPr="009973DB">
        <w:t>Uplatnitelných variant veřejné podpory je zde hned několik, ovšem s odlišným zacílením a efektem.</w:t>
      </w:r>
    </w:p>
    <w:p w:rsidR="006D67F1" w:rsidRPr="009973DB" w:rsidRDefault="006D67F1" w:rsidP="00483DA7"/>
    <w:p w:rsidR="006D67F1" w:rsidRPr="009973DB" w:rsidRDefault="006D67F1" w:rsidP="00483DA7">
      <w:r w:rsidRPr="009973DB">
        <w:t>S ohledem na charakter tržního selhání doporučujeme zachovat větší část alokace pro dotační podporu, avšak za podmínky zpřesnění kritérií výběru dotačně podpořených BF tak, aby byly zasaženy skutečně potřebné projekty. Zohledněna by měla být mj. i návratnost a nákladová mezera, komplexnost revitalizace a účelnost cílového projektu.</w:t>
      </w:r>
    </w:p>
    <w:p w:rsidR="006D67F1" w:rsidRPr="009973DB" w:rsidRDefault="006D67F1" w:rsidP="00483DA7"/>
    <w:p w:rsidR="006D67F1" w:rsidRPr="009973DB" w:rsidRDefault="006D67F1" w:rsidP="00483DA7">
      <w:r w:rsidRPr="009973DB">
        <w:t>Uplatnění finančního nástroje lze doporučit v těchto formách:</w:t>
      </w:r>
    </w:p>
    <w:p w:rsidR="006D67F1" w:rsidRPr="009973DB" w:rsidRDefault="006D67F1" w:rsidP="00483DA7">
      <w:pPr>
        <w:pStyle w:val="BodyText1"/>
        <w:jc w:val="both"/>
      </w:pPr>
    </w:p>
    <w:p w:rsidR="006D67F1" w:rsidRPr="009973DB" w:rsidRDefault="006D67F1">
      <w:pPr>
        <w:pStyle w:val="Neslovannadpisy"/>
      </w:pPr>
      <w:r w:rsidRPr="009973DB">
        <w:t>Úvěrový nástroj</w:t>
      </w:r>
    </w:p>
    <w:p w:rsidR="006D67F1" w:rsidRPr="009973DB" w:rsidRDefault="006D67F1">
      <w:pPr>
        <w:rPr>
          <w:lang w:eastAsia="en-US"/>
        </w:rPr>
      </w:pPr>
      <w:r w:rsidRPr="009973DB">
        <w:rPr>
          <w:lang w:eastAsia="en-US"/>
        </w:rPr>
        <w:t>Úvěrový nástroj by měl formu</w:t>
      </w:r>
      <w:r>
        <w:rPr>
          <w:lang w:eastAsia="en-US"/>
        </w:rPr>
        <w:t xml:space="preserve"> </w:t>
      </w:r>
      <w:r w:rsidRPr="009973DB">
        <w:rPr>
          <w:b/>
          <w:lang w:eastAsia="en-US"/>
        </w:rPr>
        <w:t>zvýhodněných úvěrů se sníženou úrokovou sazbou a delší dobou splatnosti, s příspěvkem na projektovou dokumentaci a podmíněným příspěvkem na úhradu úroků v případě řádného dokončení projektu a splácení.</w:t>
      </w:r>
      <w:r w:rsidRPr="009973DB">
        <w:rPr>
          <w:lang w:eastAsia="en-US"/>
        </w:rPr>
        <w:t>Rámcové parametry a implementace jsou navrhovány ve shodě s úvěry SC 2.1, příspěvek na úhradu úroků a přípravu projektu je zde však doporučováno poskytovat ve větší míře.</w:t>
      </w:r>
    </w:p>
    <w:p w:rsidR="006D67F1" w:rsidRPr="009973DB" w:rsidRDefault="006D67F1">
      <w:pPr>
        <w:rPr>
          <w:lang w:eastAsia="en-US"/>
        </w:rPr>
      </w:pPr>
    </w:p>
    <w:p w:rsidR="006D67F1" w:rsidRPr="009973DB" w:rsidRDefault="006D67F1">
      <w:pPr>
        <w:rPr>
          <w:lang w:eastAsia="en-US"/>
        </w:rPr>
      </w:pPr>
      <w:r w:rsidRPr="009973DB">
        <w:rPr>
          <w:lang w:eastAsia="en-US"/>
        </w:rPr>
        <w:t xml:space="preserve">Cílovými objekty by byly zejména </w:t>
      </w:r>
      <w:r w:rsidRPr="009973DB">
        <w:rPr>
          <w:b/>
          <w:lang w:eastAsia="en-US"/>
        </w:rPr>
        <w:t>podnikatelské projekty rekonstrukcí zanedbaných nemovitostí</w:t>
      </w:r>
      <w:r w:rsidRPr="009973DB">
        <w:rPr>
          <w:lang w:eastAsia="en-US"/>
        </w:rPr>
        <w:t>, jejichž výsledkem by byla komplexní obnova a vytvoření moderního podnikatelského zázemí k výrobní činnosti nového druhu.</w:t>
      </w:r>
      <w:r>
        <w:rPr>
          <w:lang w:eastAsia="en-US"/>
        </w:rPr>
        <w:t xml:space="preserve"> </w:t>
      </w:r>
      <w:r w:rsidRPr="009973DB">
        <w:rPr>
          <w:b/>
          <w:lang w:eastAsia="en-US"/>
        </w:rPr>
        <w:t>Předběžné posouzení takto cíleného nástroje</w:t>
      </w:r>
      <w:r>
        <w:rPr>
          <w:b/>
          <w:lang w:eastAsia="en-US"/>
        </w:rPr>
        <w:t xml:space="preserve"> </w:t>
      </w:r>
      <w:r w:rsidRPr="009973DB">
        <w:rPr>
          <w:b/>
          <w:lang w:eastAsia="en-US"/>
        </w:rPr>
        <w:t>konstatuje možnost jeho využití</w:t>
      </w:r>
      <w:r w:rsidRPr="009973DB">
        <w:rPr>
          <w:lang w:eastAsia="en-US"/>
        </w:rPr>
        <w:t>.</w:t>
      </w:r>
    </w:p>
    <w:p w:rsidR="006D67F1" w:rsidRPr="009973DB" w:rsidRDefault="006D67F1">
      <w:pPr>
        <w:rPr>
          <w:lang w:eastAsia="en-US"/>
        </w:rPr>
      </w:pPr>
    </w:p>
    <w:p w:rsidR="006D67F1" w:rsidRPr="009973DB" w:rsidRDefault="006D67F1" w:rsidP="00A348B7">
      <w:pPr>
        <w:rPr>
          <w:lang w:eastAsia="en-US"/>
        </w:rPr>
      </w:pPr>
      <w:r w:rsidRPr="009973DB">
        <w:rPr>
          <w:b/>
          <w:lang w:eastAsia="en-US"/>
        </w:rPr>
        <w:t>Zvýhodněné úvěry by mohly využít i obce</w:t>
      </w:r>
      <w:r w:rsidRPr="009973DB">
        <w:rPr>
          <w:lang w:eastAsia="en-US"/>
        </w:rPr>
        <w:t>, které chtějí investovat do revitalizace BF za účelem přípravy podnikatelských ploch pro MSP, je však počítáno s velmi omezenou absorpční kapacitou tohoto druhu.</w:t>
      </w:r>
    </w:p>
    <w:p w:rsidR="006D67F1" w:rsidRPr="009973DB" w:rsidRDefault="006D67F1" w:rsidP="00483DA7">
      <w:pPr>
        <w:rPr>
          <w:b/>
        </w:rPr>
      </w:pPr>
    </w:p>
    <w:p w:rsidR="006D67F1" w:rsidRPr="009973DB" w:rsidRDefault="006D67F1">
      <w:pPr>
        <w:pStyle w:val="Neslovannadpisy"/>
      </w:pPr>
      <w:r>
        <w:t>Podřízené úvěry</w:t>
      </w:r>
    </w:p>
    <w:p w:rsidR="006D67F1" w:rsidRPr="009973DB" w:rsidRDefault="006D67F1" w:rsidP="00483DA7">
      <w:pPr>
        <w:rPr>
          <w:b/>
        </w:rPr>
      </w:pPr>
      <w:r w:rsidRPr="009973DB">
        <w:rPr>
          <w:b/>
        </w:rPr>
        <w:t xml:space="preserve">Za </w:t>
      </w:r>
      <w:r>
        <w:rPr>
          <w:b/>
        </w:rPr>
        <w:t>možné</w:t>
      </w:r>
      <w:r w:rsidRPr="009973DB">
        <w:rPr>
          <w:b/>
        </w:rPr>
        <w:t xml:space="preserve"> řešení </w:t>
      </w:r>
      <w:r>
        <w:rPr>
          <w:b/>
        </w:rPr>
        <w:t xml:space="preserve">určené k další diskusi </w:t>
      </w:r>
      <w:r w:rsidRPr="009973DB">
        <w:rPr>
          <w:b/>
        </w:rPr>
        <w:t xml:space="preserve">v oblasti přetváření BF na podnikatelskou infrastrukturu většího rozsahu považujeme FN v podobě </w:t>
      </w:r>
      <w:r>
        <w:rPr>
          <w:b/>
        </w:rPr>
        <w:t>podřízených úvěrů</w:t>
      </w:r>
      <w:r w:rsidRPr="009973DB">
        <w:rPr>
          <w:b/>
        </w:rPr>
        <w:t>.</w:t>
      </w:r>
    </w:p>
    <w:p w:rsidR="006D67F1" w:rsidRPr="009973DB" w:rsidRDefault="006D67F1" w:rsidP="00483DA7"/>
    <w:p w:rsidR="006D67F1" w:rsidRPr="009973DB" w:rsidRDefault="006D67F1" w:rsidP="00F95796">
      <w:r w:rsidRPr="009973DB">
        <w:t xml:space="preserve">Tento </w:t>
      </w:r>
      <w:r>
        <w:t xml:space="preserve">hypotetický </w:t>
      </w:r>
      <w:r w:rsidRPr="009973DB">
        <w:t>FN</w:t>
      </w:r>
      <w:r>
        <w:t xml:space="preserve"> je </w:t>
      </w:r>
      <w:r w:rsidRPr="009973DB">
        <w:t xml:space="preserve">určen primárně na segment velikých BF nad </w:t>
      </w:r>
      <w:smartTag w:uri="urn:schemas-microsoft-com:office:smarttags" w:element="metricconverter">
        <w:smartTagPr>
          <w:attr w:name="ProductID" w:val="10 ha"/>
        </w:smartTagPr>
        <w:r w:rsidRPr="009973DB">
          <w:t>10 ha</w:t>
        </w:r>
      </w:smartTag>
      <w:r w:rsidRPr="009973DB">
        <w:t>, u kterých existuje potenciál návratnosti investovaných prostředků.</w:t>
      </w:r>
      <w:r>
        <w:t xml:space="preserve"> </w:t>
      </w:r>
      <w:r w:rsidRPr="009973DB">
        <w:t>Tato strategie by měla být realizována prostřednictvím účelově vytvořené entity, která bude působit ve veřejném zájmu (tj. bude naplňovat cíle operačního programu a bude upřednostňovat socio-ekonomické benefity před finančními) a na účet řídícího orgánu financujícího operačního programu.</w:t>
      </w:r>
    </w:p>
    <w:p w:rsidR="006D67F1" w:rsidRPr="009973DB" w:rsidRDefault="006D67F1" w:rsidP="00F95796"/>
    <w:p w:rsidR="006D67F1" w:rsidRPr="009973DB" w:rsidRDefault="006D67F1" w:rsidP="00F95796">
      <w:r w:rsidRPr="009973DB">
        <w:t xml:space="preserve">Strategií </w:t>
      </w:r>
      <w:r>
        <w:t>FN</w:t>
      </w:r>
      <w:r w:rsidRPr="009973DB">
        <w:t xml:space="preserve"> by pak bylo vytvářet vyvážené a dlouhodobě finančně vyrovnané portfolio podnikatelských zón. </w:t>
      </w:r>
      <w:r>
        <w:t>Správce by byl zodpovědný</w:t>
      </w:r>
      <w:r w:rsidRPr="009973DB">
        <w:t xml:space="preserve"> za celou úvodní fázi projektů, tedy za nákup pozemků typu brownfields, odstranění nevyužitelných staveb, výstavbu páteřní infrastruktury či provedení nezbytných terénních úprav. Takto připravované zóny by byly přizpůsobeny potřebám malých a středních podniků z pohledu velikosti pozemků a dostupnosti či kapacit infrastruktury. </w:t>
      </w:r>
    </w:p>
    <w:p w:rsidR="006D67F1" w:rsidRPr="009973DB" w:rsidRDefault="006D67F1" w:rsidP="00F95796"/>
    <w:p w:rsidR="006D67F1" w:rsidRPr="009973DB" w:rsidRDefault="006D67F1" w:rsidP="00F95796">
      <w:r w:rsidRPr="009973DB">
        <w:t>Následně, po realizaci projektu, by byly celé zóny či jednotlivé rozvojové plochy prodány malým a středním podnikům, jež by si na těchto pozemcích postavily nové podnikatelské objekty. Jelikož by navržené schéma mělo být tržně neutrální, prodeje by byly realizovány formou veřejné nabídky a cena by byla stanovena trhem, tj. nejvyšší nabídkou.</w:t>
      </w:r>
    </w:p>
    <w:p w:rsidR="006D67F1" w:rsidRPr="009973DB" w:rsidRDefault="006D67F1" w:rsidP="00F95796"/>
    <w:p w:rsidR="006D67F1" w:rsidRPr="009973DB" w:rsidRDefault="006D67F1" w:rsidP="00C72C85">
      <w:pPr>
        <w:overflowPunct/>
        <w:autoSpaceDE/>
        <w:autoSpaceDN/>
        <w:adjustRightInd/>
        <w:spacing w:after="200" w:line="276" w:lineRule="auto"/>
        <w:textAlignment w:val="auto"/>
        <w:rPr>
          <w:b/>
        </w:rPr>
      </w:pPr>
      <w:r w:rsidRPr="009973DB">
        <w:rPr>
          <w:b/>
        </w:rPr>
        <w:t>Výrazná rizika řádného investičního zacházení se svěřenými prostředky na straně správce lze částečně řešit několika opatřeními:</w:t>
      </w:r>
    </w:p>
    <w:p w:rsidR="006D67F1" w:rsidRPr="009973DB" w:rsidRDefault="006D67F1">
      <w:pPr>
        <w:pStyle w:val="ListParagraph"/>
        <w:numPr>
          <w:ilvl w:val="0"/>
          <w:numId w:val="66"/>
        </w:numPr>
        <w:overflowPunct/>
        <w:autoSpaceDE/>
        <w:autoSpaceDN/>
        <w:adjustRightInd/>
        <w:spacing w:after="200" w:line="276" w:lineRule="auto"/>
        <w:textAlignment w:val="auto"/>
      </w:pPr>
      <w:r w:rsidRPr="009973DB">
        <w:t xml:space="preserve">Finanční prostředky ve správě </w:t>
      </w:r>
      <w:r>
        <w:t>FN</w:t>
      </w:r>
      <w:r w:rsidRPr="009973DB">
        <w:t xml:space="preserve"> by byly uloženy u </w:t>
      </w:r>
      <w:r>
        <w:t>depozitáře, který</w:t>
      </w:r>
      <w:r w:rsidRPr="009973DB">
        <w:t xml:space="preserve"> by ve</w:t>
      </w:r>
      <w:r>
        <w:t>dl</w:t>
      </w:r>
      <w:r w:rsidRPr="009973DB">
        <w:t xml:space="preserve"> k tomu to účelu zvláštně vytvořené svěřenecké účty a uvolňování prostředků by bylo vázané pouze na způsobilé výdaje, případně i na souhlas kontrolního orgánu</w:t>
      </w:r>
    </w:p>
    <w:p w:rsidR="006D67F1" w:rsidRPr="009973DB" w:rsidRDefault="006D67F1">
      <w:pPr>
        <w:pStyle w:val="ListParagraph"/>
        <w:numPr>
          <w:ilvl w:val="0"/>
          <w:numId w:val="66"/>
        </w:numPr>
        <w:overflowPunct/>
        <w:autoSpaceDE/>
        <w:autoSpaceDN/>
        <w:adjustRightInd/>
        <w:spacing w:after="200" w:line="276" w:lineRule="auto"/>
        <w:textAlignment w:val="auto"/>
      </w:pPr>
      <w:r w:rsidRPr="009973DB">
        <w:t>Pro účely přijímání klíčových investičních rozhodnutí by byl zřízen Investiční výbor, jenž by posuzoval jednotlivé obchodní případy s právem veta. Investiční výbor by měl obsahovat jak klíčové experty z řad Správce, tak nezávislé odborníky a zástupce ŘOaj.</w:t>
      </w:r>
    </w:p>
    <w:p w:rsidR="006D67F1" w:rsidRPr="009973DB" w:rsidRDefault="006D67F1">
      <w:pPr>
        <w:pStyle w:val="ListParagraph"/>
        <w:numPr>
          <w:ilvl w:val="0"/>
          <w:numId w:val="66"/>
        </w:numPr>
        <w:overflowPunct/>
        <w:autoSpaceDE/>
        <w:autoSpaceDN/>
        <w:adjustRightInd/>
        <w:spacing w:after="200" w:line="276" w:lineRule="auto"/>
        <w:textAlignment w:val="auto"/>
      </w:pPr>
      <w:r w:rsidRPr="009973DB">
        <w:t>Bankovní účty, obchodní podíly a všechny investované nemovitosti by byly zastaveny ve prospěch ŘO či jiného subjektu (např. Fondu fondů). Vložené prostředky by tedy byly adekvátně zajištěny.</w:t>
      </w:r>
    </w:p>
    <w:p w:rsidR="006D67F1" w:rsidRPr="009973DB" w:rsidRDefault="006D67F1" w:rsidP="00F95796">
      <w:r w:rsidRPr="009973DB">
        <w:t>Problémem tohoto návrhu je jeho komplikovaná aplikovatelnost v rámci kategorií finančních nástrojů. FN v této podobě nemá konečného příjemce a není zde aplikovaná veřejná podpora ani přímý pákový efekt, přestože dopad na cíle SC 2.3 – revitalizaci BF a vytvoření moderní infrastruktury pro MSP – je zde zajištěn. V případě dalšího postupu implementace musí být aplikovatelnost tohoto návrhu v rámci finančních nástrojů OP PIK dále ověřena i konzultací s Komisí.</w:t>
      </w:r>
    </w:p>
    <w:p w:rsidR="006D67F1" w:rsidRPr="009973DB" w:rsidRDefault="006D67F1" w:rsidP="00483DA7"/>
    <w:p w:rsidR="006D67F1" w:rsidRPr="009973DB" w:rsidRDefault="006D67F1" w:rsidP="00483DA7">
      <w:pPr>
        <w:rPr>
          <w:b/>
        </w:rPr>
      </w:pPr>
    </w:p>
    <w:p w:rsidR="006D67F1" w:rsidRPr="009973DB" w:rsidRDefault="006D67F1" w:rsidP="00483DA7">
      <w:pPr>
        <w:jc w:val="left"/>
      </w:pPr>
      <w:r w:rsidRPr="009973DB">
        <w:br w:type="page"/>
      </w:r>
    </w:p>
    <w:p w:rsidR="006D67F1" w:rsidRPr="009973DB" w:rsidRDefault="006D67F1" w:rsidP="002433DA">
      <w:pPr>
        <w:rPr>
          <w:b/>
        </w:rPr>
      </w:pPr>
    </w:p>
    <w:p w:rsidR="006D67F1" w:rsidRPr="009973DB" w:rsidRDefault="006D67F1" w:rsidP="00F87888">
      <w:pPr>
        <w:pStyle w:val="Heading4"/>
      </w:pPr>
      <w:bookmarkStart w:id="1302" w:name="_Toc416800497"/>
      <w:r w:rsidRPr="009973DB">
        <w:t>Nejvhodnější možnosti implementace</w:t>
      </w:r>
    </w:p>
    <w:p w:rsidR="006D67F1" w:rsidRPr="009973DB" w:rsidRDefault="006D67F1" w:rsidP="00483DA7">
      <w:pPr>
        <w:pStyle w:val="CaptionIntroductionparagraph"/>
      </w:pPr>
    </w:p>
    <w:bookmarkEnd w:id="1302"/>
    <w:p w:rsidR="006D67F1" w:rsidRPr="009973DB" w:rsidRDefault="006D67F1" w:rsidP="00C72C85">
      <w:pPr>
        <w:pStyle w:val="Neslovannadpisy"/>
      </w:pPr>
      <w:r w:rsidRPr="009973DB">
        <w:t>Úvěrový nástroj</w:t>
      </w:r>
    </w:p>
    <w:p w:rsidR="006D67F1" w:rsidRPr="009973DB" w:rsidRDefault="006D67F1" w:rsidP="00483DA7">
      <w:pPr>
        <w:jc w:val="center"/>
        <w:rPr>
          <w:noProof/>
        </w:rPr>
      </w:pPr>
      <w:r>
        <w:rPr>
          <w:noProof/>
        </w:rPr>
        <w:pict>
          <v:shape id="Obrázek 11651" o:spid="_x0000_i1070" type="#_x0000_t75" style="width:5in;height:246pt;visibility:visible">
            <v:imagedata r:id="rId53" o:title="" cropbottom="5824f"/>
          </v:shape>
        </w:pict>
      </w:r>
    </w:p>
    <w:p w:rsidR="006D67F1" w:rsidRPr="009973DB" w:rsidRDefault="006D67F1" w:rsidP="002433DA">
      <w:pPr>
        <w:rPr>
          <w:b/>
        </w:rPr>
      </w:pPr>
    </w:p>
    <w:p w:rsidR="006D67F1" w:rsidRPr="009973DB" w:rsidRDefault="006D67F1" w:rsidP="00F87888">
      <w:pPr>
        <w:pStyle w:val="Heading4"/>
      </w:pPr>
      <w:bookmarkStart w:id="1303" w:name="_Toc416800498"/>
      <w:r w:rsidRPr="009973DB">
        <w:t>Modelové scénáře a parametry finančních produktů</w:t>
      </w:r>
    </w:p>
    <w:p w:rsidR="006D67F1" w:rsidRPr="009973DB" w:rsidRDefault="006D67F1" w:rsidP="00C72C85">
      <w:pPr>
        <w:pStyle w:val="Neslovannadpisy"/>
      </w:pPr>
    </w:p>
    <w:p w:rsidR="006D67F1" w:rsidRPr="009973DB" w:rsidRDefault="006D67F1" w:rsidP="00C72C85">
      <w:pPr>
        <w:pStyle w:val="Neslovannadpisy"/>
      </w:pPr>
      <w:r w:rsidRPr="009973DB">
        <w:t>Úvěrový nástroj</w:t>
      </w:r>
    </w:p>
    <w:p w:rsidR="006D67F1" w:rsidRPr="009973DB" w:rsidRDefault="006D67F1" w:rsidP="00C72C85">
      <w:pPr>
        <w:rPr>
          <w:b/>
        </w:rPr>
      </w:pPr>
      <w:r w:rsidRPr="009973DB">
        <w:t>Níže</w:t>
      </w:r>
      <w:r>
        <w:t xml:space="preserve"> </w:t>
      </w:r>
      <w:r w:rsidRPr="009973DB">
        <w:t xml:space="preserve">v tabulce a v grafu jsou prezentovány výsledky modelu v bezrizikové variantě, které vycházejí už ze zmiňovaných předpokladů výše. </w:t>
      </w:r>
    </w:p>
    <w:p w:rsidR="006D67F1" w:rsidRPr="009973DB" w:rsidRDefault="006D67F1" w:rsidP="00B4518A">
      <w:pPr>
        <w:pStyle w:val="CaptionIntroductionparagraph"/>
      </w:pPr>
    </w:p>
    <w:p w:rsidR="006D67F1" w:rsidRPr="009973DB" w:rsidRDefault="006D67F1" w:rsidP="00B4518A">
      <w:pPr>
        <w:keepNext/>
        <w:jc w:val="center"/>
      </w:pPr>
      <w:r>
        <w:rPr>
          <w:noProof/>
        </w:rPr>
        <w:pict>
          <v:shape id="Chart 32" o:spid="_x0000_i1071"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bICI3AAAAAUBAAAPAAAAZHJzL2Rvd25y&#10;ZXYueG1sTI9BS8NAEIXvQv/DMgVvdtPWtiFmU4pYPAkaRa+b7JiEZmeX7DSN/97Vi14GHu/x3jf5&#10;frK9GHEInSMFy0UCAql2pqNGwdvr8SYFEViT0b0jVPCFAfbF7CrXmXEXesGx5EbEEgqZVtAy+0zK&#10;ULdodVg4jxS9TzdYzVEOjTSDvsRy28tVkmyl1R3FhVZ7vG+xPpVnq+B42vryKW3qh2nk98o/P6Zd&#10;+qHU9Xw63IFgnPgvDD/4ER2KyFS5M5kgegXxEf690dutbjcgKgXr3XoDssjlf/riGw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">
            <v:imagedata r:id="rId54" o:title="" cropbottom="-53f"/>
            <o:lock v:ext="edit" aspectratio="f"/>
          </v:shape>
        </w:pict>
      </w:r>
    </w:p>
    <w:p w:rsidR="006D67F1" w:rsidRPr="009973DB" w:rsidRDefault="006D67F1" w:rsidP="00B4518A">
      <w:pPr>
        <w:pStyle w:val="Caption"/>
        <w:jc w:val="center"/>
        <w:rPr>
          <w:noProof/>
          <w:lang w:eastAsia="cs-CZ"/>
        </w:rPr>
      </w:pPr>
      <w:r w:rsidRPr="009973DB">
        <w:t xml:space="preserve">Graf </w:t>
      </w:r>
      <w:fldSimple w:instr=" SEQ Graf \* ARABIC ">
        <w:r w:rsidRPr="009973DB">
          <w:rPr>
            <w:noProof/>
          </w:rPr>
          <w:t>14</w:t>
        </w:r>
      </w:fldSimple>
      <w:r w:rsidRPr="009973DB">
        <w:t>: Potenciální efekty využití FN (bez rizika)</w:t>
      </w:r>
    </w:p>
    <w:p w:rsidR="006D67F1" w:rsidRPr="009973DB" w:rsidRDefault="006D67F1" w:rsidP="00B4518A">
      <w:pPr>
        <w:rPr>
          <w:noProof/>
        </w:rPr>
      </w:pP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417"/>
      </w:tblGrid>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Alokace OPPIK (mil. Kč)</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1 168</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pl-PL"/>
              </w:rPr>
              <w:t>Úrok zdrojů poskytovaných z OPPIK</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0,50 %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Požadovaný úrok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3,50 %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Limit výše výsledné úrokové míry úvěru příjemci</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2,00 %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Míra zapojení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50,00 %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Splatnost úvěru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8</w:t>
            </w:r>
          </w:p>
        </w:tc>
      </w:tr>
    </w:tbl>
    <w:p w:rsidR="006D67F1" w:rsidRPr="009973DB" w:rsidRDefault="006D67F1" w:rsidP="00B4518A"/>
    <w:tbl>
      <w:tblPr>
        <w:tblW w:w="5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417"/>
      </w:tblGrid>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Celkem proinvestováno - milník rok 2018</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1 577 mil"/>
              </w:smartTagPr>
              <w:r w:rsidRPr="009973DB">
                <w:rPr>
                  <w:color w:val="000000"/>
                  <w:sz w:val="18"/>
                  <w:szCs w:val="18"/>
                </w:rPr>
                <w:t>1 577</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Celkem proinvestováno - konec období rok 2023</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3 659 mil"/>
              </w:smartTagPr>
              <w:r w:rsidRPr="009973DB">
                <w:rPr>
                  <w:color w:val="000000"/>
                  <w:sz w:val="18"/>
                  <w:szCs w:val="18"/>
                </w:rPr>
                <w:t>3 659</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Disponibilní prostředky v roce 2030</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934 mil"/>
              </w:smartTagPr>
              <w:r w:rsidRPr="009973DB">
                <w:rPr>
                  <w:color w:val="000000"/>
                  <w:sz w:val="18"/>
                  <w:szCs w:val="18"/>
                </w:rPr>
                <w:t>934</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Přidaná hodnota</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3,92</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Pákový efekt</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2,00</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Revolvingový efekt</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779 mil"/>
              </w:smartTagPr>
              <w:r w:rsidRPr="009973DB">
                <w:rPr>
                  <w:color w:val="000000"/>
                  <w:sz w:val="18"/>
                  <w:szCs w:val="18"/>
                </w:rPr>
                <w:t>779</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lang w:val="en-US"/>
              </w:rPr>
              <w:t>Revolvingový efekt/ alokace OPPIK</w:t>
            </w:r>
          </w:p>
        </w:tc>
        <w:tc>
          <w:tcPr>
            <w:tcW w:w="1417"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66,7 %</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lang w:val="en-US"/>
              </w:rPr>
              <w:t>Počet podpořených projektů</w:t>
            </w:r>
          </w:p>
        </w:tc>
        <w:tc>
          <w:tcPr>
            <w:tcW w:w="1417"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130</w:t>
            </w:r>
            <w:r w:rsidRPr="009973DB">
              <w:rPr>
                <w:rStyle w:val="FootnoteReference"/>
                <w:color w:val="000000"/>
                <w:szCs w:val="18"/>
                <w:lang w:val="en-US"/>
              </w:rPr>
              <w:footnoteReference w:id="52"/>
            </w:r>
          </w:p>
        </w:tc>
      </w:tr>
    </w:tbl>
    <w:p w:rsidR="006D67F1" w:rsidRPr="009973DB" w:rsidRDefault="006D67F1" w:rsidP="00B4518A">
      <w:pPr>
        <w:pStyle w:val="BodyText1"/>
      </w:pPr>
    </w:p>
    <w:p w:rsidR="006D67F1" w:rsidRPr="009973DB" w:rsidRDefault="006D67F1" w:rsidP="00C72C85">
      <w:r w:rsidRPr="009973DB">
        <w:t xml:space="preserve">Revolvingový efekt, tj. kolik prostředků bude vytvořeno dodatečně splácením úvěrů a bude je možnost proinvestovat v rámci sekundárního investičního cyklu je </w:t>
      </w:r>
      <w:smartTag w:uri="urn:schemas-microsoft-com:office:smarttags" w:element="metricconverter">
        <w:smartTagPr>
          <w:attr w:name="ProductID" w:val="779 mil"/>
        </w:smartTagPr>
        <w:r w:rsidRPr="009973DB">
          <w:rPr>
            <w:b/>
          </w:rPr>
          <w:t>779 mil</w:t>
        </w:r>
      </w:smartTag>
      <w:r w:rsidRPr="009973DB">
        <w:rPr>
          <w:b/>
        </w:rPr>
        <w:t>. Kč</w:t>
      </w:r>
      <w:r w:rsidRPr="009973DB">
        <w:t>, což odpovídá podílu na celkové alokaci OPPIK ve výši 66,7 %.</w:t>
      </w:r>
    </w:p>
    <w:p w:rsidR="006D67F1" w:rsidRPr="009973DB" w:rsidRDefault="006D67F1" w:rsidP="00C72C85"/>
    <w:p w:rsidR="006D67F1" w:rsidRPr="009973DB" w:rsidRDefault="006D67F1" w:rsidP="00C72C85">
      <w:r w:rsidRPr="009973DB">
        <w:t>Ve skutečnosti lze očekávat úrok spolufinancujícím subjektem v intervalu 2,5 % až 4,5 %. Pákový efekt se pak bude pohybovat v rozmezí 1,6 až 4,0.</w:t>
      </w:r>
    </w:p>
    <w:p w:rsidR="006D67F1" w:rsidRPr="009973DB" w:rsidRDefault="006D67F1" w:rsidP="00C72C85"/>
    <w:p w:rsidR="006D67F1" w:rsidRPr="009973DB" w:rsidRDefault="006D67F1">
      <w:r w:rsidRPr="009973DB">
        <w:t>Následující model uvádí výsledky stejně nastaveného nástroje v případě, že by došlo k defaultu 20 % úvěrových případů v prvním roce splácení.</w:t>
      </w:r>
    </w:p>
    <w:p w:rsidR="006D67F1" w:rsidRPr="009973DB" w:rsidRDefault="006D67F1" w:rsidP="00B4518A">
      <w:pPr>
        <w:pStyle w:val="BodyText1"/>
        <w:rPr>
          <w:b/>
        </w:rPr>
      </w:pPr>
    </w:p>
    <w:p w:rsidR="006D67F1" w:rsidRPr="009973DB" w:rsidRDefault="006D67F1" w:rsidP="00B4518A">
      <w:pPr>
        <w:pStyle w:val="BodyText1"/>
        <w:keepNext/>
        <w:jc w:val="center"/>
      </w:pPr>
      <w:r>
        <w:rPr>
          <w:noProof/>
          <w:lang w:eastAsia="cs-CZ"/>
        </w:rPr>
        <w:pict>
          <v:shape id="Chart 55" o:spid="_x0000_i1072"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A3b93QAAAAUBAAAPAAAAZHJzL2Rvd25y&#10;ZXYueG1sTI/NTsMwEITvSLyDtUjcqEOb/pBmU1UghJB6aeHQoxMvcdp4HcVuG94ew4VeVhrNaObb&#10;fDXYVpyp941jhMdRAoK4crrhGuHz4/VhAcIHxVq1jgnhmzysitubXGXaXXhL512oRSxhnykEE0KX&#10;SekrQ1b5keuIo/fleqtClH0tda8usdy2cpwkM2lVw3HBqI6eDVXH3ckirO3T+yHdyjTdDK5827+Y&#10;Y9MZxPu7Yb0EEWgI/2H4xY/oUESm0p1Ye9EixEfC343efJxOQZQIk/lkCrLI5TV98QM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">
            <v:imagedata r:id="rId55" o:title="" cropbottom="-53f"/>
            <o:lock v:ext="edit" aspectratio="f"/>
          </v:shape>
        </w:pict>
      </w:r>
    </w:p>
    <w:p w:rsidR="006D67F1" w:rsidRPr="009973DB" w:rsidRDefault="006D67F1" w:rsidP="00B4518A">
      <w:pPr>
        <w:pStyle w:val="Caption"/>
        <w:jc w:val="center"/>
      </w:pPr>
      <w:r w:rsidRPr="009973DB">
        <w:t xml:space="preserve">Graf </w:t>
      </w:r>
      <w:fldSimple w:instr=" SEQ Graf \* ARABIC ">
        <w:r w:rsidRPr="009973DB">
          <w:rPr>
            <w:noProof/>
          </w:rPr>
          <w:t>15</w:t>
        </w:r>
      </w:fldSimple>
      <w:r w:rsidRPr="009973DB">
        <w:t>: Potenciální efekty využití FN (s rizikem)</w:t>
      </w:r>
    </w:p>
    <w:p w:rsidR="006D67F1" w:rsidRPr="009973DB" w:rsidRDefault="006D67F1" w:rsidP="00B4518A">
      <w:pPr>
        <w:pStyle w:val="BodyText1"/>
        <w:jc w:val="center"/>
      </w:pP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417"/>
      </w:tblGrid>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Alokace OPPIK (mil. Kč)</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1 168</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pl-PL"/>
              </w:rPr>
              <w:t>Úrok zdrojů poskytovaných z OPPIK</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0,50 %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Požadovaný úrok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3,50 %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Limit výše výsledné úrokové míry úvěru příjemci</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2,00 %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Míra zapojení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50,00 %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Splatnost úvěru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8</w:t>
            </w:r>
          </w:p>
        </w:tc>
      </w:tr>
    </w:tbl>
    <w:p w:rsidR="006D67F1" w:rsidRPr="009973DB" w:rsidRDefault="006D67F1" w:rsidP="00B4518A">
      <w:pPr>
        <w:pStyle w:val="BodyText1"/>
      </w:pPr>
    </w:p>
    <w:tbl>
      <w:tblPr>
        <w:tblW w:w="5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417"/>
      </w:tblGrid>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Celkem proinvestováno - milník rok 2018</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1 577 mil"/>
              </w:smartTagPr>
              <w:r w:rsidRPr="009973DB">
                <w:rPr>
                  <w:color w:val="000000"/>
                  <w:sz w:val="18"/>
                  <w:szCs w:val="18"/>
                </w:rPr>
                <w:t>1 577</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Celkem proinvestováno - konec období rok 2023</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3 299 mil"/>
              </w:smartTagPr>
              <w:r w:rsidRPr="009973DB">
                <w:rPr>
                  <w:color w:val="000000"/>
                  <w:sz w:val="18"/>
                  <w:szCs w:val="18"/>
                </w:rPr>
                <w:t>3 299</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Disponibilní prostředky v roce 2030</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628 mil"/>
              </w:smartTagPr>
              <w:r w:rsidRPr="009973DB">
                <w:rPr>
                  <w:color w:val="000000"/>
                  <w:sz w:val="18"/>
                  <w:szCs w:val="18"/>
                </w:rPr>
                <w:t>628</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Přidaná hodnota</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3,53</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Pákový efekt</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lang w:val="en-US"/>
              </w:rPr>
              <w:t>2,00</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Revolvingový efekt</w:t>
            </w:r>
          </w:p>
        </w:tc>
        <w:tc>
          <w:tcPr>
            <w:tcW w:w="1417"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598 mil"/>
              </w:smartTagPr>
              <w:r w:rsidRPr="009973DB">
                <w:rPr>
                  <w:color w:val="000000"/>
                  <w:sz w:val="18"/>
                  <w:szCs w:val="18"/>
                </w:rPr>
                <w:t>598</w:t>
              </w:r>
              <w:r w:rsidRPr="009973DB">
                <w:rPr>
                  <w:color w:val="000000"/>
                  <w:sz w:val="18"/>
                  <w:szCs w:val="18"/>
                  <w:lang w:val="en-US"/>
                </w:rPr>
                <w:t xml:space="preserve"> mil</w:t>
              </w:r>
            </w:smartTag>
            <w:r w:rsidRPr="009973DB">
              <w:rPr>
                <w:color w:val="000000"/>
                <w:sz w:val="18"/>
                <w:szCs w:val="18"/>
                <w:lang w:val="en-US"/>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lang w:val="en-US"/>
              </w:rPr>
              <w:t>Revolvingový efekt/ alokace OPPIK</w:t>
            </w:r>
          </w:p>
        </w:tc>
        <w:tc>
          <w:tcPr>
            <w:tcW w:w="1417"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51,2 %</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lang w:val="en-US"/>
              </w:rPr>
              <w:t>Počet podpořených projektů</w:t>
            </w:r>
          </w:p>
        </w:tc>
        <w:tc>
          <w:tcPr>
            <w:tcW w:w="1417" w:type="dxa"/>
            <w:noWrap/>
            <w:vAlign w:val="center"/>
          </w:tcPr>
          <w:p w:rsidR="006D67F1" w:rsidRPr="009973DB" w:rsidDel="0044581F" w:rsidRDefault="006D67F1" w:rsidP="00841304">
            <w:pPr>
              <w:keepNext/>
              <w:jc w:val="right"/>
              <w:rPr>
                <w:color w:val="000000"/>
                <w:sz w:val="18"/>
                <w:szCs w:val="18"/>
                <w:lang w:val="en-US"/>
              </w:rPr>
            </w:pPr>
            <w:r w:rsidRPr="009973DB">
              <w:rPr>
                <w:color w:val="000000"/>
                <w:sz w:val="18"/>
                <w:szCs w:val="18"/>
                <w:lang w:val="en-US"/>
              </w:rPr>
              <w:t>117</w:t>
            </w:r>
          </w:p>
        </w:tc>
      </w:tr>
    </w:tbl>
    <w:p w:rsidR="006D67F1" w:rsidRPr="009973DB" w:rsidRDefault="006D67F1" w:rsidP="00B4518A">
      <w:pPr>
        <w:pStyle w:val="BodyText1"/>
      </w:pPr>
    </w:p>
    <w:p w:rsidR="006D67F1" w:rsidRPr="009973DB" w:rsidRDefault="006D67F1" w:rsidP="00C72C85">
      <w:r w:rsidRPr="009973DB">
        <w:t xml:space="preserve">Revolvingový efekt, tj. kolik prostředků bude vytvořeno dodatečně splácením úvěrů a bude je možnost proinvestovat v rámci sekundárního investičního cyklu je </w:t>
      </w:r>
      <w:smartTag w:uri="urn:schemas-microsoft-com:office:smarttags" w:element="metricconverter">
        <w:smartTagPr>
          <w:attr w:name="ProductID" w:val="598 mil"/>
        </w:smartTagPr>
        <w:r w:rsidRPr="009973DB">
          <w:rPr>
            <w:b/>
          </w:rPr>
          <w:t>598 mil</w:t>
        </w:r>
      </w:smartTag>
      <w:r w:rsidRPr="009973DB">
        <w:rPr>
          <w:b/>
        </w:rPr>
        <w:t>. Kč</w:t>
      </w:r>
      <w:r w:rsidRPr="009973DB">
        <w:t>, což odpovídá podílu na celkové alokaci OPPIK ve výši 51,2 %.</w:t>
      </w:r>
    </w:p>
    <w:p w:rsidR="006D67F1" w:rsidRPr="009973DB" w:rsidRDefault="006D67F1" w:rsidP="00C72C85"/>
    <w:p w:rsidR="006D67F1" w:rsidRPr="009973DB" w:rsidRDefault="006D67F1">
      <w:r w:rsidRPr="009973DB">
        <w:t>Ve skutečnosti lze očekávat úrok spolufinancujícím subjektem v intervalu 2,5 % až 4,5 %. Pákový efekt se pak bude pohybovat v rozmezí 1,6 až 4,0.</w:t>
      </w:r>
    </w:p>
    <w:p w:rsidR="006D67F1" w:rsidRPr="009973DB" w:rsidRDefault="006D67F1" w:rsidP="00F87888">
      <w:pPr>
        <w:pStyle w:val="CaptionIntroductionparagraph"/>
      </w:pPr>
    </w:p>
    <w:p w:rsidR="006D67F1" w:rsidRPr="009973DB" w:rsidRDefault="006D67F1">
      <w:pPr>
        <w:pStyle w:val="Neslovannadpisy"/>
      </w:pPr>
      <w:r>
        <w:t>Podřízené úvěry</w:t>
      </w:r>
    </w:p>
    <w:p w:rsidR="006D67F1" w:rsidRPr="009973DB" w:rsidRDefault="006D67F1" w:rsidP="00DC12A9">
      <w:r w:rsidRPr="009973DB">
        <w:t xml:space="preserve">Modelová kalkulace je založena na předpokladu, že </w:t>
      </w:r>
      <w:r>
        <w:t>FN</w:t>
      </w:r>
      <w:r w:rsidRPr="009973DB">
        <w:t xml:space="preserve"> bude realizovat prodeje po třech letech po jejich nákupu. Na základě tohoto předpokladu lze usoudit, že v 10letém horizontu by fond dosáhl více než 1,5 obrátky a celkově realizoval </w:t>
      </w:r>
      <w:smartTag w:uri="urn:schemas-microsoft-com:office:smarttags" w:element="metricconverter">
        <w:smartTagPr>
          <w:attr w:name="ProductID" w:val="100 hektarů"/>
        </w:smartTagPr>
        <w:r w:rsidRPr="009973DB">
          <w:t>100 hektarů</w:t>
        </w:r>
      </w:smartTag>
      <w:r w:rsidRPr="009973DB">
        <w:t xml:space="preserve"> ploch (jednalo by se o hlavní výstupový indikátor). Z pohledu dalších výsledků by bylo možné také predikovat počet vytvořených pracovních míst, v tomto případě až 5000 (při průměrné hustotě 50 prac. míst/hektar).</w:t>
      </w:r>
    </w:p>
    <w:p w:rsidR="006D67F1" w:rsidRPr="009973DB" w:rsidRDefault="006D67F1" w:rsidP="00DC12A9"/>
    <w:p w:rsidR="006D67F1" w:rsidRPr="009973DB" w:rsidRDefault="006D67F1" w:rsidP="00DC12A9">
      <w:r w:rsidRPr="009973DB">
        <w:t>Pro vyčíslení nákladů OPPIK na jeden m</w:t>
      </w:r>
      <w:r w:rsidRPr="009973DB">
        <w:rPr>
          <w:vertAlign w:val="superscript"/>
        </w:rPr>
        <w:t>2</w:t>
      </w:r>
      <w:r w:rsidRPr="009973DB">
        <w:t xml:space="preserve"> regenerované plochy, potažmo připravené podnikatelské zóny, je v případě tohoto modelu (kdy je zadání definováno jako „červená nula“) nezbytné uvážit čistou současnou hodnotu investice, jež je </w:t>
      </w:r>
      <w:smartTag w:uri="urn:schemas-microsoft-com:office:smarttags" w:element="metricconverter">
        <w:smartTagPr>
          <w:attr w:name="ProductID" w:val="-76,05 mil"/>
        </w:smartTagPr>
        <w:r w:rsidRPr="009973DB">
          <w:t>-76,05 mil</w:t>
        </w:r>
      </w:smartTag>
      <w:r w:rsidRPr="009973DB">
        <w:t>. Kč, měrné náklady tedy představují 76 Kč/m</w:t>
      </w:r>
      <w:r w:rsidRPr="009973DB">
        <w:rPr>
          <w:vertAlign w:val="superscript"/>
        </w:rPr>
        <w:t>2</w:t>
      </w:r>
      <w:r w:rsidRPr="009973DB">
        <w:t xml:space="preserve">. Jelikož se jedná o revolvingový princip, náklady jsou v ideálním případě představovány pouze poplatkem za řízení a časovou hodnotou vložených finančních prostředků, přičemž kapitál </w:t>
      </w:r>
      <w:r>
        <w:t>FN</w:t>
      </w:r>
      <w:r w:rsidRPr="009973DB">
        <w:t xml:space="preserve"> může být znovu použit pro stejný či modifikovaný účel.</w:t>
      </w:r>
    </w:p>
    <w:p w:rsidR="006D67F1" w:rsidRPr="009973DB" w:rsidRDefault="006D67F1" w:rsidP="00DC12A9"/>
    <w:p w:rsidR="006D67F1" w:rsidRPr="009973DB" w:rsidRDefault="006D67F1" w:rsidP="00067B6A">
      <w:pPr>
        <w:rPr>
          <w:b/>
        </w:rPr>
      </w:pPr>
      <w:r w:rsidRPr="009973DB">
        <w:rPr>
          <w:b/>
        </w:rPr>
        <w:t>Východiska modelu:</w:t>
      </w:r>
    </w:p>
    <w:p w:rsidR="006D67F1" w:rsidRPr="009973DB" w:rsidRDefault="006D67F1" w:rsidP="00067B6A">
      <w:pPr>
        <w:jc w:val="left"/>
        <w:rPr>
          <w:vertAlign w:val="superscript"/>
        </w:rPr>
      </w:pPr>
      <w:r w:rsidRPr="009973DB">
        <w:t>Výše vkladu do finančního nástroje:</w:t>
      </w:r>
      <w:r w:rsidRPr="009973DB">
        <w:tab/>
      </w:r>
      <w:r w:rsidRPr="009973DB">
        <w:tab/>
      </w:r>
      <w:r w:rsidRPr="009973DB">
        <w:tab/>
      </w:r>
      <w:smartTag w:uri="urn:schemas-microsoft-com:office:smarttags" w:element="metricconverter">
        <w:smartTagPr>
          <w:attr w:name="ProductID" w:val="513 mil"/>
        </w:smartTagPr>
        <w:r w:rsidRPr="009973DB">
          <w:t>513 mil</w:t>
        </w:r>
      </w:smartTag>
      <w:r w:rsidRPr="009973DB">
        <w:t>. Kč</w:t>
      </w:r>
      <w:r w:rsidRPr="009973DB">
        <w:br/>
        <w:t>Investiční horizont:</w:t>
      </w:r>
      <w:r w:rsidRPr="009973DB">
        <w:tab/>
      </w:r>
      <w:r w:rsidRPr="009973DB">
        <w:tab/>
      </w:r>
      <w:r w:rsidRPr="009973DB">
        <w:tab/>
      </w:r>
      <w:r w:rsidRPr="009973DB">
        <w:tab/>
      </w:r>
      <w:r w:rsidRPr="009973DB">
        <w:tab/>
        <w:t>2016 – 2025</w:t>
      </w:r>
      <w:r w:rsidRPr="009973DB">
        <w:br/>
        <w:t>Průměrná cena pořizovaných pozemků:</w:t>
      </w:r>
      <w:r w:rsidRPr="009973DB">
        <w:tab/>
      </w:r>
      <w:r w:rsidRPr="009973DB">
        <w:tab/>
      </w:r>
      <w:r w:rsidRPr="009973DB">
        <w:tab/>
        <w:t>600 Kč/m</w:t>
      </w:r>
      <w:r w:rsidRPr="009973DB">
        <w:rPr>
          <w:vertAlign w:val="superscript"/>
        </w:rPr>
        <w:t>2</w:t>
      </w:r>
      <w:r w:rsidRPr="009973DB">
        <w:br/>
        <w:t>Průměrná cena prodávaných pozemků:</w:t>
      </w:r>
      <w:r w:rsidRPr="009973DB">
        <w:tab/>
      </w:r>
      <w:r w:rsidRPr="009973DB">
        <w:tab/>
      </w:r>
      <w:r w:rsidRPr="009973DB">
        <w:tab/>
        <w:t>1100 Kč/m</w:t>
      </w:r>
      <w:r w:rsidRPr="009973DB">
        <w:rPr>
          <w:vertAlign w:val="superscript"/>
        </w:rPr>
        <w:t>2</w:t>
      </w:r>
      <w:r w:rsidRPr="009973DB">
        <w:br/>
        <w:t>Průměrné investiční náklady:</w:t>
      </w:r>
      <w:r w:rsidRPr="009973DB">
        <w:tab/>
      </w:r>
      <w:r w:rsidRPr="009973DB">
        <w:tab/>
      </w:r>
      <w:r w:rsidRPr="009973DB">
        <w:tab/>
      </w:r>
      <w:r w:rsidRPr="009973DB">
        <w:tab/>
        <w:t>500 Kč/m</w:t>
      </w:r>
      <w:r w:rsidRPr="009973DB">
        <w:rPr>
          <w:vertAlign w:val="superscript"/>
        </w:rPr>
        <w:t>2</w:t>
      </w:r>
    </w:p>
    <w:p w:rsidR="006D67F1" w:rsidRPr="009973DB" w:rsidRDefault="006D67F1" w:rsidP="00067B6A">
      <w:r w:rsidRPr="009973DB">
        <w:t>Diskontní sazba:</w:t>
      </w:r>
      <w:r w:rsidRPr="009973DB">
        <w:tab/>
      </w:r>
      <w:r w:rsidRPr="009973DB">
        <w:tab/>
      </w:r>
      <w:r w:rsidRPr="009973DB">
        <w:tab/>
      </w:r>
      <w:r w:rsidRPr="009973DB">
        <w:tab/>
      </w:r>
      <w:r w:rsidRPr="009973DB">
        <w:tab/>
        <w:t>1,52</w:t>
      </w:r>
    </w:p>
    <w:p w:rsidR="006D67F1" w:rsidRPr="009973DB" w:rsidRDefault="006D67F1" w:rsidP="00067B6A"/>
    <w:p w:rsidR="006D67F1" w:rsidRPr="009973DB" w:rsidRDefault="006D67F1" w:rsidP="00067B6A">
      <w:r w:rsidRPr="009973DB">
        <w:t xml:space="preserve">Existuje poměrně široké spektrum možností, jak přistoupit k řízení výsledků finančního nástroje. Jednou z možností je stanovit minimální očekávané výsledky ve formě regenerované a následně prodané plochy a zároveň procenta navrácených prostředků. Vzhledem k vysoké míře prediktibility nákladů a výnosů v uvažovaném časovém horizontu lze uvažovat o úspěšnosti </w:t>
      </w:r>
      <w:r>
        <w:t xml:space="preserve">až </w:t>
      </w:r>
      <w:r w:rsidRPr="009973DB">
        <w:t>ve výši 90% dosažení cílové hodnoty.</w:t>
      </w:r>
    </w:p>
    <w:p w:rsidR="006D67F1" w:rsidRPr="009973DB" w:rsidRDefault="006D67F1" w:rsidP="00067B6A"/>
    <w:tbl>
      <w:tblPr>
        <w:tblW w:w="37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720"/>
        <w:gridCol w:w="1000"/>
      </w:tblGrid>
      <w:tr w:rsidR="006D67F1" w:rsidRPr="009973DB" w:rsidTr="00841304">
        <w:trPr>
          <w:trHeight w:val="300"/>
        </w:trPr>
        <w:tc>
          <w:tcPr>
            <w:tcW w:w="2720" w:type="dxa"/>
            <w:tcBorders>
              <w:top w:val="single" w:sz="8" w:space="0" w:color="FFFFFF"/>
              <w:bottom w:val="single" w:sz="24" w:space="0" w:color="FFFFFF"/>
              <w:right w:val="single" w:sz="8" w:space="0" w:color="FFFFFF"/>
            </w:tcBorders>
            <w:shd w:val="clear" w:color="auto" w:fill="4F81BD"/>
            <w:noWrap/>
          </w:tcPr>
          <w:p w:rsidR="006D67F1" w:rsidRPr="009973DB" w:rsidRDefault="006D67F1" w:rsidP="00841304">
            <w:pPr>
              <w:jc w:val="left"/>
              <w:rPr>
                <w:b/>
                <w:bCs/>
                <w:color w:val="FFFFFF"/>
                <w:sz w:val="16"/>
                <w:szCs w:val="16"/>
              </w:rPr>
            </w:pPr>
            <w:r>
              <w:rPr>
                <w:b/>
                <w:bCs/>
                <w:color w:val="FFFFFF"/>
                <w:sz w:val="16"/>
                <w:szCs w:val="16"/>
              </w:rPr>
              <w:t xml:space="preserve">Modelová </w:t>
            </w:r>
            <w:r w:rsidRPr="009973DB">
              <w:rPr>
                <w:b/>
                <w:bCs/>
                <w:color w:val="FFFFFF"/>
                <w:sz w:val="16"/>
                <w:szCs w:val="16"/>
              </w:rPr>
              <w:t>varianta</w:t>
            </w:r>
            <w:r>
              <w:rPr>
                <w:b/>
                <w:bCs/>
                <w:color w:val="FFFFFF"/>
                <w:sz w:val="16"/>
                <w:szCs w:val="16"/>
              </w:rPr>
              <w:t xml:space="preserve"> FN podřízené úvěry brownfields</w:t>
            </w:r>
            <w:r w:rsidRPr="009973DB">
              <w:rPr>
                <w:b/>
                <w:bCs/>
                <w:color w:val="FFFFFF"/>
                <w:sz w:val="16"/>
                <w:szCs w:val="16"/>
              </w:rPr>
              <w:br/>
              <w:t>(90% prodejní ceny)</w:t>
            </w:r>
          </w:p>
        </w:tc>
        <w:tc>
          <w:tcPr>
            <w:tcW w:w="1000" w:type="dxa"/>
            <w:tcBorders>
              <w:top w:val="single" w:sz="8" w:space="0" w:color="FFFFFF"/>
              <w:left w:val="single" w:sz="8" w:space="0" w:color="FFFFFF"/>
              <w:bottom w:val="single" w:sz="24" w:space="0" w:color="FFFFFF"/>
            </w:tcBorders>
            <w:shd w:val="clear" w:color="auto" w:fill="4F81BD"/>
            <w:noWrap/>
          </w:tcPr>
          <w:p w:rsidR="006D67F1" w:rsidRPr="009973DB" w:rsidRDefault="006D67F1" w:rsidP="00841304">
            <w:pPr>
              <w:jc w:val="center"/>
              <w:rPr>
                <w:b/>
                <w:bCs/>
                <w:color w:val="FF0000"/>
                <w:sz w:val="16"/>
                <w:szCs w:val="16"/>
              </w:rPr>
            </w:pPr>
          </w:p>
        </w:tc>
      </w:tr>
      <w:tr w:rsidR="006D67F1" w:rsidRPr="009973DB" w:rsidTr="00841304">
        <w:trPr>
          <w:trHeight w:val="300"/>
        </w:trPr>
        <w:tc>
          <w:tcPr>
            <w:tcW w:w="2720" w:type="dxa"/>
            <w:tcBorders>
              <w:top w:val="single" w:sz="8" w:space="0" w:color="FFFFFF"/>
              <w:bottom w:val="nil"/>
              <w:right w:val="single" w:sz="24" w:space="0" w:color="FFFFFF"/>
            </w:tcBorders>
            <w:shd w:val="clear" w:color="auto" w:fill="4F81BD"/>
            <w:noWrap/>
          </w:tcPr>
          <w:p w:rsidR="006D67F1" w:rsidRPr="009973DB" w:rsidRDefault="006D67F1" w:rsidP="00841304">
            <w:pPr>
              <w:jc w:val="left"/>
              <w:rPr>
                <w:b/>
                <w:bCs/>
                <w:color w:val="FFFFFF"/>
                <w:sz w:val="16"/>
                <w:szCs w:val="16"/>
              </w:rPr>
            </w:pPr>
            <w:r w:rsidRPr="009973DB">
              <w:rPr>
                <w:bCs/>
                <w:color w:val="FFFFFF"/>
                <w:sz w:val="16"/>
                <w:szCs w:val="16"/>
              </w:rPr>
              <w:t>Počáteční investice</w:t>
            </w:r>
          </w:p>
        </w:tc>
        <w:tc>
          <w:tcPr>
            <w:tcW w:w="1000" w:type="dxa"/>
            <w:tcBorders>
              <w:top w:val="single" w:sz="8" w:space="0" w:color="FFFFFF"/>
              <w:left w:val="single" w:sz="8" w:space="0" w:color="FFFFFF"/>
              <w:bottom w:val="single" w:sz="8" w:space="0" w:color="FFFFFF"/>
            </w:tcBorders>
            <w:shd w:val="clear" w:color="auto" w:fill="A7BFDE"/>
            <w:noWrap/>
          </w:tcPr>
          <w:p w:rsidR="006D67F1" w:rsidRPr="009973DB" w:rsidRDefault="006D67F1" w:rsidP="00841304">
            <w:pPr>
              <w:jc w:val="center"/>
              <w:rPr>
                <w:color w:val="000000"/>
                <w:sz w:val="16"/>
                <w:szCs w:val="16"/>
              </w:rPr>
            </w:pPr>
            <w:smartTag w:uri="urn:schemas-microsoft-com:office:smarttags" w:element="metricconverter">
              <w:smartTagPr>
                <w:attr w:name="ProductID" w:val="513 mil"/>
              </w:smartTagPr>
              <w:r w:rsidRPr="009973DB">
                <w:rPr>
                  <w:color w:val="000000"/>
                  <w:sz w:val="16"/>
                  <w:szCs w:val="16"/>
                </w:rPr>
                <w:t>513 mil</w:t>
              </w:r>
            </w:smartTag>
            <w:r w:rsidRPr="009973DB">
              <w:rPr>
                <w:color w:val="000000"/>
                <w:sz w:val="16"/>
                <w:szCs w:val="16"/>
              </w:rPr>
              <w:t>. Kč</w:t>
            </w:r>
          </w:p>
        </w:tc>
      </w:tr>
      <w:tr w:rsidR="006D67F1" w:rsidRPr="009973DB" w:rsidTr="00841304">
        <w:trPr>
          <w:trHeight w:val="300"/>
        </w:trPr>
        <w:tc>
          <w:tcPr>
            <w:tcW w:w="2720" w:type="dxa"/>
            <w:tcBorders>
              <w:bottom w:val="nil"/>
              <w:right w:val="single" w:sz="24" w:space="0" w:color="FFFFFF"/>
            </w:tcBorders>
            <w:shd w:val="clear" w:color="auto" w:fill="4F81BD"/>
            <w:noWrap/>
          </w:tcPr>
          <w:p w:rsidR="006D67F1" w:rsidRPr="009973DB" w:rsidRDefault="006D67F1" w:rsidP="00841304">
            <w:pPr>
              <w:jc w:val="left"/>
              <w:rPr>
                <w:b/>
                <w:bCs/>
                <w:color w:val="FFFFFF"/>
                <w:sz w:val="16"/>
                <w:szCs w:val="16"/>
              </w:rPr>
            </w:pPr>
            <w:r w:rsidRPr="009973DB">
              <w:rPr>
                <w:bCs/>
                <w:color w:val="FFFFFF"/>
                <w:sz w:val="16"/>
                <w:szCs w:val="16"/>
              </w:rPr>
              <w:t>Plocha regenerovaných pozemků</w:t>
            </w:r>
          </w:p>
        </w:tc>
        <w:tc>
          <w:tcPr>
            <w:tcW w:w="1000" w:type="dxa"/>
            <w:shd w:val="clear" w:color="auto" w:fill="D3DFEE"/>
            <w:noWrap/>
          </w:tcPr>
          <w:p w:rsidR="006D67F1" w:rsidRPr="009973DB" w:rsidRDefault="006D67F1" w:rsidP="00841304">
            <w:pPr>
              <w:jc w:val="center"/>
              <w:rPr>
                <w:color w:val="000000"/>
                <w:sz w:val="16"/>
                <w:szCs w:val="16"/>
              </w:rPr>
            </w:pPr>
            <w:smartTag w:uri="urn:schemas-microsoft-com:office:smarttags" w:element="metricconverter">
              <w:smartTagPr>
                <w:attr w:name="ProductID" w:val="100 ha"/>
              </w:smartTagPr>
              <w:r w:rsidRPr="009973DB">
                <w:rPr>
                  <w:color w:val="000000"/>
                  <w:sz w:val="16"/>
                  <w:szCs w:val="16"/>
                </w:rPr>
                <w:t>100 ha</w:t>
              </w:r>
            </w:smartTag>
          </w:p>
        </w:tc>
      </w:tr>
      <w:tr w:rsidR="006D67F1" w:rsidRPr="009973DB" w:rsidTr="00841304">
        <w:trPr>
          <w:trHeight w:val="300"/>
        </w:trPr>
        <w:tc>
          <w:tcPr>
            <w:tcW w:w="2720" w:type="dxa"/>
            <w:tcBorders>
              <w:top w:val="single" w:sz="8" w:space="0" w:color="FFFFFF"/>
              <w:bottom w:val="nil"/>
              <w:right w:val="single" w:sz="24" w:space="0" w:color="FFFFFF"/>
            </w:tcBorders>
            <w:shd w:val="clear" w:color="auto" w:fill="4F81BD"/>
            <w:noWrap/>
          </w:tcPr>
          <w:p w:rsidR="006D67F1" w:rsidRPr="009973DB" w:rsidRDefault="006D67F1" w:rsidP="00841304">
            <w:pPr>
              <w:jc w:val="left"/>
              <w:rPr>
                <w:b/>
                <w:bCs/>
                <w:color w:val="FFFFFF"/>
                <w:sz w:val="16"/>
                <w:szCs w:val="16"/>
              </w:rPr>
            </w:pPr>
            <w:r w:rsidRPr="009973DB">
              <w:rPr>
                <w:bCs/>
                <w:color w:val="FFFFFF"/>
                <w:sz w:val="16"/>
                <w:szCs w:val="16"/>
              </w:rPr>
              <w:t>Čistá současná hodnota</w:t>
            </w:r>
          </w:p>
        </w:tc>
        <w:tc>
          <w:tcPr>
            <w:tcW w:w="1000" w:type="dxa"/>
            <w:tcBorders>
              <w:top w:val="single" w:sz="8" w:space="0" w:color="FFFFFF"/>
              <w:left w:val="single" w:sz="8" w:space="0" w:color="FFFFFF"/>
              <w:bottom w:val="single" w:sz="8" w:space="0" w:color="FFFFFF"/>
            </w:tcBorders>
            <w:shd w:val="clear" w:color="auto" w:fill="A7BFDE"/>
            <w:noWrap/>
          </w:tcPr>
          <w:p w:rsidR="006D67F1" w:rsidRPr="009973DB" w:rsidRDefault="006D67F1" w:rsidP="00841304">
            <w:pPr>
              <w:jc w:val="center"/>
              <w:rPr>
                <w:color w:val="000000"/>
                <w:sz w:val="16"/>
                <w:szCs w:val="16"/>
              </w:rPr>
            </w:pPr>
            <w:r w:rsidRPr="009973DB">
              <w:rPr>
                <w:color w:val="FF0000"/>
                <w:sz w:val="16"/>
                <w:szCs w:val="16"/>
              </w:rPr>
              <w:t>-173mil. Kč</w:t>
            </w:r>
          </w:p>
        </w:tc>
      </w:tr>
      <w:tr w:rsidR="006D67F1" w:rsidRPr="009973DB" w:rsidTr="00841304">
        <w:trPr>
          <w:trHeight w:val="300"/>
        </w:trPr>
        <w:tc>
          <w:tcPr>
            <w:tcW w:w="2720" w:type="dxa"/>
            <w:tcBorders>
              <w:bottom w:val="nil"/>
              <w:right w:val="single" w:sz="24" w:space="0" w:color="FFFFFF"/>
            </w:tcBorders>
            <w:shd w:val="clear" w:color="auto" w:fill="4F81BD"/>
            <w:noWrap/>
          </w:tcPr>
          <w:p w:rsidR="006D67F1" w:rsidRPr="009973DB" w:rsidRDefault="006D67F1" w:rsidP="00841304">
            <w:pPr>
              <w:jc w:val="left"/>
              <w:rPr>
                <w:b/>
                <w:bCs/>
                <w:color w:val="FFFFFF"/>
                <w:sz w:val="16"/>
                <w:szCs w:val="16"/>
              </w:rPr>
            </w:pPr>
            <w:r w:rsidRPr="009973DB">
              <w:rPr>
                <w:bCs/>
                <w:color w:val="FFFFFF"/>
                <w:sz w:val="16"/>
                <w:szCs w:val="16"/>
              </w:rPr>
              <w:t>IRR</w:t>
            </w:r>
          </w:p>
        </w:tc>
        <w:tc>
          <w:tcPr>
            <w:tcW w:w="1000" w:type="dxa"/>
            <w:shd w:val="clear" w:color="auto" w:fill="D3DFEE"/>
            <w:noWrap/>
          </w:tcPr>
          <w:p w:rsidR="006D67F1" w:rsidRPr="009973DB" w:rsidRDefault="006D67F1" w:rsidP="00841304">
            <w:pPr>
              <w:jc w:val="center"/>
              <w:rPr>
                <w:color w:val="000000"/>
                <w:sz w:val="16"/>
                <w:szCs w:val="16"/>
              </w:rPr>
            </w:pPr>
            <w:r w:rsidRPr="009973DB">
              <w:rPr>
                <w:color w:val="000000"/>
                <w:sz w:val="16"/>
                <w:szCs w:val="16"/>
              </w:rPr>
              <w:t>-5%</w:t>
            </w:r>
          </w:p>
        </w:tc>
      </w:tr>
      <w:tr w:rsidR="006D67F1" w:rsidRPr="009973DB" w:rsidTr="00841304">
        <w:trPr>
          <w:trHeight w:val="300"/>
        </w:trPr>
        <w:tc>
          <w:tcPr>
            <w:tcW w:w="2720" w:type="dxa"/>
            <w:tcBorders>
              <w:top w:val="single" w:sz="8" w:space="0" w:color="FFFFFF"/>
              <w:bottom w:val="nil"/>
              <w:right w:val="single" w:sz="24" w:space="0" w:color="FFFFFF"/>
            </w:tcBorders>
            <w:shd w:val="clear" w:color="auto" w:fill="4F81BD"/>
            <w:noWrap/>
          </w:tcPr>
          <w:p w:rsidR="006D67F1" w:rsidRPr="009973DB" w:rsidRDefault="006D67F1" w:rsidP="00841304">
            <w:pPr>
              <w:jc w:val="left"/>
              <w:rPr>
                <w:b/>
                <w:bCs/>
                <w:color w:val="FFFFFF"/>
                <w:sz w:val="16"/>
                <w:szCs w:val="16"/>
              </w:rPr>
            </w:pPr>
            <w:r w:rsidRPr="009973DB">
              <w:rPr>
                <w:bCs/>
                <w:color w:val="FFFFFF"/>
                <w:sz w:val="16"/>
                <w:szCs w:val="16"/>
              </w:rPr>
              <w:t>náklady OPPIK/m2</w:t>
            </w:r>
          </w:p>
        </w:tc>
        <w:tc>
          <w:tcPr>
            <w:tcW w:w="1000" w:type="dxa"/>
            <w:tcBorders>
              <w:top w:val="single" w:sz="8" w:space="0" w:color="FFFFFF"/>
              <w:left w:val="single" w:sz="8" w:space="0" w:color="FFFFFF"/>
              <w:bottom w:val="single" w:sz="8" w:space="0" w:color="FFFFFF"/>
            </w:tcBorders>
            <w:shd w:val="clear" w:color="auto" w:fill="A7BFDE"/>
            <w:noWrap/>
          </w:tcPr>
          <w:p w:rsidR="006D67F1" w:rsidRPr="009973DB" w:rsidRDefault="006D67F1" w:rsidP="00841304">
            <w:pPr>
              <w:jc w:val="center"/>
              <w:rPr>
                <w:color w:val="000000"/>
                <w:sz w:val="16"/>
                <w:szCs w:val="16"/>
              </w:rPr>
            </w:pPr>
            <w:r w:rsidRPr="009973DB">
              <w:rPr>
                <w:color w:val="000000"/>
                <w:sz w:val="16"/>
                <w:szCs w:val="16"/>
              </w:rPr>
              <w:t>173 Kč</w:t>
            </w:r>
          </w:p>
        </w:tc>
      </w:tr>
      <w:tr w:rsidR="006D67F1" w:rsidRPr="009973DB" w:rsidTr="00841304">
        <w:trPr>
          <w:trHeight w:val="300"/>
        </w:trPr>
        <w:tc>
          <w:tcPr>
            <w:tcW w:w="2720" w:type="dxa"/>
            <w:tcBorders>
              <w:bottom w:val="single" w:sz="8" w:space="0" w:color="FFFFFF"/>
              <w:right w:val="single" w:sz="24" w:space="0" w:color="FFFFFF"/>
            </w:tcBorders>
            <w:shd w:val="clear" w:color="auto" w:fill="4F81BD"/>
            <w:noWrap/>
          </w:tcPr>
          <w:p w:rsidR="006D67F1" w:rsidRPr="009973DB" w:rsidRDefault="006D67F1" w:rsidP="00841304">
            <w:pPr>
              <w:jc w:val="left"/>
              <w:rPr>
                <w:b/>
                <w:bCs/>
                <w:color w:val="FFFFFF"/>
                <w:sz w:val="16"/>
                <w:szCs w:val="16"/>
              </w:rPr>
            </w:pPr>
            <w:r w:rsidRPr="009973DB">
              <w:rPr>
                <w:bCs/>
                <w:color w:val="FFFFFF"/>
                <w:sz w:val="16"/>
                <w:szCs w:val="16"/>
              </w:rPr>
              <w:t>Výstup z</w:t>
            </w:r>
            <w:r>
              <w:rPr>
                <w:bCs/>
                <w:color w:val="FFFFFF"/>
                <w:sz w:val="16"/>
                <w:szCs w:val="16"/>
              </w:rPr>
              <w:t> </w:t>
            </w:r>
            <w:r w:rsidRPr="009973DB">
              <w:rPr>
                <w:bCs/>
                <w:color w:val="FFFFFF"/>
                <w:sz w:val="16"/>
                <w:szCs w:val="16"/>
              </w:rPr>
              <w:t>investice</w:t>
            </w:r>
          </w:p>
        </w:tc>
        <w:tc>
          <w:tcPr>
            <w:tcW w:w="1000" w:type="dxa"/>
            <w:tcBorders>
              <w:bottom w:val="single" w:sz="8" w:space="0" w:color="FFFFFF"/>
            </w:tcBorders>
            <w:shd w:val="clear" w:color="auto" w:fill="D3DFEE"/>
            <w:noWrap/>
          </w:tcPr>
          <w:p w:rsidR="006D67F1" w:rsidRPr="009973DB" w:rsidRDefault="006D67F1" w:rsidP="00841304">
            <w:pPr>
              <w:jc w:val="center"/>
              <w:rPr>
                <w:color w:val="000000"/>
                <w:sz w:val="16"/>
                <w:szCs w:val="16"/>
              </w:rPr>
            </w:pPr>
            <w:smartTag w:uri="urn:schemas-microsoft-com:office:smarttags" w:element="metricconverter">
              <w:smartTagPr>
                <w:attr w:name="ProductID" w:val="366 mil"/>
              </w:smartTagPr>
              <w:r w:rsidRPr="009973DB">
                <w:rPr>
                  <w:color w:val="000000"/>
                  <w:sz w:val="16"/>
                  <w:szCs w:val="16"/>
                </w:rPr>
                <w:t>366 mil</w:t>
              </w:r>
            </w:smartTag>
            <w:r w:rsidRPr="009973DB">
              <w:rPr>
                <w:color w:val="000000"/>
                <w:sz w:val="16"/>
                <w:szCs w:val="16"/>
              </w:rPr>
              <w:t>. Kč</w:t>
            </w:r>
          </w:p>
        </w:tc>
      </w:tr>
    </w:tbl>
    <w:p w:rsidR="006D67F1" w:rsidRPr="009973DB" w:rsidRDefault="006D67F1" w:rsidP="00F87888">
      <w:pPr>
        <w:pStyle w:val="CaptionIntroductionparagraph"/>
      </w:pPr>
    </w:p>
    <w:p w:rsidR="006D67F1" w:rsidRPr="009973DB" w:rsidRDefault="006D67F1" w:rsidP="00F87888">
      <w:pPr>
        <w:pStyle w:val="Heading4"/>
      </w:pPr>
      <w:r w:rsidRPr="009973DB">
        <w:t xml:space="preserve">Očekávané výsledky </w:t>
      </w:r>
    </w:p>
    <w:p w:rsidR="006D67F1" w:rsidRPr="009973DB" w:rsidRDefault="006D67F1" w:rsidP="00F87888"/>
    <w:p w:rsidR="006D67F1" w:rsidRPr="009973DB" w:rsidRDefault="006D67F1" w:rsidP="00FC0490">
      <w:r w:rsidRPr="009973DB">
        <w:t>V OPPIK není uveden žádný specifický indikátor pro finanční nástroj v SC 2.3, resp. související investiční prioritě ERDF.</w:t>
      </w:r>
    </w:p>
    <w:p w:rsidR="006D67F1" w:rsidRPr="009973DB" w:rsidRDefault="006D67F1" w:rsidP="00F87888"/>
    <w:p w:rsidR="006D67F1" w:rsidRPr="009973DB" w:rsidRDefault="006D67F1" w:rsidP="00F87888">
      <w:pPr>
        <w:pStyle w:val="Heading4"/>
      </w:pPr>
      <w:r w:rsidRPr="009973DB">
        <w:t>Dílčí shrnutí</w:t>
      </w:r>
    </w:p>
    <w:p w:rsidR="006D67F1" w:rsidRPr="009973DB" w:rsidRDefault="006D67F1" w:rsidP="00F87888">
      <w:pPr>
        <w:pStyle w:val="CaptionIntroductionparagraph"/>
      </w:pPr>
    </w:p>
    <w:bookmarkEnd w:id="1303"/>
    <w:p w:rsidR="006D67F1" w:rsidRPr="009973DB" w:rsidRDefault="006D67F1" w:rsidP="00D67A40">
      <w:pPr>
        <w:pStyle w:val="CaptionIntroductionparagraph"/>
      </w:pPr>
      <w:r w:rsidRPr="009973DB">
        <w:t>Úvěrový nástroj</w:t>
      </w:r>
    </w:p>
    <w:p w:rsidR="006D67F1" w:rsidRPr="009973DB" w:rsidRDefault="006D67F1" w:rsidP="00D67A40"/>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84116">
        <w:tc>
          <w:tcPr>
            <w:tcW w:w="2282" w:type="dxa"/>
            <w:shd w:val="clear" w:color="auto" w:fill="ECFFC3"/>
          </w:tcPr>
          <w:p w:rsidR="006D67F1" w:rsidRPr="009973DB" w:rsidRDefault="006D67F1" w:rsidP="00A84116">
            <w:pPr>
              <w:rPr>
                <w:b/>
              </w:rPr>
            </w:pPr>
          </w:p>
        </w:tc>
        <w:tc>
          <w:tcPr>
            <w:tcW w:w="6788" w:type="dxa"/>
            <w:shd w:val="clear" w:color="auto" w:fill="ECFFC3"/>
          </w:tcPr>
          <w:p w:rsidR="006D67F1" w:rsidRPr="009973DB" w:rsidRDefault="006D67F1" w:rsidP="00A84116">
            <w:pPr>
              <w:ind w:left="38"/>
              <w:rPr>
                <w:b/>
              </w:rPr>
            </w:pP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Cíle finančního nástroje</w:t>
            </w:r>
          </w:p>
        </w:tc>
        <w:tc>
          <w:tcPr>
            <w:tcW w:w="6788" w:type="dxa"/>
            <w:shd w:val="clear" w:color="auto" w:fill="FFFFFF"/>
            <w:noWrap/>
          </w:tcPr>
          <w:p w:rsidR="006D67F1" w:rsidRPr="009973DB" w:rsidRDefault="006D67F1" w:rsidP="00A84116">
            <w:r w:rsidRPr="009973DB">
              <w:t>Odstranit definovanou tržní mezeru v dostupnosti finančních prostředků pro konečného příjemce. Tržní mezera se projevuje formou nákladové mezery, kde náklady na pořízení a následnou regeneraci nemovitosti převyšuji např. prodejní cenu zrekonstruovaného objektu. Sledovaným cílem je zamezit záboru orné půdy pro účely investiční výstavby (greenfield) a regenerovat nevyužívané a zchátralé areály (brownfield).</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rsidP="00A84116">
            <w:pPr>
              <w:rPr>
                <w:b/>
              </w:rPr>
            </w:pPr>
            <w:r w:rsidRPr="009973DB">
              <w:t>Finanční nástroj lze použít na projekty realizace stavebně-technických opatření na technicky nevyhovujících podnikatelských nemovitostech (investice do výrobních prostor).</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Forma podpory</w:t>
            </w:r>
          </w:p>
        </w:tc>
        <w:tc>
          <w:tcPr>
            <w:tcW w:w="6788" w:type="dxa"/>
            <w:shd w:val="clear" w:color="auto" w:fill="FFFFFF"/>
            <w:noWrap/>
          </w:tcPr>
          <w:p w:rsidR="006D67F1" w:rsidRPr="009973DB" w:rsidRDefault="006D67F1" w:rsidP="008E4E77">
            <w:pPr>
              <w:spacing w:after="120"/>
              <w:rPr>
                <w:rFonts w:cs="Calibri"/>
                <w:szCs w:val="22"/>
              </w:rPr>
            </w:pPr>
            <w:r w:rsidRPr="009973DB">
              <w:rPr>
                <w:rFonts w:cs="Calibri"/>
                <w:szCs w:val="22"/>
              </w:rPr>
              <w:t>Kombinovaná podpora</w:t>
            </w:r>
          </w:p>
          <w:p w:rsidR="006D67F1" w:rsidRPr="009973DB" w:rsidRDefault="006D67F1" w:rsidP="008E4E77">
            <w:pPr>
              <w:spacing w:after="120"/>
              <w:rPr>
                <w:rFonts w:cs="Calibri"/>
                <w:szCs w:val="22"/>
              </w:rPr>
            </w:pPr>
            <w:r w:rsidRPr="009973DB">
              <w:rPr>
                <w:rFonts w:cs="Calibri"/>
                <w:szCs w:val="22"/>
              </w:rPr>
              <w:t>Zvýhodněný úvěr se sníženou úrokovou sazbou a delší dobou splatnosti, případně odkladem splátek</w:t>
            </w:r>
          </w:p>
          <w:p w:rsidR="006D67F1" w:rsidRPr="009973DB" w:rsidRDefault="006D67F1">
            <w:pPr>
              <w:spacing w:after="120"/>
            </w:pPr>
            <w:r w:rsidRPr="009973DB">
              <w:rPr>
                <w:rFonts w:cs="Calibri"/>
                <w:szCs w:val="22"/>
              </w:rPr>
              <w:t>Finanční příspěvek na projektovou přípravu</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Výše podpory</w:t>
            </w:r>
          </w:p>
        </w:tc>
        <w:tc>
          <w:tcPr>
            <w:tcW w:w="6788" w:type="dxa"/>
            <w:shd w:val="clear" w:color="auto" w:fill="FFFFFF"/>
            <w:noWrap/>
          </w:tcPr>
          <w:p w:rsidR="006D67F1" w:rsidRPr="009973DB" w:rsidRDefault="006D67F1" w:rsidP="00A84116">
            <w:r w:rsidRPr="009973DB">
              <w:t xml:space="preserve">Úvěry ve výši 1 až </w:t>
            </w:r>
            <w:smartTag w:uri="urn:schemas-microsoft-com:office:smarttags" w:element="metricconverter">
              <w:smartTagPr>
                <w:attr w:name="ProductID" w:val="200 mil"/>
              </w:smartTagPr>
              <w:r w:rsidRPr="009973DB">
                <w:t>200 mil</w:t>
              </w:r>
            </w:smartTag>
            <w:r w:rsidRPr="009973DB">
              <w:t>. Kč, až do výše 80 % způsobilých výdajů projektu. Pro všechny regiony NUTS 2 (kromě Prahy) platí intenzity podpory 35/45 %.</w:t>
            </w:r>
          </w:p>
          <w:p w:rsidR="006D67F1" w:rsidRPr="009973DB" w:rsidRDefault="006D67F1" w:rsidP="00A84116"/>
          <w:p w:rsidR="006D67F1" w:rsidRPr="009973DB" w:rsidRDefault="006D67F1" w:rsidP="00A84116">
            <w:r w:rsidRPr="009973DB">
              <w:t>Finanční nástroj může umožnit asymetrickou dělbu zisku nebo ztrát se soukromými spoluinvestory.</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84116">
            <w:r w:rsidRPr="009973DB">
              <w:t xml:space="preserve">U projektů podléhajících veřejné podpoře bude respektována maximální výše intenzity podpory a minimální povinná míra zapojení spolufinancování – platné po přepočtení podpory skrze hrubý grantový ekvivalent (dále také HGE) – max. 40 %. </w:t>
            </w:r>
          </w:p>
          <w:p w:rsidR="006D67F1" w:rsidRPr="009973DB" w:rsidRDefault="006D67F1" w:rsidP="00A84116"/>
          <w:p w:rsidR="006D67F1" w:rsidRPr="009973DB" w:rsidRDefault="006D67F1" w:rsidP="00A84116">
            <w:r w:rsidRPr="009973DB">
              <w:t xml:space="preserve">Z dotazníkového šetření vyplývá aktuální průměrná úroková sazba pro MSP je cca 3,9 % p.a.Deloitte Advisory dle dosavadních analýz navrhuje úrokovou míru FN pro konečného příjemce maximálně ve výši 2% p.a. – pro dosažení takto nízké sazby je nezbytné, aby sazba fondu byla maximálně 1%. </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A84116">
            <w:r w:rsidRPr="009973DB">
              <w:t>Dle dosavadních jednání se zainteresovanými skupinami na přípravě OP PIK 2014-2020 byla identifikována potřeba povzbuzení potenciálních spolufinancujících subjektů k zapojení se do budovaných struktur na úrovni jednotlivých projektů. Míra zapojení veřejných zdrojů – podíl je nutné nastavit na základě diskuze se zainteresovanými subjekty a potenciálními spolufinancujícími subjekty .</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Očekávaná alokace</w:t>
            </w:r>
          </w:p>
        </w:tc>
        <w:tc>
          <w:tcPr>
            <w:tcW w:w="6788" w:type="dxa"/>
            <w:shd w:val="clear" w:color="auto" w:fill="FFFFFF"/>
            <w:noWrap/>
          </w:tcPr>
          <w:p w:rsidR="006D67F1" w:rsidRPr="009973DB" w:rsidRDefault="006D67F1">
            <w:r w:rsidRPr="009973DB">
              <w:t>Navrhujeme zapojení nejvýše 30 % alokace SC 2.3 na finanční nástroj fondového či úvěrového typu. Zbytek alokace je účelné vynaložit na tržně nerealizovatelné BF formou dotací.</w:t>
            </w:r>
          </w:p>
        </w:tc>
      </w:tr>
    </w:tbl>
    <w:p w:rsidR="006D67F1" w:rsidRPr="009973DB" w:rsidRDefault="006D67F1" w:rsidP="00D67A40"/>
    <w:p w:rsidR="006D67F1" w:rsidRPr="009973DB" w:rsidRDefault="006D67F1" w:rsidP="006F771D">
      <w:pPr>
        <w:pStyle w:val="Heading3"/>
      </w:pPr>
      <w:bookmarkStart w:id="1304" w:name="_Toc416909653"/>
      <w:bookmarkStart w:id="1305" w:name="_Toc417545036"/>
      <w:bookmarkStart w:id="1306" w:name="_Toc416909655"/>
      <w:bookmarkStart w:id="1307" w:name="_Toc417545038"/>
      <w:bookmarkStart w:id="1308" w:name="_Toc416800501"/>
      <w:bookmarkStart w:id="1309" w:name="_Toc416909656"/>
      <w:bookmarkStart w:id="1310" w:name="_Toc417545039"/>
      <w:bookmarkStart w:id="1311" w:name="_Toc416800502"/>
      <w:bookmarkStart w:id="1312" w:name="_Toc417682942"/>
      <w:bookmarkEnd w:id="1304"/>
      <w:bookmarkEnd w:id="1305"/>
      <w:bookmarkEnd w:id="1306"/>
      <w:bookmarkEnd w:id="1307"/>
      <w:bookmarkEnd w:id="1308"/>
      <w:bookmarkEnd w:id="1309"/>
      <w:bookmarkEnd w:id="1310"/>
      <w:r w:rsidRPr="009973DB">
        <w:t>Specifický cíl 3.1</w:t>
      </w:r>
      <w:bookmarkEnd w:id="1311"/>
      <w:bookmarkEnd w:id="1312"/>
    </w:p>
    <w:p w:rsidR="006D67F1" w:rsidRPr="009973DB" w:rsidRDefault="006D67F1" w:rsidP="00F87888">
      <w:pPr>
        <w:pStyle w:val="Heading4"/>
      </w:pPr>
      <w:bookmarkStart w:id="1313" w:name="_Toc414464610"/>
      <w:bookmarkStart w:id="1314" w:name="_Toc416800503"/>
      <w:r w:rsidRPr="009973DB">
        <w:t>Formy finančních nástrojů a výše alokace</w:t>
      </w:r>
    </w:p>
    <w:p w:rsidR="006D67F1" w:rsidRPr="009973DB" w:rsidRDefault="006D67F1" w:rsidP="00CE3165"/>
    <w:bookmarkEnd w:id="1313"/>
    <w:bookmarkEnd w:id="1314"/>
    <w:p w:rsidR="006D67F1" w:rsidRPr="009973DB" w:rsidRDefault="006D67F1" w:rsidP="00CE3165">
      <w:r w:rsidRPr="009973DB">
        <w:t>Na základě tržní analýzy spatřujeme potenciál na využití zvýhodněných úvěrů primárně v případě malých vodních elektráren (MVE), které i pro nově zapojené zdroje budou moci čerpat provozní podporu na výkup elektřiny – na rozdíl od ostatních OZE. I zde je však v mnoha případech vhodné motivovat větší investiční aktivitu v rekonstrukci starých zdrojů, která je nákladná a může být problematická z hlediska návratnosti a získání financování.  Zvýhodněný úvěr by ulehčil přístup k financování a jeho cenu a může tak pomoci větší investiční aktivitě v této oblasti. Komplikací v tomto ohledu je možnost kombinace provozní a investiční podpory, která v případě OZE limituje i použití dotací.</w:t>
      </w:r>
    </w:p>
    <w:p w:rsidR="006D67F1" w:rsidRPr="009973DB" w:rsidRDefault="006D67F1" w:rsidP="00CE3165"/>
    <w:p w:rsidR="006D67F1" w:rsidRPr="009973DB" w:rsidRDefault="006D67F1" w:rsidP="00CE3165">
      <w:r w:rsidRPr="009973DB">
        <w:rPr>
          <w:b/>
        </w:rPr>
        <w:t>Na základě požadavku EK je v textu OP PIK uvedena zásadní podmínka pro projekty obnovitelných zdrojů energie.</w:t>
      </w:r>
      <w:r w:rsidRPr="009973DB">
        <w:t xml:space="preserve"> Z důvodu eliminace hrozící překompenzace podpory je zakázána kombinace provozní a investiční podpory. Nicméně při kombinaci zvýhodněného úvěru a provozní podpory je riziko překompenzace minimální a proto </w:t>
      </w:r>
      <w:r w:rsidRPr="009973DB">
        <w:rPr>
          <w:b/>
        </w:rPr>
        <w:t>doporučujeme požádat EK o změnu textace této podmínky, tak aby se vztahovala pouze na investiční dotaci</w:t>
      </w:r>
      <w:r w:rsidRPr="009973DB">
        <w:t>. Tím by se umožnilo podporovat tyto zařízení na racionálnější, návratné bázi.</w:t>
      </w:r>
    </w:p>
    <w:p w:rsidR="006D67F1" w:rsidRPr="009973DB" w:rsidRDefault="006D67F1" w:rsidP="00CE3165"/>
    <w:p w:rsidR="006D67F1" w:rsidRPr="009973DB" w:rsidRDefault="006D67F1" w:rsidP="00553B77">
      <w:r w:rsidRPr="009973DB">
        <w:t>Navrhovaná podpora by měla formu kombinace zvýhodněného úvěru s delší dobou splatnosti, případně odkladem splácení, příspěvku na přípravu projektu a podmíněného příspěvku na platbu úroků. Úvěrový nástroj je návratnou formou podpory, částečně nenávratnou se stává pouze v případě defaultu úvěru. Administrace podpořených úvěrů bude plně v gesci spolufinancujícího subjektu, se kterým budou koneční příjemci vstupovat do přímého smluvního vztahu.</w:t>
      </w:r>
    </w:p>
    <w:p w:rsidR="006D67F1" w:rsidRPr="009973DB" w:rsidRDefault="006D67F1" w:rsidP="00F87888">
      <w:pPr>
        <w:pStyle w:val="Heading4"/>
      </w:pPr>
      <w:bookmarkStart w:id="1315" w:name="_Toc416448041"/>
      <w:bookmarkStart w:id="1316" w:name="_Toc416448043"/>
      <w:bookmarkStart w:id="1317" w:name="_Toc416448045"/>
      <w:bookmarkStart w:id="1318" w:name="_Toc416448047"/>
      <w:bookmarkStart w:id="1319" w:name="_Toc416448049"/>
      <w:bookmarkStart w:id="1320" w:name="_Toc416448051"/>
      <w:bookmarkStart w:id="1321" w:name="_Toc416448053"/>
      <w:bookmarkStart w:id="1322" w:name="_Toc416448055"/>
      <w:bookmarkStart w:id="1323" w:name="_Toc416448056"/>
      <w:bookmarkStart w:id="1324" w:name="_Toc416384054"/>
      <w:bookmarkStart w:id="1325" w:name="_Toc416448057"/>
      <w:bookmarkStart w:id="1326" w:name="_Toc416384055"/>
      <w:bookmarkStart w:id="1327" w:name="_Toc416448058"/>
      <w:bookmarkStart w:id="1328" w:name="_Toc416384056"/>
      <w:bookmarkStart w:id="1329" w:name="_Toc416448059"/>
      <w:bookmarkStart w:id="1330" w:name="_Toc416384057"/>
      <w:bookmarkStart w:id="1331" w:name="_Toc416448060"/>
      <w:bookmarkStart w:id="1332" w:name="_Toc416384058"/>
      <w:bookmarkStart w:id="1333" w:name="_Toc416448061"/>
      <w:bookmarkStart w:id="1334" w:name="_Toc414464611"/>
      <w:bookmarkStart w:id="1335" w:name="_Toc41680050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9973DB">
        <w:t>Nejvhodnější možnosti implementace</w:t>
      </w:r>
    </w:p>
    <w:bookmarkEnd w:id="1334"/>
    <w:bookmarkEnd w:id="1335"/>
    <w:p w:rsidR="006D67F1" w:rsidRPr="009973DB" w:rsidRDefault="006D67F1" w:rsidP="00CE3165">
      <w:pPr>
        <w:jc w:val="center"/>
      </w:pPr>
    </w:p>
    <w:p w:rsidR="006D67F1" w:rsidRPr="009973DB" w:rsidRDefault="006D67F1" w:rsidP="00CE3165"/>
    <w:p w:rsidR="006D67F1" w:rsidRPr="009973DB" w:rsidRDefault="006D67F1" w:rsidP="00CE3165">
      <w:pPr>
        <w:jc w:val="center"/>
      </w:pPr>
      <w:r>
        <w:rPr>
          <w:noProof/>
        </w:rPr>
        <w:pict>
          <v:shape id="Obrázek 11653" o:spid="_x0000_i1073" type="#_x0000_t75" style="width:414pt;height:276pt;visibility:visible">
            <v:imagedata r:id="rId56" o:title="" cropbottom="6188f"/>
          </v:shape>
        </w:pict>
      </w:r>
    </w:p>
    <w:p w:rsidR="006D67F1" w:rsidRPr="009973DB" w:rsidRDefault="006D67F1" w:rsidP="00CE3165">
      <w:pPr>
        <w:rPr>
          <w:b/>
          <w:color w:val="00A1DE"/>
          <w:sz w:val="24"/>
          <w:szCs w:val="22"/>
        </w:rPr>
      </w:pPr>
    </w:p>
    <w:p w:rsidR="006D67F1" w:rsidRPr="009973DB" w:rsidRDefault="006D67F1" w:rsidP="00452FC6">
      <w:pPr>
        <w:pStyle w:val="BodyText1"/>
        <w:jc w:val="both"/>
      </w:pPr>
      <w:bookmarkStart w:id="1336" w:name="_Toc416384060"/>
      <w:bookmarkStart w:id="1337" w:name="_Toc416448063"/>
      <w:bookmarkStart w:id="1338" w:name="_Toc416384061"/>
      <w:bookmarkStart w:id="1339" w:name="_Toc416448064"/>
      <w:bookmarkStart w:id="1340" w:name="_Toc416384062"/>
      <w:bookmarkStart w:id="1341" w:name="_Toc416448065"/>
      <w:bookmarkStart w:id="1342" w:name="_Toc416384063"/>
      <w:bookmarkStart w:id="1343" w:name="_Toc416448066"/>
      <w:bookmarkStart w:id="1344" w:name="_Toc416384064"/>
      <w:bookmarkStart w:id="1345" w:name="_Toc416448067"/>
      <w:bookmarkStart w:id="1346" w:name="_Toc416384065"/>
      <w:bookmarkStart w:id="1347" w:name="_Toc416448068"/>
      <w:bookmarkStart w:id="1348" w:name="_Toc416384066"/>
      <w:bookmarkStart w:id="1349" w:name="_Toc416448069"/>
      <w:bookmarkStart w:id="1350" w:name="_Toc414464612"/>
      <w:bookmarkStart w:id="1351" w:name="_Toc41680050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6D67F1" w:rsidRPr="009973DB" w:rsidRDefault="006D67F1" w:rsidP="00452FC6">
      <w:pPr>
        <w:pStyle w:val="Heading4"/>
      </w:pPr>
      <w:r w:rsidRPr="009973DB">
        <w:t>Modelové scénáře vývoje portfolií, počet investic a revolvingový efekt</w:t>
      </w:r>
    </w:p>
    <w:p w:rsidR="006D67F1" w:rsidRPr="009973DB" w:rsidRDefault="006D67F1" w:rsidP="00452FC6">
      <w:pPr>
        <w:pStyle w:val="CaptionIntroductionparagraph"/>
      </w:pPr>
    </w:p>
    <w:p w:rsidR="006D67F1" w:rsidRPr="009973DB" w:rsidRDefault="006D67F1" w:rsidP="00C57918">
      <w:pPr>
        <w:pStyle w:val="BodyText1"/>
        <w:jc w:val="both"/>
      </w:pPr>
      <w:r w:rsidRPr="009973DB">
        <w:t>V modelovém příkladu bylo pro zjednodušení abstrahováno od úrokového zisku a poplatků za správu spolufinancujícího subjektu. Jedno do značné míry kompenzuje druhé, v současné době by byl navíc odhad výše poplatků ryze spekulativní. Pro zjednodušení nepracujeme s rizikem. Pro co nejvýmluvnější vyčíslení revolvingového efektu jsme zvolili následující grafickou interpretaci, kde revolvingový efekt zobrazujeme jako sumu prostředků, které by musel fond obdržet na konci primárního investičního cyklu, aby mohl realizovat sekundární investice, které financuje právě revolving.</w:t>
      </w:r>
    </w:p>
    <w:p w:rsidR="006D67F1" w:rsidRPr="009973DB" w:rsidRDefault="006D67F1" w:rsidP="00C57918">
      <w:pPr>
        <w:pStyle w:val="BodyText1"/>
      </w:pPr>
    </w:p>
    <w:p w:rsidR="006D67F1" w:rsidRPr="009973DB" w:rsidRDefault="006D67F1" w:rsidP="00C57918">
      <w:pPr>
        <w:keepNext/>
        <w:jc w:val="center"/>
      </w:pPr>
      <w:r>
        <w:rPr>
          <w:noProof/>
        </w:rPr>
        <w:pict>
          <v:shape id="Chart 56" o:spid="_x0000_i1074"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1i183AAAAAUBAAAPAAAAZHJzL2Rvd25y&#10;ZXYueG1sTI/BTsMwEETvSPyDtUjcqENK0iqNU1VF9MIBtSBx3cZLEhGvI9tN07/HcCmXlUYzmnlb&#10;rifTi5Gc7ywreJwlIIhrqztuFHy8vzwsQfiArLG3TAou5GFd3d6UWGh75j2Nh9CIWMK+QAVtCEMh&#10;pa9bMuhndiCO3pd1BkOUrpHa4TmWm16mSZJLgx3HhRYH2rZUfx9ORsHYYL5L/SXZ6e3zZ77Zuyx7&#10;e1Xq/m7arEAEmsI1DL/4ER2qyHS0J9Ze9AriI+HvRm+RPmUgjgrmi3kGsirlf/rqBw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">
            <v:imagedata r:id="rId57" o:title="" cropbottom="-53f"/>
            <o:lock v:ext="edit" aspectratio="f"/>
          </v:shape>
        </w:pict>
      </w:r>
    </w:p>
    <w:p w:rsidR="006D67F1" w:rsidRPr="009973DB" w:rsidRDefault="006D67F1" w:rsidP="00C57918">
      <w:pPr>
        <w:pStyle w:val="Caption"/>
        <w:jc w:val="center"/>
        <w:rPr>
          <w:noProof/>
          <w:lang w:eastAsia="cs-CZ"/>
        </w:rPr>
      </w:pPr>
      <w:r w:rsidRPr="009973DB">
        <w:t xml:space="preserve">Graf </w:t>
      </w:r>
      <w:fldSimple w:instr=" SEQ Graf \* ARABIC ">
        <w:r w:rsidRPr="009973DB">
          <w:rPr>
            <w:noProof/>
          </w:rPr>
          <w:t>16</w:t>
        </w:r>
      </w:fldSimple>
      <w:r w:rsidRPr="009973DB">
        <w:t>: Potenciální efekty využití FN (bez rizika)</w:t>
      </w:r>
    </w:p>
    <w:p w:rsidR="006D67F1" w:rsidRPr="009973DB" w:rsidRDefault="006D67F1" w:rsidP="00C57918">
      <w:pPr>
        <w:rPr>
          <w:noProof/>
        </w:rPr>
      </w:pPr>
    </w:p>
    <w:tbl>
      <w:tblPr>
        <w:tblW w:w="561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361"/>
      </w:tblGrid>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Alokace OPPIK (mil. Kč)</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442</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Úrok zdrojů poskytovaných z OPPIK</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0,50 %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Požadovaný úrok spolufinancujícího subjektu</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2,00 %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Limit výše výsledné úrokové míry úvěru příjemci</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1 %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Míra zapojení spolufinancujícího subjektu</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33,33 %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Splatnost úvěru</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5</w:t>
            </w:r>
          </w:p>
        </w:tc>
      </w:tr>
    </w:tbl>
    <w:p w:rsidR="006D67F1" w:rsidRPr="009973DB" w:rsidRDefault="006D67F1" w:rsidP="00C57918"/>
    <w:tbl>
      <w:tblPr>
        <w:tblW w:w="561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361"/>
      </w:tblGrid>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Celkem proinvestováno - milník rok 2018</w:t>
            </w:r>
          </w:p>
        </w:tc>
        <w:tc>
          <w:tcPr>
            <w:tcW w:w="1361" w:type="dxa"/>
            <w:noWrap/>
            <w:vAlign w:val="center"/>
          </w:tcPr>
          <w:p w:rsidR="006D67F1" w:rsidRPr="009973DB" w:rsidRDefault="006D67F1" w:rsidP="00841304">
            <w:pPr>
              <w:keepNext/>
              <w:jc w:val="right"/>
              <w:rPr>
                <w:color w:val="000000"/>
                <w:sz w:val="18"/>
                <w:szCs w:val="18"/>
              </w:rPr>
            </w:pPr>
            <w:r w:rsidRPr="009973DB">
              <w:rPr>
                <w:color w:val="000000"/>
                <w:sz w:val="18"/>
                <w:szCs w:val="18"/>
              </w:rPr>
              <w:t xml:space="preserve"> </w:t>
            </w:r>
            <w:smartTag w:uri="urn:schemas-microsoft-com:office:smarttags" w:element="metricconverter">
              <w:smartTagPr>
                <w:attr w:name="ProductID" w:val="662 mil"/>
              </w:smartTagPr>
              <w:r w:rsidRPr="009973DB">
                <w:rPr>
                  <w:color w:val="000000"/>
                  <w:sz w:val="18"/>
                  <w:szCs w:val="18"/>
                </w:rPr>
                <w:t>662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Celkem proinvestováno - konec období rok 2023</w:t>
            </w:r>
          </w:p>
        </w:tc>
        <w:tc>
          <w:tcPr>
            <w:tcW w:w="1361"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1 758 mil"/>
              </w:smartTagPr>
              <w:r w:rsidRPr="009973DB">
                <w:rPr>
                  <w:color w:val="000000"/>
                  <w:sz w:val="18"/>
                  <w:szCs w:val="18"/>
                </w:rPr>
                <w:t>1 758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Disponibilní prostředky v roce 2027</w:t>
            </w:r>
          </w:p>
        </w:tc>
        <w:tc>
          <w:tcPr>
            <w:tcW w:w="1361"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442 mil"/>
              </w:smartTagPr>
              <w:r w:rsidRPr="009973DB">
                <w:rPr>
                  <w:color w:val="000000"/>
                  <w:sz w:val="18"/>
                  <w:szCs w:val="18"/>
                </w:rPr>
                <w:t>442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Přidaná hodnota</w:t>
            </w:r>
          </w:p>
        </w:tc>
        <w:tc>
          <w:tcPr>
            <w:tcW w:w="1361" w:type="dxa"/>
            <w:noWrap/>
            <w:vAlign w:val="center"/>
          </w:tcPr>
          <w:p w:rsidR="006D67F1" w:rsidRPr="009973DB" w:rsidRDefault="006D67F1" w:rsidP="00841304">
            <w:pPr>
              <w:keepNext/>
              <w:jc w:val="right"/>
              <w:rPr>
                <w:color w:val="000000"/>
                <w:sz w:val="18"/>
                <w:szCs w:val="18"/>
              </w:rPr>
            </w:pPr>
            <w:r w:rsidRPr="009973DB">
              <w:rPr>
                <w:color w:val="000000"/>
                <w:sz w:val="18"/>
                <w:szCs w:val="18"/>
              </w:rPr>
              <w:t>3,98</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Pákový efekt</w:t>
            </w:r>
          </w:p>
        </w:tc>
        <w:tc>
          <w:tcPr>
            <w:tcW w:w="1361" w:type="dxa"/>
            <w:noWrap/>
            <w:vAlign w:val="center"/>
          </w:tcPr>
          <w:p w:rsidR="006D67F1" w:rsidRPr="009973DB" w:rsidRDefault="006D67F1" w:rsidP="00841304">
            <w:pPr>
              <w:keepNext/>
              <w:jc w:val="right"/>
              <w:rPr>
                <w:color w:val="000000"/>
                <w:sz w:val="18"/>
                <w:szCs w:val="18"/>
              </w:rPr>
            </w:pPr>
            <w:r w:rsidRPr="009973DB">
              <w:rPr>
                <w:color w:val="000000"/>
                <w:sz w:val="18"/>
                <w:szCs w:val="18"/>
              </w:rPr>
              <w:t>1,5</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Revolvingový efekt</w:t>
            </w:r>
          </w:p>
        </w:tc>
        <w:tc>
          <w:tcPr>
            <w:tcW w:w="1361"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731 mil"/>
              </w:smartTagPr>
              <w:r w:rsidRPr="009973DB">
                <w:rPr>
                  <w:color w:val="000000"/>
                  <w:sz w:val="18"/>
                  <w:szCs w:val="18"/>
                </w:rPr>
                <w:t>731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rPr>
              <w:t>Revolvingový efekt/ alokace OPPIK</w:t>
            </w:r>
          </w:p>
        </w:tc>
        <w:tc>
          <w:tcPr>
            <w:tcW w:w="1361"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165,5 %</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lang w:val="en-US"/>
              </w:rPr>
              <w:t>Počet podpořených projektů</w:t>
            </w:r>
          </w:p>
        </w:tc>
        <w:tc>
          <w:tcPr>
            <w:tcW w:w="1361"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270</w:t>
            </w:r>
            <w:r w:rsidRPr="009973DB">
              <w:rPr>
                <w:rStyle w:val="FootnoteReference"/>
                <w:color w:val="000000"/>
                <w:szCs w:val="18"/>
                <w:lang w:val="en-US"/>
              </w:rPr>
              <w:footnoteReference w:id="53"/>
            </w:r>
          </w:p>
        </w:tc>
      </w:tr>
    </w:tbl>
    <w:p w:rsidR="006D67F1" w:rsidRPr="009973DB" w:rsidRDefault="006D67F1" w:rsidP="00C57918">
      <w:pPr>
        <w:pStyle w:val="BodyText1"/>
        <w:jc w:val="both"/>
      </w:pPr>
    </w:p>
    <w:p w:rsidR="006D67F1" w:rsidRPr="009973DB" w:rsidRDefault="006D67F1" w:rsidP="00C57918">
      <w:pPr>
        <w:pStyle w:val="BodyText1"/>
      </w:pPr>
      <w:r w:rsidRPr="009973DB">
        <w:t xml:space="preserve">Revolvingový efekt, tj. kolik prostředků bude vytvořeno dodatečně splácením úvěrů a bude je možnost proinvestovat v rámci sekundárního investičního cyklu je </w:t>
      </w:r>
      <w:smartTag w:uri="urn:schemas-microsoft-com:office:smarttags" w:element="metricconverter">
        <w:smartTagPr>
          <w:attr w:name="ProductID" w:val="731 mil"/>
        </w:smartTagPr>
        <w:r w:rsidRPr="009973DB">
          <w:rPr>
            <w:b/>
          </w:rPr>
          <w:t>731 mil</w:t>
        </w:r>
      </w:smartTag>
      <w:r w:rsidRPr="009973DB">
        <w:rPr>
          <w:b/>
        </w:rPr>
        <w:t xml:space="preserve">. Kč, </w:t>
      </w:r>
      <w:r w:rsidRPr="009973DB">
        <w:t>což odpovídá podílu na alokaci ve výši 165,5 %.</w:t>
      </w:r>
    </w:p>
    <w:p w:rsidR="006D67F1" w:rsidRPr="009973DB" w:rsidRDefault="006D67F1" w:rsidP="00C57918">
      <w:pPr>
        <w:pStyle w:val="BodyText1"/>
      </w:pPr>
    </w:p>
    <w:p w:rsidR="006D67F1" w:rsidRPr="009973DB" w:rsidRDefault="006D67F1" w:rsidP="00C57918">
      <w:pPr>
        <w:pStyle w:val="BodyText1"/>
      </w:pPr>
      <w:r w:rsidRPr="009973DB">
        <w:t>Ve skutečnosti lze očekávat úrok spolufinancujícím subjektem v intervalu 2 % až 4 %. Pákový efekt se pak bude pohybovat v rozmezí 1,17 až 1,5.</w:t>
      </w:r>
    </w:p>
    <w:p w:rsidR="006D67F1" w:rsidRPr="009973DB" w:rsidRDefault="006D67F1" w:rsidP="00C57918">
      <w:pPr>
        <w:pStyle w:val="BodyText1"/>
      </w:pPr>
    </w:p>
    <w:p w:rsidR="006D67F1" w:rsidRPr="009973DB" w:rsidRDefault="006D67F1" w:rsidP="00C57918">
      <w:r w:rsidRPr="009973DB">
        <w:t>Následující model uvádí výsledky stejně nastaveného nástroje v případě, že by došlo k defaultu 20 % úvěrových případů v prvním roce splácení.</w:t>
      </w:r>
    </w:p>
    <w:p w:rsidR="006D67F1" w:rsidRPr="009973DB" w:rsidRDefault="006D67F1" w:rsidP="00C57918"/>
    <w:p w:rsidR="006D67F1" w:rsidRPr="009973DB" w:rsidRDefault="006D67F1" w:rsidP="00C57918">
      <w:pPr>
        <w:keepNext/>
        <w:jc w:val="center"/>
      </w:pPr>
      <w:r>
        <w:rPr>
          <w:noProof/>
        </w:rPr>
        <w:pict>
          <v:shape id="Chart 11275" o:spid="_x0000_i1075"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ZPoo3QAAAAUBAAAPAAAAZHJzL2Rvd25y&#10;ZXYueG1sTI/BTsMwEETvlfoP1iJxax2SlqAQp6qQOMAJSoXEbRsvSSBeB9ttU74elwtcVhrNaOZt&#10;uRpNLw7kfGdZwdU8AUFcW91xo2D7cj+7AeEDssbeMik4kYdVNZ2UWGh75Gc6bEIjYgn7AhW0IQyF&#10;lL5uyaCf24E4eu/WGQxRukZqh8dYbnqZJsm1NNhxXGhxoLuW6s/N3iig7KvZmvz78fTwmqZvH0+8&#10;GFym1OXFuL4FEWgMf2E440d0qCLTzu5Ze9EriI+E3xu9PF0sQewUZHm2BFmV8j999QM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">
            <v:imagedata r:id="rId58" o:title="" cropbottom="-53f"/>
            <o:lock v:ext="edit" aspectratio="f"/>
          </v:shape>
        </w:pict>
      </w:r>
    </w:p>
    <w:p w:rsidR="006D67F1" w:rsidRPr="009973DB" w:rsidRDefault="006D67F1" w:rsidP="00C57918">
      <w:pPr>
        <w:pStyle w:val="Caption"/>
        <w:jc w:val="center"/>
      </w:pPr>
      <w:r w:rsidRPr="009973DB">
        <w:t xml:space="preserve">Graf </w:t>
      </w:r>
      <w:fldSimple w:instr=" SEQ Graf \* ARABIC ">
        <w:r w:rsidRPr="009973DB">
          <w:rPr>
            <w:noProof/>
          </w:rPr>
          <w:t>17</w:t>
        </w:r>
      </w:fldSimple>
      <w:r w:rsidRPr="009973DB">
        <w:t>: Potenciální efekty využití FN (s rizikem)</w:t>
      </w:r>
    </w:p>
    <w:p w:rsidR="006D67F1" w:rsidRPr="009973DB" w:rsidRDefault="006D67F1" w:rsidP="00C57918">
      <w:pPr>
        <w:pStyle w:val="BodyText1"/>
        <w:jc w:val="center"/>
      </w:pPr>
    </w:p>
    <w:tbl>
      <w:tblPr>
        <w:tblW w:w="561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361"/>
      </w:tblGrid>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Alokace OPPIK (mil. Kč)</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442</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Úrok zdrojů poskytovaných z OPPIK</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0,50 %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Požadovaný úrok spolufinancujícího subjektu</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2,00 %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Limit výše výsledné úrokové míry úvěru příjemci</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1 %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Míra zapojení spolufinancujícího subjektu</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33,33 %</w:t>
            </w:r>
          </w:p>
        </w:tc>
      </w:tr>
      <w:tr w:rsidR="006D67F1" w:rsidRPr="009973DB" w:rsidTr="00841304">
        <w:trPr>
          <w:trHeight w:val="240"/>
          <w:jc w:val="center"/>
        </w:trPr>
        <w:tc>
          <w:tcPr>
            <w:tcW w:w="4252" w:type="dxa"/>
            <w:noWrap/>
            <w:vAlign w:val="center"/>
          </w:tcPr>
          <w:p w:rsidR="006D67F1" w:rsidRPr="009973DB" w:rsidRDefault="006D67F1" w:rsidP="00841304">
            <w:pPr>
              <w:jc w:val="left"/>
              <w:rPr>
                <w:color w:val="000000"/>
                <w:sz w:val="18"/>
                <w:szCs w:val="18"/>
              </w:rPr>
            </w:pPr>
            <w:r w:rsidRPr="009973DB">
              <w:rPr>
                <w:color w:val="000000"/>
                <w:sz w:val="18"/>
                <w:szCs w:val="18"/>
              </w:rPr>
              <w:t>Splatnost úvěru</w:t>
            </w:r>
          </w:p>
        </w:tc>
        <w:tc>
          <w:tcPr>
            <w:tcW w:w="1361" w:type="dxa"/>
            <w:noWrap/>
            <w:vAlign w:val="center"/>
          </w:tcPr>
          <w:p w:rsidR="006D67F1" w:rsidRPr="009973DB" w:rsidRDefault="006D67F1" w:rsidP="00841304">
            <w:pPr>
              <w:jc w:val="right"/>
              <w:rPr>
                <w:color w:val="000000"/>
                <w:sz w:val="18"/>
                <w:szCs w:val="18"/>
              </w:rPr>
            </w:pPr>
            <w:r w:rsidRPr="009973DB">
              <w:rPr>
                <w:color w:val="000000"/>
                <w:sz w:val="18"/>
                <w:szCs w:val="18"/>
              </w:rPr>
              <w:t>5</w:t>
            </w:r>
          </w:p>
        </w:tc>
      </w:tr>
    </w:tbl>
    <w:p w:rsidR="006D67F1" w:rsidRPr="009973DB" w:rsidRDefault="006D67F1" w:rsidP="00C57918">
      <w:pPr>
        <w:pStyle w:val="CaptionIntroductionparagraph"/>
      </w:pPr>
    </w:p>
    <w:tbl>
      <w:tblPr>
        <w:tblW w:w="561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361"/>
      </w:tblGrid>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Celkem proinvestováno - milník rok 2018</w:t>
            </w:r>
          </w:p>
        </w:tc>
        <w:tc>
          <w:tcPr>
            <w:tcW w:w="1361" w:type="dxa"/>
            <w:noWrap/>
            <w:vAlign w:val="center"/>
          </w:tcPr>
          <w:p w:rsidR="006D67F1" w:rsidRPr="009973DB" w:rsidRDefault="006D67F1" w:rsidP="00841304">
            <w:pPr>
              <w:keepNext/>
              <w:jc w:val="right"/>
              <w:rPr>
                <w:color w:val="000000"/>
                <w:sz w:val="18"/>
                <w:szCs w:val="18"/>
              </w:rPr>
            </w:pPr>
            <w:r w:rsidRPr="009973DB">
              <w:rPr>
                <w:color w:val="000000"/>
                <w:sz w:val="18"/>
                <w:szCs w:val="18"/>
              </w:rPr>
              <w:t xml:space="preserve"> </w:t>
            </w:r>
            <w:smartTag w:uri="urn:schemas-microsoft-com:office:smarttags" w:element="metricconverter">
              <w:smartTagPr>
                <w:attr w:name="ProductID" w:val="662 mil"/>
              </w:smartTagPr>
              <w:r w:rsidRPr="009973DB">
                <w:rPr>
                  <w:color w:val="000000"/>
                  <w:sz w:val="18"/>
                  <w:szCs w:val="18"/>
                </w:rPr>
                <w:t>662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Celkem proinvestováno - konec období rok 2023</w:t>
            </w:r>
          </w:p>
        </w:tc>
        <w:tc>
          <w:tcPr>
            <w:tcW w:w="1361"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1 466 mil"/>
              </w:smartTagPr>
              <w:r w:rsidRPr="009973DB">
                <w:rPr>
                  <w:color w:val="000000"/>
                  <w:sz w:val="18"/>
                  <w:szCs w:val="18"/>
                </w:rPr>
                <w:t>1 466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Disponibilní prostředky v roce 2027</w:t>
            </w:r>
          </w:p>
        </w:tc>
        <w:tc>
          <w:tcPr>
            <w:tcW w:w="1361"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264 mil"/>
              </w:smartTagPr>
              <w:r w:rsidRPr="009973DB">
                <w:rPr>
                  <w:color w:val="000000"/>
                  <w:sz w:val="18"/>
                  <w:szCs w:val="18"/>
                </w:rPr>
                <w:t>264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Přidaná hodnota</w:t>
            </w:r>
          </w:p>
        </w:tc>
        <w:tc>
          <w:tcPr>
            <w:tcW w:w="1361" w:type="dxa"/>
            <w:noWrap/>
            <w:vAlign w:val="center"/>
          </w:tcPr>
          <w:p w:rsidR="006D67F1" w:rsidRPr="009973DB" w:rsidRDefault="006D67F1" w:rsidP="00841304">
            <w:pPr>
              <w:keepNext/>
              <w:jc w:val="right"/>
              <w:rPr>
                <w:color w:val="000000"/>
                <w:sz w:val="18"/>
                <w:szCs w:val="18"/>
              </w:rPr>
            </w:pPr>
            <w:r w:rsidRPr="009973DB">
              <w:rPr>
                <w:color w:val="000000"/>
                <w:sz w:val="18"/>
                <w:szCs w:val="18"/>
              </w:rPr>
              <w:t>3,32</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Pákový efekt</w:t>
            </w:r>
          </w:p>
        </w:tc>
        <w:tc>
          <w:tcPr>
            <w:tcW w:w="1361" w:type="dxa"/>
            <w:noWrap/>
            <w:vAlign w:val="center"/>
          </w:tcPr>
          <w:p w:rsidR="006D67F1" w:rsidRPr="009973DB" w:rsidRDefault="006D67F1" w:rsidP="00841304">
            <w:pPr>
              <w:keepNext/>
              <w:jc w:val="right"/>
              <w:rPr>
                <w:color w:val="000000"/>
                <w:sz w:val="18"/>
                <w:szCs w:val="18"/>
              </w:rPr>
            </w:pPr>
            <w:r w:rsidRPr="009973DB">
              <w:rPr>
                <w:color w:val="000000"/>
                <w:sz w:val="18"/>
                <w:szCs w:val="18"/>
              </w:rPr>
              <w:t>1,5</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rPr>
            </w:pPr>
            <w:r w:rsidRPr="009973DB">
              <w:rPr>
                <w:color w:val="000000"/>
                <w:sz w:val="18"/>
                <w:szCs w:val="18"/>
              </w:rPr>
              <w:t>Revolvingový efekt</w:t>
            </w:r>
          </w:p>
        </w:tc>
        <w:tc>
          <w:tcPr>
            <w:tcW w:w="1361" w:type="dxa"/>
            <w:noWrap/>
            <w:vAlign w:val="center"/>
          </w:tcPr>
          <w:p w:rsidR="006D67F1" w:rsidRPr="009973DB" w:rsidRDefault="006D67F1" w:rsidP="00841304">
            <w:pPr>
              <w:keepNext/>
              <w:jc w:val="right"/>
              <w:rPr>
                <w:color w:val="000000"/>
                <w:sz w:val="18"/>
                <w:szCs w:val="18"/>
              </w:rPr>
            </w:pPr>
            <w:smartTag w:uri="urn:schemas-microsoft-com:office:smarttags" w:element="metricconverter">
              <w:smartTagPr>
                <w:attr w:name="ProductID" w:val="536 mil"/>
              </w:smartTagPr>
              <w:r w:rsidRPr="009973DB">
                <w:rPr>
                  <w:color w:val="000000"/>
                  <w:sz w:val="18"/>
                  <w:szCs w:val="18"/>
                </w:rPr>
                <w:t>536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rPr>
              <w:t>Revolvingový efekt/ alokace OPPIK</w:t>
            </w:r>
          </w:p>
        </w:tc>
        <w:tc>
          <w:tcPr>
            <w:tcW w:w="1361"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121,3 %</w:t>
            </w:r>
          </w:p>
        </w:tc>
      </w:tr>
      <w:tr w:rsidR="006D67F1" w:rsidRPr="009973DB" w:rsidTr="00841304">
        <w:trPr>
          <w:trHeight w:val="240"/>
          <w:jc w:val="center"/>
        </w:trPr>
        <w:tc>
          <w:tcPr>
            <w:tcW w:w="4256" w:type="dxa"/>
            <w:noWrap/>
            <w:vAlign w:val="center"/>
          </w:tcPr>
          <w:p w:rsidR="006D67F1" w:rsidRPr="009973DB" w:rsidRDefault="006D67F1" w:rsidP="00841304">
            <w:pPr>
              <w:keepNext/>
              <w:jc w:val="left"/>
              <w:rPr>
                <w:color w:val="000000"/>
                <w:sz w:val="18"/>
                <w:szCs w:val="18"/>
                <w:lang w:val="en-US"/>
              </w:rPr>
            </w:pPr>
            <w:r w:rsidRPr="009973DB">
              <w:rPr>
                <w:color w:val="000000"/>
                <w:sz w:val="18"/>
                <w:szCs w:val="18"/>
                <w:lang w:val="en-US"/>
              </w:rPr>
              <w:t>Počet podpořených projektů</w:t>
            </w:r>
          </w:p>
        </w:tc>
        <w:tc>
          <w:tcPr>
            <w:tcW w:w="1361"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225</w:t>
            </w:r>
          </w:p>
        </w:tc>
      </w:tr>
    </w:tbl>
    <w:p w:rsidR="006D67F1" w:rsidRPr="009973DB" w:rsidRDefault="006D67F1" w:rsidP="00C57918">
      <w:pPr>
        <w:pStyle w:val="CaptionIntroductionparagraph"/>
      </w:pPr>
    </w:p>
    <w:p w:rsidR="006D67F1" w:rsidRPr="009973DB" w:rsidRDefault="006D67F1" w:rsidP="00C57918">
      <w:pPr>
        <w:pStyle w:val="BodyText1"/>
      </w:pPr>
      <w:r w:rsidRPr="009973DB">
        <w:t xml:space="preserve">Revolvingový efekt, tj. kolik prostředků bude vytvořeno dodatečně splácením úvěrů a bude je možnost proinvestovat v rámci sekundárního investičního cyklu je </w:t>
      </w:r>
      <w:smartTag w:uri="urn:schemas-microsoft-com:office:smarttags" w:element="metricconverter">
        <w:smartTagPr>
          <w:attr w:name="ProductID" w:val="536 mil"/>
        </w:smartTagPr>
        <w:r w:rsidRPr="009973DB">
          <w:rPr>
            <w:b/>
          </w:rPr>
          <w:t>536 mil</w:t>
        </w:r>
      </w:smartTag>
      <w:r w:rsidRPr="009973DB">
        <w:rPr>
          <w:b/>
        </w:rPr>
        <w:t xml:space="preserve">. Kč, </w:t>
      </w:r>
      <w:r w:rsidRPr="009973DB">
        <w:t>což odpovídá podílu na alokaci ve výši 121,3 %.</w:t>
      </w:r>
    </w:p>
    <w:p w:rsidR="006D67F1" w:rsidRPr="009973DB" w:rsidRDefault="006D67F1" w:rsidP="00C57918">
      <w:pPr>
        <w:pStyle w:val="BodyText1"/>
      </w:pPr>
    </w:p>
    <w:p w:rsidR="006D67F1" w:rsidRPr="009973DB" w:rsidRDefault="006D67F1" w:rsidP="00C57918">
      <w:pPr>
        <w:pStyle w:val="BodyText1"/>
        <w:jc w:val="both"/>
      </w:pPr>
      <w:r w:rsidRPr="009973DB">
        <w:t>Ve skutečnosti lze očekávat úrok spolufinancujícím subjektem v intervalu 2 % až 4 %. Pákový efekt se pak bude pohybovat v rozmezí 1,17 až 1,5.</w:t>
      </w:r>
    </w:p>
    <w:p w:rsidR="006D67F1" w:rsidRPr="009973DB" w:rsidRDefault="006D67F1" w:rsidP="00452FC6"/>
    <w:p w:rsidR="006D67F1" w:rsidRPr="009973DB" w:rsidRDefault="006D67F1" w:rsidP="00452FC6">
      <w:pPr>
        <w:pStyle w:val="Heading4"/>
      </w:pPr>
      <w:r w:rsidRPr="009973DB">
        <w:t>Dílčí shrnutí</w:t>
      </w:r>
    </w:p>
    <w:p w:rsidR="006D67F1" w:rsidRPr="009973DB" w:rsidRDefault="006D67F1" w:rsidP="00452FC6">
      <w:pPr>
        <w:pStyle w:val="CaptionIntroductionparagraph"/>
      </w:pPr>
    </w:p>
    <w:bookmarkEnd w:id="1350"/>
    <w:bookmarkEnd w:id="1351"/>
    <w:p w:rsidR="006D67F1" w:rsidRPr="009973DB" w:rsidRDefault="006D67F1" w:rsidP="00CE3165">
      <w:pPr>
        <w:pStyle w:val="CaptionIntroductionparagraph"/>
      </w:pPr>
      <w:r w:rsidRPr="009973DB">
        <w:t xml:space="preserve">Úvěrový nástroj </w:t>
      </w:r>
    </w:p>
    <w:p w:rsidR="006D67F1" w:rsidRPr="009973DB" w:rsidRDefault="006D67F1" w:rsidP="00CE3165"/>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47740">
        <w:tc>
          <w:tcPr>
            <w:tcW w:w="2282" w:type="dxa"/>
            <w:shd w:val="clear" w:color="auto" w:fill="ECFFC3"/>
          </w:tcPr>
          <w:p w:rsidR="006D67F1" w:rsidRPr="009973DB" w:rsidRDefault="006D67F1" w:rsidP="00A47740">
            <w:pPr>
              <w:rPr>
                <w:b/>
              </w:rPr>
            </w:pPr>
          </w:p>
        </w:tc>
        <w:tc>
          <w:tcPr>
            <w:tcW w:w="6788" w:type="dxa"/>
            <w:shd w:val="clear" w:color="auto" w:fill="ECFFC3"/>
          </w:tcPr>
          <w:p w:rsidR="006D67F1" w:rsidRPr="009973DB" w:rsidRDefault="006D67F1" w:rsidP="00A47740">
            <w:pPr>
              <w:ind w:left="38"/>
              <w:rPr>
                <w:b/>
              </w:rPr>
            </w:pPr>
          </w:p>
        </w:tc>
      </w:tr>
      <w:tr w:rsidR="006D67F1" w:rsidRPr="009973DB" w:rsidTr="00A47740">
        <w:tc>
          <w:tcPr>
            <w:tcW w:w="2282" w:type="dxa"/>
            <w:shd w:val="clear" w:color="auto" w:fill="92D400"/>
            <w:noWrap/>
          </w:tcPr>
          <w:p w:rsidR="006D67F1" w:rsidRPr="009973DB" w:rsidRDefault="006D67F1" w:rsidP="00A47740">
            <w:pPr>
              <w:rPr>
                <w:b/>
                <w:color w:val="FFFFFF"/>
              </w:rPr>
            </w:pPr>
            <w:r w:rsidRPr="009973DB">
              <w:rPr>
                <w:b/>
                <w:color w:val="FFFFFF"/>
              </w:rPr>
              <w:t>Cíle finančního nástroje</w:t>
            </w:r>
          </w:p>
        </w:tc>
        <w:tc>
          <w:tcPr>
            <w:tcW w:w="6788" w:type="dxa"/>
            <w:shd w:val="clear" w:color="auto" w:fill="FFFFFF"/>
            <w:noWrap/>
          </w:tcPr>
          <w:p w:rsidR="006D67F1" w:rsidRPr="009973DB" w:rsidRDefault="006D67F1" w:rsidP="00A47740">
            <w:r w:rsidRPr="009973DB">
              <w:t xml:space="preserve">Odstranit definovanou tržní mezeru v dostupnosti finančních prostředků pro konečného příjemce. Toho bude dosaženo poskytnutím zvýhodněného úvěru spolu s příspěvkem na úhradu zpracování energetického auditu. </w:t>
            </w:r>
          </w:p>
        </w:tc>
      </w:tr>
      <w:tr w:rsidR="006D67F1" w:rsidRPr="009973DB" w:rsidTr="00A47740">
        <w:tc>
          <w:tcPr>
            <w:tcW w:w="2282" w:type="dxa"/>
            <w:shd w:val="clear" w:color="auto" w:fill="92D400"/>
            <w:noWrap/>
          </w:tcPr>
          <w:p w:rsidR="006D67F1" w:rsidRPr="009973DB" w:rsidRDefault="006D67F1" w:rsidP="00A47740">
            <w:pPr>
              <w:jc w:val="left"/>
              <w:rPr>
                <w:b/>
                <w:color w:val="FFFFFF"/>
              </w:rPr>
            </w:pPr>
            <w:r w:rsidRPr="009973DB">
              <w:rPr>
                <w:b/>
                <w:color w:val="FFFFFF"/>
              </w:rPr>
              <w:t>Definice a kritéria způsobilých projektů</w:t>
            </w:r>
          </w:p>
        </w:tc>
        <w:tc>
          <w:tcPr>
            <w:tcW w:w="6788" w:type="dxa"/>
            <w:shd w:val="clear" w:color="auto" w:fill="FFFFFF"/>
            <w:noWrap/>
          </w:tcPr>
          <w:p w:rsidR="006D67F1" w:rsidRPr="009973DB" w:rsidRDefault="006D67F1" w:rsidP="00C72C85">
            <w:r w:rsidRPr="009973DB">
              <w:t>Výstavba nových nebo rekonstrukce stávajících výroben elektřiny v podobě malých vodních elektráren (do 10 MW instalovaného výkonu)</w:t>
            </w:r>
          </w:p>
        </w:tc>
      </w:tr>
      <w:tr w:rsidR="006D67F1" w:rsidRPr="009973DB" w:rsidTr="00A47740">
        <w:tc>
          <w:tcPr>
            <w:tcW w:w="2282" w:type="dxa"/>
            <w:shd w:val="clear" w:color="auto" w:fill="92D400"/>
            <w:noWrap/>
          </w:tcPr>
          <w:p w:rsidR="006D67F1" w:rsidRPr="009973DB" w:rsidRDefault="006D67F1" w:rsidP="00A47740">
            <w:pPr>
              <w:rPr>
                <w:b/>
                <w:color w:val="FFFFFF"/>
              </w:rPr>
            </w:pPr>
            <w:r w:rsidRPr="009973DB">
              <w:rPr>
                <w:b/>
                <w:color w:val="FFFFFF"/>
              </w:rPr>
              <w:t>Forma podpory</w:t>
            </w:r>
          </w:p>
        </w:tc>
        <w:tc>
          <w:tcPr>
            <w:tcW w:w="6788" w:type="dxa"/>
            <w:shd w:val="clear" w:color="auto" w:fill="FFFFFF"/>
            <w:noWrap/>
          </w:tcPr>
          <w:p w:rsidR="006D67F1" w:rsidRPr="009973DB" w:rsidRDefault="006D67F1" w:rsidP="008E4E77">
            <w:pPr>
              <w:spacing w:after="120"/>
              <w:rPr>
                <w:rFonts w:cs="Calibri"/>
                <w:szCs w:val="22"/>
              </w:rPr>
            </w:pPr>
            <w:r w:rsidRPr="009973DB">
              <w:rPr>
                <w:rFonts w:cs="Calibri"/>
                <w:szCs w:val="22"/>
              </w:rPr>
              <w:t>Kombinovaná podpora</w:t>
            </w:r>
          </w:p>
          <w:p w:rsidR="006D67F1" w:rsidRPr="009973DB" w:rsidRDefault="006D67F1" w:rsidP="008E4E77">
            <w:pPr>
              <w:spacing w:after="120"/>
              <w:rPr>
                <w:rFonts w:cs="Calibri"/>
                <w:szCs w:val="22"/>
              </w:rPr>
            </w:pPr>
            <w:r w:rsidRPr="009973DB">
              <w:rPr>
                <w:rFonts w:cs="Calibri"/>
                <w:szCs w:val="22"/>
              </w:rPr>
              <w:t>Zvýhodněný úvěr se sníženou úrokovou sazbou a delší dobou splatnosti</w:t>
            </w:r>
          </w:p>
          <w:p w:rsidR="006D67F1" w:rsidRPr="009973DB" w:rsidRDefault="006D67F1" w:rsidP="008E4E77">
            <w:pPr>
              <w:spacing w:after="120"/>
              <w:rPr>
                <w:rFonts w:cs="Calibri"/>
                <w:szCs w:val="22"/>
              </w:rPr>
            </w:pPr>
            <w:r w:rsidRPr="009973DB">
              <w:rPr>
                <w:rFonts w:cs="Calibri"/>
                <w:szCs w:val="22"/>
              </w:rPr>
              <w:t>Finanční příspěvek na úhradu úroků (subvence úrokové sazby – finanční příspěvek) za podmínky dosažení požadovaných výsledků</w:t>
            </w:r>
          </w:p>
          <w:p w:rsidR="006D67F1" w:rsidRPr="009973DB" w:rsidRDefault="006D67F1">
            <w:pPr>
              <w:rPr>
                <w:b/>
                <w:color w:val="FF0000"/>
              </w:rPr>
            </w:pPr>
            <w:r w:rsidRPr="009973DB">
              <w:rPr>
                <w:rFonts w:cs="Calibri"/>
                <w:szCs w:val="22"/>
              </w:rPr>
              <w:t>Úhrada nákladů na energetický audit a ověření úspory (finanční příspěvek)</w:t>
            </w:r>
          </w:p>
        </w:tc>
      </w:tr>
      <w:tr w:rsidR="006D67F1" w:rsidRPr="009973DB" w:rsidTr="00A47740">
        <w:tc>
          <w:tcPr>
            <w:tcW w:w="2282" w:type="dxa"/>
            <w:shd w:val="clear" w:color="auto" w:fill="92D400"/>
            <w:noWrap/>
          </w:tcPr>
          <w:p w:rsidR="006D67F1" w:rsidRPr="009973DB" w:rsidRDefault="006D67F1" w:rsidP="00A47740">
            <w:pPr>
              <w:rPr>
                <w:b/>
                <w:color w:val="FFFFFF"/>
              </w:rPr>
            </w:pPr>
            <w:r w:rsidRPr="009973DB">
              <w:rPr>
                <w:b/>
                <w:color w:val="FFFFFF"/>
              </w:rPr>
              <w:t>Výše podpory</w:t>
            </w:r>
          </w:p>
        </w:tc>
        <w:tc>
          <w:tcPr>
            <w:tcW w:w="6788" w:type="dxa"/>
            <w:shd w:val="clear" w:color="auto" w:fill="FFFFFF"/>
            <w:noWrap/>
          </w:tcPr>
          <w:p w:rsidR="006D67F1" w:rsidRPr="009973DB" w:rsidRDefault="006D67F1" w:rsidP="00A47740">
            <w:r w:rsidRPr="009973DB">
              <w:t xml:space="preserve">Úvěr a subvence úrokové sazby se budou pohybovat v rozpětí 0,5 – </w:t>
            </w:r>
            <w:smartTag w:uri="urn:schemas-microsoft-com:office:smarttags" w:element="metricconverter">
              <w:smartTagPr>
                <w:attr w:name="ProductID" w:val="250 mil"/>
              </w:smartTagPr>
              <w:r w:rsidRPr="009973DB">
                <w:t>250 mil</w:t>
              </w:r>
            </w:smartTag>
            <w:r w:rsidRPr="009973DB">
              <w:t>. Kč.</w:t>
            </w:r>
          </w:p>
        </w:tc>
      </w:tr>
      <w:tr w:rsidR="006D67F1" w:rsidRPr="009973DB" w:rsidTr="00A47740">
        <w:tc>
          <w:tcPr>
            <w:tcW w:w="2282" w:type="dxa"/>
            <w:shd w:val="clear" w:color="auto" w:fill="92D400"/>
            <w:noWrap/>
          </w:tcPr>
          <w:p w:rsidR="006D67F1" w:rsidRPr="009973DB" w:rsidRDefault="006D67F1" w:rsidP="00A47740">
            <w:pPr>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47740">
            <w:r w:rsidRPr="009973DB">
              <w:t>Doporučujeme snížení úrokové míry pro konečného příjemce na polovinu tržní úrokové míry formou zapojení finančního nástroje i úvěru soukromé úvěrující instituce. Pro dosažené takto nízké sazby je nezbytné, aby úroková sazba fondu byla co nejnižší.</w:t>
            </w:r>
          </w:p>
        </w:tc>
      </w:tr>
      <w:tr w:rsidR="006D67F1" w:rsidRPr="009973DB" w:rsidTr="00A47740">
        <w:tc>
          <w:tcPr>
            <w:tcW w:w="2282" w:type="dxa"/>
            <w:shd w:val="clear" w:color="auto" w:fill="92D400"/>
            <w:noWrap/>
          </w:tcPr>
          <w:p w:rsidR="006D67F1" w:rsidRPr="009973DB" w:rsidRDefault="006D67F1" w:rsidP="00A47740">
            <w:pPr>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6F771D">
            <w:r w:rsidRPr="009973DB">
              <w:t>Zvýhodněné úvěry se sekundárním zástavním právem a delší dobou splatnosti budou z hlediska rizika motivujícím prvkem pro další soukromé úvěry</w:t>
            </w:r>
          </w:p>
        </w:tc>
      </w:tr>
      <w:tr w:rsidR="006D67F1" w:rsidRPr="009973DB" w:rsidTr="00A47740">
        <w:tc>
          <w:tcPr>
            <w:tcW w:w="2282" w:type="dxa"/>
            <w:shd w:val="clear" w:color="auto" w:fill="92D400"/>
            <w:noWrap/>
          </w:tcPr>
          <w:p w:rsidR="006D67F1" w:rsidRPr="009973DB" w:rsidRDefault="006D67F1" w:rsidP="00A47740">
            <w:pPr>
              <w:rPr>
                <w:b/>
                <w:color w:val="FFFFFF"/>
              </w:rPr>
            </w:pPr>
            <w:r w:rsidRPr="009973DB">
              <w:rPr>
                <w:b/>
                <w:color w:val="FFFFFF"/>
              </w:rPr>
              <w:t>Očekávaná alokace</w:t>
            </w:r>
          </w:p>
        </w:tc>
        <w:tc>
          <w:tcPr>
            <w:tcW w:w="6788" w:type="dxa"/>
            <w:shd w:val="clear" w:color="auto" w:fill="FFFFFF"/>
            <w:noWrap/>
          </w:tcPr>
          <w:p w:rsidR="006D67F1" w:rsidRPr="009973DB" w:rsidRDefault="006D67F1" w:rsidP="00A47740">
            <w:r w:rsidRPr="009973DB">
              <w:t>SC 3.1</w:t>
            </w:r>
          </w:p>
          <w:p w:rsidR="006D67F1" w:rsidRPr="009973DB" w:rsidRDefault="006D67F1" w:rsidP="00A47740">
            <w:r w:rsidRPr="009973DB">
              <w:t>Deloitte Advisory doporučuje úvěrový finanční nástroj využít pro až 10-30  % alokace podporovaných aktivit specifického cíle 3.1.</w:t>
            </w:r>
          </w:p>
          <w:p w:rsidR="006D67F1" w:rsidRPr="009973DB" w:rsidRDefault="006D67F1" w:rsidP="00A47740"/>
          <w:p w:rsidR="006D67F1" w:rsidRPr="009973DB" w:rsidRDefault="006D67F1">
            <w:r w:rsidRPr="009973DB">
              <w:t>V případě realizovatelné kombinovatelnosti zvýhodněného úvěru s menší mírou dotace je možné alokaci FN zvýšit a využít zvýhodněné úvěry u všech projektů.</w:t>
            </w:r>
          </w:p>
        </w:tc>
      </w:tr>
    </w:tbl>
    <w:p w:rsidR="006D67F1" w:rsidRPr="009973DB" w:rsidRDefault="006D67F1" w:rsidP="006F771D"/>
    <w:p w:rsidR="006D67F1" w:rsidRPr="009973DB" w:rsidRDefault="006D67F1" w:rsidP="006F771D">
      <w:pPr>
        <w:pStyle w:val="Heading3"/>
      </w:pPr>
      <w:bookmarkStart w:id="1352" w:name="_Toc416909659"/>
      <w:bookmarkStart w:id="1353" w:name="_Toc417545042"/>
      <w:bookmarkStart w:id="1354" w:name="_Toc416800507"/>
      <w:bookmarkStart w:id="1355" w:name="_Toc417682943"/>
      <w:bookmarkEnd w:id="1352"/>
      <w:bookmarkEnd w:id="1353"/>
      <w:r w:rsidRPr="009973DB">
        <w:t>Specifický cíl 3.2</w:t>
      </w:r>
      <w:bookmarkEnd w:id="1354"/>
      <w:bookmarkEnd w:id="1355"/>
    </w:p>
    <w:p w:rsidR="006D67F1" w:rsidRPr="009973DB" w:rsidRDefault="006D67F1" w:rsidP="00F87888">
      <w:pPr>
        <w:pStyle w:val="Heading4"/>
      </w:pPr>
      <w:bookmarkStart w:id="1356" w:name="_Toc416800508"/>
      <w:r w:rsidRPr="009973DB">
        <w:t>Formy finančních nástrojů a výše alokace</w:t>
      </w:r>
    </w:p>
    <w:p w:rsidR="006D67F1" w:rsidRPr="009973DB" w:rsidRDefault="006D67F1" w:rsidP="00D67A40"/>
    <w:bookmarkEnd w:id="1356"/>
    <w:p w:rsidR="006D67F1" w:rsidRPr="009973DB" w:rsidRDefault="006D67F1" w:rsidP="00D67A40">
      <w:r w:rsidRPr="009973DB">
        <w:t xml:space="preserve">Z rozhovorů se zainteresovanými subjekty vyplynulo, že mechanismy financování investic do snížení energetické náročnosti podniků jsou poměrně vyspělé a efektivní, jako například Energy Performance Contracting (EPC), skrze kterou se od přelomu milénia investice financují nejčastěji. Z analýzy dále plyne, že daná oblast místy netrpí nedostatkem finančních prostředků, ale spíše nezájmem potenciálních konečných příjemců. Podniky s napjatým investičním schématem neupozadí kvůli energetickým opatřením plánovanou investici do rozvoje společnosti. Investice do úspor bude též neaktivní pro subjekty, jejichž cena kapitálu je vyšší než vnitřní výnosové procento investice. </w:t>
      </w:r>
    </w:p>
    <w:p w:rsidR="006D67F1" w:rsidRPr="009973DB" w:rsidRDefault="006D67F1" w:rsidP="00D67A40"/>
    <w:p w:rsidR="006D67F1" w:rsidRPr="009973DB" w:rsidRDefault="006D67F1" w:rsidP="00D67A40">
      <w:r w:rsidRPr="009973DB">
        <w:t>Vzhledem k relativně krátké době návratnosti části investic do energetických úspor navrhujeme možnost aplikovat návratnou formu podpory. Konečnými příjemci žádajícími o financování budou z povahy věci podniky, které disponují dlouhodobým hmotným majetkem a nebudou mít problém s ručením úvěru. Nejvhodnějším opatřením k motivaci subjektů realizovat investice do energetických úspor je úvěrový finanční nástroj, který subvencí úrokové sazby zvýší čistou současnou hodnotu potenciální investice a posune ji tak výše na žebříčku investičních priorit podniku a zároveň sníží bariéry úvodního investičního rozhodování příspěvkem na energetický audit a přípravu projektu.</w:t>
      </w:r>
    </w:p>
    <w:p w:rsidR="006D67F1" w:rsidRPr="009973DB" w:rsidRDefault="006D67F1" w:rsidP="00D67A40"/>
    <w:p w:rsidR="006D67F1" w:rsidRPr="009973DB" w:rsidRDefault="006D67F1" w:rsidP="00D67A40">
      <w:r w:rsidRPr="009973DB">
        <w:t>Úvěrový nástroj je návratnou formou podpory, částečně nenávratnou se stává pouze v případě defaultu úvěru. Administrace podpořených úvěrů bude plně v gesci spolufinancujícího subjektu, se kterým budou koneční příjemci vstupovat do přímého smluvního vztahu.</w:t>
      </w:r>
    </w:p>
    <w:p w:rsidR="006D67F1" w:rsidRPr="009973DB" w:rsidRDefault="006D67F1" w:rsidP="00D67A40"/>
    <w:p w:rsidR="006D67F1" w:rsidRPr="009973DB" w:rsidRDefault="006D67F1" w:rsidP="00D67A40">
      <w:r w:rsidRPr="009973DB">
        <w:t>Z hlediska příliš vysoké návratnosti množství projektů, které by měly být v SC 3.2 podpořeny, se jeví jako účelné uvažovat v tomto cíly také o zavedení kombinované podpory formou dotací i zvýhodněného úvěru v rámci jednoho projektu, obdobně k SC 3.5. Protože praktická aplikovatelnost této kombinace se zatím jeví v současném legislativním rámci strukturálních fondů značně nejistá a velmi těžko proveditelná</w:t>
      </w:r>
      <w:r w:rsidRPr="009973DB">
        <w:rPr>
          <w:rStyle w:val="FootnoteReference"/>
        </w:rPr>
        <w:footnoteReference w:id="54"/>
      </w:r>
      <w:r w:rsidRPr="009973DB">
        <w:t>, pracujeme primárně s variantou paralelního odděleného fungování úvěrové a dotační podpory.</w:t>
      </w:r>
    </w:p>
    <w:p w:rsidR="006D67F1" w:rsidRPr="009973DB" w:rsidRDefault="006D67F1" w:rsidP="00D67A40"/>
    <w:p w:rsidR="006D67F1" w:rsidRPr="009973DB" w:rsidRDefault="006D67F1" w:rsidP="00D67A40">
      <w:r w:rsidRPr="009973DB">
        <w:rPr>
          <w:b/>
        </w:rPr>
        <w:t>Pro účelné oddělení projektů podporovaných dotačně a finančním nástrojem, je v takovém případě nutné zavést jasná dělící kritéria. Jednou z možností je klíč v podobě doby návratnosti, resp. vnitřního výnosového procenta (IRR) plánované investice</w:t>
      </w:r>
      <w:r w:rsidRPr="009973DB">
        <w:t>. Projektům s IRR &gt; x % by byla nabídnuta možnost podpory skrze úvěrový finanční nástroj, zatímco projektům s IRR &lt; x % by byla nabídnuta možnost financování klasickou formou dotace. Tento návrh je pouze rámcovou</w:t>
      </w:r>
      <w:r>
        <w:t xml:space="preserve"> </w:t>
      </w:r>
      <w:r w:rsidRPr="009973DB">
        <w:t>variantou možného klíče. Kritéria musí být precizována v dalším postupu</w:t>
      </w:r>
      <w:r>
        <w:t xml:space="preserve"> </w:t>
      </w:r>
      <w:r w:rsidRPr="009973DB">
        <w:t>na základě kritického hodnocení přínosů, omezení a rizik. Kritérium IRR vychází z tržní reality, kdy se projekty energetických úspor s návratností cca nad 5 let v podnikatelském prostředí stávají neakceptovatelnými. S návratností se často pojí i komplexnost opatření a výše dosažených úspor, rozdělení tedy bude postaveno na principu vyšší podpory pro více komplexní a déle návratné projekty a může z tohoto pohledu motivovat ke komplexnějším úsporám.</w:t>
      </w:r>
    </w:p>
    <w:p w:rsidR="006D67F1" w:rsidRPr="009973DB" w:rsidRDefault="006D67F1" w:rsidP="002433DA">
      <w:pPr>
        <w:rPr>
          <w:b/>
        </w:rPr>
      </w:pPr>
    </w:p>
    <w:p w:rsidR="006D67F1" w:rsidRPr="009973DB" w:rsidRDefault="006D67F1" w:rsidP="00F87888">
      <w:pPr>
        <w:pStyle w:val="Heading4"/>
      </w:pPr>
      <w:bookmarkStart w:id="1357" w:name="_Toc416800509"/>
      <w:r w:rsidRPr="009973DB">
        <w:t>Nejvhodnější možnosti implementace</w:t>
      </w:r>
    </w:p>
    <w:bookmarkEnd w:id="1357"/>
    <w:p w:rsidR="006D67F1" w:rsidRPr="009973DB" w:rsidRDefault="006D67F1" w:rsidP="00D67A40">
      <w:pPr>
        <w:jc w:val="center"/>
        <w:rPr>
          <w:b/>
          <w:color w:val="00A1DE"/>
          <w:sz w:val="24"/>
          <w:szCs w:val="22"/>
        </w:rPr>
      </w:pPr>
    </w:p>
    <w:p w:rsidR="006D67F1" w:rsidRPr="009973DB" w:rsidRDefault="006D67F1" w:rsidP="00D67A40">
      <w:pPr>
        <w:rPr>
          <w:b/>
          <w:color w:val="00A1DE"/>
          <w:sz w:val="24"/>
          <w:szCs w:val="22"/>
        </w:rPr>
      </w:pPr>
    </w:p>
    <w:p w:rsidR="006D67F1" w:rsidRPr="009973DB" w:rsidRDefault="006D67F1" w:rsidP="00D67A40">
      <w:pPr>
        <w:jc w:val="center"/>
        <w:rPr>
          <w:b/>
          <w:color w:val="00A1DE"/>
          <w:sz w:val="24"/>
          <w:szCs w:val="22"/>
        </w:rPr>
      </w:pPr>
      <w:r w:rsidRPr="00C07760">
        <w:rPr>
          <w:b/>
          <w:noProof/>
          <w:color w:val="00A1DE"/>
          <w:sz w:val="24"/>
          <w:szCs w:val="22"/>
        </w:rPr>
        <w:pict>
          <v:shape id="_x0000_i1076" type="#_x0000_t75" style="width:406.5pt;height:267pt;visibility:visible">
            <v:imagedata r:id="rId7" o:title="" cropbottom="6552f"/>
          </v:shape>
        </w:pict>
      </w:r>
    </w:p>
    <w:p w:rsidR="006D67F1" w:rsidRPr="009973DB" w:rsidRDefault="006D67F1" w:rsidP="00D67A40"/>
    <w:p w:rsidR="006D67F1" w:rsidRPr="009973DB" w:rsidRDefault="006D67F1" w:rsidP="002433DA">
      <w:pPr>
        <w:rPr>
          <w:b/>
        </w:rPr>
      </w:pPr>
    </w:p>
    <w:p w:rsidR="006D67F1" w:rsidRPr="009973DB" w:rsidRDefault="006D67F1" w:rsidP="002433DA">
      <w:pPr>
        <w:rPr>
          <w:b/>
        </w:rPr>
      </w:pPr>
    </w:p>
    <w:p w:rsidR="006D67F1" w:rsidRPr="009973DB" w:rsidRDefault="006D67F1" w:rsidP="00CA1AC6">
      <w:pPr>
        <w:pStyle w:val="Heading4"/>
      </w:pPr>
      <w:bookmarkStart w:id="1358" w:name="_Toc416800510"/>
      <w:r w:rsidRPr="009973DB">
        <w:t>Modelové scénáře vývoje portfolií, počet investic a revolvingový efekt</w:t>
      </w:r>
    </w:p>
    <w:p w:rsidR="006D67F1" w:rsidRPr="009973DB" w:rsidRDefault="006D67F1" w:rsidP="00452FC6"/>
    <w:p w:rsidR="006D67F1" w:rsidRPr="009973DB" w:rsidRDefault="006D67F1" w:rsidP="00452FC6">
      <w:r w:rsidRPr="009973DB">
        <w:t xml:space="preserve">Níže jsou prezentovány výsledky modelování potenciálních efektů využití navrhované části alokace specifického cíle na finanční nástroj, vč. specifikace výchozích atributů, na kterých je model postaven. </w:t>
      </w:r>
    </w:p>
    <w:p w:rsidR="006D67F1" w:rsidRPr="009973DB" w:rsidRDefault="006D67F1" w:rsidP="00CF75DF">
      <w:pPr>
        <w:pStyle w:val="CaptionIntroductionparagraph"/>
        <w:keepNext/>
        <w:jc w:val="center"/>
      </w:pPr>
      <w:r>
        <w:rPr>
          <w:noProof/>
          <w:lang w:eastAsia="cs-CZ"/>
        </w:rPr>
        <w:pict>
          <v:shape id="Chart 11265" o:spid="_x0000_i1077"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NARv3QAAAAUBAAAPAAAAZHJzL2Rvd25y&#10;ZXYueG1sTI/BTsMwEETvSP0HaytxozYJbVGIU1VFcEDi0MKB3tx4SaLG6yjeNunfY7iUy0qjGc28&#10;zVeja8UZ+9B40nA/UyCQSm8bqjR8frzcPYIIbMia1hNquGCAVTG5yU1m/UBbPO+4ErGEQmY01Mxd&#10;JmUoa3QmzHyHFL1v3zvDUfaVtL0ZYrlrZaLUQjrTUFyoTYebGsvj7uQ02ES9pQt+5tevYf+uRnXc&#10;X7ZK69vpuH4CwTjyNQy/+BEdish08CeyQbQa4iP8d6O3TB7mIA4a0mU6B1nk8j998QM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">
            <v:imagedata r:id="rId59" o:title="" cropbottom="-53f"/>
            <o:lock v:ext="edit" aspectratio="f"/>
          </v:shape>
        </w:pict>
      </w:r>
    </w:p>
    <w:p w:rsidR="006D67F1" w:rsidRPr="009973DB" w:rsidRDefault="006D67F1" w:rsidP="00CF75DF">
      <w:pPr>
        <w:pStyle w:val="Caption"/>
        <w:jc w:val="center"/>
      </w:pPr>
      <w:r w:rsidRPr="009973DB">
        <w:t xml:space="preserve">Graf </w:t>
      </w:r>
      <w:fldSimple w:instr=" SEQ Graf \* ARABIC ">
        <w:r w:rsidRPr="009973DB">
          <w:rPr>
            <w:noProof/>
          </w:rPr>
          <w:t>18</w:t>
        </w:r>
      </w:fldSimple>
      <w:r w:rsidRPr="009973DB">
        <w:t>: Potenciální efekty využití FN (bez rizika)</w:t>
      </w:r>
    </w:p>
    <w:p w:rsidR="006D67F1" w:rsidRPr="009973DB" w:rsidRDefault="006D67F1" w:rsidP="00CF75DF">
      <w:pPr>
        <w:pStyle w:val="CaptionIntroductionparagraph"/>
      </w:pPr>
    </w:p>
    <w:p w:rsidR="006D67F1" w:rsidRPr="009973DB" w:rsidRDefault="006D67F1" w:rsidP="00CF75DF">
      <w:r w:rsidRPr="009973DB">
        <w:t xml:space="preserve">Legenda: </w:t>
      </w:r>
    </w:p>
    <w:p w:rsidR="006D67F1" w:rsidRPr="009973DB" w:rsidRDefault="006D67F1" w:rsidP="00CF75DF">
      <w:pPr>
        <w:pStyle w:val="ListParagraph"/>
        <w:numPr>
          <w:ilvl w:val="0"/>
          <w:numId w:val="43"/>
        </w:numPr>
        <w:overflowPunct/>
        <w:autoSpaceDE/>
        <w:autoSpaceDN/>
        <w:adjustRightInd/>
        <w:contextualSpacing w:val="0"/>
        <w:textAlignment w:val="auto"/>
      </w:pPr>
      <w:r w:rsidRPr="009973DB">
        <w:t>Modré sloupce representují postupné čerpání alokace OPPIK v jednotlivých letech</w:t>
      </w:r>
    </w:p>
    <w:p w:rsidR="006D67F1" w:rsidRPr="009973DB" w:rsidRDefault="006D67F1" w:rsidP="00CF75DF">
      <w:pPr>
        <w:pStyle w:val="ListParagraph"/>
        <w:numPr>
          <w:ilvl w:val="0"/>
          <w:numId w:val="43"/>
        </w:numPr>
        <w:overflowPunct/>
        <w:autoSpaceDE/>
        <w:autoSpaceDN/>
        <w:adjustRightInd/>
        <w:contextualSpacing w:val="0"/>
        <w:textAlignment w:val="auto"/>
      </w:pPr>
      <w:r w:rsidRPr="009973DB">
        <w:t>Modrá křivka je kumulovaným součtem těchto čerpání</w:t>
      </w:r>
    </w:p>
    <w:p w:rsidR="006D67F1" w:rsidRPr="009973DB" w:rsidRDefault="006D67F1" w:rsidP="00CF75DF">
      <w:pPr>
        <w:pStyle w:val="CaptionIntroductionparagraph"/>
      </w:pPr>
    </w:p>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417"/>
      </w:tblGrid>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Alokace OPPIK (mil. Kč)</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 xml:space="preserve">6 045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Úrok zdrojů poskytovaných z OPPIK</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1,00 %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Požadovaný úrok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3,00 %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Limit výše výsledné úrokové míry úvěru příjemci</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2,00 %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Míra zapojení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50,00 %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Splatnost úvěru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8 let</w:t>
            </w:r>
          </w:p>
        </w:tc>
      </w:tr>
    </w:tbl>
    <w:p w:rsidR="006D67F1" w:rsidRPr="009973DB" w:rsidRDefault="006D67F1" w:rsidP="00CF75DF">
      <w:pPr>
        <w:pStyle w:val="CaptionIntroductionparagraph"/>
      </w:pPr>
    </w:p>
    <w:tbl>
      <w:tblPr>
        <w:tblW w:w="5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417"/>
      </w:tblGrid>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milník rok 2018</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 xml:space="preserve"> </w:t>
            </w:r>
            <w:smartTag w:uri="urn:schemas-microsoft-com:office:smarttags" w:element="metricconverter">
              <w:smartTagPr>
                <w:attr w:name="ProductID" w:val="9 067 mil"/>
              </w:smartTagPr>
              <w:r w:rsidRPr="009973DB">
                <w:rPr>
                  <w:color w:val="000000"/>
                  <w:sz w:val="18"/>
                  <w:szCs w:val="18"/>
                </w:rPr>
                <w:t>9 067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konec období rok 2023</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22 106 mil"/>
              </w:smartTagPr>
              <w:r w:rsidRPr="009973DB">
                <w:rPr>
                  <w:color w:val="000000"/>
                  <w:sz w:val="18"/>
                  <w:szCs w:val="18"/>
                </w:rPr>
                <w:t>22 106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Disponibilní prostředky v roce 2030</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6 045 mil"/>
              </w:smartTagPr>
              <w:r w:rsidRPr="009973DB">
                <w:rPr>
                  <w:color w:val="000000"/>
                  <w:sz w:val="18"/>
                  <w:szCs w:val="18"/>
                </w:rPr>
                <w:t>6 045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Přidaná hodnota</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3,66</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Pákový efekt</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2,00</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Revolvingový efekt</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5 008 mil"/>
              </w:smartTagPr>
              <w:r w:rsidRPr="009973DB">
                <w:rPr>
                  <w:color w:val="000000"/>
                  <w:sz w:val="18"/>
                  <w:szCs w:val="18"/>
                </w:rPr>
                <w:t>5 008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rPr>
              <w:t>Revolvingový efekt</w:t>
            </w:r>
            <w:r w:rsidRPr="009973DB">
              <w:rPr>
                <w:color w:val="000000"/>
                <w:sz w:val="18"/>
                <w:szCs w:val="18"/>
                <w:lang w:val="en-US"/>
              </w:rPr>
              <w:t>/alokace OPPIK</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82,9 %</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Podpořené projekty</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971</w:t>
            </w:r>
            <w:r w:rsidRPr="009973DB">
              <w:rPr>
                <w:rStyle w:val="FootnoteReference"/>
                <w:color w:val="000000"/>
                <w:szCs w:val="18"/>
                <w:lang w:val="en-US"/>
              </w:rPr>
              <w:footnoteReference w:id="55"/>
            </w:r>
          </w:p>
        </w:tc>
      </w:tr>
    </w:tbl>
    <w:p w:rsidR="006D67F1" w:rsidRPr="009973DB" w:rsidRDefault="006D67F1" w:rsidP="00CF75DF">
      <w:pPr>
        <w:pStyle w:val="CaptionIntroductionparagraph"/>
      </w:pPr>
    </w:p>
    <w:p w:rsidR="006D67F1" w:rsidRPr="009973DB" w:rsidRDefault="006D67F1" w:rsidP="00CF75DF">
      <w:r w:rsidRPr="009973DB">
        <w:t>Prezentované bezrizikové modely ukazují plný potenciál revolvingu, kdy jsou po uplynutí splatnosti posledního úvěru ve finančním nástroji prostředky ve stejné výši jako alokace na počátku prvního investičního cyklu. Revolvingový efekt umožnil jen OPPIK proinvestovat o více než 5 mld. Kč více, což odpovídá navýšení proinvestovaných prostředků OPPIK vůči původní alokaci o 82,9 %.</w:t>
      </w:r>
    </w:p>
    <w:p w:rsidR="006D67F1" w:rsidRPr="009973DB" w:rsidRDefault="006D67F1" w:rsidP="00CF75DF"/>
    <w:p w:rsidR="006D67F1" w:rsidRPr="009973DB" w:rsidRDefault="006D67F1" w:rsidP="00CF75DF">
      <w:r w:rsidRPr="009973DB">
        <w:t>Ve skutečnosti lze očekávat úrok požadovaný spolufinancujícím subjektem v intervalu 2,5 % - 3,5 %. Pákový efekt se pak bude pohybovat v rozmezí 1,67 – 3.</w:t>
      </w:r>
    </w:p>
    <w:p w:rsidR="006D67F1" w:rsidRPr="009973DB" w:rsidRDefault="006D67F1" w:rsidP="00CF75DF"/>
    <w:p w:rsidR="006D67F1" w:rsidRPr="009973DB" w:rsidRDefault="006D67F1" w:rsidP="00CF75DF">
      <w:r w:rsidRPr="009973DB">
        <w:t>Následující model uvádí výsledky stejně nastaveného nástroje v případě, že by došlo k defaultu 20 % úvěrových případů v prvním roce splácení.</w:t>
      </w:r>
    </w:p>
    <w:p w:rsidR="006D67F1" w:rsidRPr="009973DB" w:rsidRDefault="006D67F1" w:rsidP="00CF75DF"/>
    <w:p w:rsidR="006D67F1" w:rsidRPr="009973DB" w:rsidRDefault="006D67F1" w:rsidP="00CF75DF">
      <w:pPr>
        <w:keepNext/>
        <w:jc w:val="center"/>
      </w:pPr>
      <w:r>
        <w:rPr>
          <w:noProof/>
        </w:rPr>
        <w:pict>
          <v:shape id="Chart 11267" o:spid="_x0000_i1078" type="#_x0000_t75" style="width:358.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OF4e3QAAAAUBAAAPAAAAZHJzL2Rvd25y&#10;ZXYueG1sTI/BSsRADIbvgu8wRPAi7tTW3dXa6SIVL7IiroIes21si51M6cy29e2NXvQSCP/Ply/Z&#10;ZradGmnwrWMDF4sIFHHpqpZrA68v9+dXoHxArrBzTAa+yMMmPz7KMK3cxM807kKtBMI+RQNNCH2q&#10;tS8bsugXrieW7MMNFoOsQ62rASeB207HUbTSFluWCw32VDRUfu4O1kCSnMXvD9vo7alYFW058vV0&#10;h4/GnJ7MtzegAs3hrww/+qIOuTjt3YErrzoD8kj4nZKt48slqL2A18kSdJ7p//b5NwA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">
            <v:imagedata r:id="rId60" o:title="" cropbottom="-53f"/>
            <o:lock v:ext="edit" aspectratio="f"/>
          </v:shape>
        </w:pict>
      </w:r>
    </w:p>
    <w:p w:rsidR="006D67F1" w:rsidRPr="009973DB" w:rsidRDefault="006D67F1" w:rsidP="00CF75DF">
      <w:pPr>
        <w:pStyle w:val="Caption"/>
        <w:jc w:val="center"/>
      </w:pPr>
      <w:r w:rsidRPr="009973DB">
        <w:t xml:space="preserve">Graf </w:t>
      </w:r>
      <w:fldSimple w:instr=" SEQ Graf \* ARABIC ">
        <w:r w:rsidRPr="009973DB">
          <w:rPr>
            <w:noProof/>
          </w:rPr>
          <w:t>19</w:t>
        </w:r>
      </w:fldSimple>
      <w:r w:rsidRPr="009973DB">
        <w:t>: Potenciální efekty využití FN (s rizikem)</w:t>
      </w:r>
    </w:p>
    <w:p w:rsidR="006D67F1" w:rsidRPr="009973DB" w:rsidRDefault="006D67F1" w:rsidP="00CF75DF"/>
    <w:p w:rsidR="006D67F1" w:rsidRPr="009973DB" w:rsidRDefault="006D67F1" w:rsidP="00CF75DF"/>
    <w:tbl>
      <w:tblPr>
        <w:tblW w:w="566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417"/>
      </w:tblGrid>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Alokace OPPIK (mil. Kč)</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 xml:space="preserve">6 045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Úrok zdrojů poskytovaných z OPPIK</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1,00 %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Požadovaný úrok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3,00 %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Limit výše výsledné úrokové míry úvěru příjemci</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2,00 %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Míra zapojení spolufinancujícího subjektu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50,00 %</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rPr>
              <w:t>Splatnost úvěru</w:t>
            </w:r>
          </w:p>
        </w:tc>
        <w:tc>
          <w:tcPr>
            <w:tcW w:w="1417" w:type="dxa"/>
            <w:noWrap/>
            <w:vAlign w:val="center"/>
          </w:tcPr>
          <w:p w:rsidR="006D67F1" w:rsidRPr="009973DB" w:rsidRDefault="006D67F1" w:rsidP="00841304">
            <w:pPr>
              <w:keepNext/>
              <w:jc w:val="right"/>
              <w:rPr>
                <w:color w:val="000000"/>
                <w:sz w:val="18"/>
                <w:szCs w:val="18"/>
              </w:rPr>
            </w:pPr>
            <w:r w:rsidRPr="009973DB">
              <w:rPr>
                <w:color w:val="000000"/>
                <w:sz w:val="18"/>
                <w:szCs w:val="18"/>
              </w:rPr>
              <w:t>8 let</w:t>
            </w:r>
          </w:p>
        </w:tc>
      </w:tr>
      <w:tr w:rsidR="006D67F1" w:rsidRPr="009973DB" w:rsidTr="00841304">
        <w:trPr>
          <w:trHeight w:val="240"/>
          <w:jc w:val="center"/>
        </w:trPr>
        <w:tc>
          <w:tcPr>
            <w:tcW w:w="4252" w:type="dxa"/>
            <w:noWrap/>
            <w:vAlign w:val="center"/>
          </w:tcPr>
          <w:p w:rsidR="006D67F1" w:rsidRPr="009973DB" w:rsidRDefault="006D67F1" w:rsidP="00841304">
            <w:pPr>
              <w:keepNext/>
              <w:jc w:val="left"/>
              <w:rPr>
                <w:color w:val="000000"/>
                <w:sz w:val="18"/>
                <w:szCs w:val="18"/>
              </w:rPr>
            </w:pPr>
            <w:r w:rsidRPr="009973DB">
              <w:rPr>
                <w:color w:val="000000"/>
                <w:sz w:val="18"/>
                <w:szCs w:val="18"/>
                <w:lang w:val="en-US"/>
              </w:rPr>
              <w:t>M</w:t>
            </w:r>
            <w:r w:rsidRPr="009973DB">
              <w:rPr>
                <w:color w:val="000000"/>
                <w:sz w:val="18"/>
                <w:szCs w:val="18"/>
              </w:rPr>
              <w:t>íra defaultu</w:t>
            </w:r>
          </w:p>
        </w:tc>
        <w:tc>
          <w:tcPr>
            <w:tcW w:w="1417" w:type="dxa"/>
            <w:noWrap/>
            <w:vAlign w:val="center"/>
          </w:tcPr>
          <w:p w:rsidR="006D67F1" w:rsidRPr="009973DB" w:rsidRDefault="006D67F1" w:rsidP="00841304">
            <w:pPr>
              <w:keepNext/>
              <w:jc w:val="right"/>
              <w:rPr>
                <w:color w:val="000000"/>
                <w:sz w:val="18"/>
                <w:szCs w:val="18"/>
                <w:lang w:val="en-US"/>
              </w:rPr>
            </w:pPr>
            <w:r w:rsidRPr="009973DB">
              <w:rPr>
                <w:color w:val="000000"/>
                <w:sz w:val="18"/>
                <w:szCs w:val="18"/>
                <w:lang w:val="en-US"/>
              </w:rPr>
              <w:t>20 %</w:t>
            </w:r>
          </w:p>
        </w:tc>
      </w:tr>
    </w:tbl>
    <w:p w:rsidR="006D67F1" w:rsidRPr="009973DB" w:rsidRDefault="006D67F1" w:rsidP="00CF75DF">
      <w:pPr>
        <w:pStyle w:val="CaptionIntroductionparagraph"/>
      </w:pPr>
    </w:p>
    <w:tbl>
      <w:tblPr>
        <w:tblW w:w="5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417"/>
      </w:tblGrid>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milník rok 2018</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 xml:space="preserve"> </w:t>
            </w:r>
            <w:smartTag w:uri="urn:schemas-microsoft-com:office:smarttags" w:element="metricconverter">
              <w:smartTagPr>
                <w:attr w:name="ProductID" w:val="9 067 mil"/>
              </w:smartTagPr>
              <w:r w:rsidRPr="009973DB">
                <w:rPr>
                  <w:color w:val="000000"/>
                  <w:sz w:val="18"/>
                  <w:szCs w:val="18"/>
                </w:rPr>
                <w:t>9 067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Celkem proinvestováno - konec období rok 2023</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19 831 mil"/>
              </w:smartTagPr>
              <w:r w:rsidRPr="009973DB">
                <w:rPr>
                  <w:color w:val="000000"/>
                  <w:sz w:val="18"/>
                  <w:szCs w:val="18"/>
                  <w:lang w:val="en-US"/>
                </w:rPr>
                <w:t>19</w:t>
              </w:r>
              <w:r w:rsidRPr="009973DB">
                <w:rPr>
                  <w:color w:val="000000"/>
                  <w:sz w:val="18"/>
                  <w:szCs w:val="18"/>
                </w:rPr>
                <w:t xml:space="preserve"> 831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Disponibilní prostředky v roce 2030</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4 061 mil"/>
              </w:smartTagPr>
              <w:r w:rsidRPr="009973DB">
                <w:rPr>
                  <w:color w:val="000000"/>
                  <w:sz w:val="18"/>
                  <w:szCs w:val="18"/>
                </w:rPr>
                <w:t>4 061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Přidaná hodnota</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3,28</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Pákový efekt</w:t>
            </w:r>
          </w:p>
        </w:tc>
        <w:tc>
          <w:tcPr>
            <w:tcW w:w="1417" w:type="dxa"/>
            <w:noWrap/>
            <w:vAlign w:val="center"/>
          </w:tcPr>
          <w:p w:rsidR="006D67F1" w:rsidRPr="009973DB" w:rsidRDefault="006D67F1" w:rsidP="00841304">
            <w:pPr>
              <w:jc w:val="right"/>
              <w:rPr>
                <w:color w:val="000000"/>
                <w:sz w:val="18"/>
                <w:szCs w:val="18"/>
              </w:rPr>
            </w:pPr>
            <w:r w:rsidRPr="009973DB">
              <w:rPr>
                <w:color w:val="000000"/>
                <w:sz w:val="18"/>
                <w:szCs w:val="18"/>
              </w:rPr>
              <w:t>2,00</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rPr>
            </w:pPr>
            <w:r w:rsidRPr="009973DB">
              <w:rPr>
                <w:color w:val="000000"/>
                <w:sz w:val="18"/>
                <w:szCs w:val="18"/>
              </w:rPr>
              <w:t>Revolvingový efekt</w:t>
            </w:r>
          </w:p>
        </w:tc>
        <w:tc>
          <w:tcPr>
            <w:tcW w:w="1417" w:type="dxa"/>
            <w:noWrap/>
            <w:vAlign w:val="center"/>
          </w:tcPr>
          <w:p w:rsidR="006D67F1" w:rsidRPr="009973DB" w:rsidRDefault="006D67F1" w:rsidP="00841304">
            <w:pPr>
              <w:jc w:val="right"/>
              <w:rPr>
                <w:color w:val="000000"/>
                <w:sz w:val="18"/>
                <w:szCs w:val="18"/>
              </w:rPr>
            </w:pPr>
            <w:smartTag w:uri="urn:schemas-microsoft-com:office:smarttags" w:element="metricconverter">
              <w:smartTagPr>
                <w:attr w:name="ProductID" w:val="3 871 mil"/>
              </w:smartTagPr>
              <w:r w:rsidRPr="009973DB">
                <w:rPr>
                  <w:color w:val="000000"/>
                  <w:sz w:val="18"/>
                  <w:szCs w:val="18"/>
                </w:rPr>
                <w:t>3 871 mil</w:t>
              </w:r>
            </w:smartTag>
            <w:r w:rsidRPr="009973DB">
              <w:rPr>
                <w:color w:val="000000"/>
                <w:sz w:val="18"/>
                <w:szCs w:val="18"/>
              </w:rPr>
              <w:t>. Kč</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rPr>
              <w:t>Revolvingový efekt</w:t>
            </w:r>
            <w:r w:rsidRPr="009973DB">
              <w:rPr>
                <w:color w:val="000000"/>
                <w:sz w:val="18"/>
                <w:szCs w:val="18"/>
                <w:lang w:val="en-US"/>
              </w:rPr>
              <w:t>/alokace OPPIK</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64 %</w:t>
            </w:r>
          </w:p>
        </w:tc>
      </w:tr>
      <w:tr w:rsidR="006D67F1" w:rsidRPr="009973DB" w:rsidTr="00841304">
        <w:trPr>
          <w:trHeight w:val="240"/>
          <w:jc w:val="center"/>
        </w:trPr>
        <w:tc>
          <w:tcPr>
            <w:tcW w:w="4256" w:type="dxa"/>
            <w:noWrap/>
            <w:vAlign w:val="center"/>
          </w:tcPr>
          <w:p w:rsidR="006D67F1" w:rsidRPr="009973DB" w:rsidRDefault="006D67F1" w:rsidP="00841304">
            <w:pPr>
              <w:jc w:val="left"/>
              <w:rPr>
                <w:color w:val="000000"/>
                <w:sz w:val="18"/>
                <w:szCs w:val="18"/>
                <w:lang w:val="en-US"/>
              </w:rPr>
            </w:pPr>
            <w:r w:rsidRPr="009973DB">
              <w:rPr>
                <w:color w:val="000000"/>
                <w:sz w:val="18"/>
                <w:szCs w:val="18"/>
                <w:lang w:val="en-US"/>
              </w:rPr>
              <w:t>Podpořené projekty</w:t>
            </w:r>
          </w:p>
        </w:tc>
        <w:tc>
          <w:tcPr>
            <w:tcW w:w="1417" w:type="dxa"/>
            <w:noWrap/>
            <w:vAlign w:val="center"/>
          </w:tcPr>
          <w:p w:rsidR="006D67F1" w:rsidRPr="009973DB" w:rsidRDefault="006D67F1" w:rsidP="00841304">
            <w:pPr>
              <w:jc w:val="right"/>
              <w:rPr>
                <w:color w:val="000000"/>
                <w:sz w:val="18"/>
                <w:szCs w:val="18"/>
                <w:lang w:val="en-US"/>
              </w:rPr>
            </w:pPr>
            <w:r w:rsidRPr="009973DB">
              <w:rPr>
                <w:color w:val="000000"/>
                <w:sz w:val="18"/>
                <w:szCs w:val="18"/>
                <w:lang w:val="en-US"/>
              </w:rPr>
              <w:t>871</w:t>
            </w:r>
          </w:p>
        </w:tc>
      </w:tr>
    </w:tbl>
    <w:p w:rsidR="006D67F1" w:rsidRPr="009973DB" w:rsidRDefault="006D67F1" w:rsidP="00CF75DF"/>
    <w:p w:rsidR="006D67F1" w:rsidRPr="009973DB" w:rsidRDefault="006D67F1" w:rsidP="00CF75DF">
      <w:r w:rsidRPr="009973DB">
        <w:t>Modelovaná vysoká míra defaultu má vliv na disponibilní prostředky dostupné po splacení posledního úvěru. Přesto je revolvingový efekt jasně patrný.</w:t>
      </w:r>
    </w:p>
    <w:p w:rsidR="006D67F1" w:rsidRPr="009973DB" w:rsidRDefault="006D67F1" w:rsidP="00452FC6"/>
    <w:p w:rsidR="006D67F1" w:rsidRPr="009973DB" w:rsidRDefault="006D67F1" w:rsidP="00452FC6">
      <w:pPr>
        <w:pStyle w:val="Heading4"/>
      </w:pPr>
      <w:r w:rsidRPr="009973DB">
        <w:t xml:space="preserve">Očekávané výsledky </w:t>
      </w:r>
    </w:p>
    <w:p w:rsidR="006D67F1" w:rsidRPr="009973DB" w:rsidRDefault="006D67F1" w:rsidP="00452FC6"/>
    <w:p w:rsidR="006D67F1" w:rsidRPr="009973DB" w:rsidRDefault="006D67F1" w:rsidP="00CA1AC6">
      <w:r w:rsidRPr="009973DB">
        <w:t>Tabulka níže uvádí předpokládaný příspěvek finančního nástroje SC 3.2 k plnění cílů indikátorů výstupu uvedených v OPPIK.</w:t>
      </w:r>
    </w:p>
    <w:p w:rsidR="006D67F1" w:rsidRPr="009973DB" w:rsidRDefault="006D67F1" w:rsidP="00CA1AC6"/>
    <w:tbl>
      <w:tblPr>
        <w:tblW w:w="0" w:type="auto"/>
        <w:tblCellMar>
          <w:left w:w="57" w:type="dxa"/>
          <w:right w:w="57" w:type="dxa"/>
        </w:tblCellMar>
        <w:tblLook w:val="01E0"/>
      </w:tblPr>
      <w:tblGrid>
        <w:gridCol w:w="561"/>
        <w:gridCol w:w="3861"/>
        <w:gridCol w:w="1300"/>
        <w:gridCol w:w="1651"/>
        <w:gridCol w:w="1813"/>
      </w:tblGrid>
      <w:tr w:rsidR="006D67F1" w:rsidRPr="009973DB" w:rsidTr="006D5135">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Cílová hodnota(2023)</w:t>
            </w:r>
          </w:p>
        </w:tc>
      </w:tr>
      <w:tr w:rsidR="006D67F1" w:rsidRPr="009973DB"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CO 03</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jc w:val="left"/>
              <w:rPr>
                <w:rFonts w:cs="Calibri"/>
              </w:rPr>
            </w:pPr>
            <w:r w:rsidRPr="009973DB">
              <w:rPr>
                <w:rFonts w:cs="Calibri"/>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60</w:t>
            </w:r>
            <w:r w:rsidRPr="009973DB">
              <w:rPr>
                <w:rStyle w:val="FootnoteReference"/>
                <w:rFonts w:cs="Calibri"/>
              </w:rPr>
              <w:footnoteReference w:id="56"/>
            </w:r>
          </w:p>
        </w:tc>
      </w:tr>
      <w:tr w:rsidR="006D67F1" w:rsidRPr="009973DB"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CO 07</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jc w:val="left"/>
              <w:rPr>
                <w:rFonts w:cs="Calibri"/>
              </w:rPr>
            </w:pPr>
            <w:r w:rsidRPr="009973DB">
              <w:rPr>
                <w:rFonts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rPr>
                <w:rFonts w:cs="Calibri"/>
              </w:rPr>
            </w:pPr>
            <w:r w:rsidRPr="009973DB">
              <w:rPr>
                <w:rFonts w:cs="Calibri"/>
              </w:rPr>
              <w:t>34 000 000</w:t>
            </w:r>
            <w:r w:rsidRPr="009973DB">
              <w:rPr>
                <w:rStyle w:val="FootnoteReference"/>
                <w:rFonts w:cs="Calibri"/>
              </w:rPr>
              <w:footnoteReference w:id="57"/>
            </w:r>
          </w:p>
        </w:tc>
      </w:tr>
    </w:tbl>
    <w:p w:rsidR="006D67F1" w:rsidRPr="009973DB" w:rsidRDefault="006D67F1" w:rsidP="00452FC6"/>
    <w:p w:rsidR="006D67F1" w:rsidRPr="009973DB" w:rsidRDefault="006D67F1" w:rsidP="00452FC6">
      <w:pPr>
        <w:pStyle w:val="Heading4"/>
      </w:pPr>
      <w:r w:rsidRPr="009973DB">
        <w:t>Dílčí shrnutí</w:t>
      </w:r>
    </w:p>
    <w:bookmarkEnd w:id="1358"/>
    <w:p w:rsidR="006D67F1" w:rsidRPr="009973DB" w:rsidRDefault="006D67F1" w:rsidP="006F771D"/>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84116">
        <w:tc>
          <w:tcPr>
            <w:tcW w:w="2282" w:type="dxa"/>
            <w:shd w:val="clear" w:color="auto" w:fill="ECFFC3"/>
          </w:tcPr>
          <w:p w:rsidR="006D67F1" w:rsidRPr="009973DB" w:rsidRDefault="006D67F1" w:rsidP="00A84116">
            <w:pPr>
              <w:rPr>
                <w:b/>
              </w:rPr>
            </w:pPr>
          </w:p>
        </w:tc>
        <w:tc>
          <w:tcPr>
            <w:tcW w:w="6788" w:type="dxa"/>
            <w:shd w:val="clear" w:color="auto" w:fill="ECFFC3"/>
          </w:tcPr>
          <w:p w:rsidR="006D67F1" w:rsidRPr="009973DB" w:rsidRDefault="006D67F1" w:rsidP="00A84116">
            <w:pPr>
              <w:ind w:left="38"/>
              <w:rPr>
                <w:b/>
              </w:rPr>
            </w:pP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Cíle finančního nástroje</w:t>
            </w:r>
          </w:p>
        </w:tc>
        <w:tc>
          <w:tcPr>
            <w:tcW w:w="6788" w:type="dxa"/>
            <w:shd w:val="clear" w:color="auto" w:fill="FFFFFF"/>
            <w:noWrap/>
          </w:tcPr>
          <w:p w:rsidR="006D67F1" w:rsidRPr="009973DB" w:rsidRDefault="006D67F1" w:rsidP="00A84116">
            <w:r w:rsidRPr="009973DB">
              <w:t xml:space="preserve">Odstranit definovanou tržní mezeru v dostupnosti finančních prostředků pro konečného příjemce. Toho bude dosaženo poskytnutím zvýhodněného úvěru spolu s příspěvkem na úhradu zpracování energetického auditu. </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Definice a kritéria způsobilých projektů</w:t>
            </w:r>
          </w:p>
        </w:tc>
        <w:tc>
          <w:tcPr>
            <w:tcW w:w="6788" w:type="dxa"/>
            <w:shd w:val="clear" w:color="auto" w:fill="FFFFFF"/>
            <w:noWrap/>
          </w:tcPr>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Modernizace a rekonstrukce rozvodů elektřiny, plynu a tepla v budovách a v energetických hospodářstvích výrobních závodů za účelem zvýšení účinnosti</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zavádění a modernizace systémů měření a regulace,</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modernizace, rekonstrukce stávajících zařízení na výrobu energie pro vlastní spotřebu vedoucí ke zvýšení její účinnosti,</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modernizace soustav osvětlení budov a průmyslových areálů (pouze v případě náhrady zastaralých technologií za nové vysoce efektivní osvětlovací systémy, např. světelných diod (LED),</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využití odpadní energie ve výrobních procesech,</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snižování energetické náročnosti/zvyšování energetické účinnosti výrobních a technologických procesů,</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instalace OZE pro vlastní spotřebu podniku,</w:t>
            </w:r>
          </w:p>
          <w:p w:rsidR="006D67F1" w:rsidRPr="00917E38" w:rsidRDefault="006D67F1" w:rsidP="00A84116">
            <w:pPr>
              <w:pStyle w:val="ListParagraph"/>
              <w:numPr>
                <w:ilvl w:val="0"/>
                <w:numId w:val="30"/>
              </w:numPr>
              <w:overflowPunct/>
              <w:autoSpaceDE/>
              <w:autoSpaceDN/>
              <w:adjustRightInd/>
              <w:spacing w:before="120"/>
              <w:contextualSpacing w:val="0"/>
              <w:jc w:val="left"/>
              <w:textAlignment w:val="auto"/>
            </w:pPr>
            <w:r w:rsidRPr="00917E38">
              <w:t>instalace kogenerační jednotky s maximálním využitím elektrické a tepelné energie pro vlastní spotřebu podniku,</w:t>
            </w:r>
          </w:p>
          <w:p w:rsidR="006D67F1" w:rsidRPr="00917E38" w:rsidRDefault="006D67F1" w:rsidP="002433DA">
            <w:pPr>
              <w:pStyle w:val="ListParagraph"/>
              <w:numPr>
                <w:ilvl w:val="0"/>
                <w:numId w:val="30"/>
              </w:numPr>
              <w:overflowPunct/>
              <w:autoSpaceDE/>
              <w:autoSpaceDN/>
              <w:adjustRightInd/>
              <w:spacing w:line="250" w:lineRule="atLeast"/>
              <w:jc w:val="left"/>
              <w:textAlignment w:val="auto"/>
            </w:pPr>
            <w:r w:rsidRPr="00917E38">
              <w:t>podpora vícenákladů na dosažení standardu budovy s téměř nulovou spotřebou a pasivního energetického standardu v případě rekonstrukce či výstavby nových podnikatelských budov. Vícenáklady budou odvozeny od modelových příkladů a pro účely podpory stanoveny jako pevná částka na jasně měřitelnou veličinu (např. na metr čtvereční energeticky vztažné plochy).</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Forma podpory</w:t>
            </w:r>
          </w:p>
        </w:tc>
        <w:tc>
          <w:tcPr>
            <w:tcW w:w="6788" w:type="dxa"/>
            <w:shd w:val="clear" w:color="auto" w:fill="FFFFFF"/>
            <w:noWrap/>
          </w:tcPr>
          <w:p w:rsidR="006D67F1" w:rsidRPr="009973DB" w:rsidRDefault="006D67F1" w:rsidP="008E4E77">
            <w:pPr>
              <w:spacing w:after="120"/>
              <w:rPr>
                <w:rFonts w:cs="Calibri"/>
                <w:szCs w:val="22"/>
              </w:rPr>
            </w:pPr>
            <w:r w:rsidRPr="009973DB">
              <w:rPr>
                <w:rFonts w:cs="Calibri"/>
                <w:szCs w:val="22"/>
              </w:rPr>
              <w:t>Kombinovaná podpora</w:t>
            </w:r>
          </w:p>
          <w:p w:rsidR="006D67F1" w:rsidRPr="009973DB" w:rsidRDefault="006D67F1" w:rsidP="008E4E77">
            <w:pPr>
              <w:spacing w:after="120"/>
              <w:rPr>
                <w:rFonts w:cs="Calibri"/>
                <w:szCs w:val="22"/>
              </w:rPr>
            </w:pPr>
            <w:r w:rsidRPr="009973DB">
              <w:rPr>
                <w:rFonts w:cs="Calibri"/>
                <w:szCs w:val="22"/>
              </w:rPr>
              <w:t>Zvýhodněný úvěr se sníženou úrokovou sazbou a delší dobou splatnosti</w:t>
            </w:r>
          </w:p>
          <w:p w:rsidR="006D67F1" w:rsidRPr="009973DB" w:rsidRDefault="006D67F1" w:rsidP="008E4E77">
            <w:pPr>
              <w:spacing w:after="120"/>
              <w:rPr>
                <w:rFonts w:cs="Calibri"/>
                <w:szCs w:val="22"/>
              </w:rPr>
            </w:pPr>
            <w:r w:rsidRPr="009973DB">
              <w:rPr>
                <w:rFonts w:cs="Calibri"/>
                <w:szCs w:val="22"/>
              </w:rPr>
              <w:t>Finanční příspěvek na úhradu úroků (subvence úrokové sazby – finanční příspěvek) za podmínky dosažení požadované úspory</w:t>
            </w:r>
          </w:p>
          <w:p w:rsidR="006D67F1" w:rsidRPr="009973DB" w:rsidRDefault="006D67F1" w:rsidP="008E4E77">
            <w:pPr>
              <w:rPr>
                <w:b/>
                <w:color w:val="FF0000"/>
              </w:rPr>
            </w:pPr>
            <w:r w:rsidRPr="009973DB">
              <w:rPr>
                <w:rFonts w:cs="Calibri"/>
                <w:szCs w:val="22"/>
              </w:rPr>
              <w:t>Úhrada nákladů na energetický audit a ověření úspory (finanční příspěvek)</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Výše podpory</w:t>
            </w:r>
          </w:p>
        </w:tc>
        <w:tc>
          <w:tcPr>
            <w:tcW w:w="6788" w:type="dxa"/>
            <w:shd w:val="clear" w:color="auto" w:fill="FFFFFF"/>
            <w:noWrap/>
          </w:tcPr>
          <w:p w:rsidR="006D67F1" w:rsidRPr="009973DB" w:rsidRDefault="006D67F1" w:rsidP="00A84116">
            <w:r w:rsidRPr="009973DB">
              <w:t xml:space="preserve">Úvěr a subvence úrokové sazby se budou pohybovat v rozpětí 0,5 – </w:t>
            </w:r>
            <w:smartTag w:uri="urn:schemas-microsoft-com:office:smarttags" w:element="metricconverter">
              <w:smartTagPr>
                <w:attr w:name="ProductID" w:val="250 mil"/>
              </w:smartTagPr>
              <w:r w:rsidRPr="009973DB">
                <w:t>250 mil</w:t>
              </w:r>
            </w:smartTag>
            <w:r w:rsidRPr="009973DB">
              <w:t>. Kč.</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84116">
            <w:r w:rsidRPr="009973DB">
              <w:t>Doporučujeme snížení úrokové míry pro konečného příjemce na polovinu tržní úrokové míry formou zapojení finančního nástroje i úvěru soukromé úvěrující instituce. Pro dosažené takto nízké sazby je nezbytné, aby úroková sazba fondu byla co nejnižší.</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6F771D">
            <w:pPr>
              <w:overflowPunct/>
              <w:autoSpaceDE/>
              <w:autoSpaceDN/>
              <w:adjustRightInd/>
              <w:textAlignment w:val="auto"/>
            </w:pPr>
            <w:r w:rsidRPr="009973DB">
              <w:t>Zvýhodněné úvěry se sekundárním zástavním právem a delší dobou splatnosti budou z hlediska rizika motivujícím prvkem pro další soukromé úvěry</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Očekávaná alokace</w:t>
            </w:r>
          </w:p>
        </w:tc>
        <w:tc>
          <w:tcPr>
            <w:tcW w:w="6788" w:type="dxa"/>
            <w:shd w:val="clear" w:color="auto" w:fill="FFFFFF"/>
            <w:noWrap/>
          </w:tcPr>
          <w:p w:rsidR="006D67F1" w:rsidRPr="009973DB" w:rsidRDefault="006D67F1" w:rsidP="00A84116">
            <w:r w:rsidRPr="009973DB">
              <w:t>Deloitte Advisory  doporučuje úvěrový finanční nástroj využít pro až 10-30  % alokace podporovaných aktivit specifického cíle 3.2.</w:t>
            </w:r>
          </w:p>
          <w:p w:rsidR="006D67F1" w:rsidRPr="009973DB" w:rsidRDefault="006D67F1" w:rsidP="00A84116">
            <w:pPr>
              <w:spacing w:after="120"/>
              <w:contextualSpacing/>
            </w:pPr>
          </w:p>
          <w:p w:rsidR="006D67F1" w:rsidRPr="009973DB" w:rsidRDefault="006D67F1" w:rsidP="00A84116">
            <w:r w:rsidRPr="009973DB">
              <w:t>V případě realizovatelné kombinovatelnosti zvýhodněného úvěru s menší mírou dotace je možné alokaci FN zvýšit a využít zvýhodněné úvěry u všech projektů.</w:t>
            </w:r>
          </w:p>
        </w:tc>
      </w:tr>
    </w:tbl>
    <w:p w:rsidR="006D67F1" w:rsidRPr="009973DB" w:rsidRDefault="006D67F1" w:rsidP="002433DA">
      <w:pPr>
        <w:rPr>
          <w:b/>
        </w:rPr>
      </w:pPr>
    </w:p>
    <w:p w:rsidR="006D67F1" w:rsidRPr="009973DB" w:rsidRDefault="006D67F1" w:rsidP="006F771D">
      <w:pPr>
        <w:pStyle w:val="Heading3"/>
      </w:pPr>
      <w:bookmarkStart w:id="1359" w:name="_Toc416909663"/>
      <w:bookmarkStart w:id="1360" w:name="_Toc417545046"/>
      <w:bookmarkStart w:id="1361" w:name="_Toc416909664"/>
      <w:bookmarkStart w:id="1362" w:name="_Toc417545047"/>
      <w:bookmarkStart w:id="1363" w:name="_Toc416909669"/>
      <w:bookmarkStart w:id="1364" w:name="_Toc417545052"/>
      <w:bookmarkStart w:id="1365" w:name="_Toc416909688"/>
      <w:bookmarkStart w:id="1366" w:name="_Toc417545071"/>
      <w:bookmarkStart w:id="1367" w:name="_Toc416909710"/>
      <w:bookmarkStart w:id="1368" w:name="_Toc417545093"/>
      <w:bookmarkStart w:id="1369" w:name="_Toc416909712"/>
      <w:bookmarkStart w:id="1370" w:name="_Toc417545095"/>
      <w:bookmarkStart w:id="1371" w:name="_Toc416909714"/>
      <w:bookmarkStart w:id="1372" w:name="_Toc417545097"/>
      <w:bookmarkStart w:id="1373" w:name="_Toc416909715"/>
      <w:bookmarkStart w:id="1374" w:name="_Toc417545098"/>
      <w:bookmarkStart w:id="1375" w:name="_Toc416909716"/>
      <w:bookmarkStart w:id="1376" w:name="_Toc417545099"/>
      <w:bookmarkStart w:id="1377" w:name="_Toc416909717"/>
      <w:bookmarkStart w:id="1378" w:name="_Toc417545100"/>
      <w:bookmarkStart w:id="1379" w:name="_Toc416909739"/>
      <w:bookmarkStart w:id="1380" w:name="_Toc417545122"/>
      <w:bookmarkStart w:id="1381" w:name="_Toc416909761"/>
      <w:bookmarkStart w:id="1382" w:name="_Toc417545144"/>
      <w:bookmarkStart w:id="1383" w:name="_Toc416909763"/>
      <w:bookmarkStart w:id="1384" w:name="_Toc417545146"/>
      <w:bookmarkStart w:id="1385" w:name="_Toc416448077"/>
      <w:bookmarkStart w:id="1386" w:name="_Toc416448078"/>
      <w:bookmarkStart w:id="1387" w:name="_Toc416800512"/>
      <w:bookmarkStart w:id="1388" w:name="_Toc417682944"/>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r w:rsidRPr="009973DB">
        <w:t>Specifický cíl 3.5</w:t>
      </w:r>
      <w:bookmarkEnd w:id="1387"/>
      <w:bookmarkEnd w:id="1388"/>
    </w:p>
    <w:p w:rsidR="006D67F1" w:rsidRPr="009973DB" w:rsidRDefault="006D67F1" w:rsidP="00F87888">
      <w:pPr>
        <w:pStyle w:val="Heading4"/>
      </w:pPr>
      <w:bookmarkStart w:id="1389" w:name="_Toc416800513"/>
      <w:r w:rsidRPr="009973DB">
        <w:t>Formy finančních nástrojů a výše alokace</w:t>
      </w:r>
    </w:p>
    <w:p w:rsidR="006D67F1" w:rsidRPr="009973DB" w:rsidRDefault="006D67F1" w:rsidP="00D67A40"/>
    <w:bookmarkEnd w:id="1389"/>
    <w:p w:rsidR="006D67F1" w:rsidRPr="009973DB" w:rsidRDefault="006D67F1" w:rsidP="00D67A40">
      <w:r w:rsidRPr="009973DB">
        <w:t xml:space="preserve">Specifický cíl </w:t>
      </w:r>
      <w:r w:rsidRPr="009973DB">
        <w:rPr>
          <w:b/>
        </w:rPr>
        <w:t>3.5 – “</w:t>
      </w:r>
      <w:r w:rsidRPr="009973DB">
        <w:rPr>
          <w:rFonts w:cs="Arial"/>
          <w:b/>
          <w:szCs w:val="19"/>
        </w:rPr>
        <w:t>Zvýšit účinnost soustav zásobování teplem</w:t>
      </w:r>
      <w:r w:rsidRPr="009973DB">
        <w:rPr>
          <w:b/>
        </w:rPr>
        <w:t>“</w:t>
      </w:r>
      <w:r w:rsidRPr="009973DB">
        <w:t xml:space="preserve"> vykazuje částečný potenciál pro zapojení finančních nástrojů primárně v podobě zvýhodněných úvěrů. Výraznou bariérou investic i využití FN je nicméně regulovanost odvětví i nákladnost investic a velmi dlouhá doba návratnosti. V případě soustav zásobování teplem (SZT) navíc komplikuje investice problém ručení.</w:t>
      </w:r>
    </w:p>
    <w:p w:rsidR="006D67F1" w:rsidRPr="009973DB" w:rsidRDefault="006D67F1" w:rsidP="00D67A40"/>
    <w:p w:rsidR="006D67F1" w:rsidRPr="009973DB" w:rsidRDefault="006D67F1" w:rsidP="00F57B27">
      <w:r w:rsidRPr="009973DB">
        <w:t xml:space="preserve">Velmi dlouhá návratnost je charakteristická zejména pro SZT, kde výrazně přesahuje úroveň 10 let, což je i přes dlouhou životnost investic problém.Z tohoto důvodu je v této aktivitě potenciál čistého finančního nástroje významně nižší. Účelnou by zde nicméně mohla být </w:t>
      </w:r>
      <w:r w:rsidRPr="009973DB">
        <w:rPr>
          <w:b/>
        </w:rPr>
        <w:t>kombinace zvýhodněného úvěru, případně i záruky, s dotační podporou</w:t>
      </w:r>
      <w:r w:rsidRPr="009973DB">
        <w:t xml:space="preserve"> – do limitu veřejné podpory. Relativně snížená dotační složka by byla doplněna o finanční nástroj, který by usnadnil externí dofinancování investice a zapojil by do podpory revolvingový efekt.Kombinace FN s dotací lze použít pouze na odlišné způsobilé výdaje v oddělených operacích</w:t>
      </w:r>
      <w:r>
        <w:t xml:space="preserve"> </w:t>
      </w:r>
      <w:r w:rsidRPr="009973DB">
        <w:t>a její technická proveditelnost a náklady implementace musí ještě projít hlubším posouzením.</w:t>
      </w:r>
    </w:p>
    <w:p w:rsidR="006D67F1" w:rsidRPr="009973DB" w:rsidRDefault="006D67F1" w:rsidP="00F57B27"/>
    <w:p w:rsidR="006D67F1" w:rsidRPr="009973DB" w:rsidRDefault="006D67F1" w:rsidP="00F57B27">
      <w:r w:rsidRPr="009973DB">
        <w:t>V oblasti KVET považujeme za nejvhodnější variantu využití finančního nástroje formou zvýhodněných úvěrů. Investice do instalace nových jednotek a rekonstrukce stávajících vykazují díky provozní podpoře relativně přijatelnou návratnost, zvýhodněné úvěry by měly snížit náklady externího financování investic zejména pro menší subjekty a především motivovat k provedení těchto opatření a co nejvíce usnadnit jejich úvodní fázi.</w:t>
      </w:r>
    </w:p>
    <w:p w:rsidR="006D67F1" w:rsidRPr="009973DB" w:rsidRDefault="006D67F1" w:rsidP="00F57B27"/>
    <w:p w:rsidR="006D67F1" w:rsidRPr="009973DB" w:rsidRDefault="006D67F1" w:rsidP="00F57B27">
      <w:r w:rsidRPr="009973DB">
        <w:t>Z toho důvodu navrhujeme v oblasti KVET aplikovat zvýhodněný úvěr se sníženou úrokovou sazbou a delší dobou splatnosti, doplněný o příspěvek na přípravu projektu a podmíněný příspěvek na úhradu úrokových nákladů poskytovaný po dokončení projektu za předpokladu naplnění požadovaných cílů účinnosti. Zvýhodněný úvěr by neměl znamenat překompenzování podpory v rámci kombinace s provozní podporou, vzájemnou kombinaci je však nutné řešit v konzultaci s ERÚ.</w:t>
      </w:r>
    </w:p>
    <w:p w:rsidR="006D67F1" w:rsidRPr="009973DB" w:rsidRDefault="006D67F1" w:rsidP="00F57B27"/>
    <w:p w:rsidR="006D67F1" w:rsidRPr="009973DB" w:rsidRDefault="006D67F1" w:rsidP="00F87888">
      <w:pPr>
        <w:pStyle w:val="Heading4"/>
      </w:pPr>
      <w:bookmarkStart w:id="1390" w:name="_Toc416800514"/>
      <w:r w:rsidRPr="009973DB">
        <w:t>Nejvhodnější možnosti implementace</w:t>
      </w:r>
    </w:p>
    <w:p w:rsidR="006D67F1" w:rsidRPr="009973DB" w:rsidRDefault="006D67F1" w:rsidP="00D67A40"/>
    <w:bookmarkEnd w:id="1390"/>
    <w:p w:rsidR="006D67F1" w:rsidRPr="009973DB" w:rsidRDefault="006D67F1" w:rsidP="006F771D"/>
    <w:p w:rsidR="006D67F1" w:rsidRPr="009973DB" w:rsidRDefault="006D67F1" w:rsidP="00D67A40"/>
    <w:p w:rsidR="006D67F1" w:rsidRPr="009973DB" w:rsidRDefault="006D67F1" w:rsidP="00D67A40">
      <w:pPr>
        <w:jc w:val="center"/>
      </w:pPr>
      <w:r>
        <w:rPr>
          <w:noProof/>
        </w:rPr>
        <w:pict>
          <v:shape id="Obrázek 11655" o:spid="_x0000_i1079" type="#_x0000_t75" style="width:324pt;height:210.75pt;visibility:visible">
            <v:imagedata r:id="rId61" o:title="" cropbottom="6734f"/>
          </v:shape>
        </w:pict>
      </w:r>
    </w:p>
    <w:p w:rsidR="006D67F1" w:rsidRPr="009973DB" w:rsidRDefault="006D67F1" w:rsidP="00D67A40">
      <w:pPr>
        <w:rPr>
          <w:b/>
          <w:color w:val="00A1DE"/>
          <w:sz w:val="24"/>
          <w:szCs w:val="22"/>
        </w:rPr>
      </w:pPr>
    </w:p>
    <w:p w:rsidR="006D67F1" w:rsidRPr="009973DB" w:rsidRDefault="006D67F1" w:rsidP="00452FC6">
      <w:pPr>
        <w:pStyle w:val="Heading4"/>
      </w:pPr>
      <w:r w:rsidRPr="009973DB">
        <w:t>Modelové scénáře vývoje portfolií, počet investic a revolvingový efekt</w:t>
      </w:r>
    </w:p>
    <w:p w:rsidR="006D67F1" w:rsidRPr="009973DB" w:rsidRDefault="006D67F1" w:rsidP="00EB0BCC">
      <w:pPr>
        <w:pStyle w:val="BodyText1"/>
        <w:jc w:val="both"/>
        <w:rPr>
          <w:color w:val="auto"/>
          <w:szCs w:val="24"/>
        </w:rPr>
      </w:pPr>
      <w:r w:rsidRPr="009973DB">
        <w:rPr>
          <w:color w:val="auto"/>
          <w:szCs w:val="24"/>
        </w:rPr>
        <w:t>Níže v tabulce a v grafu jsou prezentovány výsledky modelu v bezrizikové variante, které vycházejí z výše zmiňovaných předpokladů.</w:t>
      </w:r>
    </w:p>
    <w:p w:rsidR="006D67F1" w:rsidRPr="009973DB" w:rsidRDefault="006D67F1" w:rsidP="00EB0BCC">
      <w:pPr>
        <w:rPr>
          <w:b/>
        </w:rPr>
      </w:pPr>
    </w:p>
    <w:p w:rsidR="006D67F1" w:rsidRPr="009973DB" w:rsidRDefault="006D67F1" w:rsidP="00EB0BCC">
      <w:pPr>
        <w:pStyle w:val="CaptionIntroductionparagraph"/>
        <w:keepNext/>
        <w:jc w:val="center"/>
      </w:pPr>
      <w:r>
        <w:rPr>
          <w:noProof/>
          <w:lang w:eastAsia="cs-CZ"/>
        </w:rPr>
        <w:pict>
          <v:shape id="Obrázek 24" o:spid="_x0000_i1080" type="#_x0000_t75" style="width:363pt;height:187.5pt;visibility:visible">
            <v:imagedata r:id="rId62" o:title=""/>
          </v:shape>
        </w:pict>
      </w:r>
    </w:p>
    <w:p w:rsidR="006D67F1" w:rsidRPr="009973DB" w:rsidRDefault="006D67F1" w:rsidP="00EB0BCC">
      <w:pPr>
        <w:pStyle w:val="Caption"/>
        <w:jc w:val="center"/>
      </w:pPr>
      <w:r w:rsidRPr="009973DB">
        <w:t xml:space="preserve">Graf </w:t>
      </w:r>
      <w:fldSimple w:instr=" SEQ Graf \* ARABIC ">
        <w:r w:rsidRPr="009973DB">
          <w:rPr>
            <w:noProof/>
          </w:rPr>
          <w:t>20</w:t>
        </w:r>
      </w:fldSimple>
      <w:r w:rsidRPr="009973DB">
        <w:t>: Potenciální efekty využití FN pro KVET (bez rizika)</w:t>
      </w:r>
    </w:p>
    <w:p w:rsidR="006D67F1" w:rsidRPr="009973DB" w:rsidRDefault="006D67F1" w:rsidP="00EB0BCC">
      <w:pPr>
        <w:pStyle w:val="CaptionIntroductionparagraph"/>
        <w:jc w:val="center"/>
      </w:pPr>
    </w:p>
    <w:tbl>
      <w:tblPr>
        <w:tblW w:w="561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361"/>
      </w:tblGrid>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Alokace OPPIK (mil. Kč)</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350</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Úrok zdrojů poskytovaných z OPPIK</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0,50 %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Požadovaný úrok spolufinancujícího subjektu</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2,00 %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Limit výše výsledné úrokové míry úvěru příjemci</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1,00 %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Míra zapojení spolufinancujícího subjektu</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33,33 %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Splatnost úvěru</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10</w:t>
            </w:r>
          </w:p>
        </w:tc>
      </w:tr>
    </w:tbl>
    <w:p w:rsidR="006D67F1" w:rsidRPr="009973DB" w:rsidRDefault="006D67F1" w:rsidP="00EB0BCC">
      <w:pPr>
        <w:pStyle w:val="BodyText1"/>
      </w:pPr>
    </w:p>
    <w:tbl>
      <w:tblPr>
        <w:tblW w:w="561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361"/>
      </w:tblGrid>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Celkem proinvestováno - milník rok 2018</w:t>
            </w:r>
          </w:p>
        </w:tc>
        <w:tc>
          <w:tcPr>
            <w:tcW w:w="1361" w:type="dxa"/>
            <w:noWrap/>
            <w:vAlign w:val="center"/>
          </w:tcPr>
          <w:p w:rsidR="006D67F1" w:rsidRPr="009973DB" w:rsidRDefault="006D67F1" w:rsidP="006D5135">
            <w:pPr>
              <w:jc w:val="right"/>
              <w:rPr>
                <w:color w:val="000000"/>
                <w:sz w:val="18"/>
                <w:szCs w:val="18"/>
              </w:rPr>
            </w:pPr>
            <w:smartTag w:uri="urn:schemas-microsoft-com:office:smarttags" w:element="metricconverter">
              <w:smartTagPr>
                <w:attr w:name="ProductID" w:val="420 mil"/>
              </w:smartTagPr>
              <w:r w:rsidRPr="009973DB">
                <w:rPr>
                  <w:color w:val="000000"/>
                  <w:sz w:val="18"/>
                  <w:szCs w:val="18"/>
                </w:rPr>
                <w:t>420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Celkem proinvestováno - konec období rok 2023</w:t>
            </w:r>
          </w:p>
        </w:tc>
        <w:tc>
          <w:tcPr>
            <w:tcW w:w="1361" w:type="dxa"/>
            <w:noWrap/>
            <w:vAlign w:val="center"/>
          </w:tcPr>
          <w:p w:rsidR="006D67F1" w:rsidRPr="009973DB" w:rsidRDefault="006D67F1" w:rsidP="006D5135">
            <w:pPr>
              <w:jc w:val="right"/>
              <w:rPr>
                <w:color w:val="000000"/>
                <w:sz w:val="18"/>
                <w:szCs w:val="18"/>
              </w:rPr>
            </w:pPr>
            <w:smartTag w:uri="urn:schemas-microsoft-com:office:smarttags" w:element="metricconverter">
              <w:smartTagPr>
                <w:attr w:name="ProductID" w:val="1 000 mil"/>
              </w:smartTagPr>
              <w:r w:rsidRPr="009973DB">
                <w:rPr>
                  <w:color w:val="000000"/>
                  <w:sz w:val="18"/>
                  <w:szCs w:val="18"/>
                </w:rPr>
                <w:t>1 000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Disponibilní prostředky v roce 2032</w:t>
            </w:r>
          </w:p>
        </w:tc>
        <w:tc>
          <w:tcPr>
            <w:tcW w:w="1361" w:type="dxa"/>
            <w:noWrap/>
            <w:vAlign w:val="center"/>
          </w:tcPr>
          <w:p w:rsidR="006D67F1" w:rsidRPr="009973DB" w:rsidRDefault="006D67F1" w:rsidP="006D5135">
            <w:pPr>
              <w:jc w:val="center"/>
              <w:rPr>
                <w:color w:val="000000"/>
                <w:sz w:val="18"/>
                <w:szCs w:val="18"/>
              </w:rPr>
            </w:pPr>
            <w:smartTag w:uri="urn:schemas-microsoft-com:office:smarttags" w:element="metricconverter">
              <w:smartTagPr>
                <w:attr w:name="ProductID" w:val="330 mil"/>
              </w:smartTagPr>
              <w:r w:rsidRPr="009973DB">
                <w:rPr>
                  <w:color w:val="000000"/>
                  <w:sz w:val="18"/>
                  <w:szCs w:val="18"/>
                </w:rPr>
                <w:t>330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Přidaná hodnota</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2,47</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Pákový efekt</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1,50</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Revolvingový efekt</w:t>
            </w:r>
          </w:p>
        </w:tc>
        <w:tc>
          <w:tcPr>
            <w:tcW w:w="1361" w:type="dxa"/>
            <w:noWrap/>
            <w:vAlign w:val="center"/>
          </w:tcPr>
          <w:p w:rsidR="006D67F1" w:rsidRPr="009973DB" w:rsidRDefault="006D67F1" w:rsidP="006D5135">
            <w:pPr>
              <w:jc w:val="right"/>
              <w:rPr>
                <w:color w:val="000000"/>
                <w:sz w:val="18"/>
                <w:szCs w:val="18"/>
              </w:rPr>
            </w:pPr>
            <w:smartTag w:uri="urn:schemas-microsoft-com:office:smarttags" w:element="metricconverter">
              <w:smartTagPr>
                <w:attr w:name="ProductID" w:val="250 mil"/>
              </w:smartTagPr>
              <w:r w:rsidRPr="009973DB">
                <w:rPr>
                  <w:color w:val="000000"/>
                  <w:sz w:val="18"/>
                  <w:szCs w:val="18"/>
                </w:rPr>
                <w:t>250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lang w:val="en-US"/>
              </w:rPr>
            </w:pPr>
            <w:r w:rsidRPr="009973DB">
              <w:rPr>
                <w:color w:val="000000"/>
                <w:sz w:val="18"/>
                <w:szCs w:val="18"/>
              </w:rPr>
              <w:t>Revolvingový efekt/ alokace OPPIK</w:t>
            </w:r>
          </w:p>
        </w:tc>
        <w:tc>
          <w:tcPr>
            <w:tcW w:w="1361" w:type="dxa"/>
            <w:noWrap/>
            <w:vAlign w:val="center"/>
          </w:tcPr>
          <w:p w:rsidR="006D67F1" w:rsidRPr="009973DB" w:rsidRDefault="006D67F1" w:rsidP="006D5135">
            <w:pPr>
              <w:jc w:val="right"/>
              <w:rPr>
                <w:color w:val="000000"/>
                <w:sz w:val="18"/>
                <w:szCs w:val="18"/>
                <w:lang w:val="en-US"/>
              </w:rPr>
            </w:pPr>
            <w:r w:rsidRPr="009973DB">
              <w:rPr>
                <w:color w:val="000000"/>
                <w:sz w:val="18"/>
                <w:szCs w:val="18"/>
                <w:lang w:val="en-US"/>
              </w:rPr>
              <w:t>64,4 %</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lang w:val="en-US"/>
              </w:rPr>
            </w:pPr>
            <w:r w:rsidRPr="009973DB">
              <w:rPr>
                <w:color w:val="000000"/>
                <w:sz w:val="18"/>
                <w:szCs w:val="18"/>
                <w:lang w:val="en-US"/>
              </w:rPr>
              <w:t>Počet podpořených projektů</w:t>
            </w:r>
          </w:p>
        </w:tc>
        <w:tc>
          <w:tcPr>
            <w:tcW w:w="1361" w:type="dxa"/>
            <w:noWrap/>
            <w:vAlign w:val="center"/>
          </w:tcPr>
          <w:p w:rsidR="006D67F1" w:rsidRPr="009973DB" w:rsidRDefault="006D67F1" w:rsidP="006D5135">
            <w:pPr>
              <w:jc w:val="right"/>
              <w:rPr>
                <w:color w:val="000000"/>
                <w:sz w:val="18"/>
                <w:szCs w:val="18"/>
                <w:lang w:val="en-US"/>
              </w:rPr>
            </w:pPr>
            <w:r w:rsidRPr="009973DB">
              <w:rPr>
                <w:color w:val="000000"/>
                <w:sz w:val="18"/>
                <w:szCs w:val="18"/>
                <w:lang w:val="en-US"/>
              </w:rPr>
              <w:t>12</w:t>
            </w:r>
            <w:r w:rsidRPr="009973DB">
              <w:rPr>
                <w:rStyle w:val="FootnoteReference"/>
                <w:color w:val="000000"/>
                <w:szCs w:val="18"/>
                <w:lang w:val="en-US"/>
              </w:rPr>
              <w:footnoteReference w:id="58"/>
            </w:r>
          </w:p>
        </w:tc>
      </w:tr>
    </w:tbl>
    <w:p w:rsidR="006D67F1" w:rsidRPr="009973DB" w:rsidRDefault="006D67F1" w:rsidP="00EB0BCC">
      <w:pPr>
        <w:pStyle w:val="BodyText1"/>
        <w:jc w:val="both"/>
        <w:rPr>
          <w:b/>
        </w:rPr>
      </w:pPr>
    </w:p>
    <w:p w:rsidR="006D67F1" w:rsidRPr="009973DB" w:rsidRDefault="006D67F1" w:rsidP="00EB0BCC">
      <w:pPr>
        <w:pStyle w:val="BodyText1"/>
      </w:pPr>
      <w:r w:rsidRPr="009973DB">
        <w:t xml:space="preserve">Revolvingový efekt, tj. kolik prostředků bude vytvořeno dodatečně splácením úvěrů a bude je možnost proinvestovat v rámci sekundárního investičního cyklu je </w:t>
      </w:r>
      <w:smartTag w:uri="urn:schemas-microsoft-com:office:smarttags" w:element="metricconverter">
        <w:smartTagPr>
          <w:attr w:name="ProductID" w:val="250 mil"/>
        </w:smartTagPr>
        <w:r w:rsidRPr="009973DB">
          <w:rPr>
            <w:b/>
          </w:rPr>
          <w:t>250 mil</w:t>
        </w:r>
      </w:smartTag>
      <w:r w:rsidRPr="009973DB">
        <w:rPr>
          <w:b/>
        </w:rPr>
        <w:t>. Kč.</w:t>
      </w:r>
    </w:p>
    <w:p w:rsidR="006D67F1" w:rsidRPr="009973DB" w:rsidRDefault="006D67F1" w:rsidP="00EB0BCC">
      <w:pPr>
        <w:pStyle w:val="BodyText1"/>
      </w:pPr>
    </w:p>
    <w:p w:rsidR="006D67F1" w:rsidRPr="009973DB" w:rsidRDefault="006D67F1" w:rsidP="00EB0BCC">
      <w:pPr>
        <w:pStyle w:val="BodyText1"/>
        <w:jc w:val="both"/>
      </w:pPr>
      <w:r w:rsidRPr="009973DB">
        <w:t>Ve skutečnosti lze očekávat úrok spolufinancujícím subjektem v intervalu 2 % až 4 %. Pákový efekt se pak bude pohybovat v rozmezí 1,17 až 1,5.</w:t>
      </w:r>
    </w:p>
    <w:p w:rsidR="006D67F1" w:rsidRPr="009973DB" w:rsidRDefault="006D67F1" w:rsidP="00EB0BCC">
      <w:pPr>
        <w:pStyle w:val="BodyText1"/>
      </w:pPr>
    </w:p>
    <w:p w:rsidR="006D67F1" w:rsidRPr="009973DB" w:rsidRDefault="006D67F1" w:rsidP="00EB0BCC">
      <w:r w:rsidRPr="009973DB">
        <w:t>Následující model uvádí výsledky stejně nastaveného nástroje v případě, že by došlo k defaultu 20 % úvěrových případů v prvním roce splácení.</w:t>
      </w:r>
    </w:p>
    <w:p w:rsidR="006D67F1" w:rsidRPr="009973DB" w:rsidRDefault="006D67F1" w:rsidP="00EB0BCC"/>
    <w:p w:rsidR="006D67F1" w:rsidRPr="009973DB" w:rsidRDefault="006D67F1" w:rsidP="00EB0BCC">
      <w:pPr>
        <w:keepNext/>
        <w:jc w:val="center"/>
      </w:pPr>
      <w:r>
        <w:rPr>
          <w:noProof/>
        </w:rPr>
        <w:pict>
          <v:shape id="Obrázek 31" o:spid="_x0000_i1081" type="#_x0000_t75" style="width:363pt;height:187.5pt;visibility:visible">
            <v:imagedata r:id="rId63" o:title=""/>
          </v:shape>
        </w:pict>
      </w:r>
    </w:p>
    <w:p w:rsidR="006D67F1" w:rsidRPr="009973DB" w:rsidRDefault="006D67F1" w:rsidP="00EB0BCC">
      <w:pPr>
        <w:pStyle w:val="Caption"/>
        <w:jc w:val="center"/>
      </w:pPr>
      <w:r w:rsidRPr="009973DB">
        <w:t xml:space="preserve">Graf </w:t>
      </w:r>
      <w:fldSimple w:instr=" SEQ Graf \* ARABIC ">
        <w:r w:rsidRPr="009973DB">
          <w:rPr>
            <w:noProof/>
          </w:rPr>
          <w:t>21</w:t>
        </w:r>
      </w:fldSimple>
      <w:r w:rsidRPr="009973DB">
        <w:t>: Potenciální efekty využití FN pro KVET (s rizikem)</w:t>
      </w:r>
    </w:p>
    <w:p w:rsidR="006D67F1" w:rsidRPr="009973DB" w:rsidRDefault="006D67F1" w:rsidP="00EB0BCC">
      <w:pPr>
        <w:jc w:val="center"/>
      </w:pPr>
    </w:p>
    <w:tbl>
      <w:tblPr>
        <w:tblW w:w="561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2"/>
        <w:gridCol w:w="1361"/>
      </w:tblGrid>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Alokace OPPIK (mil. Kč)</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350</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Úrok zdrojů poskytovaných z OPPIK</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0,50 %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Požadovaný úrok spolufinancujícího subjektu</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2,00 %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Limit výše výsledné úrokové míry úvěru příjemci</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1,00 %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Míra zapojení spolufinancujícího subjektu</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33,33 %</w:t>
            </w:r>
          </w:p>
        </w:tc>
      </w:tr>
      <w:tr w:rsidR="006D67F1" w:rsidRPr="009973DB" w:rsidTr="006D5135">
        <w:trPr>
          <w:trHeight w:val="240"/>
          <w:jc w:val="center"/>
        </w:trPr>
        <w:tc>
          <w:tcPr>
            <w:tcW w:w="4252" w:type="dxa"/>
            <w:noWrap/>
            <w:vAlign w:val="center"/>
          </w:tcPr>
          <w:p w:rsidR="006D67F1" w:rsidRPr="009973DB" w:rsidRDefault="006D67F1" w:rsidP="006D5135">
            <w:pPr>
              <w:jc w:val="left"/>
              <w:rPr>
                <w:color w:val="000000"/>
                <w:sz w:val="18"/>
                <w:szCs w:val="18"/>
              </w:rPr>
            </w:pPr>
            <w:r w:rsidRPr="009973DB">
              <w:rPr>
                <w:color w:val="000000"/>
                <w:sz w:val="18"/>
                <w:szCs w:val="18"/>
              </w:rPr>
              <w:t>Splatnost úvěru</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10</w:t>
            </w:r>
          </w:p>
        </w:tc>
      </w:tr>
    </w:tbl>
    <w:p w:rsidR="006D67F1" w:rsidRPr="009973DB" w:rsidRDefault="006D67F1" w:rsidP="00EB0BCC">
      <w:pPr>
        <w:pStyle w:val="BodyText1"/>
      </w:pPr>
    </w:p>
    <w:tbl>
      <w:tblPr>
        <w:tblW w:w="561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4256"/>
        <w:gridCol w:w="1361"/>
      </w:tblGrid>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Celkem proinvestováno - milník rok 2018</w:t>
            </w:r>
          </w:p>
        </w:tc>
        <w:tc>
          <w:tcPr>
            <w:tcW w:w="1361" w:type="dxa"/>
            <w:noWrap/>
            <w:vAlign w:val="center"/>
          </w:tcPr>
          <w:p w:rsidR="006D67F1" w:rsidRPr="009973DB" w:rsidRDefault="006D67F1" w:rsidP="006D5135">
            <w:pPr>
              <w:jc w:val="right"/>
              <w:rPr>
                <w:color w:val="000000"/>
                <w:sz w:val="18"/>
                <w:szCs w:val="18"/>
              </w:rPr>
            </w:pPr>
            <w:smartTag w:uri="urn:schemas-microsoft-com:office:smarttags" w:element="metricconverter">
              <w:smartTagPr>
                <w:attr w:name="ProductID" w:val="330 mil"/>
              </w:smartTagPr>
              <w:r w:rsidRPr="009973DB">
                <w:rPr>
                  <w:color w:val="000000"/>
                  <w:sz w:val="18"/>
                  <w:szCs w:val="18"/>
                </w:rPr>
                <w:t>330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Celkem proinvestováno - konec období rok 2023</w:t>
            </w:r>
          </w:p>
        </w:tc>
        <w:tc>
          <w:tcPr>
            <w:tcW w:w="1361" w:type="dxa"/>
            <w:noWrap/>
            <w:vAlign w:val="center"/>
          </w:tcPr>
          <w:p w:rsidR="006D67F1" w:rsidRPr="009973DB" w:rsidRDefault="006D67F1" w:rsidP="006D5135">
            <w:pPr>
              <w:jc w:val="right"/>
              <w:rPr>
                <w:color w:val="000000"/>
                <w:sz w:val="18"/>
                <w:szCs w:val="18"/>
              </w:rPr>
            </w:pPr>
            <w:smartTag w:uri="urn:schemas-microsoft-com:office:smarttags" w:element="metricconverter">
              <w:smartTagPr>
                <w:attr w:name="ProductID" w:val="880 mil"/>
              </w:smartTagPr>
              <w:r w:rsidRPr="009973DB">
                <w:rPr>
                  <w:color w:val="000000"/>
                  <w:sz w:val="18"/>
                  <w:szCs w:val="18"/>
                </w:rPr>
                <w:t>880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Disponibilní prostředky v roce 2032</w:t>
            </w:r>
          </w:p>
        </w:tc>
        <w:tc>
          <w:tcPr>
            <w:tcW w:w="1361" w:type="dxa"/>
            <w:noWrap/>
            <w:vAlign w:val="center"/>
          </w:tcPr>
          <w:p w:rsidR="006D67F1" w:rsidRPr="009973DB" w:rsidRDefault="006D67F1" w:rsidP="006D5135">
            <w:pPr>
              <w:jc w:val="right"/>
              <w:rPr>
                <w:color w:val="000000"/>
                <w:sz w:val="18"/>
                <w:szCs w:val="18"/>
              </w:rPr>
            </w:pPr>
            <w:smartTag w:uri="urn:schemas-microsoft-com:office:smarttags" w:element="metricconverter">
              <w:smartTagPr>
                <w:attr w:name="ProductID" w:val="270 mil"/>
              </w:smartTagPr>
              <w:r w:rsidRPr="009973DB">
                <w:rPr>
                  <w:color w:val="000000"/>
                  <w:sz w:val="18"/>
                  <w:szCs w:val="18"/>
                </w:rPr>
                <w:t>270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Přidaná hodnota</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2,25</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Pákový efekt</w:t>
            </w:r>
          </w:p>
        </w:tc>
        <w:tc>
          <w:tcPr>
            <w:tcW w:w="1361" w:type="dxa"/>
            <w:noWrap/>
            <w:vAlign w:val="center"/>
          </w:tcPr>
          <w:p w:rsidR="006D67F1" w:rsidRPr="009973DB" w:rsidRDefault="006D67F1" w:rsidP="006D5135">
            <w:pPr>
              <w:jc w:val="right"/>
              <w:rPr>
                <w:color w:val="000000"/>
                <w:sz w:val="18"/>
                <w:szCs w:val="18"/>
              </w:rPr>
            </w:pPr>
            <w:r w:rsidRPr="009973DB">
              <w:rPr>
                <w:color w:val="000000"/>
                <w:sz w:val="18"/>
                <w:szCs w:val="18"/>
              </w:rPr>
              <w:t>1,50</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rPr>
            </w:pPr>
            <w:r w:rsidRPr="009973DB">
              <w:rPr>
                <w:color w:val="000000"/>
                <w:sz w:val="18"/>
                <w:szCs w:val="18"/>
              </w:rPr>
              <w:t>Revolvingový efekt</w:t>
            </w:r>
          </w:p>
        </w:tc>
        <w:tc>
          <w:tcPr>
            <w:tcW w:w="1361" w:type="dxa"/>
            <w:noWrap/>
            <w:vAlign w:val="center"/>
          </w:tcPr>
          <w:p w:rsidR="006D67F1" w:rsidRPr="009973DB" w:rsidRDefault="006D67F1" w:rsidP="006D5135">
            <w:pPr>
              <w:jc w:val="right"/>
              <w:rPr>
                <w:color w:val="000000"/>
                <w:sz w:val="18"/>
                <w:szCs w:val="18"/>
              </w:rPr>
            </w:pPr>
            <w:smartTag w:uri="urn:schemas-microsoft-com:office:smarttags" w:element="metricconverter">
              <w:smartTagPr>
                <w:attr w:name="ProductID" w:val="180 mil"/>
              </w:smartTagPr>
              <w:r w:rsidRPr="009973DB">
                <w:rPr>
                  <w:color w:val="000000"/>
                  <w:sz w:val="18"/>
                  <w:szCs w:val="18"/>
                </w:rPr>
                <w:t>180 mil</w:t>
              </w:r>
            </w:smartTag>
            <w:r w:rsidRPr="009973DB">
              <w:rPr>
                <w:color w:val="000000"/>
                <w:sz w:val="18"/>
                <w:szCs w:val="18"/>
              </w:rPr>
              <w:t>. Kč</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lang w:val="en-US"/>
              </w:rPr>
            </w:pPr>
            <w:r w:rsidRPr="009973DB">
              <w:rPr>
                <w:color w:val="000000"/>
                <w:sz w:val="18"/>
                <w:szCs w:val="18"/>
              </w:rPr>
              <w:t>Revolvingový efekt/ alokace OPPIK</w:t>
            </w:r>
          </w:p>
        </w:tc>
        <w:tc>
          <w:tcPr>
            <w:tcW w:w="1361" w:type="dxa"/>
            <w:noWrap/>
            <w:vAlign w:val="center"/>
          </w:tcPr>
          <w:p w:rsidR="006D67F1" w:rsidRPr="009973DB" w:rsidRDefault="006D67F1" w:rsidP="006D5135">
            <w:pPr>
              <w:jc w:val="right"/>
              <w:rPr>
                <w:color w:val="000000"/>
                <w:sz w:val="18"/>
                <w:szCs w:val="18"/>
                <w:lang w:val="en-US"/>
              </w:rPr>
            </w:pPr>
            <w:r w:rsidRPr="009973DB">
              <w:rPr>
                <w:color w:val="000000"/>
                <w:sz w:val="18"/>
                <w:szCs w:val="18"/>
                <w:lang w:val="en-US"/>
              </w:rPr>
              <w:t>49,7 %</w:t>
            </w:r>
          </w:p>
        </w:tc>
      </w:tr>
      <w:tr w:rsidR="006D67F1" w:rsidRPr="009973DB" w:rsidTr="006D5135">
        <w:trPr>
          <w:trHeight w:val="240"/>
          <w:jc w:val="center"/>
        </w:trPr>
        <w:tc>
          <w:tcPr>
            <w:tcW w:w="4256" w:type="dxa"/>
            <w:noWrap/>
            <w:vAlign w:val="center"/>
          </w:tcPr>
          <w:p w:rsidR="006D67F1" w:rsidRPr="009973DB" w:rsidRDefault="006D67F1" w:rsidP="006D5135">
            <w:pPr>
              <w:jc w:val="left"/>
              <w:rPr>
                <w:color w:val="000000"/>
                <w:sz w:val="18"/>
                <w:szCs w:val="18"/>
                <w:lang w:val="en-US"/>
              </w:rPr>
            </w:pPr>
            <w:r w:rsidRPr="009973DB">
              <w:rPr>
                <w:color w:val="000000"/>
                <w:sz w:val="18"/>
                <w:szCs w:val="18"/>
                <w:lang w:val="en-US"/>
              </w:rPr>
              <w:t>Počet podpořených projektů</w:t>
            </w:r>
          </w:p>
        </w:tc>
        <w:tc>
          <w:tcPr>
            <w:tcW w:w="1361" w:type="dxa"/>
            <w:noWrap/>
            <w:vAlign w:val="center"/>
          </w:tcPr>
          <w:p w:rsidR="006D67F1" w:rsidRPr="009973DB" w:rsidRDefault="006D67F1" w:rsidP="006D5135">
            <w:pPr>
              <w:jc w:val="right"/>
              <w:rPr>
                <w:color w:val="000000"/>
                <w:sz w:val="18"/>
                <w:szCs w:val="18"/>
                <w:lang w:val="en-US"/>
              </w:rPr>
            </w:pPr>
            <w:r w:rsidRPr="009973DB">
              <w:rPr>
                <w:color w:val="000000"/>
                <w:sz w:val="18"/>
                <w:szCs w:val="18"/>
                <w:lang w:val="en-US"/>
              </w:rPr>
              <w:t>10</w:t>
            </w:r>
          </w:p>
        </w:tc>
      </w:tr>
    </w:tbl>
    <w:p w:rsidR="006D67F1" w:rsidRPr="009973DB" w:rsidRDefault="006D67F1" w:rsidP="00EB0BCC">
      <w:pPr>
        <w:pStyle w:val="BodyText1"/>
      </w:pPr>
    </w:p>
    <w:p w:rsidR="006D67F1" w:rsidRPr="009973DB" w:rsidRDefault="006D67F1" w:rsidP="00EB0BCC">
      <w:pPr>
        <w:pStyle w:val="BodyText1"/>
      </w:pPr>
      <w:r w:rsidRPr="009973DB">
        <w:t xml:space="preserve">Revolvingový efekt, tj. kolik prostředků bude vytvořeno dodatečně splácením úvěrů a bude je možnost proinvestovat v rámci sekundárního investičního cyklu je </w:t>
      </w:r>
      <w:smartTag w:uri="urn:schemas-microsoft-com:office:smarttags" w:element="metricconverter">
        <w:smartTagPr>
          <w:attr w:name="ProductID" w:val="180 mil"/>
        </w:smartTagPr>
        <w:r w:rsidRPr="009973DB">
          <w:rPr>
            <w:b/>
          </w:rPr>
          <w:t>180 mil</w:t>
        </w:r>
      </w:smartTag>
      <w:r w:rsidRPr="009973DB">
        <w:rPr>
          <w:b/>
        </w:rPr>
        <w:t>. Kč</w:t>
      </w:r>
      <w:r w:rsidRPr="009973DB">
        <w:t>.</w:t>
      </w:r>
    </w:p>
    <w:p w:rsidR="006D67F1" w:rsidRPr="009973DB" w:rsidRDefault="006D67F1" w:rsidP="00EB0BCC">
      <w:pPr>
        <w:pStyle w:val="BodyText1"/>
      </w:pPr>
    </w:p>
    <w:p w:rsidR="006D67F1" w:rsidRPr="009973DB" w:rsidRDefault="006D67F1" w:rsidP="00EB0BCC">
      <w:pPr>
        <w:pStyle w:val="BodyText1"/>
      </w:pPr>
      <w:r w:rsidRPr="009973DB">
        <w:t>Ve skutečnosti lze očekávat úrok spolufinancujícím subjektem v intervalu 2 % až 4 %. Pákový efekt se pak bude pohybovat v rozmezí 1,17 až 1,5.</w:t>
      </w:r>
    </w:p>
    <w:p w:rsidR="006D67F1" w:rsidRPr="009973DB" w:rsidRDefault="006D67F1" w:rsidP="00452FC6">
      <w:pPr>
        <w:pStyle w:val="CaptionIntroductionparagraph"/>
      </w:pPr>
    </w:p>
    <w:p w:rsidR="006D67F1" w:rsidRPr="009973DB" w:rsidRDefault="006D67F1" w:rsidP="00452FC6">
      <w:pPr>
        <w:pStyle w:val="Heading4"/>
      </w:pPr>
      <w:r w:rsidRPr="009973DB">
        <w:t xml:space="preserve">Očekávané výsledky </w:t>
      </w:r>
    </w:p>
    <w:p w:rsidR="006D67F1" w:rsidRPr="009973DB" w:rsidRDefault="006D67F1" w:rsidP="004C3F06">
      <w:r w:rsidRPr="009973DB">
        <w:t>Tabulka níže uvádí předpokládaný příspěvek finančního nástroje SC 3.5 k plnění cílů indikátorů výstupu uvedených v OPPIK.</w:t>
      </w:r>
    </w:p>
    <w:p w:rsidR="006D67F1" w:rsidRPr="009973DB" w:rsidRDefault="006D67F1" w:rsidP="004C3F06"/>
    <w:tbl>
      <w:tblPr>
        <w:tblW w:w="0" w:type="auto"/>
        <w:tblCellMar>
          <w:left w:w="57" w:type="dxa"/>
          <w:right w:w="57" w:type="dxa"/>
        </w:tblCellMar>
        <w:tblLook w:val="01E0"/>
      </w:tblPr>
      <w:tblGrid>
        <w:gridCol w:w="574"/>
        <w:gridCol w:w="4097"/>
        <w:gridCol w:w="1334"/>
        <w:gridCol w:w="1710"/>
        <w:gridCol w:w="1471"/>
      </w:tblGrid>
      <w:tr w:rsidR="006D67F1" w:rsidRPr="009973DB" w:rsidTr="006D5135">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Kategorie regionu</w:t>
            </w:r>
          </w:p>
        </w:tc>
        <w:tc>
          <w:tcPr>
            <w:tcW w:w="14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6D67F1" w:rsidRPr="009973DB" w:rsidRDefault="006D67F1" w:rsidP="006D5135">
            <w:pPr>
              <w:pStyle w:val="Tabulka"/>
              <w:keepNext/>
              <w:keepLines/>
              <w:rPr>
                <w:rFonts w:cs="Calibri"/>
                <w:b/>
              </w:rPr>
            </w:pPr>
            <w:r w:rsidRPr="009973DB">
              <w:rPr>
                <w:rFonts w:cs="Calibri"/>
                <w:b/>
              </w:rPr>
              <w:t>Cílová hodnota v OPPIK (2023)</w:t>
            </w:r>
          </w:p>
        </w:tc>
      </w:tr>
      <w:tr w:rsidR="006D67F1" w:rsidRPr="009973DB"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CO 03</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jc w:val="left"/>
              <w:rPr>
                <w:rFonts w:cs="Calibri"/>
              </w:rPr>
            </w:pPr>
            <w:r w:rsidRPr="009973DB">
              <w:rPr>
                <w:rFonts w:cs="Calibri"/>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12</w:t>
            </w:r>
            <w:r w:rsidRPr="009973DB">
              <w:rPr>
                <w:rStyle w:val="FootnoteReference"/>
                <w:rFonts w:cs="Calibri"/>
              </w:rPr>
              <w:footnoteReference w:id="59"/>
            </w:r>
          </w:p>
        </w:tc>
      </w:tr>
      <w:tr w:rsidR="006D67F1" w:rsidRPr="009973DB" w:rsidTr="006D5135">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CO 07</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jc w:val="left"/>
              <w:rPr>
                <w:rFonts w:cs="Calibri"/>
              </w:rPr>
            </w:pPr>
            <w:r w:rsidRPr="009973DB">
              <w:rPr>
                <w:rFonts w:cs="Calibri"/>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Méně rozvinuté regiony</w:t>
            </w:r>
          </w:p>
        </w:tc>
        <w:tc>
          <w:tcPr>
            <w:tcW w:w="1471" w:type="dxa"/>
            <w:tcBorders>
              <w:top w:val="single" w:sz="4" w:space="0" w:color="000000"/>
              <w:left w:val="single" w:sz="4" w:space="0" w:color="000000"/>
              <w:bottom w:val="single" w:sz="4" w:space="0" w:color="000000"/>
              <w:right w:val="single" w:sz="4" w:space="0" w:color="000000"/>
            </w:tcBorders>
            <w:vAlign w:val="center"/>
          </w:tcPr>
          <w:p w:rsidR="006D67F1" w:rsidRPr="009973DB" w:rsidRDefault="006D67F1" w:rsidP="006D5135">
            <w:pPr>
              <w:pStyle w:val="Tabulka"/>
              <w:keepNext/>
              <w:keepLines/>
              <w:rPr>
                <w:rFonts w:cs="Calibri"/>
              </w:rPr>
            </w:pPr>
            <w:r w:rsidRPr="009973DB">
              <w:rPr>
                <w:rFonts w:cs="Calibri"/>
              </w:rPr>
              <w:t>15 000 000</w:t>
            </w:r>
            <w:r w:rsidRPr="009973DB">
              <w:rPr>
                <w:rStyle w:val="FootnoteReference"/>
                <w:rFonts w:cs="Calibri"/>
              </w:rPr>
              <w:footnoteReference w:id="60"/>
            </w:r>
          </w:p>
        </w:tc>
      </w:tr>
    </w:tbl>
    <w:p w:rsidR="006D67F1" w:rsidRPr="009973DB" w:rsidRDefault="006D67F1" w:rsidP="00452FC6"/>
    <w:p w:rsidR="006D67F1" w:rsidRPr="009973DB" w:rsidRDefault="006D67F1" w:rsidP="006F771D">
      <w:pPr>
        <w:pStyle w:val="Heading4"/>
      </w:pPr>
      <w:r w:rsidRPr="009973DB">
        <w:t>Dílčí shrnutí</w:t>
      </w:r>
    </w:p>
    <w:p w:rsidR="006D67F1" w:rsidRPr="009973DB" w:rsidRDefault="006D67F1" w:rsidP="006F771D"/>
    <w:tbl>
      <w:tblPr>
        <w:tblW w:w="0" w:type="auto"/>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282"/>
        <w:gridCol w:w="6788"/>
      </w:tblGrid>
      <w:tr w:rsidR="006D67F1" w:rsidRPr="009973DB" w:rsidTr="00A84116">
        <w:tc>
          <w:tcPr>
            <w:tcW w:w="2282" w:type="dxa"/>
            <w:shd w:val="clear" w:color="auto" w:fill="ECFFC3"/>
          </w:tcPr>
          <w:p w:rsidR="006D67F1" w:rsidRPr="009973DB" w:rsidRDefault="006D67F1" w:rsidP="00A84116">
            <w:pPr>
              <w:rPr>
                <w:b/>
              </w:rPr>
            </w:pPr>
          </w:p>
        </w:tc>
        <w:tc>
          <w:tcPr>
            <w:tcW w:w="6788" w:type="dxa"/>
            <w:shd w:val="clear" w:color="auto" w:fill="ECFFC3"/>
          </w:tcPr>
          <w:p w:rsidR="006D67F1" w:rsidRPr="009973DB" w:rsidRDefault="006D67F1" w:rsidP="00A84116">
            <w:pPr>
              <w:ind w:left="38"/>
              <w:rPr>
                <w:b/>
              </w:rPr>
            </w:pP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Cíle finančního nástroje</w:t>
            </w:r>
          </w:p>
        </w:tc>
        <w:tc>
          <w:tcPr>
            <w:tcW w:w="6788" w:type="dxa"/>
            <w:shd w:val="clear" w:color="auto" w:fill="FFFFFF"/>
            <w:noWrap/>
          </w:tcPr>
          <w:p w:rsidR="006D67F1" w:rsidRPr="009973DB" w:rsidRDefault="006D67F1" w:rsidP="00A84116">
            <w:r w:rsidRPr="009973DB">
              <w:t xml:space="preserve">Odstranit definovanou tržní mezeru v dostupnosti finančních prostředků pro konečného příjemce. Toho bude dosaženo poskytnutím zvýhodněného úvěru spolu s příspěvkem na úhradu zpracování energetického auditu. </w:t>
            </w:r>
          </w:p>
        </w:tc>
      </w:tr>
      <w:tr w:rsidR="006D67F1" w:rsidRPr="009973DB" w:rsidTr="00A84116">
        <w:tc>
          <w:tcPr>
            <w:tcW w:w="2282" w:type="dxa"/>
            <w:shd w:val="clear" w:color="auto" w:fill="92D400"/>
            <w:noWrap/>
          </w:tcPr>
          <w:p w:rsidR="006D67F1" w:rsidRPr="009973DB" w:rsidRDefault="006D67F1" w:rsidP="00A84116">
            <w:pPr>
              <w:jc w:val="left"/>
              <w:rPr>
                <w:b/>
                <w:color w:val="FFFFFF"/>
              </w:rPr>
            </w:pPr>
            <w:r w:rsidRPr="009973DB">
              <w:rPr>
                <w:b/>
                <w:color w:val="FFFFFF"/>
              </w:rPr>
              <w:t>Definice a kritéria způsobilých projektů</w:t>
            </w:r>
          </w:p>
        </w:tc>
        <w:tc>
          <w:tcPr>
            <w:tcW w:w="6788" w:type="dxa"/>
            <w:shd w:val="clear" w:color="auto" w:fill="FFFFFF"/>
            <w:noWrap/>
          </w:tcPr>
          <w:p w:rsidR="006D67F1" w:rsidRPr="00917E38" w:rsidRDefault="006D67F1" w:rsidP="00A84116">
            <w:pPr>
              <w:pStyle w:val="ListParagraph"/>
              <w:numPr>
                <w:ilvl w:val="0"/>
                <w:numId w:val="31"/>
              </w:numPr>
              <w:overflowPunct/>
              <w:autoSpaceDE/>
              <w:autoSpaceDN/>
              <w:adjustRightInd/>
              <w:contextualSpacing w:val="0"/>
              <w:textAlignment w:val="auto"/>
            </w:pPr>
            <w:r w:rsidRPr="00917E38">
              <w:t xml:space="preserve">Rekonstrukce a rozvoj soustav zásobování teplem resp. rozvodných tepelných zařízení, </w:t>
            </w:r>
          </w:p>
          <w:p w:rsidR="006D67F1" w:rsidRPr="00917E38" w:rsidRDefault="006D67F1" w:rsidP="00A84116">
            <w:pPr>
              <w:pStyle w:val="ListParagraph"/>
              <w:numPr>
                <w:ilvl w:val="0"/>
                <w:numId w:val="31"/>
              </w:numPr>
              <w:overflowPunct/>
              <w:autoSpaceDE/>
              <w:autoSpaceDN/>
              <w:adjustRightInd/>
              <w:contextualSpacing w:val="0"/>
              <w:textAlignment w:val="auto"/>
            </w:pPr>
            <w:r w:rsidRPr="00917E38">
              <w:t>Zavádění a zvyšování účinnosti systémů kombinované výroby elektřiny a tepla.</w:t>
            </w:r>
          </w:p>
          <w:p w:rsidR="006D67F1" w:rsidRPr="009973DB" w:rsidRDefault="006D67F1" w:rsidP="00A84116">
            <w:pPr>
              <w:spacing w:line="250" w:lineRule="atLeast"/>
              <w:contextualSpacing/>
              <w:jc w:val="left"/>
            </w:pP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Forma podpory</w:t>
            </w:r>
          </w:p>
        </w:tc>
        <w:tc>
          <w:tcPr>
            <w:tcW w:w="6788" w:type="dxa"/>
            <w:shd w:val="clear" w:color="auto" w:fill="FFFFFF"/>
            <w:noWrap/>
          </w:tcPr>
          <w:p w:rsidR="006D67F1" w:rsidRPr="009973DB" w:rsidRDefault="006D67F1" w:rsidP="008E4E77">
            <w:pPr>
              <w:spacing w:after="120"/>
              <w:rPr>
                <w:rFonts w:cs="Calibri"/>
                <w:szCs w:val="22"/>
              </w:rPr>
            </w:pPr>
            <w:r w:rsidRPr="009973DB">
              <w:rPr>
                <w:rFonts w:cs="Calibri"/>
                <w:szCs w:val="22"/>
              </w:rPr>
              <w:t>Kombinovaná podpora</w:t>
            </w:r>
          </w:p>
          <w:p w:rsidR="006D67F1" w:rsidRPr="009973DB" w:rsidRDefault="006D67F1" w:rsidP="008E4E77">
            <w:pPr>
              <w:spacing w:after="120"/>
              <w:rPr>
                <w:rFonts w:cs="Calibri"/>
                <w:szCs w:val="22"/>
              </w:rPr>
            </w:pPr>
            <w:r w:rsidRPr="009973DB">
              <w:rPr>
                <w:rFonts w:cs="Calibri"/>
                <w:szCs w:val="22"/>
              </w:rPr>
              <w:t>Zvýhodněný úvěr se sníženou úrokovou sazbou a delší dobou splatnosti, případně odkladem splátek</w:t>
            </w:r>
          </w:p>
          <w:p w:rsidR="006D67F1" w:rsidRPr="009973DB" w:rsidRDefault="006D67F1" w:rsidP="008E4E77">
            <w:pPr>
              <w:spacing w:after="120"/>
              <w:rPr>
                <w:rFonts w:cs="Calibri"/>
                <w:szCs w:val="22"/>
              </w:rPr>
            </w:pPr>
            <w:r w:rsidRPr="009973DB">
              <w:rPr>
                <w:rFonts w:cs="Calibri"/>
                <w:szCs w:val="22"/>
              </w:rPr>
              <w:t>Finanční příspěvek na úhradu úroků (subvence úrokové sazby – finanční příspěvek) za podmínky dosažení požadovaných výsledků</w:t>
            </w:r>
          </w:p>
          <w:p w:rsidR="006D67F1" w:rsidRPr="009973DB" w:rsidRDefault="006D67F1">
            <w:pPr>
              <w:rPr>
                <w:b/>
                <w:color w:val="FF0000"/>
              </w:rPr>
            </w:pPr>
            <w:r w:rsidRPr="009973DB">
              <w:rPr>
                <w:rFonts w:cs="Calibri"/>
                <w:szCs w:val="22"/>
              </w:rPr>
              <w:t>Úhrada nákladů na energetický audit a ověření úspory (finanční příspěvek)</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Výše podpory</w:t>
            </w:r>
          </w:p>
        </w:tc>
        <w:tc>
          <w:tcPr>
            <w:tcW w:w="6788" w:type="dxa"/>
            <w:shd w:val="clear" w:color="auto" w:fill="FFFFFF"/>
            <w:noWrap/>
          </w:tcPr>
          <w:p w:rsidR="006D67F1" w:rsidRPr="009973DB" w:rsidRDefault="006D67F1" w:rsidP="00A84116">
            <w:r w:rsidRPr="009973DB">
              <w:t xml:space="preserve">Úvěr a subvence úrokové sazby se budou pohybovat v rozpětí 0,5 – </w:t>
            </w:r>
            <w:smartTag w:uri="urn:schemas-microsoft-com:office:smarttags" w:element="metricconverter">
              <w:smartTagPr>
                <w:attr w:name="ProductID" w:val="250 mil"/>
              </w:smartTagPr>
              <w:r w:rsidRPr="009973DB">
                <w:t>250 mil</w:t>
              </w:r>
            </w:smartTag>
            <w:r w:rsidRPr="009973DB">
              <w:t>. Kč.</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Základní parametry poskytované podpory</w:t>
            </w:r>
          </w:p>
        </w:tc>
        <w:tc>
          <w:tcPr>
            <w:tcW w:w="6788" w:type="dxa"/>
            <w:shd w:val="clear" w:color="auto" w:fill="FFFFFF"/>
            <w:noWrap/>
          </w:tcPr>
          <w:p w:rsidR="006D67F1" w:rsidRPr="009973DB" w:rsidRDefault="006D67F1" w:rsidP="00A84116">
            <w:r w:rsidRPr="009973DB">
              <w:t>Deloitte Advisory doporučuje snížení úrokové míry pro konečného příjemce na polovinu tržní úrokové míry. Pro dosažené takto nízké sazby je nezbytné, aby úroková sazba fondu byla co nejnižší.</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Kroky k aktivizaci soukromých finančních zdrojů</w:t>
            </w:r>
          </w:p>
        </w:tc>
        <w:tc>
          <w:tcPr>
            <w:tcW w:w="6788" w:type="dxa"/>
            <w:shd w:val="clear" w:color="auto" w:fill="FFFFFF"/>
            <w:noWrap/>
          </w:tcPr>
          <w:p w:rsidR="006D67F1" w:rsidRPr="009973DB" w:rsidRDefault="006D67F1" w:rsidP="006F771D">
            <w:r w:rsidRPr="009973DB">
              <w:t>Zvýhodněné úvěry se sekundárním zástavním právem a delší dobou splatnosti budou z hlediska rizika motivujícím prvkem pro další soukromé úvěry</w:t>
            </w:r>
          </w:p>
        </w:tc>
      </w:tr>
      <w:tr w:rsidR="006D67F1" w:rsidRPr="009973DB" w:rsidTr="00A84116">
        <w:tc>
          <w:tcPr>
            <w:tcW w:w="2282" w:type="dxa"/>
            <w:shd w:val="clear" w:color="auto" w:fill="92D400"/>
            <w:noWrap/>
          </w:tcPr>
          <w:p w:rsidR="006D67F1" w:rsidRPr="009973DB" w:rsidRDefault="006D67F1" w:rsidP="00A84116">
            <w:pPr>
              <w:rPr>
                <w:b/>
                <w:color w:val="FFFFFF"/>
              </w:rPr>
            </w:pPr>
            <w:r w:rsidRPr="009973DB">
              <w:rPr>
                <w:b/>
                <w:color w:val="FFFFFF"/>
              </w:rPr>
              <w:t>Očekávaná alokace</w:t>
            </w:r>
          </w:p>
        </w:tc>
        <w:tc>
          <w:tcPr>
            <w:tcW w:w="6788" w:type="dxa"/>
            <w:shd w:val="clear" w:color="auto" w:fill="FFFFFF"/>
            <w:noWrap/>
          </w:tcPr>
          <w:p w:rsidR="006D67F1" w:rsidRPr="009973DB" w:rsidRDefault="006D67F1" w:rsidP="00A84116">
            <w:r w:rsidRPr="009973DB">
              <w:t>Deloitte Advisory doporučuje finanční nástroj využít pro až10-30 % alokace podporovaných aktivit specifického cíle 3.5, v oblasti KVET.</w:t>
            </w:r>
          </w:p>
          <w:p w:rsidR="006D67F1" w:rsidRPr="009973DB" w:rsidRDefault="006D67F1" w:rsidP="00A84116"/>
          <w:p w:rsidR="006D67F1" w:rsidRPr="009973DB" w:rsidRDefault="006D67F1">
            <w:r w:rsidRPr="009973DB">
              <w:t>V případě realizovatelné kombinovatelnosti zvýhodněného úvěru s menší mírou dotace je možné alokaci FN zvýšit a využít zvýhodněné úvěry i u projektů rekonstrukce soustav zásobování teplem.</w:t>
            </w:r>
          </w:p>
        </w:tc>
      </w:tr>
    </w:tbl>
    <w:p w:rsidR="006D67F1" w:rsidRPr="009973DB" w:rsidRDefault="006D67F1" w:rsidP="002433DA">
      <w:pPr>
        <w:rPr>
          <w:b/>
        </w:rPr>
      </w:pPr>
    </w:p>
    <w:p w:rsidR="006D67F1" w:rsidRPr="009973DB" w:rsidRDefault="006D67F1" w:rsidP="006F771D">
      <w:pPr>
        <w:pStyle w:val="Heading3"/>
      </w:pPr>
      <w:bookmarkStart w:id="1391" w:name="_Toc416800516"/>
      <w:bookmarkStart w:id="1392" w:name="_Toc417682945"/>
      <w:r w:rsidRPr="009973DB">
        <w:t>Specifický cíl 4.1</w:t>
      </w:r>
      <w:bookmarkEnd w:id="1391"/>
      <w:bookmarkEnd w:id="1392"/>
    </w:p>
    <w:p w:rsidR="006D67F1" w:rsidRPr="009973DB" w:rsidRDefault="006D67F1" w:rsidP="004E448E">
      <w:r w:rsidRPr="009973DB">
        <w:t>Na základě tržní analýzy sektoru NGA síti ve sledované oblasti vykazuje specifický cíl 4.1 – “Zvětšit pokrytí vysokorychlostním přístupem k internetu“ jen velmi omezený potenciál k uplatnění finančního nástroje. Valná většina vyskytujících se bílých oblastí na území ČR je za tržních podmínek pouze velmi omezeně lákavou příležitostí pro firmy podnikající v digitální komunikaci realizovat zajímavý investiční záměr, většina těchto potenciálních projektů vykazuje záporné roční cash flow a nedokáže se tedy za dobu svojí životnosti zaplatit. V této situaci je žádoucí zapojit vybranou formu veřejné intervence v podobě dotace – za předpokladu pečlivé revize a ověření bílých míst, které mají být takto podporovány.</w:t>
      </w:r>
    </w:p>
    <w:p w:rsidR="006D67F1" w:rsidRPr="009973DB" w:rsidRDefault="006D67F1" w:rsidP="004E448E"/>
    <w:p w:rsidR="006D67F1" w:rsidRPr="009973DB" w:rsidRDefault="006D67F1" w:rsidP="004E448E">
      <w:r w:rsidRPr="009973DB">
        <w:t>Veřejná intervence v podobě finančních nástrojů má potenciál motivovat k realizaci projektů, které vykazují pouze velmi mírně záporné či velmi mírně kladné roční cash flow (typicky bílé místo v blízkosti tzv. „šedé lokality“ případně oblasti s relativně zajímavou hustotou zalidnění s potenciálem růstu – změna z bílého na šedé místo) – intervence pomůže dosahovat ekonomických výsledků, které zabezpečí návratnost investice s přiměřeným ziskem v přijatelné době návratnost – nicméně dle závěrů analýzy dodavatele je podíl těchto projektů v rámci celkové investiční potřeby pouze velmi malý, v řádu jednotek procent. Podpora finančním nástrojem úvěrového či kapitálového typu na projekty zasíťování méně hustotně zalidněných oblasti a těžko dostupných regionů s ohledem na terénní podmínky nemůže být dostačující a u většiny projektů sledovaného specifického cíle je nutné použít dotační formu podpory (eventuelně kombinaci s dotační formou), aby byly projekty realizačně zajímavé.</w:t>
      </w:r>
    </w:p>
    <w:p w:rsidR="006D67F1" w:rsidRPr="009973DB" w:rsidRDefault="006D67F1" w:rsidP="004E448E"/>
    <w:p w:rsidR="006D67F1" w:rsidRPr="009973DB" w:rsidRDefault="006D67F1" w:rsidP="004E448E">
      <w:r w:rsidRPr="009973DB">
        <w:t>V případě, že se ŘO rozhodne finanční nástroj v rámci SC 4.1 nevyužít, lze navrhované principy použít při tvorbě projektu/FN ucházejícího se o podporu z tzv. „Junckerova balíčku“.</w:t>
      </w:r>
    </w:p>
    <w:p w:rsidR="006D67F1" w:rsidRPr="009973DB" w:rsidRDefault="006D67F1" w:rsidP="004E448E"/>
    <w:p w:rsidR="006D67F1" w:rsidRPr="009973DB" w:rsidRDefault="006D67F1" w:rsidP="004E448E">
      <w:r w:rsidRPr="009973DB">
        <w:rPr>
          <w:b/>
        </w:rPr>
        <w:t>S ohledem na značná implementační rizika, naléhavost řešení přístupu k internetu prioritně ve větších bílých oblastech, které dle závěrů strukturovaných rozhovorů vykazují spíše potřebu podpory dotací s ohledem na relativně vyšší jednotkové náklady a nižší potenciál cash flow, a tedy významně delší dobu návratnosti než šedá místa a dále také s ohledem na omezenou finanční alokaci SC 4.1 doporučuje předběžné posouzení zvážit níže prezentované modely finančních nástrojů pro využití možných jiných zdrojů financování rozvoje broadbandu, např. Investičního plánu pro Evropu. Pro cílový segment bílých míst SC 4.1 se jeví jako málo vhodné.</w:t>
      </w:r>
    </w:p>
    <w:p w:rsidR="006D67F1" w:rsidRPr="009973DB" w:rsidRDefault="006D67F1" w:rsidP="004E448E">
      <w:pPr>
        <w:pStyle w:val="Heading4"/>
      </w:pPr>
      <w:r w:rsidRPr="009973DB">
        <w:t>Indikativní možnosti implementace finančního nástroje NGA mimo podporu z ESIF</w:t>
      </w:r>
    </w:p>
    <w:p w:rsidR="006D67F1" w:rsidRPr="009973DB" w:rsidRDefault="006D67F1" w:rsidP="004E448E">
      <w:pPr>
        <w:pStyle w:val="CaptionIntroductionparagraph"/>
        <w:rPr>
          <w:sz w:val="20"/>
        </w:rPr>
      </w:pPr>
    </w:p>
    <w:p w:rsidR="006D67F1" w:rsidRPr="009973DB" w:rsidRDefault="006D67F1" w:rsidP="00C72C85">
      <w:pPr>
        <w:pStyle w:val="Neslovannadpisy"/>
        <w:rPr>
          <w:bCs/>
          <w:iCs/>
        </w:rPr>
      </w:pPr>
      <w:r w:rsidRPr="009973DB">
        <w:t>Úvěrový nástroj</w:t>
      </w:r>
    </w:p>
    <w:p w:rsidR="006D67F1" w:rsidRPr="009973DB" w:rsidRDefault="006D67F1" w:rsidP="004E448E">
      <w:pPr>
        <w:jc w:val="center"/>
      </w:pPr>
      <w:r>
        <w:rPr>
          <w:noProof/>
        </w:rPr>
        <w:pict>
          <v:shape id="Obrázek 7186" o:spid="_x0000_i1082" type="#_x0000_t75" style="width:362.25pt;height:212.25pt;visibility:visible">
            <v:imagedata r:id="rId64" o:title=""/>
          </v:shape>
        </w:pict>
      </w:r>
    </w:p>
    <w:p w:rsidR="006D67F1" w:rsidRPr="009973DB" w:rsidRDefault="006D67F1" w:rsidP="004E448E"/>
    <w:p w:rsidR="006D67F1" w:rsidRPr="009973DB" w:rsidRDefault="006D67F1" w:rsidP="004E448E">
      <w:pPr>
        <w:keepNext/>
        <w:jc w:val="center"/>
      </w:pPr>
      <w:r>
        <w:rPr>
          <w:noProof/>
        </w:rPr>
        <w:pict>
          <v:shape id="Obrázek 7185" o:spid="_x0000_i1083" type="#_x0000_t75" style="width:342.75pt;height:216.75pt;visibility:visible">
            <v:imagedata r:id="rId65" o:title=""/>
          </v:shape>
        </w:pict>
      </w:r>
    </w:p>
    <w:p w:rsidR="006D67F1" w:rsidRPr="009973DB" w:rsidRDefault="006D67F1" w:rsidP="004E448E">
      <w:pPr>
        <w:pStyle w:val="Caption"/>
        <w:jc w:val="center"/>
      </w:pPr>
      <w:r w:rsidRPr="009973DB">
        <w:t xml:space="preserve">Obrázek </w:t>
      </w:r>
      <w:fldSimple w:instr=" SEQ Obrázek \* ARABIC ">
        <w:r w:rsidRPr="009973DB">
          <w:rPr>
            <w:noProof/>
          </w:rPr>
          <w:t>24</w:t>
        </w:r>
      </w:fldSimple>
      <w:r w:rsidRPr="009973DB">
        <w:t>: Schéma fungování úvěrového FN s legendou k SC 4.1</w:t>
      </w:r>
    </w:p>
    <w:p w:rsidR="006D67F1" w:rsidRPr="009973DB" w:rsidRDefault="006D67F1" w:rsidP="004E448E">
      <w:pPr>
        <w:pStyle w:val="BodyText1"/>
        <w:rPr>
          <w:b/>
          <w:bCs/>
          <w:iCs/>
        </w:rPr>
      </w:pPr>
    </w:p>
    <w:p w:rsidR="006D67F1" w:rsidRPr="009973DB" w:rsidRDefault="006D67F1" w:rsidP="00C72C85">
      <w:pPr>
        <w:pStyle w:val="Neslovannadpisy"/>
      </w:pPr>
      <w:r w:rsidRPr="009973DB">
        <w:t>Kapitálový nástroj</w:t>
      </w:r>
    </w:p>
    <w:p w:rsidR="006D67F1" w:rsidRPr="009973DB" w:rsidRDefault="006D67F1" w:rsidP="004E448E">
      <w:pPr>
        <w:pStyle w:val="BodyText1"/>
        <w:rPr>
          <w:b/>
          <w:bCs/>
          <w:iCs/>
        </w:rPr>
      </w:pPr>
    </w:p>
    <w:p w:rsidR="006D67F1" w:rsidRPr="009973DB" w:rsidRDefault="006D67F1" w:rsidP="004E448E">
      <w:pPr>
        <w:pStyle w:val="BodyText1"/>
        <w:jc w:val="center"/>
        <w:rPr>
          <w:b/>
          <w:bCs/>
          <w:iCs/>
        </w:rPr>
      </w:pPr>
      <w:r>
        <w:rPr>
          <w:noProof/>
          <w:lang w:eastAsia="cs-CZ"/>
        </w:rPr>
        <w:pict>
          <v:shape id="Obrázek 7184" o:spid="_x0000_i1084" type="#_x0000_t75" style="width:349.5pt;height:180.75pt;visibility:visible">
            <v:imagedata r:id="rId66" o:title=""/>
          </v:shape>
        </w:pict>
      </w:r>
    </w:p>
    <w:p w:rsidR="006D67F1" w:rsidRPr="009973DB" w:rsidRDefault="006D67F1" w:rsidP="004E448E">
      <w:pPr>
        <w:jc w:val="center"/>
        <w:rPr>
          <w:rFonts w:cs="Arial"/>
          <w:b/>
          <w:bCs/>
          <w:iCs/>
          <w:sz w:val="19"/>
          <w:szCs w:val="24"/>
        </w:rPr>
      </w:pPr>
      <w:r>
        <w:rPr>
          <w:noProof/>
        </w:rPr>
        <w:pict>
          <v:shape id="Obrázek 7183" o:spid="_x0000_i1085" type="#_x0000_t75" style="width:374.25pt;height:192.75pt;visibility:visible">
            <v:imagedata r:id="rId67" o:title=""/>
          </v:shape>
        </w:pict>
      </w:r>
    </w:p>
    <w:p w:rsidR="006D67F1" w:rsidRPr="009973DB" w:rsidRDefault="006D67F1" w:rsidP="004E448E">
      <w:pPr>
        <w:keepNext/>
        <w:jc w:val="center"/>
      </w:pPr>
      <w:r>
        <w:rPr>
          <w:noProof/>
        </w:rPr>
        <w:pict>
          <v:shape id="Obrázek 7181" o:spid="_x0000_i1086" type="#_x0000_t75" style="width:374.25pt;height:47.25pt;visibility:visible">
            <v:imagedata r:id="rId68" o:title=""/>
          </v:shape>
        </w:pict>
      </w:r>
    </w:p>
    <w:p w:rsidR="006D67F1" w:rsidRPr="009973DB" w:rsidRDefault="006D67F1" w:rsidP="004E448E">
      <w:pPr>
        <w:pStyle w:val="Caption"/>
        <w:jc w:val="center"/>
        <w:rPr>
          <w:iCs/>
          <w:color w:val="002776"/>
        </w:rPr>
      </w:pPr>
      <w:r w:rsidRPr="009973DB">
        <w:t xml:space="preserve">Obrázek </w:t>
      </w:r>
      <w:fldSimple w:instr=" SEQ Obrázek \* ARABIC ">
        <w:r w:rsidRPr="009973DB">
          <w:rPr>
            <w:noProof/>
          </w:rPr>
          <w:t>25</w:t>
        </w:r>
      </w:fldSimple>
      <w:r w:rsidRPr="009973DB">
        <w:t>: Schéma fungování kapitálového FN s legendou k SC 4.1</w:t>
      </w:r>
    </w:p>
    <w:p w:rsidR="006D67F1" w:rsidRPr="009973DB" w:rsidRDefault="006D67F1" w:rsidP="004E448E"/>
    <w:p w:rsidR="006D67F1" w:rsidRPr="009973DB" w:rsidRDefault="006D67F1" w:rsidP="004E448E">
      <w:pPr>
        <w:pStyle w:val="Heading4"/>
      </w:pPr>
      <w:r w:rsidRPr="009973DB">
        <w:t xml:space="preserve">Očekávané výsledky </w:t>
      </w:r>
    </w:p>
    <w:p w:rsidR="006D67F1" w:rsidRPr="009973DB" w:rsidRDefault="006D67F1" w:rsidP="004E448E"/>
    <w:p w:rsidR="006D67F1" w:rsidRPr="009973DB" w:rsidRDefault="006D67F1" w:rsidP="004E448E">
      <w:r w:rsidRPr="009973DB">
        <w:t xml:space="preserve">Očekávané výsledky jsou závislé zejména na finanční alokaci a možnostech zapojení soukromých zdrojů. Vhodný finanční nástroj bude v souladu se závěry činěnými výše podrobněji identifikován pro Investiční plán pro Evropu. </w:t>
      </w:r>
      <w:r w:rsidRPr="009973DB">
        <w:rPr>
          <w:b/>
        </w:rPr>
        <w:t>Ministerstvo průmyslu a obchodu zařadí návrh finančního nástroje pro NGA na referenční seznam projektů pro Evropský fond pro strategické investice, který připravuje pro vládu České republiky společně s Ministerstvem financí.</w:t>
      </w:r>
    </w:p>
    <w:p w:rsidR="006D67F1" w:rsidRPr="009973DB" w:rsidRDefault="006D67F1" w:rsidP="00452FC6">
      <w:pPr>
        <w:pStyle w:val="CaptionIntroductionparagraph"/>
      </w:pPr>
    </w:p>
    <w:p w:rsidR="006D67F1" w:rsidRPr="009973DB" w:rsidRDefault="006D67F1" w:rsidP="00EF4DC5">
      <w:pPr>
        <w:pStyle w:val="Heading2"/>
      </w:pPr>
      <w:bookmarkStart w:id="1393" w:name="_Toc416909766"/>
      <w:bookmarkStart w:id="1394" w:name="_Toc417545149"/>
      <w:bookmarkStart w:id="1395" w:name="_Toc416384081"/>
      <w:bookmarkStart w:id="1396" w:name="_Toc416384082"/>
      <w:bookmarkStart w:id="1397" w:name="_Toc416384083"/>
      <w:bookmarkStart w:id="1398" w:name="_Toc416384084"/>
      <w:bookmarkStart w:id="1399" w:name="_Toc416384085"/>
      <w:bookmarkStart w:id="1400" w:name="_Toc416384086"/>
      <w:bookmarkStart w:id="1401" w:name="_Toc416384087"/>
      <w:bookmarkStart w:id="1402" w:name="_Toc416384088"/>
      <w:bookmarkStart w:id="1403" w:name="_Toc416384089"/>
      <w:bookmarkStart w:id="1404" w:name="_Toc416384090"/>
      <w:bookmarkStart w:id="1405" w:name="_Toc416384091"/>
      <w:bookmarkStart w:id="1406" w:name="_Toc416384092"/>
      <w:bookmarkStart w:id="1407" w:name="_Toc416384093"/>
      <w:bookmarkStart w:id="1408" w:name="_Toc416384094"/>
      <w:bookmarkStart w:id="1409" w:name="_Toc416384095"/>
      <w:bookmarkStart w:id="1410" w:name="_Toc416384096"/>
      <w:bookmarkStart w:id="1411" w:name="_Toc416384097"/>
      <w:bookmarkStart w:id="1412" w:name="_Toc416384098"/>
      <w:bookmarkStart w:id="1413" w:name="_Toc416384099"/>
      <w:bookmarkStart w:id="1414" w:name="_Toc416384100"/>
      <w:bookmarkStart w:id="1415" w:name="_Toc416384101"/>
      <w:bookmarkStart w:id="1416" w:name="_Toc416909767"/>
      <w:bookmarkStart w:id="1417" w:name="_Toc417682946"/>
      <w:bookmarkStart w:id="1418" w:name="_Toc414464618"/>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9973DB">
        <w:t>Implementace finančních nástrojů</w:t>
      </w:r>
      <w:bookmarkEnd w:id="1416"/>
      <w:bookmarkEnd w:id="1417"/>
    </w:p>
    <w:p w:rsidR="006D67F1" w:rsidRPr="009973DB" w:rsidRDefault="006D67F1" w:rsidP="00EF4DC5">
      <w:pPr>
        <w:pStyle w:val="Heading3"/>
      </w:pPr>
      <w:bookmarkStart w:id="1419" w:name="_Toc416909768"/>
      <w:bookmarkStart w:id="1420" w:name="_Toc417682947"/>
      <w:r w:rsidRPr="009973DB">
        <w:t>Volba implementačního uspořádání</w:t>
      </w:r>
      <w:bookmarkEnd w:id="1419"/>
      <w:bookmarkEnd w:id="1420"/>
    </w:p>
    <w:p w:rsidR="006D67F1" w:rsidRPr="009973DB" w:rsidRDefault="006D67F1" w:rsidP="0010631E">
      <w:r w:rsidRPr="009973DB">
        <w:t>Možnosti implementačního uspořádání uvádí Obecné nařízení v čl. 38. Finanční nástroje mohou být zřízeny na úrovni Unie a spravované přímo nebo nepřímo Komisí nebo mohou být zřízeny na celostátní, regionální, nadnárodní nebo přeshraniční úrovni, spravované řídicím orgánem nebo na jeho odpovědnost.</w:t>
      </w:r>
    </w:p>
    <w:p w:rsidR="006D67F1" w:rsidRPr="009973DB" w:rsidRDefault="006D67F1" w:rsidP="0010631E"/>
    <w:p w:rsidR="006D67F1" w:rsidRPr="009973DB" w:rsidRDefault="006D67F1" w:rsidP="00701612">
      <w:r w:rsidRPr="009973DB">
        <w:t xml:space="preserve">Finanční nástroj na úrovni EU představují zejména záruční a sekuritizační finanční nástroje tzv. SME initiative připravené v souladu s čl. </w:t>
      </w:r>
      <w:smartTag w:uri="urn:schemas-microsoft-com:office:smarttags" w:element="metricconverter">
        <w:smartTagPr>
          <w:attr w:name="ProductID" w:val="39 a"/>
        </w:smartTagPr>
        <w:r w:rsidRPr="009973DB">
          <w:t>39 a</w:t>
        </w:r>
      </w:smartTag>
      <w:r w:rsidRPr="009973DB">
        <w:t xml:space="preserve"> 40 Obecného nařízení. V rámci SME initiative nesou prostředky operačních programů riziko první ztráty (first piece loss), mezzaninové riziko nese unijní program COSME a jako poslední v řadě EIF/EIB. Finanční nástroje SME initiative jsou standardizované na úrovni Unie, EIF v pozici manažera vybírá finanční zprostředkovatele v jednotlivých členských státech, které o iniciativu projeví zájem.</w:t>
      </w:r>
    </w:p>
    <w:p w:rsidR="006D67F1" w:rsidRPr="009973DB" w:rsidRDefault="006D67F1" w:rsidP="0010631E"/>
    <w:p w:rsidR="006D67F1" w:rsidRPr="009973DB" w:rsidRDefault="006D67F1" w:rsidP="0010631E">
      <w:r w:rsidRPr="009973DB">
        <w:rPr>
          <w:b/>
        </w:rPr>
        <w:t>Řídící orgán OP PIK neuvažuje o vložení prostředků do finančních nástrojů zřízených na úrovni Unie.</w:t>
      </w:r>
      <w:r w:rsidRPr="009973DB">
        <w:t xml:space="preserve"> S touto variantou nepočítá ani Dohoda o partnerství. Finanční nástroje OP PIK budou proto s ohledem na celostátní působnost OP PIK (s výjimkou území hlavního města Prahy) zřízeny na celostátní úrovni.</w:t>
      </w:r>
    </w:p>
    <w:p w:rsidR="006D67F1" w:rsidRPr="009973DB" w:rsidRDefault="006D67F1" w:rsidP="0010631E"/>
    <w:p w:rsidR="006D67F1" w:rsidRPr="009973DB" w:rsidRDefault="006D67F1" w:rsidP="0010631E">
      <w:r w:rsidRPr="009973DB">
        <w:rPr>
          <w:b/>
        </w:rPr>
        <w:t>Řídící orgán OPPIK naopak uvažuje o možnosti využití kombinace finančních nástrojů OPPIK se zdroji připravovaného Evropského fondu pro strategické investice (EFSI) v rámci tzv. Investičního plánu pro Evropu.</w:t>
      </w:r>
      <w:r w:rsidRPr="009973DB">
        <w:t xml:space="preserve"> V případě výběru investiční komisí EFSI mohou finanční nástroje OPPIK pro malé a střední podniky usilovat např. o záruky nebo protizáruky EIF zajištěné ze zdrojů EFSI. Dělba rizika v mechanismu EFSI by umožnila především dále zvýšit pákový efekt finančních nástrojů OPPIK a umožnit financovat rizikovější portfolia. Do schématu EFSI se také podle současného návrhu nařízení mohou zapojit národní rozvojové banky, v případě České republiky ČMZRB.</w:t>
      </w:r>
    </w:p>
    <w:p w:rsidR="006D67F1" w:rsidRPr="009973DB" w:rsidRDefault="006D67F1" w:rsidP="0010631E"/>
    <w:p w:rsidR="006D67F1" w:rsidRPr="009973DB" w:rsidRDefault="006D67F1" w:rsidP="0010631E">
      <w:r w:rsidRPr="009973DB">
        <w:t>Pro finanční nástroje zřízené na celostátní úrovni pak může řídící orgán využít:</w:t>
      </w:r>
    </w:p>
    <w:p w:rsidR="006D67F1" w:rsidRPr="009973DB" w:rsidRDefault="006D67F1" w:rsidP="0010631E">
      <w:pPr>
        <w:numPr>
          <w:ilvl w:val="0"/>
          <w:numId w:val="60"/>
        </w:numPr>
      </w:pPr>
      <w:r w:rsidRPr="009973DB">
        <w:t>nástroje, které jsou v souladu se standardními podmínkami stanovenými Komisí (tzv. off-the-shelf finanční nástroje) nebo</w:t>
      </w:r>
    </w:p>
    <w:p w:rsidR="006D67F1" w:rsidRPr="009973DB" w:rsidRDefault="006D67F1" w:rsidP="0010631E">
      <w:pPr>
        <w:numPr>
          <w:ilvl w:val="0"/>
          <w:numId w:val="60"/>
        </w:numPr>
      </w:pPr>
      <w:r w:rsidRPr="009973DB">
        <w:t>již existující nebo nově vytvořené nástroje, které jsou zvlášť navrženy k dosažení specifických cílů stanovených v rámci příslušné priority (tzv. tailor-made finanční nástroje).</w:t>
      </w:r>
    </w:p>
    <w:p w:rsidR="006D67F1" w:rsidRPr="009973DB" w:rsidRDefault="006D67F1" w:rsidP="0010631E"/>
    <w:p w:rsidR="006D67F1" w:rsidRPr="009973DB" w:rsidRDefault="006D67F1" w:rsidP="0010631E">
      <w:r w:rsidRPr="009973DB">
        <w:t>Off-the-shelf finanční nástroje jsou podrobněji popsány v prováděcím nařízení Komise (EU) č. 964/2014</w:t>
      </w:r>
      <w:r w:rsidRPr="009973DB">
        <w:rPr>
          <w:rStyle w:val="FootnoteReference"/>
        </w:rPr>
        <w:footnoteReference w:id="61"/>
      </w:r>
      <w:r w:rsidRPr="009973DB">
        <w:t>. Toto nařízení popisuje tři standardizované finanční nástroje, z nichž dva se týkají tematických cílů podporovaných OP PIK, jedná se konkrétně o tyto finanční nástroje:</w:t>
      </w:r>
    </w:p>
    <w:p w:rsidR="006D67F1" w:rsidRPr="009973DB" w:rsidRDefault="006D67F1" w:rsidP="00701612">
      <w:pPr>
        <w:ind w:left="360"/>
      </w:pPr>
    </w:p>
    <w:p w:rsidR="006D67F1" w:rsidRPr="009973DB" w:rsidRDefault="006D67F1" w:rsidP="0010631E">
      <w:pPr>
        <w:numPr>
          <w:ilvl w:val="0"/>
          <w:numId w:val="60"/>
        </w:numPr>
      </w:pPr>
      <w:r w:rsidRPr="009973DB">
        <w:t>Úvěr na portfolio se sdílením rizik (Risk Sharing Loan)</w:t>
      </w:r>
    </w:p>
    <w:p w:rsidR="006D67F1" w:rsidRPr="009973DB" w:rsidRDefault="006D67F1" w:rsidP="0010631E">
      <w:pPr>
        <w:numPr>
          <w:ilvl w:val="0"/>
          <w:numId w:val="60"/>
        </w:numPr>
      </w:pPr>
      <w:r w:rsidRPr="009973DB">
        <w:t>Limitovaná portfoliová záruka (Capped Portfolio Guarantee)</w:t>
      </w:r>
    </w:p>
    <w:p w:rsidR="006D67F1" w:rsidRPr="009973DB" w:rsidRDefault="006D67F1" w:rsidP="0010631E"/>
    <w:p w:rsidR="006D67F1" w:rsidRPr="009973DB" w:rsidRDefault="006D67F1" w:rsidP="0010631E">
      <w:pPr>
        <w:rPr>
          <w:b/>
        </w:rPr>
      </w:pPr>
      <w:r w:rsidRPr="009973DB">
        <w:rPr>
          <w:b/>
        </w:rPr>
        <w:t>Standardizované finanční nástroje nebyly shledány jako plně vyhovující identifikovaným potřebám z následujících důvodů:</w:t>
      </w:r>
    </w:p>
    <w:p w:rsidR="006D67F1" w:rsidRPr="009973DB" w:rsidRDefault="006D67F1" w:rsidP="0010631E">
      <w:pPr>
        <w:numPr>
          <w:ilvl w:val="0"/>
          <w:numId w:val="60"/>
        </w:numPr>
      </w:pPr>
      <w:r w:rsidRPr="009973DB">
        <w:t>identifikované finanční nástroje představují v případě úvěrů a záruk kombinaci několika forem podpory (finanční nástroj a subvence úrokové sazby, případně též grant na technickou přípravu projektu) v návaznosti na provedenou analýzu tržní situace, což podmínky konkrétně těchto dvou off-the-shelf finančních nástrojů neumožňují,</w:t>
      </w:r>
    </w:p>
    <w:p w:rsidR="006D67F1" w:rsidRPr="009973DB" w:rsidRDefault="006D67F1" w:rsidP="0010631E">
      <w:pPr>
        <w:numPr>
          <w:ilvl w:val="0"/>
          <w:numId w:val="60"/>
        </w:numPr>
      </w:pPr>
      <w:r w:rsidRPr="009973DB">
        <w:t>jsou v případě zvýhodněných úvěrů spojeny s  předpokladem poolingu soukromých a veřejných zdrojů včetně zdrojů ESIF u finančního zprostředkovatele. Na základě strukturovaných rozhovorů se zástupci strany nabídky financování se však nejedná o preferovanou variantu spolupráce ze strany subjektů na finančním trhu.</w:t>
      </w:r>
    </w:p>
    <w:p w:rsidR="006D67F1" w:rsidRPr="009973DB" w:rsidRDefault="006D67F1" w:rsidP="0010631E">
      <w:pPr>
        <w:numPr>
          <w:ilvl w:val="0"/>
          <w:numId w:val="60"/>
        </w:numPr>
      </w:pPr>
      <w:r w:rsidRPr="009973DB">
        <w:t>v případě záručních nástrojů by využití off-the-shelf finančního nástroje vedlo k omezení poskytování záruk pouze na větší subjekty na finančním trhu, neboť off-the-shelf nástroj je koncipován jako čistě portfoliová záruk</w:t>
      </w:r>
      <w:bookmarkStart w:id="1421" w:name="_GoBack"/>
      <w:bookmarkEnd w:id="1421"/>
      <w:r w:rsidRPr="009973DB">
        <w:t>a, byl by tedy k dispozici pouze těm finančním zprostředkovatelům, kteří by vytvořili dostatečně rozsáhlé portfolio projektů ke sdílení rizik.</w:t>
      </w:r>
    </w:p>
    <w:p w:rsidR="006D67F1" w:rsidRPr="009973DB" w:rsidRDefault="006D67F1" w:rsidP="0010631E">
      <w:pPr>
        <w:numPr>
          <w:ilvl w:val="0"/>
          <w:numId w:val="60"/>
        </w:numPr>
      </w:pPr>
      <w:r w:rsidRPr="009973DB">
        <w:t xml:space="preserve">v oblasti rizikového kapitálu byla identifikována potřeba cílenější podpory; byť je i v tomto předběžném posouzení doporučeno, aby součástí podpory rizikového kapitálu byl též fond fondů, byly identifikovány vhodnější implementační mechanismy, které povedou k naplnění cílů intervence lépe než off-the-shelf finanční nástroj, tedy např. včetně umožnění případných </w:t>
      </w:r>
      <w:r w:rsidRPr="009973DB">
        <w:rPr>
          <w:i/>
        </w:rPr>
        <w:t>ad hoc</w:t>
      </w:r>
      <w:r w:rsidRPr="009973DB">
        <w:t xml:space="preserve"> koinvestic na úrovni jednotlivých projektů konečných příjemců, zahrnutí specifické podpory pre-seed fáze nebo podpory prostřednictvím kvazikapitálových investic.</w:t>
      </w:r>
    </w:p>
    <w:p w:rsidR="006D67F1" w:rsidRPr="009973DB" w:rsidRDefault="006D67F1" w:rsidP="0010631E"/>
    <w:p w:rsidR="006D67F1" w:rsidRPr="009973DB" w:rsidRDefault="006D67F1" w:rsidP="0010631E">
      <w:pPr>
        <w:rPr>
          <w:b/>
        </w:rPr>
      </w:pPr>
      <w:r w:rsidRPr="009973DB">
        <w:rPr>
          <w:b/>
        </w:rPr>
        <w:t>Všechny finanční nástroje navrhované podle tohoto předběžného posouzení proto představují nástroje tailor-made.</w:t>
      </w:r>
    </w:p>
    <w:p w:rsidR="006D67F1" w:rsidRPr="009973DB" w:rsidRDefault="006D67F1" w:rsidP="0010631E"/>
    <w:p w:rsidR="006D67F1" w:rsidRPr="009973DB" w:rsidRDefault="006D67F1" w:rsidP="0010631E">
      <w:pPr>
        <w:rPr>
          <w:b/>
        </w:rPr>
      </w:pPr>
      <w:r w:rsidRPr="009973DB">
        <w:rPr>
          <w:b/>
        </w:rPr>
        <w:t>Obecné nařízení dále uvádí následující možnosti implementace finančních nástrojů z hlediska správy (typu příjemce):</w:t>
      </w:r>
    </w:p>
    <w:p w:rsidR="006D67F1" w:rsidRPr="009973DB" w:rsidRDefault="006D67F1" w:rsidP="0010631E">
      <w:pPr>
        <w:numPr>
          <w:ilvl w:val="0"/>
          <w:numId w:val="59"/>
        </w:numPr>
      </w:pPr>
      <w:r w:rsidRPr="009973DB">
        <w:t>investovat do kapitálu stávajících nebo nově vytvořených právnických osob (včetně těch, které jsou financovány z jiných fondů ESI), jež se věnují provádění finančních nástrojů v souladu s cíli jednotlivých fondů ESI a jež se ujmou prováděcích úkolů; podpora těchto subjektů je omezena částkou nezbytnou pro provádění nových investic a musí být v souladu s cíli Obecného nařízení;</w:t>
      </w:r>
    </w:p>
    <w:p w:rsidR="006D67F1" w:rsidRPr="009973DB" w:rsidRDefault="006D67F1" w:rsidP="0010631E">
      <w:pPr>
        <w:numPr>
          <w:ilvl w:val="0"/>
          <w:numId w:val="59"/>
        </w:numPr>
      </w:pPr>
      <w:r w:rsidRPr="009973DB">
        <w:t>svěřit prováděcí úkoly:</w:t>
      </w:r>
    </w:p>
    <w:p w:rsidR="006D67F1" w:rsidRPr="009973DB" w:rsidRDefault="006D67F1" w:rsidP="0010631E">
      <w:pPr>
        <w:numPr>
          <w:ilvl w:val="1"/>
          <w:numId w:val="59"/>
        </w:numPr>
      </w:pPr>
      <w:r w:rsidRPr="009973DB">
        <w:t>i) EIB;</w:t>
      </w:r>
    </w:p>
    <w:p w:rsidR="006D67F1" w:rsidRPr="009973DB" w:rsidRDefault="006D67F1" w:rsidP="0010631E">
      <w:pPr>
        <w:numPr>
          <w:ilvl w:val="1"/>
          <w:numId w:val="59"/>
        </w:numPr>
      </w:pPr>
      <w:r w:rsidRPr="009973DB">
        <w:t>ii) mezinárodním finančním institucím, jejichž akcionářem je členský stát, nebo finančním institucím se sídlem v členském státě, jejichž úkolem je dosahovat veřejného zájmu pod kontrolou orgánu veřejné správy;</w:t>
      </w:r>
    </w:p>
    <w:p w:rsidR="006D67F1" w:rsidRPr="009973DB" w:rsidRDefault="006D67F1" w:rsidP="0010631E">
      <w:pPr>
        <w:numPr>
          <w:ilvl w:val="1"/>
          <w:numId w:val="59"/>
        </w:numPr>
      </w:pPr>
      <w:r w:rsidRPr="009973DB">
        <w:t>iii) veřejnoprávnímu nebo soukromoprávnímu subjektu</w:t>
      </w:r>
    </w:p>
    <w:p w:rsidR="006D67F1" w:rsidRPr="009973DB" w:rsidRDefault="006D67F1" w:rsidP="0010631E">
      <w:pPr>
        <w:numPr>
          <w:ilvl w:val="0"/>
          <w:numId w:val="59"/>
        </w:numPr>
      </w:pPr>
      <w:r w:rsidRPr="009973DB">
        <w:t>v případě finančních nástrojů, které jsou tvořeny pouze půjčkami nebo zárukami, se může řídící orgán ujmout prováděcích úkolů přímo.</w:t>
      </w:r>
    </w:p>
    <w:p w:rsidR="006D67F1" w:rsidRPr="009973DB" w:rsidRDefault="006D67F1" w:rsidP="0010631E"/>
    <w:p w:rsidR="006D67F1" w:rsidRPr="009973DB" w:rsidRDefault="006D67F1" w:rsidP="0010631E">
      <w:r w:rsidRPr="009973DB">
        <w:t>V EU i v České republice existují finanční nástroje jako forma podpory podnikání a dalších oblastí veřejného zájmu. Je proto možné při volbě implementačních variant vyjít zejména z dosavadních zkušeností.</w:t>
      </w:r>
    </w:p>
    <w:p w:rsidR="006D67F1" w:rsidRPr="009973DB" w:rsidRDefault="006D67F1" w:rsidP="0010631E"/>
    <w:p w:rsidR="006D67F1" w:rsidRPr="009973DB" w:rsidRDefault="006D67F1" w:rsidP="0010631E">
      <w:r w:rsidRPr="009973DB">
        <w:t>Ministerstvo průmyslu a obchodu má zejména dlouhodobou zkušenost s Českomoravskou záruční a rozvojovou bankou jako správcem finančních nástrojů. ČMZRB má zároveň fungující vnitřní systémy bankovní instituce, působí dlouhodobě na českém finančním trhu, zná proto jeho specifika a potřeby důležité pro vhodné detailní parametrické nastavení jednotlivých finančních produktů v rámci finančních nástrojů. Její zkušenosti zároveň směřují zejména do oblasti malých a středních podniků, pro něž je v tomto předběžném posouzení navrhována většina finančních nástrojů.</w:t>
      </w:r>
    </w:p>
    <w:p w:rsidR="006D67F1" w:rsidRPr="009973DB" w:rsidRDefault="006D67F1" w:rsidP="0010631E"/>
    <w:p w:rsidR="006D67F1" w:rsidRPr="009973DB" w:rsidRDefault="006D67F1" w:rsidP="0010631E">
      <w:r w:rsidRPr="009973DB">
        <w:t>ČMZRB prostřednictvím záruk či zvýhodněných úvěrů v období uplynulých více než 20 let podpořila či přímo poskytla financování malým a středním podnikatelům v celkové výši takřka 120 mld. Kč, z toho více než 4 000 projektů bylo podpořeno ze strukturálních fondů EU. Jako finanční manažer zabezpečila banka za dobu svého působení souhrnné financování projektů rozvoje infrastruktury v celkové výši 141 mld. Kč. Služby banky dosud za dobu její existence využilo 51 tisíc klientů, zejména podnikatelů, obcí, fyzických osob, ministerstev, státních fondů a krajů.</w:t>
      </w:r>
    </w:p>
    <w:p w:rsidR="006D67F1" w:rsidRPr="009973DB" w:rsidRDefault="006D67F1" w:rsidP="0010631E"/>
    <w:p w:rsidR="006D67F1" w:rsidRPr="009973DB" w:rsidRDefault="006D67F1" w:rsidP="0010631E">
      <w:r w:rsidRPr="009973DB">
        <w:t>Investice do kapitálu stávajících nebo nově vytvořených právnických osob připadá v návaznosti na dosavadní zkušenosti v úvahu v oblasti kapitálových vstupů, zejména rizikového kapitálu. V letech 2012-2014 bylo připravováno schéma podpory rizikového kapitálu v rámci OPPI, pro který MPO založilo společnost ČRUIF, a.s.. Podobná implementační schémata existují i v jiných zemích</w:t>
      </w:r>
      <w:r w:rsidRPr="009973DB">
        <w:rPr>
          <w:rStyle w:val="FootnoteReference"/>
        </w:rPr>
        <w:footnoteReference w:id="62"/>
      </w:r>
      <w:r w:rsidRPr="009973DB">
        <w:t>. Je proto logické, že řídící orgán OP PIK zvažuje v tomto ohledu navázat na již v minulosti připravované schéma.</w:t>
      </w:r>
    </w:p>
    <w:p w:rsidR="006D67F1" w:rsidRPr="009973DB" w:rsidRDefault="006D67F1" w:rsidP="0010631E"/>
    <w:p w:rsidR="006D67F1" w:rsidRPr="009973DB" w:rsidRDefault="006D67F1" w:rsidP="0010631E">
      <w:r w:rsidRPr="009973DB">
        <w:t>Následující tabulka představuje závěry SWOT analýzy výše uvedených možností správy finančních nástrojů:</w:t>
      </w:r>
    </w:p>
    <w:p w:rsidR="006D67F1" w:rsidRPr="009973DB" w:rsidRDefault="006D67F1" w:rsidP="0010631E"/>
    <w:tbl>
      <w:tblPr>
        <w:tblW w:w="0" w:type="auto"/>
        <w:tblBorders>
          <w:bottom w:val="single" w:sz="4" w:space="0" w:color="72C7E7"/>
          <w:insideH w:val="single" w:sz="4" w:space="0" w:color="72C7E7"/>
        </w:tblBorders>
        <w:tblCellMar>
          <w:top w:w="28" w:type="dxa"/>
          <w:left w:w="28" w:type="dxa"/>
          <w:bottom w:w="28" w:type="dxa"/>
          <w:right w:w="28" w:type="dxa"/>
        </w:tblCellMar>
        <w:tblLook w:val="01E0"/>
      </w:tblPr>
      <w:tblGrid>
        <w:gridCol w:w="3042"/>
        <w:gridCol w:w="3043"/>
        <w:gridCol w:w="3043"/>
      </w:tblGrid>
      <w:tr w:rsidR="006D67F1" w:rsidRPr="009973DB" w:rsidTr="00841304">
        <w:tc>
          <w:tcPr>
            <w:tcW w:w="3070" w:type="dxa"/>
            <w:shd w:val="clear" w:color="auto" w:fill="72C7E7"/>
          </w:tcPr>
          <w:p w:rsidR="006D67F1" w:rsidRPr="009973DB" w:rsidRDefault="006D67F1" w:rsidP="006D5135">
            <w:pPr>
              <w:rPr>
                <w:b/>
                <w:color w:val="FFFFFF"/>
                <w:sz w:val="19"/>
              </w:rPr>
            </w:pPr>
          </w:p>
        </w:tc>
        <w:tc>
          <w:tcPr>
            <w:tcW w:w="3071" w:type="dxa"/>
            <w:shd w:val="clear" w:color="auto" w:fill="72C7E7"/>
          </w:tcPr>
          <w:p w:rsidR="006D67F1" w:rsidRPr="009973DB" w:rsidRDefault="006D67F1" w:rsidP="006D5135">
            <w:pPr>
              <w:rPr>
                <w:b/>
                <w:color w:val="FFFFFF"/>
                <w:sz w:val="19"/>
              </w:rPr>
            </w:pPr>
            <w:r w:rsidRPr="009973DB">
              <w:rPr>
                <w:b/>
                <w:color w:val="FFFFFF"/>
                <w:sz w:val="19"/>
              </w:rPr>
              <w:t>Silné stránky</w:t>
            </w:r>
          </w:p>
        </w:tc>
        <w:tc>
          <w:tcPr>
            <w:tcW w:w="3071" w:type="dxa"/>
            <w:shd w:val="clear" w:color="auto" w:fill="72C7E7"/>
          </w:tcPr>
          <w:p w:rsidR="006D67F1" w:rsidRPr="009973DB" w:rsidRDefault="006D67F1" w:rsidP="006D5135">
            <w:pPr>
              <w:rPr>
                <w:b/>
                <w:color w:val="FFFFFF"/>
                <w:sz w:val="19"/>
              </w:rPr>
            </w:pPr>
            <w:r w:rsidRPr="009973DB">
              <w:rPr>
                <w:b/>
                <w:color w:val="FFFFFF"/>
                <w:sz w:val="19"/>
              </w:rPr>
              <w:t>Slabé stránky</w:t>
            </w: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Investovat do kapitálu právnických osob</w:t>
            </w:r>
          </w:p>
        </w:tc>
        <w:tc>
          <w:tcPr>
            <w:tcW w:w="3071" w:type="dxa"/>
            <w:shd w:val="clear" w:color="auto" w:fill="FFFFFF"/>
          </w:tcPr>
          <w:p w:rsidR="006D67F1" w:rsidRPr="009973DB" w:rsidRDefault="006D67F1" w:rsidP="006D5135">
            <w:pPr>
              <w:rPr>
                <w:sz w:val="19"/>
              </w:rPr>
            </w:pPr>
            <w:r w:rsidRPr="009973DB">
              <w:rPr>
                <w:sz w:val="19"/>
              </w:rPr>
              <w:t xml:space="preserve">Tato varianta implementačního uspořádání je vhodná zejména pro kapitálové vstupy, které představují velmi specifickou podporu, která je typicky implementačně oddělena od úvěrových a záručních finančních nástrojů (např. v rámci Skupiny EIB tento typ investic provádí specializovaný EIF, pro KfW HTGF apod.). Silnou stránkou této implementační varianty je  zejména možnost akumulace potřebného know-how v okruhu státní správy pro tento typ podpory, která dosud v České republice nefunguje. </w:t>
            </w:r>
          </w:p>
        </w:tc>
        <w:tc>
          <w:tcPr>
            <w:tcW w:w="3071" w:type="dxa"/>
            <w:shd w:val="clear" w:color="auto" w:fill="FFFFFF"/>
          </w:tcPr>
          <w:p w:rsidR="006D67F1" w:rsidRPr="009973DB" w:rsidRDefault="006D67F1" w:rsidP="006D5135">
            <w:pPr>
              <w:rPr>
                <w:sz w:val="19"/>
              </w:rPr>
            </w:pPr>
            <w:r w:rsidRPr="009973DB">
              <w:rPr>
                <w:sz w:val="19"/>
              </w:rPr>
              <w:t>V případě jiných forem finančních nástrojů než kapitálových vstupů, které jsou vyhraněné a představují s ohledem na závěry bloku I. podporu v řádu desítek  je tato varianta neefektivní, neboť by znamenala vytvoření nové finanční instituce, která by musela disponovat dostatečnou materiálně-technickou a administrativní kapacitou pro hladkou implementaci tisíců obchodních případů (s ohledem na očekávané výsledky navrhovaných finančních nástrojů).</w:t>
            </w: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EIB</w:t>
            </w:r>
          </w:p>
        </w:tc>
        <w:tc>
          <w:tcPr>
            <w:tcW w:w="3071" w:type="dxa"/>
            <w:shd w:val="clear" w:color="auto" w:fill="FFFFFF"/>
          </w:tcPr>
          <w:p w:rsidR="006D67F1" w:rsidRPr="009973DB" w:rsidRDefault="006D67F1" w:rsidP="006D5135">
            <w:pPr>
              <w:rPr>
                <w:sz w:val="19"/>
              </w:rPr>
            </w:pPr>
            <w:r w:rsidRPr="009973DB">
              <w:rPr>
                <w:sz w:val="19"/>
              </w:rPr>
              <w:t xml:space="preserve">Skupina EIB disponuje jednoznačně velmi silným know-how v oblasti implementace finančních nástrojů ze zdrojů rozpočtu EU, nejen z ESIF, ale též unijních a komunitárních programů. Výhodou je také možnost svěření implementačních úkolů na základě přímého zadání, což může zrychlit přípravnou fázi. Skupina EIB spolupracuje </w:t>
            </w:r>
          </w:p>
        </w:tc>
        <w:tc>
          <w:tcPr>
            <w:tcW w:w="3071" w:type="dxa"/>
            <w:shd w:val="clear" w:color="auto" w:fill="FFFFFF"/>
          </w:tcPr>
          <w:p w:rsidR="006D67F1" w:rsidRPr="009973DB" w:rsidRDefault="006D67F1" w:rsidP="006D5135">
            <w:pPr>
              <w:rPr>
                <w:sz w:val="19"/>
              </w:rPr>
            </w:pPr>
            <w:r w:rsidRPr="009973DB">
              <w:rPr>
                <w:sz w:val="19"/>
              </w:rPr>
              <w:t>Slabou stránkou může být delší doba přípravy a nutnost vzájemné adaptace na odlišné právní prostředí. EIB nemá v České republice žádnou pobočku. Byť Skupina EIB spolupracuje na různých , Je tedy možné, že by EIB musela blíže zjišťovat podmínky a specifika českého finančního trhu. Určitou překážkou spolupráce může být chybějící „track record“ užší spolupráce s EIB na vládní úrovni právě v oblasti ESIF. Zároveň je slabou stránku této varianty řešení pokračování schémat po exitu EIB, kdy nemusí být na straně ČR dostatečné know-how k efektivní správě daného nástroje.</w:t>
            </w:r>
          </w:p>
          <w:p w:rsidR="006D67F1" w:rsidRPr="009973DB" w:rsidRDefault="006D67F1" w:rsidP="006D5135">
            <w:pPr>
              <w:rPr>
                <w:sz w:val="19"/>
              </w:rPr>
            </w:pP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Mezinárodní nebo národní specializovaná finanční instituce</w:t>
            </w:r>
          </w:p>
        </w:tc>
        <w:tc>
          <w:tcPr>
            <w:tcW w:w="3071" w:type="dxa"/>
            <w:shd w:val="clear" w:color="auto" w:fill="FFFFFF"/>
          </w:tcPr>
          <w:p w:rsidR="006D67F1" w:rsidRPr="009973DB" w:rsidRDefault="006D67F1" w:rsidP="006D5135">
            <w:pPr>
              <w:rPr>
                <w:sz w:val="19"/>
              </w:rPr>
            </w:pPr>
            <w:r w:rsidRPr="009973DB">
              <w:rPr>
                <w:sz w:val="19"/>
              </w:rPr>
              <w:t>Česká republika se podílí na řízení a aktivitách řady dalších mezinárodních finančních institucí, nicméně žádná z nich není zaměřena na Evropské strukturální a investiční fondy. Národních specializovanou finanční instituci je např.  ČMZRB, která poskytuje podporu prostřednictvím finančních nást</w:t>
            </w:r>
            <w:r>
              <w:rPr>
                <w:sz w:val="19"/>
              </w:rPr>
              <w:t>r</w:t>
            </w:r>
            <w:r w:rsidRPr="009973DB">
              <w:rPr>
                <w:sz w:val="19"/>
              </w:rPr>
              <w:t xml:space="preserve">ojů od roku </w:t>
            </w:r>
            <w:smartTag w:uri="urn:schemas-microsoft-com:office:smarttags" w:element="metricconverter">
              <w:smartTagPr>
                <w:attr w:name="ProductID" w:val="1992 a"/>
              </w:smartTagPr>
              <w:r w:rsidRPr="009973DB">
                <w:rPr>
                  <w:sz w:val="19"/>
                </w:rPr>
                <w:t>1992 a</w:t>
              </w:r>
            </w:smartTag>
            <w:r w:rsidRPr="009973DB">
              <w:rPr>
                <w:sz w:val="19"/>
              </w:rPr>
              <w:t xml:space="preserve"> je národní rozvojovou bankou 100% vlastněnou Českou republikou. Kromě ČMZRB má Česká republika obchodní podíl v několika dalších vnitrostátních finančních institucích.</w:t>
            </w:r>
          </w:p>
        </w:tc>
        <w:tc>
          <w:tcPr>
            <w:tcW w:w="3071" w:type="dxa"/>
            <w:shd w:val="clear" w:color="auto" w:fill="FFFFFF"/>
          </w:tcPr>
          <w:p w:rsidR="006D67F1" w:rsidRPr="009973DB" w:rsidRDefault="006D67F1" w:rsidP="006D5135">
            <w:pPr>
              <w:rPr>
                <w:sz w:val="19"/>
              </w:rPr>
            </w:pPr>
            <w:r w:rsidRPr="009973DB">
              <w:rPr>
                <w:sz w:val="19"/>
              </w:rPr>
              <w:t xml:space="preserve">Slabou stránku u většiny mezinárodních i národních finančních institucí, ve kterých má Česká republika obchodní podíl, je fakt, že jejich cílem není provádění podpory z ESIF a . , nicméně žádná z nich nemá Slabou stránkou ČMZRB  byly zejména  potíže spojené s implementací , a to jak z hlediska kontroly řídícím orgánem, kdy nebylo vyjasněno, zda je ČMZRB zprostředkujícím subjektem nebo příjemcem, tak </w:t>
            </w: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Veřejnoprávní nebo soukromoprávní subjekt</w:t>
            </w:r>
          </w:p>
        </w:tc>
        <w:tc>
          <w:tcPr>
            <w:tcW w:w="3071" w:type="dxa"/>
            <w:shd w:val="clear" w:color="auto" w:fill="FFFFFF"/>
          </w:tcPr>
          <w:p w:rsidR="006D67F1" w:rsidRPr="009973DB" w:rsidRDefault="006D67F1" w:rsidP="006D5135">
            <w:pPr>
              <w:rPr>
                <w:sz w:val="19"/>
              </w:rPr>
            </w:pPr>
            <w:r w:rsidRPr="009973DB">
              <w:rPr>
                <w:sz w:val="19"/>
              </w:rPr>
              <w:t>Tato forma svěření implementačních úkolů může potenciálně přinést úsporu nákladů a poplatků za správu, neboť se jedná typicky o svěření implementačních úkolů např. prostřednictvím otevřeného zadávacího řízení.</w:t>
            </w:r>
          </w:p>
        </w:tc>
        <w:tc>
          <w:tcPr>
            <w:tcW w:w="3071" w:type="dxa"/>
            <w:shd w:val="clear" w:color="auto" w:fill="FFFFFF"/>
          </w:tcPr>
          <w:p w:rsidR="006D67F1" w:rsidRPr="009973DB" w:rsidRDefault="006D67F1" w:rsidP="006D5135">
            <w:pPr>
              <w:rPr>
                <w:sz w:val="19"/>
              </w:rPr>
            </w:pPr>
            <w:r w:rsidRPr="009973DB">
              <w:rPr>
                <w:sz w:val="19"/>
              </w:rPr>
              <w:t>Zkušenosti s přípravou podpory rizikového kapitálu OPPI a přípravy úvěrových nástrojů JESSICA ROP Střední Morava a OPPK z období 2007-2013 poukazují na zejména rizika značných zpoždění v harmonogramu spojená s výběrem příjemce pro finanční nástroj v otevřeném zadávacím řízení, která mohou v konečném důsledku ohrozit realizovatelnost finančního nástroje, k čemuž došlo v popsaných případech, kdy ani jeden z těchto nástrojů nebyl spuštěn. Jediný finanční nástroj, který úspěšně využil procesů veřejného zadávání, byl nástroj JESSICA IOP.</w:t>
            </w:r>
          </w:p>
        </w:tc>
      </w:tr>
      <w:tr w:rsidR="006D67F1" w:rsidRPr="009973DB" w:rsidTr="00841304">
        <w:tc>
          <w:tcPr>
            <w:tcW w:w="3070" w:type="dxa"/>
            <w:shd w:val="clear" w:color="auto" w:fill="FFFFFF"/>
          </w:tcPr>
          <w:p w:rsidR="006D67F1" w:rsidRPr="009973DB" w:rsidRDefault="006D67F1" w:rsidP="006D5135">
            <w:pPr>
              <w:rPr>
                <w:b/>
                <w:sz w:val="19"/>
              </w:rPr>
            </w:pPr>
            <w:r w:rsidRPr="009973DB">
              <w:rPr>
                <w:b/>
                <w:sz w:val="19"/>
              </w:rPr>
              <w:t>Řídící orgán</w:t>
            </w:r>
          </w:p>
        </w:tc>
        <w:tc>
          <w:tcPr>
            <w:tcW w:w="3071" w:type="dxa"/>
            <w:shd w:val="clear" w:color="auto" w:fill="FFFFFF"/>
          </w:tcPr>
          <w:p w:rsidR="006D67F1" w:rsidRPr="009973DB" w:rsidRDefault="006D67F1" w:rsidP="006D5135">
            <w:pPr>
              <w:rPr>
                <w:sz w:val="19"/>
              </w:rPr>
            </w:pPr>
            <w:r w:rsidRPr="009973DB">
              <w:rPr>
                <w:sz w:val="19"/>
              </w:rPr>
              <w:t>Výhodou může být tato implementační varianta např. tehdy, když jsou finanční nástroje vnímány jako doplňková podpora a jsou poskytovány v malých objemech (např. v oblastech podpory ESF).</w:t>
            </w:r>
          </w:p>
        </w:tc>
        <w:tc>
          <w:tcPr>
            <w:tcW w:w="3071" w:type="dxa"/>
            <w:shd w:val="clear" w:color="auto" w:fill="FFFFFF"/>
          </w:tcPr>
          <w:p w:rsidR="006D67F1" w:rsidRPr="009973DB" w:rsidRDefault="006D67F1" w:rsidP="006D5135">
            <w:pPr>
              <w:rPr>
                <w:sz w:val="19"/>
              </w:rPr>
            </w:pPr>
            <w:r w:rsidRPr="009973DB">
              <w:rPr>
                <w:sz w:val="19"/>
              </w:rPr>
              <w:t>Národní legislativa neumožňuje ústřednímu orgánu státní správy, kterým je Ministerstvo průmyslu a obchodu, poskytovat úvěry a záruky. Agentura pro podporu podnikání a  investic CzechInvest rovněž nemá ve své působnosti poskytování podpory ve formě finančních nástrojů. Jako agentura pro investice a zprostředkující subjekt pro dotační programy navíc nedisponuje potřebnými zkušenostmi, technickým zázemím a administrativní kapacitou pro svěření implementačních úkolů spojených s finančními nástroji.</w:t>
            </w:r>
          </w:p>
        </w:tc>
      </w:tr>
    </w:tbl>
    <w:p w:rsidR="006D67F1" w:rsidRPr="009973DB" w:rsidRDefault="006D67F1" w:rsidP="0010631E"/>
    <w:tbl>
      <w:tblPr>
        <w:tblW w:w="0" w:type="auto"/>
        <w:tblBorders>
          <w:bottom w:val="single" w:sz="4" w:space="0" w:color="72C7E7"/>
          <w:insideH w:val="single" w:sz="4" w:space="0" w:color="72C7E7"/>
        </w:tblBorders>
        <w:tblCellMar>
          <w:top w:w="28" w:type="dxa"/>
          <w:left w:w="28" w:type="dxa"/>
          <w:bottom w:w="28" w:type="dxa"/>
          <w:right w:w="28" w:type="dxa"/>
        </w:tblCellMar>
        <w:tblLook w:val="01E0"/>
      </w:tblPr>
      <w:tblGrid>
        <w:gridCol w:w="3042"/>
        <w:gridCol w:w="3046"/>
        <w:gridCol w:w="3040"/>
      </w:tblGrid>
      <w:tr w:rsidR="006D67F1" w:rsidRPr="009973DB" w:rsidTr="00841304">
        <w:tc>
          <w:tcPr>
            <w:tcW w:w="3070" w:type="dxa"/>
            <w:shd w:val="clear" w:color="auto" w:fill="72C7E7"/>
          </w:tcPr>
          <w:p w:rsidR="006D67F1" w:rsidRPr="009973DB" w:rsidRDefault="006D67F1" w:rsidP="006D5135">
            <w:pPr>
              <w:rPr>
                <w:b/>
                <w:color w:val="FFFFFF"/>
                <w:sz w:val="19"/>
              </w:rPr>
            </w:pPr>
          </w:p>
        </w:tc>
        <w:tc>
          <w:tcPr>
            <w:tcW w:w="3071" w:type="dxa"/>
            <w:shd w:val="clear" w:color="auto" w:fill="72C7E7"/>
          </w:tcPr>
          <w:p w:rsidR="006D67F1" w:rsidRPr="009973DB" w:rsidRDefault="006D67F1" w:rsidP="006D5135">
            <w:pPr>
              <w:rPr>
                <w:b/>
                <w:color w:val="FFFFFF"/>
                <w:sz w:val="19"/>
              </w:rPr>
            </w:pPr>
            <w:r w:rsidRPr="009973DB">
              <w:rPr>
                <w:b/>
                <w:color w:val="FFFFFF"/>
                <w:sz w:val="19"/>
              </w:rPr>
              <w:t>Příležitosti</w:t>
            </w:r>
          </w:p>
        </w:tc>
        <w:tc>
          <w:tcPr>
            <w:tcW w:w="3071" w:type="dxa"/>
            <w:shd w:val="clear" w:color="auto" w:fill="72C7E7"/>
          </w:tcPr>
          <w:p w:rsidR="006D67F1" w:rsidRPr="009973DB" w:rsidRDefault="006D67F1" w:rsidP="006D5135">
            <w:pPr>
              <w:rPr>
                <w:b/>
                <w:color w:val="FFFFFF"/>
                <w:sz w:val="19"/>
              </w:rPr>
            </w:pPr>
            <w:r w:rsidRPr="009973DB">
              <w:rPr>
                <w:b/>
                <w:color w:val="FFFFFF"/>
                <w:sz w:val="19"/>
              </w:rPr>
              <w:t>Hrozby</w:t>
            </w: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Investovat do kapitálu právnických osob</w:t>
            </w:r>
          </w:p>
        </w:tc>
        <w:tc>
          <w:tcPr>
            <w:tcW w:w="3071" w:type="dxa"/>
            <w:shd w:val="clear" w:color="auto" w:fill="FFFFFF"/>
          </w:tcPr>
          <w:p w:rsidR="006D67F1" w:rsidRPr="009973DB" w:rsidRDefault="006D67F1" w:rsidP="006D5135">
            <w:pPr>
              <w:rPr>
                <w:sz w:val="19"/>
              </w:rPr>
            </w:pPr>
            <w:r w:rsidRPr="009973DB">
              <w:rPr>
                <w:sz w:val="19"/>
              </w:rPr>
              <w:t>Příležitostí je zejména vytvoření know-how podpory rizikového kapitálu a startupů, které může Česká republika využít i po skončení programového období.</w:t>
            </w:r>
          </w:p>
        </w:tc>
        <w:tc>
          <w:tcPr>
            <w:tcW w:w="3071" w:type="dxa"/>
            <w:shd w:val="clear" w:color="auto" w:fill="FFFFFF"/>
          </w:tcPr>
          <w:p w:rsidR="006D67F1" w:rsidRPr="009973DB" w:rsidRDefault="006D67F1" w:rsidP="006D5135">
            <w:pPr>
              <w:rPr>
                <w:sz w:val="19"/>
              </w:rPr>
            </w:pPr>
            <w:r w:rsidRPr="009973DB">
              <w:rPr>
                <w:sz w:val="19"/>
              </w:rPr>
              <w:t>Opakování scénáře z období 2007-2013, kdy finanční nástroj rizikového kapitálu nebyl vůbec spuštěn zejména z důvodu průtahů správního řízení ÚOHS. Tomu lze předejít spoluprací s EIF a in-house řešením správy finančních nástrojů.</w:t>
            </w: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EIB</w:t>
            </w:r>
          </w:p>
        </w:tc>
        <w:tc>
          <w:tcPr>
            <w:tcW w:w="3071" w:type="dxa"/>
            <w:shd w:val="clear" w:color="auto" w:fill="FFFFFF"/>
          </w:tcPr>
          <w:p w:rsidR="006D67F1" w:rsidRPr="009973DB" w:rsidRDefault="006D67F1" w:rsidP="006D5135">
            <w:pPr>
              <w:rPr>
                <w:sz w:val="19"/>
              </w:rPr>
            </w:pPr>
            <w:r w:rsidRPr="009973DB">
              <w:rPr>
                <w:sz w:val="19"/>
              </w:rPr>
              <w:t>Transfer know-how mezinárodní finanční instituce s nezpochybnitelnou zkušeností v oblasti finančních nástrojů ESIF. Transfer know-how lze zajistit např. prostřednictvím vytvoření společného týmu pro přípravu FN s EIB/EIF.</w:t>
            </w:r>
          </w:p>
        </w:tc>
        <w:tc>
          <w:tcPr>
            <w:tcW w:w="3071" w:type="dxa"/>
            <w:shd w:val="clear" w:color="auto" w:fill="FFFFFF"/>
          </w:tcPr>
          <w:p w:rsidR="006D67F1" w:rsidRPr="009973DB" w:rsidRDefault="006D67F1" w:rsidP="006D5135">
            <w:pPr>
              <w:rPr>
                <w:sz w:val="19"/>
              </w:rPr>
            </w:pPr>
            <w:r w:rsidRPr="009973DB">
              <w:rPr>
                <w:sz w:val="19"/>
              </w:rPr>
              <w:t>Zdlouhavý proces přípravy finančních nástrojů spojený s nutností adaptace EIB/EIF na podmínky České republiky a OPPIK.</w:t>
            </w:r>
          </w:p>
          <w:p w:rsidR="006D67F1" w:rsidRPr="009973DB" w:rsidRDefault="006D67F1" w:rsidP="006D5135">
            <w:pPr>
              <w:rPr>
                <w:sz w:val="19"/>
              </w:rPr>
            </w:pPr>
            <w:r w:rsidRPr="009973DB">
              <w:rPr>
                <w:sz w:val="19"/>
              </w:rPr>
              <w:t>Rizikem je také fáze exitu EIB/EIF, kdy nemusí být k dispozici na straně státní správy v ČR dostatečné know-how pro pokračování v předávaných aktivitách, což může vést k potížím např. při ukončování finančního nástroje.</w:t>
            </w: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Mezinárodní nebo národní specializovaná finanční instituce</w:t>
            </w:r>
          </w:p>
        </w:tc>
        <w:tc>
          <w:tcPr>
            <w:tcW w:w="3071" w:type="dxa"/>
            <w:shd w:val="clear" w:color="auto" w:fill="FFFFFF"/>
          </w:tcPr>
          <w:p w:rsidR="006D67F1" w:rsidRPr="009973DB" w:rsidRDefault="006D67F1" w:rsidP="006D5135">
            <w:pPr>
              <w:rPr>
                <w:sz w:val="19"/>
              </w:rPr>
            </w:pPr>
            <w:r w:rsidRPr="009973DB">
              <w:rPr>
                <w:sz w:val="19"/>
              </w:rPr>
              <w:t>Příležitostí v případě je zejména vytvoření národního know-how pro provádění finančních nástrojů i po skončení programového období. V tomto ohledu je důležitá též snaha vlády o aktivizaci ČMZRB jako investiční banky České republiky po vzoru úspěšných zahraničních rozvojových bank.</w:t>
            </w:r>
          </w:p>
        </w:tc>
        <w:tc>
          <w:tcPr>
            <w:tcW w:w="3071" w:type="dxa"/>
            <w:shd w:val="clear" w:color="auto" w:fill="FFFFFF"/>
          </w:tcPr>
          <w:p w:rsidR="006D67F1" w:rsidRPr="009973DB" w:rsidRDefault="006D67F1" w:rsidP="006D5135">
            <w:pPr>
              <w:rPr>
                <w:sz w:val="19"/>
              </w:rPr>
            </w:pPr>
            <w:r w:rsidRPr="009973DB">
              <w:rPr>
                <w:sz w:val="19"/>
              </w:rPr>
              <w:t>Opakování scénáře z období 2007-2013, kdy finanční nástroje OPPI byly spuštěny jako první, nicméně později zaznamenaly významné potíže při auditu EK. Tomu lze předejít zejména důslednější kontrolou a monitoringem procesů, např. zavedením investiční rady, a užší koordinací s EK.</w:t>
            </w:r>
          </w:p>
        </w:tc>
      </w:tr>
      <w:tr w:rsidR="006D67F1" w:rsidRPr="009973DB" w:rsidTr="00841304">
        <w:tc>
          <w:tcPr>
            <w:tcW w:w="3070" w:type="dxa"/>
            <w:shd w:val="clear" w:color="auto" w:fill="FFFFFF"/>
          </w:tcPr>
          <w:p w:rsidR="006D67F1" w:rsidRPr="009973DB" w:rsidRDefault="006D67F1" w:rsidP="00841304">
            <w:pPr>
              <w:jc w:val="left"/>
              <w:rPr>
                <w:b/>
                <w:sz w:val="19"/>
              </w:rPr>
            </w:pPr>
            <w:r w:rsidRPr="009973DB">
              <w:rPr>
                <w:b/>
                <w:sz w:val="19"/>
              </w:rPr>
              <w:t>Veřejnoprávní nebo soukromoprávní subjekt</w:t>
            </w:r>
          </w:p>
        </w:tc>
        <w:tc>
          <w:tcPr>
            <w:tcW w:w="3071" w:type="dxa"/>
            <w:shd w:val="clear" w:color="auto" w:fill="FFFFFF"/>
          </w:tcPr>
          <w:p w:rsidR="006D67F1" w:rsidRPr="009973DB" w:rsidRDefault="006D67F1" w:rsidP="006D5135">
            <w:pPr>
              <w:rPr>
                <w:sz w:val="19"/>
              </w:rPr>
            </w:pPr>
            <w:r w:rsidRPr="009973DB">
              <w:rPr>
                <w:sz w:val="19"/>
              </w:rPr>
              <w:t>Příležitostí je v tomto smyslu zejména kvazi-PPP spolupráce státu a soukromého managera finančního nástroje, která může vést k vzájemnému přenosu know-how</w:t>
            </w:r>
          </w:p>
        </w:tc>
        <w:tc>
          <w:tcPr>
            <w:tcW w:w="3071" w:type="dxa"/>
            <w:shd w:val="clear" w:color="auto" w:fill="FFFFFF"/>
          </w:tcPr>
          <w:p w:rsidR="006D67F1" w:rsidRPr="009973DB" w:rsidRDefault="006D67F1" w:rsidP="006D5135">
            <w:pPr>
              <w:rPr>
                <w:sz w:val="19"/>
              </w:rPr>
            </w:pPr>
            <w:r w:rsidRPr="009973DB">
              <w:rPr>
                <w:sz w:val="19"/>
              </w:rPr>
              <w:t>Hrozbou vyplývající ze slabých stránek je především významné časové zpoždění přípravné fáze finančního nástroje, které může vést až k nerealizaci plánovaných schémat.</w:t>
            </w:r>
          </w:p>
        </w:tc>
      </w:tr>
      <w:tr w:rsidR="006D67F1" w:rsidRPr="009973DB" w:rsidTr="00841304">
        <w:tc>
          <w:tcPr>
            <w:tcW w:w="3070" w:type="dxa"/>
            <w:shd w:val="clear" w:color="auto" w:fill="FFFFFF"/>
          </w:tcPr>
          <w:p w:rsidR="006D67F1" w:rsidRPr="009973DB" w:rsidRDefault="006D67F1" w:rsidP="006D5135">
            <w:pPr>
              <w:rPr>
                <w:b/>
                <w:sz w:val="19"/>
              </w:rPr>
            </w:pPr>
            <w:r w:rsidRPr="009973DB">
              <w:rPr>
                <w:b/>
                <w:sz w:val="19"/>
              </w:rPr>
              <w:t>Řídící orgán</w:t>
            </w:r>
          </w:p>
        </w:tc>
        <w:tc>
          <w:tcPr>
            <w:tcW w:w="3071" w:type="dxa"/>
            <w:shd w:val="clear" w:color="auto" w:fill="FFFFFF"/>
          </w:tcPr>
          <w:p w:rsidR="006D67F1" w:rsidRPr="009973DB" w:rsidRDefault="006D67F1" w:rsidP="006D5135">
            <w:pPr>
              <w:rPr>
                <w:sz w:val="19"/>
              </w:rPr>
            </w:pPr>
            <w:r w:rsidRPr="009973DB">
              <w:rPr>
                <w:sz w:val="19"/>
              </w:rPr>
              <w:t>V případě OPPIK nelze s</w:t>
            </w:r>
            <w:r>
              <w:rPr>
                <w:sz w:val="19"/>
              </w:rPr>
              <w:t> </w:t>
            </w:r>
            <w:r w:rsidRPr="009973DB">
              <w:rPr>
                <w:sz w:val="19"/>
              </w:rPr>
              <w:t>ohledem na slabé stránky žádnou příležitost identifikovat.</w:t>
            </w:r>
          </w:p>
        </w:tc>
        <w:tc>
          <w:tcPr>
            <w:tcW w:w="3071" w:type="dxa"/>
            <w:shd w:val="clear" w:color="auto" w:fill="FFFFFF"/>
          </w:tcPr>
          <w:p w:rsidR="006D67F1" w:rsidRPr="009973DB" w:rsidRDefault="006D67F1" w:rsidP="006D5135">
            <w:pPr>
              <w:rPr>
                <w:sz w:val="19"/>
              </w:rPr>
            </w:pPr>
            <w:r w:rsidRPr="009973DB">
              <w:rPr>
                <w:sz w:val="19"/>
              </w:rPr>
              <w:t>Hrozbou vyplývající ze slabých stránek jsou potíže s nastavením implementační struktury a související ohrožení splnění pravidla n+3.</w:t>
            </w:r>
          </w:p>
        </w:tc>
      </w:tr>
    </w:tbl>
    <w:p w:rsidR="006D67F1" w:rsidRPr="009973DB" w:rsidRDefault="006D67F1" w:rsidP="0010631E"/>
    <w:p w:rsidR="006D67F1" w:rsidRPr="009973DB" w:rsidRDefault="006D67F1" w:rsidP="0010631E">
      <w:r w:rsidRPr="009973DB">
        <w:t>Na základě závěrů SWOT analýzy, dosavadních zkušeností a v návaznosti na usnesení vlády České republiky č. 85 ze dne 9. února 2015, které uvažuje o centralizaci správy finančních nástrojů v ČMZRB, předběžné posouzení finančních nástrojů doporučuje:</w:t>
      </w:r>
    </w:p>
    <w:p w:rsidR="006D67F1" w:rsidRPr="009973DB" w:rsidRDefault="006D67F1" w:rsidP="0010631E"/>
    <w:p w:rsidR="006D67F1" w:rsidRPr="009973DB" w:rsidRDefault="006D67F1" w:rsidP="0010631E">
      <w:pPr>
        <w:numPr>
          <w:ilvl w:val="0"/>
          <w:numId w:val="61"/>
        </w:numPr>
        <w:rPr>
          <w:b/>
        </w:rPr>
      </w:pPr>
      <w:r w:rsidRPr="009973DB">
        <w:rPr>
          <w:b/>
        </w:rPr>
        <w:t>v případě finančních nástrojů zahrnujících zvýhodněné úvěry a záruky svěřit implementační úkoly Českomoravské záruční a rozvojové bance, a.s.</w:t>
      </w:r>
      <w:r w:rsidRPr="009973DB">
        <w:t xml:space="preserve"> v souladu s čl. 38, odst. 4 písm. b) ii) a v návaznosti na § 18 odst. 1) písm. e) zákona č. 137/2006 Sb., o veřejných zakázkách a § 5 odst. 1 písm. b) zákona č. 47/2002 Sb., o podpoře malého a středního podnikání,</w:t>
      </w:r>
    </w:p>
    <w:p w:rsidR="006D67F1" w:rsidRPr="009973DB" w:rsidRDefault="006D67F1" w:rsidP="00703AD5">
      <w:pPr>
        <w:ind w:left="360"/>
        <w:rPr>
          <w:b/>
        </w:rPr>
      </w:pPr>
    </w:p>
    <w:p w:rsidR="006D67F1" w:rsidRPr="009973DB" w:rsidRDefault="006D67F1" w:rsidP="0010631E">
      <w:pPr>
        <w:numPr>
          <w:ilvl w:val="0"/>
          <w:numId w:val="61"/>
        </w:numPr>
      </w:pPr>
      <w:r w:rsidRPr="009973DB">
        <w:rPr>
          <w:b/>
        </w:rPr>
        <w:t>v případě finančních nástrojů zahrnujících kapitálové vstupy investovat do kapitálu stávajících nebo nově vytvořených právnických osob</w:t>
      </w:r>
      <w:r w:rsidRPr="009973DB">
        <w:t xml:space="preserve"> v souladu s čl. 38, odst. 4 písm. a) a v návaznosti na § 18 odst. 1) písm. e) zákona č. 137/2006 Sb., o veřejných zakázkách, </w:t>
      </w:r>
      <w:r w:rsidRPr="009973DB">
        <w:rPr>
          <w:b/>
        </w:rPr>
        <w:t>nebo svěřit implementační úkoly EIB (EIF) v souladu s čl. 38, odst. 4 písm. b) i). Předběžné posouzení doporučuje spolupráci s EIF zejména na počátku implementace finančních nástrojů rizikového kapitálu, např. při výběru a nastavení podmínek spolupráce s finančními zprostředkovateli a spoluinvestory.</w:t>
      </w:r>
    </w:p>
    <w:p w:rsidR="006D67F1" w:rsidRPr="009973DB" w:rsidRDefault="006D67F1" w:rsidP="0010631E"/>
    <w:p w:rsidR="006D67F1" w:rsidRPr="009973DB" w:rsidRDefault="006D67F1" w:rsidP="0010631E">
      <w:r w:rsidRPr="009973DB">
        <w:t xml:space="preserve">Obecné nařízení dále umožňuje finanční nástroje implementovat odděleně, nebo prostřednictvím fondu fondů. Ministerstvo průmyslu a obchodu nemá dosud zkušenosti s implementací finančních nástrojů prostřednictvím fondu fondů, nicméně se v současnosti účastní jednání s Ministerstvem financí o studii proveditelnosti centralizace provádění finančních nástrojů prostřednictvím národního fondu fondů ČMZRB.  </w:t>
      </w:r>
      <w:r w:rsidRPr="009973DB">
        <w:rPr>
          <w:b/>
        </w:rPr>
        <w:t>S ohledem na závěry činěné v návrhu investiční strategie v jednotlivých specifických cílech předběžné posouzení a probíhající aktivity centralizace správy finančních nástrojů do národního fondu fondů proto předběžné posouzení pouze indikativně doporučuje</w:t>
      </w:r>
      <w:r w:rsidRPr="009973DB">
        <w:t>:</w:t>
      </w:r>
    </w:p>
    <w:p w:rsidR="006D67F1" w:rsidRPr="009973DB" w:rsidRDefault="006D67F1" w:rsidP="0010631E"/>
    <w:p w:rsidR="006D67F1" w:rsidRPr="009973DB" w:rsidRDefault="006D67F1" w:rsidP="0010631E">
      <w:pPr>
        <w:numPr>
          <w:ilvl w:val="0"/>
          <w:numId w:val="61"/>
        </w:numPr>
      </w:pPr>
      <w:r w:rsidRPr="009973DB">
        <w:rPr>
          <w:b/>
        </w:rPr>
        <w:t>v případě úvěrových finančních nástrojů (kombinovaných typicky se subvencí úrokové sazby nebo též grantem na technickou přípravu projektu) uzavřít jednu dohodu o financování na vytvoření úvěrového fondu u příjemce</w:t>
      </w:r>
      <w:r w:rsidRPr="009973DB">
        <w:t>. Tento úvěrový fond bude vnitřně členěn dle jednotlivých prioritních os a specifických cílů. Vzhledem k faktu, že spolupráce s dalšími finančními institucemi není s ohledem na závěry návrhu investiční strategie plánována ve smyslu poolingu soukromých zdrojů a zdrojů ESIF u finančního zprostředkovatele, ale jako rámcová koordinace, nejedná se podle závěrů tohoto předběžného posouzení o fond fondů, ale individuální finanční nástroj. Schéma by mělo umožnit začlenění do centralizovaného národního fondu fondů, pokud bude k dispozici v průběhu programového období. S ohledem na specifické tailor-made implementační uspořádání a závěry auditu EK v období 2007-2013 však předběžné posouzení doporučuje projednat schéma úvěrového fondu OPPIK s Evropskou komisí před jeho spuštěním.</w:t>
      </w:r>
    </w:p>
    <w:p w:rsidR="006D67F1" w:rsidRPr="009973DB" w:rsidRDefault="006D67F1" w:rsidP="0010631E">
      <w:pPr>
        <w:ind w:left="360"/>
      </w:pPr>
    </w:p>
    <w:p w:rsidR="006D67F1" w:rsidRPr="009973DB" w:rsidRDefault="006D67F1" w:rsidP="0010631E">
      <w:pPr>
        <w:numPr>
          <w:ilvl w:val="0"/>
          <w:numId w:val="61"/>
        </w:numPr>
      </w:pPr>
      <w:r w:rsidRPr="009973DB">
        <w:rPr>
          <w:b/>
        </w:rPr>
        <w:t>v případě záručních finančních nástrojů (kombinovaných typicky se subvencí úrokové sazby) uzavřít jednu dohodu o financování na vytvoření záručního fondu u příjemce</w:t>
      </w:r>
      <w:r w:rsidRPr="009973DB">
        <w:t>. Tento úvěrový fond bude vnitřně členěn dle jednotlivých prioritních os a specifických cílů. Podle závěrů tohoto předběžného posouzení se jedná o individuální finanční nástroj. Schéma by mělo umožnit začlenění do centralizovaného národního fondu fondů, pokud bude k dispozici v průběhu programového období S ohledem na specifické tailor-made implementační uspořádání a závěry auditu EK v období 2007-2013 však předběžné posouzení doporučuje projednat schéma záručního fondu OPPIK s Evropskou komisí před jeho spuštěním.</w:t>
      </w:r>
    </w:p>
    <w:p w:rsidR="006D67F1" w:rsidRPr="009973DB" w:rsidRDefault="006D67F1" w:rsidP="0010631E"/>
    <w:p w:rsidR="006D67F1" w:rsidRPr="009973DB" w:rsidRDefault="006D67F1" w:rsidP="0010631E">
      <w:pPr>
        <w:numPr>
          <w:ilvl w:val="0"/>
          <w:numId w:val="61"/>
        </w:numPr>
      </w:pPr>
      <w:r w:rsidRPr="009973DB">
        <w:rPr>
          <w:b/>
        </w:rPr>
        <w:t>v případě finančních nástrojů kapitálových vstupů uzavřít jednu dohodu o financování na vytvoření fondu kapitálových vstupů</w:t>
      </w:r>
      <w:r w:rsidRPr="009973DB">
        <w:t xml:space="preserve">, který bude mít podobu fondu fondů. Příjemce vybere finanční zprostředkovatele a též investory pro </w:t>
      </w:r>
      <w:r w:rsidRPr="009973DB">
        <w:rPr>
          <w:i/>
        </w:rPr>
        <w:t>ad hoc</w:t>
      </w:r>
      <w:r w:rsidRPr="009973DB">
        <w:t xml:space="preserve"> koinvestice. S ohledem na specifické tailor-made implementační uspořádání však předběžné posouzení doporučuje projednat schéma záručního fondu OPPIK s Evropskou komisí před jeho spuštěním.</w:t>
      </w:r>
    </w:p>
    <w:p w:rsidR="006D67F1" w:rsidRPr="009973DB" w:rsidRDefault="006D67F1" w:rsidP="0010631E"/>
    <w:p w:rsidR="006D67F1" w:rsidRPr="009973DB" w:rsidRDefault="006D67F1" w:rsidP="0010631E">
      <w:pPr>
        <w:rPr>
          <w:b/>
        </w:rPr>
      </w:pPr>
      <w:r w:rsidRPr="009973DB">
        <w:rPr>
          <w:b/>
        </w:rPr>
        <w:t>Předběžné posouzení finančních nástrojů doporučuje pro tyto konkrétní závěry dále zpracovat detailní studie proveditelnosti úvěrového fondu, záručního fondu a  fondu rizikového kapitálu a též projednat podobu implementačního uspořádání s Evropskou komisí.</w:t>
      </w:r>
    </w:p>
    <w:p w:rsidR="006D67F1" w:rsidRPr="009973DB" w:rsidRDefault="006D67F1" w:rsidP="0010631E">
      <w:pPr>
        <w:pStyle w:val="Heading3"/>
      </w:pPr>
      <w:bookmarkStart w:id="1422" w:name="_Toc417682948"/>
      <w:r w:rsidRPr="009973DB">
        <w:t>Způsob zajištění finančního a věcného monitoringu provádění finančních nástrojů</w:t>
      </w:r>
      <w:bookmarkEnd w:id="1422"/>
    </w:p>
    <w:p w:rsidR="006D67F1" w:rsidRPr="009973DB" w:rsidRDefault="006D67F1" w:rsidP="0010631E">
      <w:r w:rsidRPr="009973DB">
        <w:t xml:space="preserve">Náležitosti finančního a věcného monitoringu finančních nástrojů jsou na národní úrovni řešeny zejména v Metodice monitorování 2014-2020 Národního orgánu pro koordinaci a Metodickém pokynu finančních to. Základní principy v rámci OPPIK jsou dále řešeny v nepovinné příloze č. </w:t>
      </w:r>
      <w:smartTag w:uri="urn:schemas-microsoft-com:office:smarttags" w:element="metricconverter">
        <w:smartTagPr>
          <w:attr w:name="ProductID" w:val="3 a"/>
        </w:smartTagPr>
        <w:r w:rsidRPr="009973DB">
          <w:t>3 a</w:t>
        </w:r>
      </w:smartTag>
      <w:r w:rsidRPr="009973DB">
        <w:t xml:space="preserve"> metodické dokumentaci OPPIK, která je v současnosti v přípravě.</w:t>
      </w:r>
    </w:p>
    <w:p w:rsidR="006D67F1" w:rsidRPr="009973DB" w:rsidRDefault="006D67F1" w:rsidP="0010631E"/>
    <w:p w:rsidR="006D67F1" w:rsidRPr="009973DB" w:rsidRDefault="006D67F1" w:rsidP="0010631E">
      <w:r w:rsidRPr="009973DB">
        <w:t xml:space="preserve">Na monitoring a celkově provádění finančních nástrojů by měla </w:t>
      </w:r>
      <w:r w:rsidRPr="009973DB">
        <w:rPr>
          <w:b/>
        </w:rPr>
        <w:t>dohlížet investiční rada zřízená pro každý finanční nástroj (úvěrový fond, záruční fond a fond rizikového kapitálu)</w:t>
      </w:r>
      <w:r w:rsidRPr="009973DB">
        <w:t xml:space="preserve">. V investiční radě by měl být zastoupen řídící orgán třemi zástupci a příjemce dvěma zástupci. V její působnosti bude dohled nad prováděním finančních nástrojů. Investiční rada si může vyžádat podklady doporučovat . Investiční rada by měla v návaznosti na dohodu o financování stanovit detailní požadavky na pravidelný i </w:t>
      </w:r>
      <w:r w:rsidRPr="009973DB">
        <w:rPr>
          <w:i/>
        </w:rPr>
        <w:t>ad hoc</w:t>
      </w:r>
      <w:r w:rsidRPr="009973DB">
        <w:t xml:space="preserve"> věcný a finanční monitoring a upozornit řídící orgán, pokud by hrozilo, že se provádění finančního nástroje bude významně odchylovat od obchodního plánu nebo dosahování cílů podpory OPPIK.</w:t>
      </w:r>
    </w:p>
    <w:p w:rsidR="006D67F1" w:rsidRPr="009973DB" w:rsidRDefault="006D67F1" w:rsidP="0010631E"/>
    <w:p w:rsidR="006D67F1" w:rsidRPr="009973DB" w:rsidRDefault="006D67F1" w:rsidP="0010631E">
      <w:r w:rsidRPr="009973DB">
        <w:t>Předběžné posouzení doporučuje z hlediska věcného monitoringu finančních nástrojů, aby investiční rada stanovila požadavky na sběr dat od konečných příjemců, které budou využity pro sledování výstupů a výsledků podpory OPPIK prostřednictvím finančních nástrojů. Předběžné posouzení nedoporučuje stanovení závazných indikátorů pro konečné příjemce, které slouží zejména k monitorování plnění udržitelnosti projektu podle čl. 71 Obecného nařízení. V případě finančních nástrojů je však udržitelnost dána zejména schopností konečného příjemce dostát svým závazkům vůči finančnímu nástroji.</w:t>
      </w:r>
    </w:p>
    <w:p w:rsidR="006D67F1" w:rsidRPr="009973DB" w:rsidRDefault="006D67F1" w:rsidP="0010631E"/>
    <w:p w:rsidR="006D67F1" w:rsidRPr="009973DB" w:rsidRDefault="006D67F1" w:rsidP="008E37E7">
      <w:r w:rsidRPr="009973DB">
        <w:t>Předběžné posouzení zároveň nedoporučuje povinnost zřízení přístupu konečných příjemců finančních nástrojů v centrálním informačním systému MS2014+, neboť úvěrové instituce nebo investiční fondy zapojené do provádění finančních nástrojů disponují vlastními auditovanými informačními systémy. Předběžné posouzení proto doporučuje tzv. řešení v MS2014+ „bez výzvy“, tedy evidenci údajů o provádění finančních nástrojů včetně údajů o projektech konečných příjemců na základě datové věty nebo přímé nahrání údajů do databáze MS2014+.</w:t>
      </w:r>
    </w:p>
    <w:p w:rsidR="006D67F1" w:rsidRPr="009973DB" w:rsidRDefault="006D67F1" w:rsidP="0010631E"/>
    <w:p w:rsidR="006D67F1" w:rsidRPr="009973DB" w:rsidRDefault="006D67F1" w:rsidP="0010631E">
      <w:pPr>
        <w:pStyle w:val="Heading2"/>
      </w:pPr>
      <w:bookmarkStart w:id="1423" w:name="_Toc417682949"/>
      <w:r w:rsidRPr="009973DB">
        <w:t>Průřezové závěry návrhu investiční strategie</w:t>
      </w:r>
      <w:bookmarkEnd w:id="1423"/>
    </w:p>
    <w:p w:rsidR="006D67F1" w:rsidRDefault="006D67F1" w:rsidP="0010631E">
      <w:pPr>
        <w:pStyle w:val="Heading3"/>
      </w:pPr>
      <w:bookmarkStart w:id="1424" w:name="_Toc417682950"/>
      <w:r>
        <w:t>Kombinace finančních nástrojů s dalšími formami podpory</w:t>
      </w:r>
    </w:p>
    <w:p w:rsidR="006D67F1" w:rsidRDefault="006D67F1" w:rsidP="00847809">
      <w:pPr>
        <w:rPr>
          <w:rFonts w:cs="EUAlbertina"/>
          <w:color w:val="000000"/>
          <w:szCs w:val="19"/>
        </w:rPr>
      </w:pPr>
      <w:r>
        <w:t xml:space="preserve">V rámci návrhové části ex-ante analýzy dochází dodavatel k závěru, že u vybraných specifických cílů je </w:t>
      </w:r>
      <w:r w:rsidRPr="002D7813">
        <w:rPr>
          <w:b/>
        </w:rPr>
        <w:t>vhodné navrhnout model nabídky kombinovaného produktu – finančního nástroje s tzv. dotační složkou</w:t>
      </w:r>
      <w:r>
        <w:rPr>
          <w:b/>
        </w:rPr>
        <w:t xml:space="preserve">, přičemž </w:t>
      </w:r>
      <w:r w:rsidRPr="00FB300D">
        <w:rPr>
          <w:b/>
        </w:rPr>
        <w:t>dotační složkou se dále rozumí kombinace s grantem nebo subvencí úrokových sazeb</w:t>
      </w:r>
      <w:r>
        <w:t xml:space="preserve">. Kombinovat finanční nástroje s granty, subvencemi úrokových sazeb a subvencemi poplatků za záruky je možné na základě čl. 37 odst. 7 obecného nařízení. Dle odst. 38 preambule k obecnému nařízení je odůvodněné kombinovat prostředky z finančních nástrojů s grantovou podporou především tam, kde určité části investice </w:t>
      </w:r>
      <w:r>
        <w:rPr>
          <w:rFonts w:cs="EUAlbertina"/>
          <w:color w:val="000000"/>
          <w:szCs w:val="19"/>
        </w:rPr>
        <w:t>nevytvářejí přímé finanční výnosy tak, aby byla zajištěna ekonomická udržitelnost projektů.</w:t>
      </w:r>
    </w:p>
    <w:p w:rsidR="006D67F1" w:rsidRDefault="006D67F1" w:rsidP="00847809">
      <w:r>
        <w:t>Popsaná situace, kdy část investice vykazuje dlouhou dobu návratnosti, resp. situace, kdy je zřejmé, že samotný finanční nástroj není pro konečné žadatele dostatečně motivační, je relevantní především pro tři specifické cíle:</w:t>
      </w:r>
    </w:p>
    <w:p w:rsidR="006D67F1" w:rsidRDefault="006D67F1" w:rsidP="00847809">
      <w:pPr>
        <w:pStyle w:val="ListParagraph"/>
        <w:numPr>
          <w:ilvl w:val="0"/>
          <w:numId w:val="68"/>
        </w:numPr>
        <w:overflowPunct/>
        <w:autoSpaceDE/>
        <w:autoSpaceDN/>
        <w:adjustRightInd/>
        <w:spacing w:after="120"/>
        <w:textAlignment w:val="auto"/>
      </w:pPr>
      <w:r>
        <w:t xml:space="preserve">SC 2.3 </w:t>
      </w:r>
      <w:r w:rsidRPr="0030035D">
        <w:t>Zvýšit využitelnost infrastruktury pro podnikání</w:t>
      </w:r>
      <w:r>
        <w:t>;</w:t>
      </w:r>
    </w:p>
    <w:p w:rsidR="006D67F1" w:rsidRDefault="006D67F1" w:rsidP="00847809">
      <w:pPr>
        <w:pStyle w:val="ListParagraph"/>
        <w:numPr>
          <w:ilvl w:val="0"/>
          <w:numId w:val="68"/>
        </w:numPr>
        <w:overflowPunct/>
        <w:autoSpaceDE/>
        <w:autoSpaceDN/>
        <w:adjustRightInd/>
        <w:spacing w:after="120"/>
        <w:textAlignment w:val="auto"/>
      </w:pPr>
      <w:r>
        <w:t xml:space="preserve">SC 3.1 </w:t>
      </w:r>
      <w:r w:rsidRPr="0030035D">
        <w:t>Zvýšit podíl výroby energie z obnovitelných zdrojů na hrubé konečné spotřebě ČR</w:t>
      </w:r>
      <w:r>
        <w:t>;</w:t>
      </w:r>
    </w:p>
    <w:p w:rsidR="006D67F1" w:rsidRDefault="006D67F1" w:rsidP="00847809">
      <w:pPr>
        <w:pStyle w:val="ListParagraph"/>
        <w:numPr>
          <w:ilvl w:val="0"/>
          <w:numId w:val="68"/>
        </w:numPr>
        <w:overflowPunct/>
        <w:autoSpaceDE/>
        <w:autoSpaceDN/>
        <w:adjustRightInd/>
        <w:spacing w:after="120"/>
        <w:textAlignment w:val="auto"/>
      </w:pPr>
      <w:r>
        <w:t xml:space="preserve">SC 3.5 </w:t>
      </w:r>
      <w:r w:rsidRPr="0030035D">
        <w:t>Zvýšit účinnost soustav zásobování teplem</w:t>
      </w:r>
      <w:r>
        <w:t>.</w:t>
      </w:r>
    </w:p>
    <w:p w:rsidR="006D67F1" w:rsidRPr="004D1C45" w:rsidRDefault="006D67F1" w:rsidP="00847809">
      <w:pPr>
        <w:rPr>
          <w:rFonts w:cs="EUAlbertina"/>
          <w:b/>
          <w:color w:val="000000"/>
          <w:szCs w:val="19"/>
        </w:rPr>
      </w:pPr>
      <w:r>
        <w:rPr>
          <w:rFonts w:cs="EUAlbertina"/>
          <w:b/>
          <w:color w:val="000000"/>
          <w:szCs w:val="19"/>
        </w:rPr>
        <w:t xml:space="preserve">Před přistoupením návrhu konkrétního modelu kombinovaného nástroje je nutné upozornit, že uvedené návrhy jsou předkládány k posouzení na základě pouze rámcové znalosti pravidel, které se pro tuto formu podpory připravují na evropské úrovni. Uváděné závěry je nutné za řídící orgán podrobit revizi, a to především ve vazbě na budoucí zveřejnění metodického </w:t>
      </w:r>
      <w:r>
        <w:rPr>
          <w:rFonts w:cs="EUAlbertina"/>
          <w:b/>
          <w:i/>
          <w:color w:val="000000"/>
          <w:szCs w:val="19"/>
        </w:rPr>
        <w:t>guidance note</w:t>
      </w:r>
      <w:r>
        <w:rPr>
          <w:rFonts w:cs="EUAlbertina"/>
          <w:b/>
          <w:color w:val="000000"/>
          <w:szCs w:val="19"/>
        </w:rPr>
        <w:t xml:space="preserve">, který by měl řadu neznámých jasně věcně ukotvit a vymezit. </w:t>
      </w:r>
      <w:r w:rsidRPr="004D1C45">
        <w:rPr>
          <w:rFonts w:cs="EUAlbertina"/>
          <w:color w:val="000000"/>
          <w:szCs w:val="19"/>
        </w:rPr>
        <w:t>P</w:t>
      </w:r>
      <w:r w:rsidRPr="000D0514">
        <w:t>ředběžné</w:t>
      </w:r>
      <w:r>
        <w:t xml:space="preserve"> stanovisko Evropské komise, v návaznosti na oficiální dotaz položený ze strany MŽP za Českou republiku naznačuje, že postup v rámci jedné operace není proveditelný, tedy </w:t>
      </w:r>
      <w:r w:rsidRPr="0030035D">
        <w:rPr>
          <w:b/>
        </w:rPr>
        <w:t xml:space="preserve">v případě volby kombinovaného nástroje IFN a dotace bude </w:t>
      </w:r>
      <w:r>
        <w:rPr>
          <w:b/>
        </w:rPr>
        <w:t xml:space="preserve">pravděpodobně </w:t>
      </w:r>
      <w:r w:rsidRPr="0030035D">
        <w:rPr>
          <w:b/>
        </w:rPr>
        <w:t>nutné evidovat obě formy poskytnuté podpory jako dvě samostatné operace</w:t>
      </w:r>
      <w:r>
        <w:t>.</w:t>
      </w:r>
    </w:p>
    <w:p w:rsidR="006D67F1" w:rsidRPr="00847809" w:rsidRDefault="006D67F1" w:rsidP="00847809">
      <w:pPr>
        <w:pStyle w:val="Heading3"/>
        <w:numPr>
          <w:ilvl w:val="0"/>
          <w:numId w:val="0"/>
        </w:numPr>
        <w:rPr>
          <w:sz w:val="22"/>
          <w:szCs w:val="22"/>
        </w:rPr>
      </w:pPr>
      <w:r w:rsidRPr="00847809">
        <w:rPr>
          <w:sz w:val="22"/>
          <w:szCs w:val="22"/>
        </w:rPr>
        <w:t>Popis modelového fungování z pohledu konečného příjemce</w:t>
      </w:r>
    </w:p>
    <w:p w:rsidR="006D67F1" w:rsidRDefault="006D67F1" w:rsidP="00847809">
      <w:pPr>
        <w:rPr>
          <w:rFonts w:cs="EUAlbertina"/>
          <w:color w:val="000000"/>
          <w:szCs w:val="19"/>
        </w:rPr>
      </w:pPr>
      <w:r>
        <w:rPr>
          <w:rFonts w:cs="EUAlbertina"/>
          <w:color w:val="000000"/>
          <w:szCs w:val="19"/>
        </w:rPr>
        <w:t>Ve sledovaných případech navrhuje dodavatel vyčleněnou alokaci na finanční nástroj využít poměrově na poskytnutí zvýhodněného úvěru a klasickou dotační podporu tak, kdy jsou dodržena pravidla omezení intenzity podpory veřejné podpory (dle přepočtu na hrubý grantový ekvivalent), kdy jsou motivováni potenciální koneční příjemci se o podporu ucházet a kdy nedochází k efektu vytěsnění soukromého kapitálu, poskytovaného plně na tržním principu. Mechanismu fungování kombinovaného nástroje znázorňuje modelové grafické znázornění níže.</w:t>
      </w:r>
    </w:p>
    <w:p w:rsidR="006D67F1" w:rsidRDefault="006D67F1" w:rsidP="00847809">
      <w:pPr>
        <w:rPr>
          <w:rFonts w:cs="EUAlbertina"/>
          <w:color w:val="000000"/>
          <w:szCs w:val="19"/>
        </w:rPr>
      </w:pPr>
    </w:p>
    <w:p w:rsidR="006D67F1" w:rsidRDefault="006D67F1" w:rsidP="00847809">
      <w:pPr>
        <w:pStyle w:val="Caption"/>
        <w:jc w:val="center"/>
      </w:pPr>
      <w:r w:rsidRPr="005D4335">
        <w:rPr>
          <w:noProof/>
          <w:lang w:eastAsia="cs-CZ"/>
        </w:rPr>
        <w:pict>
          <v:shape id="Picture 7173" o:spid="_x0000_i1087" type="#_x0000_t75" style="width:448.5pt;height:162pt;visibility:visible" o:bordertopcolor="#1f497d" o:borderleftcolor="#1f497d" o:borderbottomcolor="#1f497d" o:borderrightcolor="#1f497d">
            <v:imagedata r:id="rId69" o:title=""/>
            <w10:bordertop type="single" width="6"/>
            <w10:borderleft type="single" width="6"/>
            <w10:borderbottom type="single" width="6"/>
            <w10:borderright type="single" width="6"/>
          </v:shape>
        </w:pict>
      </w:r>
      <w:r>
        <w:t xml:space="preserve">Obrázek </w:t>
      </w:r>
      <w:fldSimple w:instr=" SEQ Obrázek \* ARABIC ">
        <w:r>
          <w:rPr>
            <w:noProof/>
          </w:rPr>
          <w:t>37</w:t>
        </w:r>
      </w:fldSimple>
      <w:r>
        <w:t xml:space="preserve">: </w:t>
      </w:r>
      <w:r w:rsidRPr="00C00116">
        <w:t>Příklad kombinace finančního nástroje a dotace</w:t>
      </w:r>
    </w:p>
    <w:p w:rsidR="006D67F1" w:rsidRDefault="006D67F1" w:rsidP="00847809"/>
    <w:p w:rsidR="006D67F1" w:rsidRDefault="006D67F1" w:rsidP="00847809">
      <w:r>
        <w:t>U uvedeného modelového příkladu je zřejmé, že dochází ke dvěma klíčovým efektům:</w:t>
      </w:r>
    </w:p>
    <w:p w:rsidR="006D67F1" w:rsidRDefault="006D67F1" w:rsidP="00847809">
      <w:pPr>
        <w:pStyle w:val="ListParagraph"/>
        <w:numPr>
          <w:ilvl w:val="0"/>
          <w:numId w:val="69"/>
        </w:numPr>
        <w:overflowPunct/>
        <w:autoSpaceDE/>
        <w:autoSpaceDN/>
        <w:adjustRightInd/>
        <w:spacing w:after="120"/>
        <w:textAlignment w:val="auto"/>
      </w:pPr>
      <w:r>
        <w:t>Na jednu stranu dochází k poklesu reálně poskytnuté podpory konečnému příjemci. Jedná o pokles z maximálního limitu grantového ekvivalentu 60% investičních nákladů, protože 80% podpory tvoří vratný zvýhodněný úvěr, reálná veřejná podpora je nižší.</w:t>
      </w:r>
    </w:p>
    <w:p w:rsidR="006D67F1" w:rsidRDefault="006D67F1" w:rsidP="00847809">
      <w:pPr>
        <w:pStyle w:val="ListParagraph"/>
        <w:numPr>
          <w:ilvl w:val="0"/>
          <w:numId w:val="69"/>
        </w:numPr>
        <w:overflowPunct/>
        <w:autoSpaceDE/>
        <w:autoSpaceDN/>
        <w:adjustRightInd/>
        <w:spacing w:after="120"/>
        <w:textAlignment w:val="auto"/>
      </w:pPr>
      <w:r>
        <w:t>Na druhou stranu kombinovaný nástroj je nově možné použít na 100 % investičních nákladů, tedy celé investiční plánování je pro konečného příjemce snazší – především nemusí shánět spolufinancování na nepokrytou část investice (většina případů).</w:t>
      </w:r>
    </w:p>
    <w:p w:rsidR="006D67F1" w:rsidRDefault="006D67F1" w:rsidP="00847809">
      <w:r>
        <w:t xml:space="preserve">V důsledku je konečný příjemce podpořen menším reálným příspěvkem, ale stále za výhodnějších podmínek, než v případě plně nezávislého financování, případně pouze za využití komerčního úvěrování – konkrétní výšei výhody shrnují srovnání poskytunté výhody konečnému příjemci na typovém příkladu – viz jednotlivé části v rámci kapitoly 5 této zprávy. </w:t>
      </w:r>
      <w:r w:rsidRPr="00421206">
        <w:rPr>
          <w:b/>
        </w:rPr>
        <w:t xml:space="preserve">Dotační složka v rámci finančního nástroje má zabezpečit, že dojde k aktivizaci projektů, které typicky vykazují delší </w:t>
      </w:r>
      <w:r>
        <w:rPr>
          <w:b/>
        </w:rPr>
        <w:t xml:space="preserve">dobu ekonomické návratnosti </w:t>
      </w:r>
      <w:r>
        <w:t xml:space="preserve">(překračující hranici prosté návratnosti 10 let), </w:t>
      </w:r>
      <w:r w:rsidRPr="009C4474">
        <w:rPr>
          <w:b/>
        </w:rPr>
        <w:t>k realizaci investice existuje ekonomicky méně náročný substitut, který však nepodporuje plnění cílů OPPIK</w:t>
      </w:r>
      <w:r>
        <w:t xml:space="preserve"> (typickým případem je možnost podniku investovat do výstavby na zelené louce s nižšími přímými náklady, nebo může usilovat o revitalizaci plochy splňující parametry brownfieldu, avšak s vyššími investičními náklady)</w:t>
      </w:r>
      <w:r>
        <w:rPr>
          <w:b/>
        </w:rPr>
        <w:t xml:space="preserve"> a současně</w:t>
      </w:r>
      <w:r w:rsidRPr="00421206">
        <w:rPr>
          <w:b/>
        </w:rPr>
        <w:t xml:space="preserve"> lze předpokládat, že ve sledovaných sektorech jsou příjemci více citliví na změnu dotační podpory na finanční nástroje.</w:t>
      </w:r>
    </w:p>
    <w:p w:rsidR="006D67F1" w:rsidRPr="00847809" w:rsidRDefault="006D67F1" w:rsidP="00847809">
      <w:pPr>
        <w:pStyle w:val="Heading3"/>
        <w:numPr>
          <w:ilvl w:val="0"/>
          <w:numId w:val="0"/>
        </w:numPr>
        <w:rPr>
          <w:sz w:val="22"/>
          <w:szCs w:val="22"/>
        </w:rPr>
      </w:pPr>
      <w:r w:rsidRPr="00847809">
        <w:rPr>
          <w:sz w:val="22"/>
          <w:szCs w:val="22"/>
        </w:rPr>
        <w:t>Popis fungování kombinovaného nástroje z pohledu poskytovatele</w:t>
      </w:r>
    </w:p>
    <w:p w:rsidR="006D67F1" w:rsidRDefault="006D67F1" w:rsidP="00847809">
      <w:r>
        <w:t>Návrh kombinovaného modelu poskytování finančního nástroje s dotační složkou je v zásadě umožněno, nicméně existují bariéry a omezení, které musí řídící orgán při své úvaze zohlednit. Jedná se především o přísné pravidlo oddělení operací dle poskytnuté podpory, tedy na:</w:t>
      </w:r>
    </w:p>
    <w:p w:rsidR="006D67F1" w:rsidRDefault="006D67F1" w:rsidP="00847809">
      <w:pPr>
        <w:pStyle w:val="ListParagraph"/>
        <w:numPr>
          <w:ilvl w:val="0"/>
          <w:numId w:val="70"/>
        </w:numPr>
        <w:overflowPunct/>
        <w:autoSpaceDE/>
        <w:autoSpaceDN/>
        <w:adjustRightInd/>
        <w:spacing w:after="120"/>
        <w:textAlignment w:val="auto"/>
      </w:pPr>
      <w:r>
        <w:t>Rozpočtové výdaje podpořené za využití zvýhodněného úvěru;</w:t>
      </w:r>
    </w:p>
    <w:p w:rsidR="006D67F1" w:rsidRDefault="006D67F1" w:rsidP="00847809">
      <w:pPr>
        <w:pStyle w:val="ListParagraph"/>
        <w:numPr>
          <w:ilvl w:val="0"/>
          <w:numId w:val="70"/>
        </w:numPr>
        <w:overflowPunct/>
        <w:autoSpaceDE/>
        <w:autoSpaceDN/>
        <w:adjustRightInd/>
        <w:spacing w:after="120"/>
        <w:textAlignment w:val="auto"/>
      </w:pPr>
      <w:r>
        <w:t>Rozpočtové výdaje podpořené za využití dotace.</w:t>
      </w:r>
    </w:p>
    <w:p w:rsidR="006D67F1" w:rsidRPr="0030035D" w:rsidRDefault="006D67F1" w:rsidP="00847809">
      <w:r>
        <w:t xml:space="preserve">Jak již bylo uvedeno výše, přesný metodický pokyn, jak by toto oddělení mělo být prakticky provedeno, lze očekávat s vydáním tzv. </w:t>
      </w:r>
      <w:r>
        <w:rPr>
          <w:i/>
        </w:rPr>
        <w:t>guidance note</w:t>
      </w:r>
      <w:r>
        <w:t>. Dle znění obecného nařízení nicméně je nutné dodržet dva následující principy, a to, že:</w:t>
      </w:r>
    </w:p>
    <w:p w:rsidR="006D67F1" w:rsidRPr="00B0604F" w:rsidRDefault="006D67F1" w:rsidP="00847809">
      <w:pPr>
        <w:pStyle w:val="ListParagraph"/>
        <w:numPr>
          <w:ilvl w:val="0"/>
          <w:numId w:val="70"/>
        </w:numPr>
        <w:overflowPunct/>
        <w:autoSpaceDE/>
        <w:autoSpaceDN/>
        <w:adjustRightInd/>
        <w:spacing w:after="120"/>
        <w:textAlignment w:val="auto"/>
      </w:pPr>
      <w:r w:rsidRPr="000261FB">
        <w:t>dotace</w:t>
      </w:r>
      <w:r w:rsidRPr="00B0604F">
        <w:t xml:space="preserve"> </w:t>
      </w:r>
      <w:r w:rsidRPr="000261FB">
        <w:t>nesmí být použita</w:t>
      </w:r>
      <w:r w:rsidRPr="00B0604F">
        <w:t xml:space="preserve"> </w:t>
      </w:r>
      <w:r w:rsidRPr="000261FB">
        <w:t>na úhradu</w:t>
      </w:r>
      <w:r w:rsidRPr="00B0604F">
        <w:t xml:space="preserve"> </w:t>
      </w:r>
      <w:r w:rsidRPr="000261FB">
        <w:t>obdržené podpory</w:t>
      </w:r>
      <w:r w:rsidRPr="00B0604F">
        <w:t xml:space="preserve"> </w:t>
      </w:r>
      <w:r w:rsidRPr="000261FB">
        <w:t>od</w:t>
      </w:r>
      <w:r w:rsidRPr="00B0604F">
        <w:t xml:space="preserve"> </w:t>
      </w:r>
      <w:r w:rsidRPr="000261FB">
        <w:t>finančních zprostředkovatelů</w:t>
      </w:r>
      <w:r w:rsidRPr="00B0604F">
        <w:t xml:space="preserve"> a</w:t>
      </w:r>
    </w:p>
    <w:p w:rsidR="006D67F1" w:rsidRPr="000261FB" w:rsidRDefault="006D67F1" w:rsidP="00847809">
      <w:pPr>
        <w:pStyle w:val="ListParagraph"/>
        <w:numPr>
          <w:ilvl w:val="0"/>
          <w:numId w:val="70"/>
        </w:numPr>
        <w:overflowPunct/>
        <w:autoSpaceDE/>
        <w:autoSpaceDN/>
        <w:adjustRightInd/>
        <w:spacing w:after="120"/>
        <w:textAlignment w:val="auto"/>
      </w:pPr>
      <w:r w:rsidRPr="000261FB">
        <w:t>finanční nástroje se nesmí používat k předfinancování dotací.</w:t>
      </w:r>
    </w:p>
    <w:p w:rsidR="006D67F1" w:rsidRDefault="006D67F1" w:rsidP="00847809">
      <w:pPr>
        <w:rPr>
          <w:rStyle w:val="hps"/>
          <w:b/>
          <w:color w:val="222222"/>
        </w:rPr>
      </w:pPr>
    </w:p>
    <w:p w:rsidR="006D67F1" w:rsidRDefault="006D67F1" w:rsidP="00847809">
      <w:pPr>
        <w:rPr>
          <w:rStyle w:val="hps"/>
          <w:b/>
          <w:color w:val="222222"/>
        </w:rPr>
      </w:pPr>
      <w:r w:rsidRPr="0030035D">
        <w:rPr>
          <w:rStyle w:val="hps"/>
          <w:b/>
          <w:color w:val="222222"/>
        </w:rPr>
        <w:t>Mezi hlavní výhody</w:t>
      </w:r>
      <w:r w:rsidRPr="0030035D">
        <w:rPr>
          <w:b/>
          <w:color w:val="222222"/>
        </w:rPr>
        <w:t xml:space="preserve"> </w:t>
      </w:r>
      <w:r w:rsidRPr="0030035D">
        <w:rPr>
          <w:rStyle w:val="hps"/>
          <w:b/>
          <w:color w:val="222222"/>
        </w:rPr>
        <w:t>kombinování</w:t>
      </w:r>
      <w:r w:rsidRPr="0030035D">
        <w:rPr>
          <w:b/>
          <w:color w:val="222222"/>
        </w:rPr>
        <w:t xml:space="preserve"> </w:t>
      </w:r>
      <w:r w:rsidRPr="0030035D">
        <w:rPr>
          <w:rStyle w:val="hps"/>
          <w:b/>
          <w:color w:val="222222"/>
        </w:rPr>
        <w:t>finančních nástrojů s</w:t>
      </w:r>
      <w:r w:rsidRPr="0030035D">
        <w:rPr>
          <w:b/>
          <w:color w:val="222222"/>
        </w:rPr>
        <w:t xml:space="preserve"> </w:t>
      </w:r>
      <w:r w:rsidRPr="0030035D">
        <w:rPr>
          <w:rStyle w:val="hps"/>
          <w:b/>
          <w:color w:val="222222"/>
        </w:rPr>
        <w:t>dotací</w:t>
      </w:r>
      <w:r w:rsidRPr="0030035D">
        <w:rPr>
          <w:b/>
          <w:color w:val="222222"/>
        </w:rPr>
        <w:t xml:space="preserve"> patří u</w:t>
      </w:r>
      <w:r w:rsidRPr="0030035D">
        <w:rPr>
          <w:rStyle w:val="hps"/>
          <w:b/>
          <w:color w:val="222222"/>
        </w:rPr>
        <w:t>snadnění</w:t>
      </w:r>
      <w:r w:rsidRPr="0030035D">
        <w:rPr>
          <w:b/>
          <w:color w:val="222222"/>
        </w:rPr>
        <w:t xml:space="preserve"> </w:t>
      </w:r>
      <w:r w:rsidRPr="0030035D">
        <w:rPr>
          <w:rStyle w:val="hps"/>
          <w:b/>
          <w:color w:val="222222"/>
        </w:rPr>
        <w:t>přechodu od</w:t>
      </w:r>
      <w:r w:rsidRPr="0030035D">
        <w:rPr>
          <w:b/>
          <w:color w:val="222222"/>
        </w:rPr>
        <w:t xml:space="preserve"> </w:t>
      </w:r>
      <w:r w:rsidRPr="0030035D">
        <w:rPr>
          <w:rStyle w:val="hps"/>
          <w:b/>
          <w:color w:val="222222"/>
        </w:rPr>
        <w:t>v minulosti využívaných</w:t>
      </w:r>
      <w:r w:rsidRPr="0030035D">
        <w:rPr>
          <w:b/>
          <w:color w:val="222222"/>
        </w:rPr>
        <w:t xml:space="preserve"> dotací </w:t>
      </w:r>
      <w:r w:rsidRPr="0030035D">
        <w:rPr>
          <w:rStyle w:val="hps"/>
          <w:b/>
          <w:color w:val="222222"/>
        </w:rPr>
        <w:t>na</w:t>
      </w:r>
      <w:r w:rsidRPr="0030035D">
        <w:rPr>
          <w:b/>
          <w:color w:val="222222"/>
        </w:rPr>
        <w:t xml:space="preserve"> </w:t>
      </w:r>
      <w:r w:rsidRPr="0030035D">
        <w:rPr>
          <w:rStyle w:val="hps"/>
          <w:b/>
          <w:color w:val="222222"/>
        </w:rPr>
        <w:t>revolvingové finanční nástroje</w:t>
      </w:r>
      <w:r w:rsidRPr="0030035D">
        <w:rPr>
          <w:b/>
          <w:color w:val="222222"/>
        </w:rPr>
        <w:t xml:space="preserve">, čímž se </w:t>
      </w:r>
      <w:r w:rsidRPr="0030035D">
        <w:rPr>
          <w:rStyle w:val="hps"/>
          <w:b/>
          <w:color w:val="222222"/>
        </w:rPr>
        <w:t>postupně</w:t>
      </w:r>
      <w:r w:rsidRPr="0030035D">
        <w:rPr>
          <w:b/>
          <w:color w:val="222222"/>
        </w:rPr>
        <w:t xml:space="preserve"> </w:t>
      </w:r>
      <w:r w:rsidRPr="0030035D">
        <w:rPr>
          <w:rStyle w:val="hps"/>
          <w:b/>
          <w:color w:val="222222"/>
        </w:rPr>
        <w:t>vzdaluje</w:t>
      </w:r>
      <w:r w:rsidRPr="0030035D">
        <w:rPr>
          <w:b/>
          <w:color w:val="222222"/>
        </w:rPr>
        <w:t xml:space="preserve"> </w:t>
      </w:r>
      <w:r w:rsidRPr="0030035D">
        <w:rPr>
          <w:rStyle w:val="hps"/>
          <w:b/>
          <w:color w:val="222222"/>
        </w:rPr>
        <w:t>závislosti na dotacích.</w:t>
      </w:r>
    </w:p>
    <w:p w:rsidR="006D67F1" w:rsidRDefault="006D67F1" w:rsidP="00847809">
      <w:pPr>
        <w:pStyle w:val="Heading4"/>
      </w:pPr>
      <w:r w:rsidRPr="0030035D">
        <w:t>Zvýšit využitelnost infrastruktury pro podnikání</w:t>
      </w:r>
      <w:r>
        <w:t xml:space="preserve"> (SC 2.3)</w:t>
      </w:r>
    </w:p>
    <w:p w:rsidR="006D67F1" w:rsidRDefault="006D67F1" w:rsidP="00847809"/>
    <w:p w:rsidR="006D67F1" w:rsidRDefault="006D67F1" w:rsidP="00847809">
      <w:r>
        <w:t xml:space="preserve">Dodavatel již ve zprávě specifikoval, že navrhuje finanční nástroj využívat pouze pro část specifického cíle, a to podporu projektů podnikatelské sféry. Neboť v případě samostatně poskytovaného zvýhodněného úvěru hrozí, že tento typ podpory nebude dostatečně motivační pro konečného příjemce, navrhuje dodavatel spolu s úvěrem poskytovat dotační složku do výše 30% způsobilých výdajů investice. Tato dotační podpora by měla vykompenzovat problém s tím, že pro investice do brownfields existuje blízký substitut, a to rozvoj podnikání na zelené louce a proto, že doba návratnosti může být blízkou 10 let, což je obecně považováno za break-event point motivovanosti žadatele usilovat o investici jako takovou. </w:t>
      </w:r>
    </w:p>
    <w:p w:rsidR="006D67F1" w:rsidRDefault="006D67F1" w:rsidP="00847809"/>
    <w:p w:rsidR="006D67F1" w:rsidRPr="005D75C7" w:rsidRDefault="006D67F1" w:rsidP="00847809">
      <w:r>
        <w:t xml:space="preserve">Navrhovaná dotační složka by měla pokrýt dodatečné náklady spojené především s úpravou pozemku do stavu tzv. zelené plochy, tedy tato podpora by měla být svázána především s úvodní fází projektu. </w:t>
      </w:r>
      <w:r w:rsidRPr="00C67960">
        <w:rPr>
          <w:b/>
        </w:rPr>
        <w:t>Tato dotační složka by měla být poskytována pouze projektům, které usilují o komplexní revitalizaci daného brownfieldu (doposud nijak nevyužívaných areálů) a neměla by být poskytována na projekty „prostších“ revitalizací nemovitostí (budov, kde již probíhá ekonomická aktivita žadatele).</w:t>
      </w:r>
      <w:r>
        <w:t xml:space="preserve"> Výše dotační složky by měla být rozdělena do tří pásem 10%/20%/30% a spojena s hodnotícími kritérii, které by určily výši, na kterou má projekt nárok. </w:t>
      </w:r>
    </w:p>
    <w:p w:rsidR="006D67F1" w:rsidRDefault="006D67F1" w:rsidP="00847809">
      <w:pPr>
        <w:pStyle w:val="Heading4"/>
      </w:pPr>
      <w:r w:rsidRPr="0030035D">
        <w:t>Zvýšit podíl výroby energie z obnovitelných zdrojů na hrubé konečné spotřebě ČR</w:t>
      </w:r>
      <w:r>
        <w:t xml:space="preserve"> (SC 3.1)</w:t>
      </w:r>
    </w:p>
    <w:p w:rsidR="006D67F1" w:rsidRDefault="006D67F1" w:rsidP="00847809"/>
    <w:p w:rsidR="006D67F1" w:rsidRDefault="006D67F1" w:rsidP="00847809">
      <w:r>
        <w:t>Dodavatel již ve zprávě specifikoval, že navrhuje finanční nástroj využívat pouze pro část specifického cíle, a to podporu projektů malých vodních elektráren. Neboť v případě samostatně poskytovaného zvýhodněného úvěru hrozí, že tento typ podpory nebude dostatečně motivační pro konečného příjemce, navrhuje dodavatel spolu s úvěrem poskytovat dotační složku do výše 20% způsobilých výdajů investice. Tato dotační podpora by měla vykompenzovat problém s tím, že s končícím obdobím dotování výkupní ceny energie z MVE by mohlo dojít k prudkému poklesu zájmu vhodných investorů i tyto investice. Obavu, že projekty by s omezenou veřejnou podporou nebyly vůbec realizovány, nebo pouze ve značně omezeném rozsahu, potvrzují i výsledky dotazníkového šetření Deloitte (viz samostatná kapitola) – pokles absorpčních kapacit by mohl být značný.</w:t>
      </w:r>
    </w:p>
    <w:p w:rsidR="006D67F1" w:rsidRDefault="006D67F1" w:rsidP="00847809"/>
    <w:p w:rsidR="006D67F1" w:rsidRPr="005D75C7" w:rsidRDefault="006D67F1" w:rsidP="00847809">
      <w:r>
        <w:t xml:space="preserve">Navrhovaná dotační složka by měla především „ztlumit“ změny spojené s ukončením poskytování dotační podpory na provozní výdaje MVE, tedy připravit podnikatele v této oblasti na budoucí přechod na plně tržní financování daných investic. </w:t>
      </w:r>
      <w:r w:rsidRPr="00CC468F">
        <w:rPr>
          <w:b/>
        </w:rPr>
        <w:t xml:space="preserve">Výše dotační složky by měla být rozdělena do </w:t>
      </w:r>
      <w:r>
        <w:rPr>
          <w:b/>
        </w:rPr>
        <w:t>dvou</w:t>
      </w:r>
      <w:r w:rsidRPr="00CC468F">
        <w:rPr>
          <w:b/>
        </w:rPr>
        <w:t xml:space="preserve"> pásem 10%/20%</w:t>
      </w:r>
      <w:r>
        <w:rPr>
          <w:b/>
        </w:rPr>
        <w:t xml:space="preserve"> </w:t>
      </w:r>
      <w:r w:rsidRPr="00CC468F">
        <w:rPr>
          <w:b/>
        </w:rPr>
        <w:t>a spojena s hodnotícími kritérii</w:t>
      </w:r>
      <w:r>
        <w:rPr>
          <w:b/>
        </w:rPr>
        <w:t xml:space="preserve"> (podle výše instalovaného výkonu)</w:t>
      </w:r>
      <w:r w:rsidRPr="00CC468F">
        <w:rPr>
          <w:b/>
        </w:rPr>
        <w:t>, které by určily výši, na kterou má projekt nárok.</w:t>
      </w:r>
    </w:p>
    <w:p w:rsidR="006D67F1" w:rsidRDefault="006D67F1" w:rsidP="00847809">
      <w:pPr>
        <w:pStyle w:val="Heading4"/>
      </w:pPr>
      <w:r>
        <w:t>Zvýšit energetickou účinnost podnikatelského sektoru a zvýšit využívání energetických služeb (SC 3.2)</w:t>
      </w:r>
    </w:p>
    <w:p w:rsidR="006D67F1" w:rsidRDefault="006D67F1" w:rsidP="00847809"/>
    <w:p w:rsidR="006D67F1" w:rsidRDefault="006D67F1" w:rsidP="00847809">
      <w:r>
        <w:t>Neboť v případě samostatně poskytovaného zvýhodněného úvěru hrozí, že tento typ podpory nebude dostatečně motivační pro konečného příjemce, navrhujeme spolu s úvěrem poskytovat dotační složku do výše 30% způsobilých výdajů investice. Tato dotační složka by měla motivovat příjemce k provádění komplexních opatření na zvýšení energetické účinnosti. Obavu, že projekty by s omezenou veřejnou podporou by nebyly vůbec realizovány, nebo pouze ve značně omezeném rozsahu, potvrzují i výsledky dotazníkového šetření Deloitte – pokles absorpčních kapacit by mohl být značný.</w:t>
      </w:r>
    </w:p>
    <w:p w:rsidR="006D67F1" w:rsidRDefault="006D67F1" w:rsidP="00847809"/>
    <w:p w:rsidR="006D67F1" w:rsidRPr="00FB300D" w:rsidRDefault="006D67F1" w:rsidP="00847809">
      <w:r w:rsidRPr="00CC468F">
        <w:rPr>
          <w:b/>
        </w:rPr>
        <w:t xml:space="preserve">Výše dotační složky by měla být rozdělena do </w:t>
      </w:r>
      <w:r>
        <w:rPr>
          <w:b/>
        </w:rPr>
        <w:t xml:space="preserve">tří </w:t>
      </w:r>
      <w:r w:rsidRPr="00CC468F">
        <w:rPr>
          <w:b/>
        </w:rPr>
        <w:t>pásem 10%/20%</w:t>
      </w:r>
      <w:r>
        <w:rPr>
          <w:b/>
        </w:rPr>
        <w:t xml:space="preserve">/30% </w:t>
      </w:r>
      <w:r w:rsidRPr="00CC468F">
        <w:rPr>
          <w:b/>
        </w:rPr>
        <w:t>a spojena s hodnotícími kritérii</w:t>
      </w:r>
      <w:r>
        <w:rPr>
          <w:b/>
        </w:rPr>
        <w:t xml:space="preserve"> (uspořená energie)</w:t>
      </w:r>
      <w:r w:rsidRPr="00CC468F">
        <w:rPr>
          <w:b/>
        </w:rPr>
        <w:t xml:space="preserve">, které </w:t>
      </w:r>
      <w:r>
        <w:rPr>
          <w:b/>
        </w:rPr>
        <w:t>určí</w:t>
      </w:r>
      <w:r w:rsidRPr="00CC468F">
        <w:rPr>
          <w:b/>
        </w:rPr>
        <w:t xml:space="preserve"> výši, na kterou má projekt nárok.</w:t>
      </w:r>
    </w:p>
    <w:p w:rsidR="006D67F1" w:rsidRDefault="006D67F1" w:rsidP="00847809">
      <w:pPr>
        <w:pStyle w:val="Heading4"/>
      </w:pPr>
      <w:r w:rsidRPr="0030035D">
        <w:t>Zvýšit účinnost soustav zásobování teplem</w:t>
      </w:r>
      <w:r>
        <w:t xml:space="preserve"> (SC 3.5)</w:t>
      </w:r>
    </w:p>
    <w:p w:rsidR="006D67F1" w:rsidRDefault="006D67F1" w:rsidP="00847809">
      <w:r>
        <w:t>Dodavatel již ve zprávě specifikoval, že navrhuje finanční nástroj využívat pouze pro část specifického cíle, a to podporu projektů výstavby</w:t>
      </w:r>
      <w:r w:rsidRPr="00D03ACF">
        <w:t xml:space="preserve"> zdrojů kombinované výroby elektřiny a tepla</w:t>
      </w:r>
      <w:r>
        <w:t xml:space="preserve"> (KVET). Neboť v případě samostatně poskytovaného zvýhodněného úvěru hrozí, že tento typ podpory nebude dostatečně motivační pro konečného příjemce, navrhuje dodavatel spolu s úvěrem poskytovat dotační složku do výše 30% způsobilých výdajů investice. Tato dotační podpora by měla vykompenzovat problém s tím, že s rostoucí vzdáleností KVET od potenciálního odběrného místa klesá ekonomická výhodnost, klesá i zájem konečných příjemců tento typ projektů realizovat. Obavu, že projekty by s omezenou veřejnou podporou nebyly vůbec realizovány, nebo pouze ve značně omezeném rozsahu, potvrzují i výsledky dotazníkového šetření Deloitte (viz samostatná kapitola) – pokles absorpčních kapacit by mohl být značný.</w:t>
      </w:r>
    </w:p>
    <w:p w:rsidR="006D67F1" w:rsidRDefault="006D67F1" w:rsidP="00847809"/>
    <w:p w:rsidR="006D67F1" w:rsidRPr="005D75C7" w:rsidRDefault="006D67F1" w:rsidP="00847809">
      <w:r>
        <w:t xml:space="preserve">Navrhovaná dotační složka by měla především cílit na kompenzaci nižší ekonomické návratnosti projektu v lokalitách, kde je větší vzdálenost mezi potenciálně vystaveným KVET a odběrným místem. </w:t>
      </w:r>
      <w:r w:rsidRPr="00CC468F">
        <w:rPr>
          <w:b/>
        </w:rPr>
        <w:t xml:space="preserve">Výše dotační složky by měla být rozdělena do </w:t>
      </w:r>
      <w:r>
        <w:rPr>
          <w:b/>
        </w:rPr>
        <w:t>tří</w:t>
      </w:r>
      <w:r w:rsidRPr="00CC468F">
        <w:rPr>
          <w:b/>
        </w:rPr>
        <w:t xml:space="preserve"> pásem 10%/20%</w:t>
      </w:r>
      <w:r>
        <w:rPr>
          <w:b/>
        </w:rPr>
        <w:t xml:space="preserve">/30% </w:t>
      </w:r>
      <w:r w:rsidRPr="00CC468F">
        <w:rPr>
          <w:b/>
        </w:rPr>
        <w:t>a spojena s hodnotícími kritérii</w:t>
      </w:r>
      <w:r>
        <w:rPr>
          <w:b/>
        </w:rPr>
        <w:t xml:space="preserve"> (uspořená energie)</w:t>
      </w:r>
      <w:r w:rsidRPr="00CC468F">
        <w:rPr>
          <w:b/>
        </w:rPr>
        <w:t>, které by určily v</w:t>
      </w:r>
      <w:r>
        <w:rPr>
          <w:b/>
        </w:rPr>
        <w:t>ýši, na kterou má projekt nárok právě v závislosti na lokalitě, kde by projekt měl být realizován (vazba na hustotu osídlení a vzdálenost mezi KVET a odběrným místem).</w:t>
      </w:r>
    </w:p>
    <w:p w:rsidR="006D67F1" w:rsidRPr="00847809" w:rsidRDefault="006D67F1" w:rsidP="00847809"/>
    <w:p w:rsidR="006D67F1" w:rsidRPr="009973DB" w:rsidRDefault="006D67F1" w:rsidP="0010631E">
      <w:pPr>
        <w:pStyle w:val="Heading3"/>
      </w:pPr>
      <w:r w:rsidRPr="009973DB">
        <w:t>Regionální dimenze a integrované přístupy</w:t>
      </w:r>
      <w:bookmarkEnd w:id="1424"/>
      <w:r w:rsidRPr="009973DB">
        <w:t xml:space="preserve"> </w:t>
      </w:r>
    </w:p>
    <w:p w:rsidR="006D67F1" w:rsidRPr="009973DB" w:rsidRDefault="006D67F1" w:rsidP="0010631E">
      <w:r w:rsidRPr="009973DB">
        <w:t>Regionální dimenzi podpory finančních nástrojů představuje prioritní orientace finančního nástroje SC 2.3 na revitalizaci brownfields v Hospodářsky problémových regionech a území s vysokou mírou nezaměstnanosti v oblastech Ústeckého a Moravskoslezského kraje, které jsou nejvíce zatíženy pozůstatky po dřívější průmyslové činnosti v podobě vysokého počtu brownfield lokalit a zároveň jde o regiony s vysokou nezaměstnaností a dlouhodobými strukturálními problémy.</w:t>
      </w:r>
    </w:p>
    <w:p w:rsidR="006D67F1" w:rsidRPr="009973DB" w:rsidRDefault="006D67F1" w:rsidP="0010631E">
      <w:pPr>
        <w:pStyle w:val="Heading3"/>
      </w:pPr>
      <w:bookmarkStart w:id="1425" w:name="_Toc417682951"/>
      <w:r w:rsidRPr="009973DB">
        <w:t>Horizontální principy</w:t>
      </w:r>
      <w:bookmarkEnd w:id="1425"/>
    </w:p>
    <w:p w:rsidR="006D67F1" w:rsidRPr="009973DB" w:rsidRDefault="006D67F1" w:rsidP="0010631E">
      <w:pPr>
        <w:pStyle w:val="Heading3"/>
        <w:numPr>
          <w:ilvl w:val="0"/>
          <w:numId w:val="0"/>
        </w:numPr>
        <w:rPr>
          <w:rFonts w:ascii="Calibri" w:hAnsi="Calibri"/>
          <w:bCs w:val="0"/>
          <w:color w:val="auto"/>
          <w:sz w:val="22"/>
        </w:rPr>
      </w:pPr>
      <w:bookmarkStart w:id="1426" w:name="_Toc417682952"/>
      <w:r w:rsidRPr="009973DB">
        <w:rPr>
          <w:rFonts w:ascii="Calibri" w:hAnsi="Calibri"/>
          <w:bCs w:val="0"/>
          <w:color w:val="auto"/>
          <w:sz w:val="22"/>
        </w:rPr>
        <w:t>Udržitelný rozvoj</w:t>
      </w:r>
      <w:bookmarkEnd w:id="1426"/>
    </w:p>
    <w:p w:rsidR="006D67F1" w:rsidRPr="009973DB" w:rsidRDefault="006D67F1" w:rsidP="0010631E">
      <w:pPr>
        <w:pStyle w:val="Heading3"/>
        <w:numPr>
          <w:ilvl w:val="0"/>
          <w:numId w:val="0"/>
        </w:numPr>
        <w:rPr>
          <w:rFonts w:ascii="Calibri" w:hAnsi="Calibri"/>
          <w:b w:val="0"/>
          <w:bCs w:val="0"/>
          <w:color w:val="auto"/>
          <w:sz w:val="22"/>
        </w:rPr>
      </w:pPr>
      <w:bookmarkStart w:id="1427" w:name="_Toc417682953"/>
      <w:r w:rsidRPr="009973DB">
        <w:rPr>
          <w:rFonts w:ascii="Calibri" w:hAnsi="Calibri"/>
          <w:b w:val="0"/>
          <w:bCs w:val="0"/>
          <w:color w:val="auto"/>
          <w:sz w:val="22"/>
        </w:rPr>
        <w:t>Udržitelný rozvoj je takový rozvoj, který umožňuje zlepšování životní úrovně a blahobytu lidí v mezích kapacity ekosystémů při zachování přírodních hodnot a biologické rozmanitosti pro současné a příští generace. Dle čl. 8 Obecného nařízení mají členské státy a Komise při přípravě a provádění smluv o partnerství a programů zajistit podporu požadavků na ochranu životního prostředí, účinného využívání zdrojů, opatření ke zmírňování změny klimatu a přizpůsobení se této změně, odolnosti proti katastrofám a předcházení rizikům. Stav v jednotlivých oblastech udržitelného rozvoje v ČR je sledován pomocí sady indikátorů.</w:t>
      </w:r>
      <w:bookmarkEnd w:id="1427"/>
    </w:p>
    <w:p w:rsidR="006D67F1" w:rsidRPr="009973DB" w:rsidRDefault="006D67F1" w:rsidP="0010631E">
      <w:pPr>
        <w:pStyle w:val="Heading3"/>
        <w:numPr>
          <w:ilvl w:val="0"/>
          <w:numId w:val="0"/>
        </w:numPr>
        <w:rPr>
          <w:rFonts w:ascii="Calibri" w:hAnsi="Calibri"/>
          <w:b w:val="0"/>
          <w:bCs w:val="0"/>
          <w:color w:val="auto"/>
          <w:sz w:val="22"/>
        </w:rPr>
      </w:pPr>
      <w:bookmarkStart w:id="1428" w:name="_Toc417682954"/>
      <w:r w:rsidRPr="009973DB">
        <w:rPr>
          <w:rFonts w:ascii="Calibri" w:hAnsi="Calibri"/>
          <w:b w:val="0"/>
          <w:bCs w:val="0"/>
          <w:color w:val="auto"/>
          <w:sz w:val="22"/>
        </w:rPr>
        <w:t>Povinnost respektovat udržitelný rozvoj bude stanovena již ve specifikaci podmínek podpory pro konečné příjemce, které budou obsahovat část týkající se horizontálních ukazatelů předkládaného projektu. Dopady na životní prostředí budou posuzovány zejména během hodnocení intervencí zahrnujících stavební práce, nákup technologií, přístrojů, zařízení, tj. takových, u kterých je pravděpodobnost dopadu na životní prostředí či efektivní využívání zdrojů (zejména energetických) vysoká, investice v rámci realizace takovýchto intervencí budou muset splňovat nejvyšší standardy. Zásadně tedy bude platit, že v rámci operačního programu a implementace jeho jednotlivých prioritních os nebudou podporovány žádné projekty, které by negativně ovlivňovaly udržitelný rozvoj. Dodržování zásad udržitelného rozvoje bude vyžadováno na úrovni každého projektu, budou posuzovány v rámci hodnocení přijatelnosti projektu.</w:t>
      </w:r>
      <w:bookmarkEnd w:id="1428"/>
    </w:p>
    <w:p w:rsidR="006D67F1" w:rsidRPr="009973DB" w:rsidRDefault="006D67F1" w:rsidP="0010631E">
      <w:pPr>
        <w:pStyle w:val="Heading3"/>
        <w:numPr>
          <w:ilvl w:val="0"/>
          <w:numId w:val="0"/>
        </w:numPr>
        <w:rPr>
          <w:rFonts w:ascii="Calibri" w:hAnsi="Calibri"/>
          <w:bCs w:val="0"/>
          <w:color w:val="auto"/>
          <w:sz w:val="22"/>
        </w:rPr>
      </w:pPr>
      <w:bookmarkStart w:id="1429" w:name="_Toc417682955"/>
      <w:r w:rsidRPr="009973DB">
        <w:rPr>
          <w:rFonts w:ascii="Calibri" w:hAnsi="Calibri"/>
          <w:bCs w:val="0"/>
          <w:color w:val="auto"/>
          <w:sz w:val="22"/>
        </w:rPr>
        <w:t>Rovné příležitosti a zákaz diskriminace</w:t>
      </w:r>
      <w:bookmarkEnd w:id="1429"/>
    </w:p>
    <w:p w:rsidR="006D67F1" w:rsidRPr="009973DB" w:rsidRDefault="006D67F1" w:rsidP="0010631E">
      <w:pPr>
        <w:pStyle w:val="Heading3"/>
        <w:numPr>
          <w:ilvl w:val="0"/>
          <w:numId w:val="0"/>
        </w:numPr>
        <w:rPr>
          <w:rFonts w:ascii="Calibri" w:hAnsi="Calibri"/>
          <w:b w:val="0"/>
          <w:bCs w:val="0"/>
          <w:color w:val="auto"/>
          <w:sz w:val="22"/>
        </w:rPr>
      </w:pPr>
      <w:bookmarkStart w:id="1430" w:name="_Toc417682956"/>
      <w:r w:rsidRPr="009973DB">
        <w:rPr>
          <w:rFonts w:ascii="Calibri" w:hAnsi="Calibri"/>
          <w:b w:val="0"/>
          <w:bCs w:val="0"/>
          <w:color w:val="auto"/>
          <w:sz w:val="22"/>
        </w:rPr>
        <w:t>Na základě čl. 7 Obecného nařízení přijmou členské státy a Komise vhodná opatření, aby během přípravy a provádění programů nedocházelo k diskriminaci na základě pohlaví, rasového nebo etnického původu, náboženského vyznání nebo víry, zdravotního postižení, věku nebo sexuální orientace. Horizontální téma rovné příležitosti a ochrana před diskriminací slouží k dosažení cíle sociální spravedlnosti a soudržnosti a zakládá se na podpoře sociálního začlenění, dodržování základních lidských práv a zachování kulturní rozmanitosti.</w:t>
      </w:r>
      <w:bookmarkEnd w:id="1430"/>
    </w:p>
    <w:p w:rsidR="006D67F1" w:rsidRPr="009973DB" w:rsidRDefault="006D67F1" w:rsidP="0010631E">
      <w:pPr>
        <w:pStyle w:val="Heading3"/>
        <w:numPr>
          <w:ilvl w:val="0"/>
          <w:numId w:val="0"/>
        </w:numPr>
        <w:rPr>
          <w:rFonts w:ascii="Calibri" w:hAnsi="Calibri"/>
          <w:b w:val="0"/>
          <w:bCs w:val="0"/>
          <w:color w:val="auto"/>
          <w:sz w:val="22"/>
        </w:rPr>
      </w:pPr>
      <w:bookmarkStart w:id="1431" w:name="_Toc417682957"/>
      <w:r w:rsidRPr="009973DB">
        <w:rPr>
          <w:rFonts w:ascii="Calibri" w:hAnsi="Calibri"/>
          <w:b w:val="0"/>
          <w:bCs w:val="0"/>
          <w:color w:val="auto"/>
          <w:sz w:val="22"/>
        </w:rPr>
        <w:t>Zákaz diskriminace v souladu s českým i evropským právem a podpora rovných příležitostí jsou základními principy realizace OP PIK a budou respektovány a podporovány ve všech prioritních osách a investičních prioritách. Při realizaci finančních nástrojů OP PIK bude brán zřetel na příspěvek k rovnému zacházení, aby měly všechny sociální skupiny stejný přístup k čerpání prostředků EFRR.</w:t>
      </w:r>
      <w:bookmarkEnd w:id="1431"/>
      <w:r w:rsidRPr="009973DB">
        <w:rPr>
          <w:rFonts w:ascii="Calibri" w:hAnsi="Calibri"/>
          <w:b w:val="0"/>
          <w:bCs w:val="0"/>
          <w:color w:val="auto"/>
          <w:sz w:val="22"/>
        </w:rPr>
        <w:t xml:space="preserve"> </w:t>
      </w:r>
    </w:p>
    <w:p w:rsidR="006D67F1" w:rsidRPr="009973DB" w:rsidRDefault="006D67F1" w:rsidP="0010631E">
      <w:pPr>
        <w:pStyle w:val="Heading3"/>
        <w:numPr>
          <w:ilvl w:val="0"/>
          <w:numId w:val="0"/>
        </w:numPr>
        <w:rPr>
          <w:rFonts w:ascii="Calibri" w:hAnsi="Calibri"/>
          <w:b w:val="0"/>
          <w:bCs w:val="0"/>
          <w:color w:val="auto"/>
          <w:sz w:val="22"/>
        </w:rPr>
      </w:pPr>
      <w:bookmarkStart w:id="1432" w:name="_Toc417682958"/>
      <w:r w:rsidRPr="009973DB">
        <w:rPr>
          <w:rFonts w:ascii="Calibri" w:hAnsi="Calibri"/>
          <w:b w:val="0"/>
          <w:bCs w:val="0"/>
          <w:color w:val="auto"/>
          <w:sz w:val="22"/>
        </w:rPr>
        <w:t>Stejně jako u udržitelného rozvoje bude stanovena podmínka respektovat rovné příležitosti a rovné zacházení již ve specifikaci podmínek k poskytnutí podpory v rámci jednotlivých subprogramů podpory. V rámci prioritní osy 2, specifického cíle 2.1 budou zvýhodňovány projekty podnikatelů, které realizací projektu prokáží vytvoření a udržitelnost nových pracovních míst a tím přispějí k zaměstnatelnosti osob z ohrožených skupin (osoby se zdravotním postižením, matky s dětmi a další pečující osoby, senioři, příslušníci etnických menšin, včetně romské menšiny, cizinci, atd.).</w:t>
      </w:r>
      <w:bookmarkEnd w:id="1432"/>
    </w:p>
    <w:p w:rsidR="006D67F1" w:rsidRPr="009973DB" w:rsidRDefault="006D67F1" w:rsidP="0010631E">
      <w:pPr>
        <w:pStyle w:val="Heading3"/>
        <w:numPr>
          <w:ilvl w:val="0"/>
          <w:numId w:val="0"/>
        </w:numPr>
        <w:rPr>
          <w:rFonts w:ascii="Calibri" w:hAnsi="Calibri"/>
          <w:b w:val="0"/>
          <w:bCs w:val="0"/>
          <w:color w:val="auto"/>
          <w:sz w:val="22"/>
        </w:rPr>
      </w:pPr>
      <w:bookmarkStart w:id="1433" w:name="_Toc417682959"/>
      <w:r w:rsidRPr="009973DB">
        <w:rPr>
          <w:rFonts w:ascii="Calibri" w:hAnsi="Calibri"/>
          <w:b w:val="0"/>
          <w:bCs w:val="0"/>
          <w:color w:val="auto"/>
          <w:sz w:val="22"/>
        </w:rPr>
        <w:t>Vzhledem k zaměření OP PIK (podpora podnikání, inovací v podnikatelském sektoru, energetické úspory, ICT infrastruktury) nemá žádné speciální programy zaměřené na konkrétní znevýhodněné skupiny. Tato oblast je řešena jinými operačními programy, využívajícími zejména prostředků Evropského sociálního fondu.</w:t>
      </w:r>
      <w:bookmarkEnd w:id="1433"/>
    </w:p>
    <w:p w:rsidR="006D67F1" w:rsidRPr="009973DB" w:rsidRDefault="006D67F1" w:rsidP="0010631E">
      <w:pPr>
        <w:pStyle w:val="Heading3"/>
        <w:numPr>
          <w:ilvl w:val="0"/>
          <w:numId w:val="0"/>
        </w:numPr>
        <w:rPr>
          <w:rFonts w:ascii="Calibri" w:hAnsi="Calibri"/>
          <w:bCs w:val="0"/>
          <w:color w:val="auto"/>
          <w:sz w:val="22"/>
        </w:rPr>
      </w:pPr>
      <w:bookmarkStart w:id="1434" w:name="_Toc417682960"/>
      <w:r w:rsidRPr="009973DB">
        <w:rPr>
          <w:rFonts w:ascii="Calibri" w:hAnsi="Calibri"/>
          <w:bCs w:val="0"/>
          <w:color w:val="auto"/>
          <w:sz w:val="22"/>
        </w:rPr>
        <w:t>Rovnost mezi muži a ženami</w:t>
      </w:r>
      <w:bookmarkEnd w:id="1434"/>
    </w:p>
    <w:p w:rsidR="006D67F1" w:rsidRPr="009973DB" w:rsidRDefault="006D67F1" w:rsidP="0010631E">
      <w:pPr>
        <w:pStyle w:val="Heading3"/>
        <w:numPr>
          <w:ilvl w:val="0"/>
          <w:numId w:val="0"/>
        </w:numPr>
        <w:rPr>
          <w:rFonts w:ascii="Calibri" w:hAnsi="Calibri"/>
          <w:b w:val="0"/>
          <w:bCs w:val="0"/>
          <w:color w:val="auto"/>
          <w:sz w:val="22"/>
        </w:rPr>
      </w:pPr>
      <w:bookmarkStart w:id="1435" w:name="_Toc417682961"/>
      <w:r w:rsidRPr="009973DB">
        <w:rPr>
          <w:rFonts w:ascii="Calibri" w:hAnsi="Calibri"/>
          <w:b w:val="0"/>
          <w:bCs w:val="0"/>
          <w:color w:val="auto"/>
          <w:sz w:val="22"/>
        </w:rPr>
        <w:t>Horizontální téma rovnost žen a mužů předpokládá čl. 7 Obecného nařízení. Dle tohoto článku členské státy a Komise zajistí podporu rovnosti žen a mužů a začlenění z hlediska rovnosti pohlaví při přípravě a provádění programů.</w:t>
      </w:r>
      <w:bookmarkEnd w:id="1435"/>
    </w:p>
    <w:p w:rsidR="006D67F1" w:rsidRPr="009973DB" w:rsidRDefault="006D67F1" w:rsidP="0010631E">
      <w:pPr>
        <w:pStyle w:val="Heading3"/>
        <w:numPr>
          <w:ilvl w:val="0"/>
          <w:numId w:val="0"/>
        </w:numPr>
        <w:rPr>
          <w:rFonts w:ascii="Calibri" w:hAnsi="Calibri"/>
          <w:b w:val="0"/>
          <w:bCs w:val="0"/>
          <w:color w:val="auto"/>
          <w:sz w:val="22"/>
        </w:rPr>
      </w:pPr>
      <w:bookmarkStart w:id="1436" w:name="_Toc417682962"/>
      <w:r w:rsidRPr="009973DB">
        <w:rPr>
          <w:rFonts w:ascii="Calibri" w:hAnsi="Calibri"/>
          <w:b w:val="0"/>
          <w:bCs w:val="0"/>
          <w:color w:val="auto"/>
          <w:sz w:val="22"/>
        </w:rPr>
        <w:t>Indikátory na úrovni programu a specifických cílů, které mají přímou vazbu na respektování rovných příležitostí (např. Počet nově vytvořených pracovních míst) budou sledovány v členění na muže a ženy.</w:t>
      </w:r>
      <w:bookmarkEnd w:id="1436"/>
    </w:p>
    <w:p w:rsidR="006D67F1" w:rsidRPr="009973DB" w:rsidRDefault="006D67F1" w:rsidP="0010631E"/>
    <w:p w:rsidR="006D67F1" w:rsidRPr="009973DB" w:rsidRDefault="006D67F1" w:rsidP="0010631E">
      <w:pPr>
        <w:pStyle w:val="Heading2"/>
      </w:pPr>
      <w:bookmarkStart w:id="1437" w:name="_Toc417682963"/>
      <w:r w:rsidRPr="009973DB">
        <w:t>Přezkoumatelnost závěrů předběžného posouzení</w:t>
      </w:r>
      <w:bookmarkEnd w:id="1437"/>
    </w:p>
    <w:p w:rsidR="006D67F1" w:rsidRPr="009973DB" w:rsidRDefault="006D67F1" w:rsidP="0010631E">
      <w:r w:rsidRPr="009973DB">
        <w:t xml:space="preserve">Řídící orgán,příjemce, finanční zprostředkovatel, investiční rada finančního nástroje nebo provedená roční, </w:t>
      </w:r>
      <w:r w:rsidRPr="009973DB">
        <w:rPr>
          <w:i/>
        </w:rPr>
        <w:t>ad hoc</w:t>
      </w:r>
      <w:r w:rsidRPr="009973DB">
        <w:t xml:space="preserve">  či mid-term evaluace mohou na základě odlišného vývoje od předpokladů uvedených v tomto předběžném posouzení navrhnout jeho revizi.</w:t>
      </w:r>
    </w:p>
    <w:p w:rsidR="006D67F1" w:rsidRPr="009973DB" w:rsidRDefault="006D67F1" w:rsidP="0010631E"/>
    <w:p w:rsidR="006D67F1" w:rsidRPr="009973DB" w:rsidRDefault="006D67F1" w:rsidP="0010631E">
      <w:r w:rsidRPr="009973DB">
        <w:t>Řídicí orgán následně usoudí, zda předběžné posouzení vystihuje aktuální podmínky na trhu v době provádění a provede případnou aktualizaci.</w:t>
      </w:r>
    </w:p>
    <w:p w:rsidR="006D67F1" w:rsidRPr="009973DB" w:rsidRDefault="006D67F1" w:rsidP="0010631E"/>
    <w:p w:rsidR="006D67F1" w:rsidRPr="009973DB" w:rsidRDefault="006D67F1" w:rsidP="006F771D"/>
    <w:p w:rsidR="006D67F1" w:rsidRPr="009973DB" w:rsidRDefault="006D67F1" w:rsidP="006F771D"/>
    <w:p w:rsidR="006D67F1" w:rsidRPr="009973DB" w:rsidRDefault="006D67F1" w:rsidP="00FA5A53">
      <w:pPr>
        <w:pStyle w:val="Heading1"/>
      </w:pPr>
      <w:r w:rsidRPr="009973DB">
        <w:rPr>
          <w:b w:val="0"/>
          <w:bCs w:val="0"/>
        </w:rPr>
        <w:br w:type="page"/>
      </w:r>
      <w:bookmarkStart w:id="1438" w:name="_Toc416909783"/>
      <w:bookmarkStart w:id="1439" w:name="_Toc417545164"/>
      <w:bookmarkStart w:id="1440" w:name="_Toc416909784"/>
      <w:bookmarkStart w:id="1441" w:name="_Toc417545165"/>
      <w:bookmarkStart w:id="1442" w:name="_Toc416909785"/>
      <w:bookmarkStart w:id="1443" w:name="_Toc417545166"/>
      <w:bookmarkStart w:id="1444" w:name="_Toc416909786"/>
      <w:bookmarkStart w:id="1445" w:name="_Toc417545167"/>
      <w:bookmarkStart w:id="1446" w:name="_Toc416909788"/>
      <w:bookmarkStart w:id="1447" w:name="_Toc417545169"/>
      <w:bookmarkStart w:id="1448" w:name="_Toc416909789"/>
      <w:bookmarkStart w:id="1449" w:name="_Toc417545170"/>
      <w:bookmarkStart w:id="1450" w:name="_Toc416909793"/>
      <w:bookmarkStart w:id="1451" w:name="_Toc417545174"/>
      <w:bookmarkStart w:id="1452" w:name="_Toc416909794"/>
      <w:bookmarkStart w:id="1453" w:name="_Toc417545175"/>
      <w:bookmarkStart w:id="1454" w:name="_Toc416909796"/>
      <w:bookmarkStart w:id="1455" w:name="_Toc417545177"/>
      <w:bookmarkStart w:id="1456" w:name="_Toc416909797"/>
      <w:bookmarkStart w:id="1457" w:name="_Toc417545178"/>
      <w:bookmarkStart w:id="1458" w:name="_Toc416909798"/>
      <w:bookmarkStart w:id="1459" w:name="_Toc417545179"/>
      <w:bookmarkStart w:id="1460" w:name="_Toc416909799"/>
      <w:bookmarkStart w:id="1461" w:name="_Toc417545180"/>
      <w:bookmarkStart w:id="1462" w:name="_Toc416909801"/>
      <w:bookmarkStart w:id="1463" w:name="_Toc417545182"/>
      <w:bookmarkStart w:id="1464" w:name="_Toc416909807"/>
      <w:bookmarkStart w:id="1465" w:name="_Toc417545188"/>
      <w:bookmarkStart w:id="1466" w:name="_Toc416909808"/>
      <w:bookmarkStart w:id="1467" w:name="_Toc417545189"/>
      <w:bookmarkStart w:id="1468" w:name="_Toc416909809"/>
      <w:bookmarkStart w:id="1469" w:name="_Toc417545190"/>
      <w:bookmarkStart w:id="1470" w:name="_Toc416909810"/>
      <w:bookmarkStart w:id="1471" w:name="_Toc417545191"/>
      <w:bookmarkStart w:id="1472" w:name="_Toc416384134"/>
      <w:bookmarkStart w:id="1473" w:name="_Toc416384135"/>
      <w:bookmarkStart w:id="1474" w:name="_Toc416448085"/>
      <w:bookmarkStart w:id="1475" w:name="_Toc416384136"/>
      <w:bookmarkStart w:id="1476" w:name="_Toc416448086"/>
      <w:bookmarkStart w:id="1477" w:name="_Toc416384137"/>
      <w:bookmarkStart w:id="1478" w:name="_Toc416448087"/>
      <w:bookmarkStart w:id="1479" w:name="_Toc416384138"/>
      <w:bookmarkStart w:id="1480" w:name="_Toc416448088"/>
      <w:bookmarkStart w:id="1481" w:name="_Toc416384139"/>
      <w:bookmarkStart w:id="1482" w:name="_Toc416448089"/>
      <w:bookmarkStart w:id="1483" w:name="_Toc416384140"/>
      <w:bookmarkStart w:id="1484" w:name="_Toc416448090"/>
      <w:bookmarkStart w:id="1485" w:name="_Toc416384141"/>
      <w:bookmarkStart w:id="1486" w:name="_Toc416448091"/>
      <w:bookmarkStart w:id="1487" w:name="_Toc416384142"/>
      <w:bookmarkStart w:id="1488" w:name="_Toc416448092"/>
      <w:bookmarkStart w:id="1489" w:name="_Toc416384143"/>
      <w:bookmarkStart w:id="1490" w:name="_Toc416448093"/>
      <w:bookmarkStart w:id="1491" w:name="_Toc416384144"/>
      <w:bookmarkStart w:id="1492" w:name="_Toc416448094"/>
      <w:bookmarkStart w:id="1493" w:name="_Toc416384145"/>
      <w:bookmarkStart w:id="1494" w:name="_Toc416448095"/>
      <w:bookmarkStart w:id="1495" w:name="_Toc416384147"/>
      <w:bookmarkStart w:id="1496" w:name="_Toc416448097"/>
      <w:bookmarkStart w:id="1497" w:name="_Toc416909825"/>
      <w:bookmarkStart w:id="1498" w:name="_Toc417545206"/>
      <w:bookmarkStart w:id="1499" w:name="_Toc416909828"/>
      <w:bookmarkStart w:id="1500" w:name="_Toc417545209"/>
      <w:bookmarkStart w:id="1501" w:name="_Toc416909850"/>
      <w:bookmarkStart w:id="1502" w:name="_Toc417545231"/>
      <w:bookmarkStart w:id="1503" w:name="_Toc416909881"/>
      <w:bookmarkStart w:id="1504" w:name="_Toc417545262"/>
      <w:bookmarkStart w:id="1505" w:name="_Toc416909882"/>
      <w:bookmarkStart w:id="1506" w:name="_Toc417545263"/>
      <w:bookmarkStart w:id="1507" w:name="_Toc416909883"/>
      <w:bookmarkStart w:id="1508" w:name="_Toc417545264"/>
      <w:bookmarkStart w:id="1509" w:name="_Toc416909949"/>
      <w:bookmarkStart w:id="1510" w:name="_Toc417545330"/>
      <w:bookmarkStart w:id="1511" w:name="_Toc417682964"/>
      <w:bookmarkEnd w:id="1418"/>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sidRPr="009973DB">
        <w:t>Technická příloha</w:t>
      </w:r>
      <w:bookmarkEnd w:id="1511"/>
    </w:p>
    <w:p w:rsidR="006D67F1" w:rsidRPr="009973DB" w:rsidRDefault="006D67F1" w:rsidP="00FA5A53">
      <w:pPr>
        <w:pStyle w:val="Heading2"/>
      </w:pPr>
      <w:bookmarkStart w:id="1512" w:name="_Toc417682965"/>
      <w:r w:rsidRPr="009973DB">
        <w:t>Dotazníková šetření</w:t>
      </w:r>
      <w:bookmarkEnd w:id="1512"/>
    </w:p>
    <w:p w:rsidR="006D67F1" w:rsidRPr="009973DB" w:rsidRDefault="006D67F1" w:rsidP="00FA5A53">
      <w:pPr>
        <w:pStyle w:val="Heading3"/>
      </w:pPr>
      <w:bookmarkStart w:id="1513" w:name="_Toc417682966"/>
      <w:r w:rsidRPr="009973DB">
        <w:t>Základní informace o provedených dotazníkových šetřeních</w:t>
      </w:r>
      <w:bookmarkEnd w:id="1513"/>
    </w:p>
    <w:p w:rsidR="006D67F1" w:rsidRPr="009973DB" w:rsidRDefault="006D67F1" w:rsidP="00FA5A53">
      <w:r w:rsidRPr="009973DB">
        <w:t>Pro podporu a zpřesnění analytických i návrhových závěrů využil dodavatel instrumentu dotazníkového šetření, kdy dvě šetření se snažila především:</w:t>
      </w:r>
    </w:p>
    <w:p w:rsidR="006D67F1" w:rsidRPr="009973DB" w:rsidRDefault="006D67F1" w:rsidP="00FA5A53">
      <w:pPr>
        <w:pStyle w:val="ListParagraph"/>
        <w:numPr>
          <w:ilvl w:val="0"/>
          <w:numId w:val="56"/>
        </w:numPr>
        <w:overflowPunct/>
        <w:autoSpaceDE/>
        <w:autoSpaceDN/>
        <w:adjustRightInd/>
        <w:spacing w:after="120"/>
        <w:textAlignment w:val="auto"/>
      </w:pPr>
      <w:r w:rsidRPr="009973DB">
        <w:t>Zmapovat zkušenosti respondentů s minulými investičními aktivitami, s důrazem na podmínky a dostupnost externího financování;</w:t>
      </w:r>
    </w:p>
    <w:p w:rsidR="006D67F1" w:rsidRPr="009973DB" w:rsidRDefault="006D67F1" w:rsidP="00FA5A53">
      <w:pPr>
        <w:pStyle w:val="ListParagraph"/>
        <w:numPr>
          <w:ilvl w:val="0"/>
          <w:numId w:val="56"/>
        </w:numPr>
        <w:overflowPunct/>
        <w:autoSpaceDE/>
        <w:autoSpaceDN/>
        <w:adjustRightInd/>
        <w:spacing w:after="120"/>
        <w:textAlignment w:val="auto"/>
      </w:pPr>
      <w:r w:rsidRPr="009973DB">
        <w:t>Zmapovat plánované investiční záměry respondentů v nejbližších letech, ve vazbě na připravované programy podpory OPPIK;</w:t>
      </w:r>
    </w:p>
    <w:p w:rsidR="006D67F1" w:rsidRPr="009973DB" w:rsidRDefault="006D67F1" w:rsidP="00FA5A53">
      <w:pPr>
        <w:pStyle w:val="ListParagraph"/>
        <w:numPr>
          <w:ilvl w:val="0"/>
          <w:numId w:val="56"/>
        </w:numPr>
        <w:overflowPunct/>
        <w:autoSpaceDE/>
        <w:autoSpaceDN/>
        <w:adjustRightInd/>
        <w:spacing w:after="120"/>
        <w:textAlignment w:val="auto"/>
      </w:pPr>
      <w:r w:rsidRPr="009973DB">
        <w:t>Zmapovat potenciální zájem o podporu OPPIK v případě, kdy by byla poskytována jednou ze zvažovaných forem finančních nástrojů, konkrétně:</w:t>
      </w:r>
    </w:p>
    <w:p w:rsidR="006D67F1" w:rsidRPr="009973DB" w:rsidRDefault="006D67F1" w:rsidP="00FA5A53">
      <w:pPr>
        <w:pStyle w:val="ListParagraph"/>
        <w:numPr>
          <w:ilvl w:val="1"/>
          <w:numId w:val="56"/>
        </w:numPr>
        <w:overflowPunct/>
        <w:autoSpaceDE/>
        <w:autoSpaceDN/>
        <w:adjustRightInd/>
        <w:spacing w:after="120"/>
        <w:textAlignment w:val="auto"/>
      </w:pPr>
      <w:r w:rsidRPr="009973DB">
        <w:t>Zvýhodněný úvěr</w:t>
      </w:r>
    </w:p>
    <w:p w:rsidR="006D67F1" w:rsidRPr="009973DB" w:rsidRDefault="006D67F1" w:rsidP="00FA5A53">
      <w:pPr>
        <w:pStyle w:val="ListParagraph"/>
        <w:numPr>
          <w:ilvl w:val="1"/>
          <w:numId w:val="56"/>
        </w:numPr>
        <w:overflowPunct/>
        <w:autoSpaceDE/>
        <w:autoSpaceDN/>
        <w:adjustRightInd/>
        <w:spacing w:after="120"/>
        <w:textAlignment w:val="auto"/>
      </w:pPr>
      <w:r w:rsidRPr="009973DB">
        <w:t>Zvýhodněný úvěr s dotační složkou</w:t>
      </w:r>
    </w:p>
    <w:p w:rsidR="006D67F1" w:rsidRPr="009973DB" w:rsidRDefault="006D67F1" w:rsidP="00FA5A53">
      <w:pPr>
        <w:pStyle w:val="ListParagraph"/>
        <w:numPr>
          <w:ilvl w:val="1"/>
          <w:numId w:val="56"/>
        </w:numPr>
        <w:overflowPunct/>
        <w:autoSpaceDE/>
        <w:autoSpaceDN/>
        <w:adjustRightInd/>
        <w:spacing w:after="120"/>
        <w:textAlignment w:val="auto"/>
      </w:pPr>
      <w:r w:rsidRPr="009973DB">
        <w:t>Záruka za komerční úvěr</w:t>
      </w:r>
    </w:p>
    <w:p w:rsidR="006D67F1" w:rsidRPr="009973DB" w:rsidRDefault="006D67F1" w:rsidP="00FA5A53">
      <w:pPr>
        <w:pStyle w:val="ListParagraph"/>
        <w:numPr>
          <w:ilvl w:val="1"/>
          <w:numId w:val="56"/>
        </w:numPr>
        <w:overflowPunct/>
        <w:autoSpaceDE/>
        <w:autoSpaceDN/>
        <w:adjustRightInd/>
        <w:spacing w:after="120"/>
        <w:textAlignment w:val="auto"/>
      </w:pPr>
      <w:r w:rsidRPr="009973DB">
        <w:t>Kapitálový vstup.</w:t>
      </w:r>
    </w:p>
    <w:p w:rsidR="006D67F1" w:rsidRPr="009973DB" w:rsidRDefault="006D67F1" w:rsidP="00FA5A53">
      <w:r w:rsidRPr="009973DB">
        <w:t>V rámci projektu ex-ante analýzy byly realizovány celkem dvě dotazníková šetření.</w:t>
      </w:r>
    </w:p>
    <w:p w:rsidR="006D67F1" w:rsidRPr="009973DB" w:rsidRDefault="006D67F1" w:rsidP="00FA5A53">
      <w:pPr>
        <w:pStyle w:val="Neslovannadpisy"/>
      </w:pPr>
    </w:p>
    <w:p w:rsidR="006D67F1" w:rsidRPr="009973DB" w:rsidRDefault="006D67F1" w:rsidP="00FA5A53">
      <w:pPr>
        <w:pStyle w:val="Neslovannadpisy"/>
      </w:pPr>
      <w:r w:rsidRPr="009973DB">
        <w:t>Dotazníkové šetření č. 1 – zaměření na celý OP PIK</w:t>
      </w:r>
    </w:p>
    <w:tbl>
      <w:tblPr>
        <w:tblW w:w="9226" w:type="dxa"/>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438"/>
        <w:gridCol w:w="6788"/>
      </w:tblGrid>
      <w:tr w:rsidR="006D67F1" w:rsidRPr="009973DB" w:rsidTr="00E67ABD">
        <w:tc>
          <w:tcPr>
            <w:tcW w:w="9226" w:type="dxa"/>
            <w:gridSpan w:val="2"/>
            <w:shd w:val="clear" w:color="auto" w:fill="ECFFC3"/>
          </w:tcPr>
          <w:p w:rsidR="006D67F1" w:rsidRPr="009973DB" w:rsidRDefault="006D67F1" w:rsidP="00E67ABD">
            <w:pPr>
              <w:ind w:left="38"/>
              <w:rPr>
                <w:b/>
              </w:rPr>
            </w:pPr>
            <w:r w:rsidRPr="009973DB">
              <w:rPr>
                <w:b/>
              </w:rPr>
              <w:t>Dotazníkové šetření č. 1 – Zaměření na celý OPPIK</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Tematické zaměření</w:t>
            </w:r>
          </w:p>
        </w:tc>
        <w:tc>
          <w:tcPr>
            <w:tcW w:w="6788" w:type="dxa"/>
            <w:shd w:val="clear" w:color="auto" w:fill="FFFFFF"/>
            <w:noWrap/>
          </w:tcPr>
          <w:p w:rsidR="006D67F1" w:rsidRPr="009973DB" w:rsidRDefault="006D67F1" w:rsidP="00E67ABD">
            <w:r w:rsidRPr="009973DB">
              <w:t>SC 1.1, 2.1, 2.3, 3.1, 3.2, 3.5, 4</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Termín realizace šetření</w:t>
            </w:r>
          </w:p>
        </w:tc>
        <w:tc>
          <w:tcPr>
            <w:tcW w:w="6788" w:type="dxa"/>
            <w:shd w:val="clear" w:color="auto" w:fill="FFFFFF"/>
            <w:noWrap/>
          </w:tcPr>
          <w:p w:rsidR="006D67F1" w:rsidRPr="009973DB" w:rsidRDefault="006D67F1" w:rsidP="00E67ABD">
            <w:pPr>
              <w:rPr>
                <w:i/>
              </w:rPr>
            </w:pPr>
            <w:r w:rsidRPr="009973DB">
              <w:rPr>
                <w:i/>
              </w:rPr>
              <w:t>22-31.1.2015</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Počet oslovených</w:t>
            </w:r>
          </w:p>
        </w:tc>
        <w:tc>
          <w:tcPr>
            <w:tcW w:w="6788" w:type="dxa"/>
            <w:shd w:val="clear" w:color="auto" w:fill="FFFFFF"/>
            <w:noWrap/>
          </w:tcPr>
          <w:p w:rsidR="006D67F1" w:rsidRPr="009973DB" w:rsidRDefault="006D67F1" w:rsidP="00E67ABD">
            <w:pPr>
              <w:rPr>
                <w:i/>
              </w:rPr>
            </w:pPr>
            <w:r w:rsidRPr="009973DB">
              <w:rPr>
                <w:i/>
              </w:rPr>
              <w:t>15 000</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Výběr oslovených</w:t>
            </w:r>
          </w:p>
        </w:tc>
        <w:tc>
          <w:tcPr>
            <w:tcW w:w="6788" w:type="dxa"/>
            <w:shd w:val="clear" w:color="auto" w:fill="FFFFFF"/>
            <w:noWrap/>
          </w:tcPr>
          <w:p w:rsidR="006D67F1" w:rsidRPr="009973DB" w:rsidRDefault="006D67F1" w:rsidP="00E67ABD">
            <w:pPr>
              <w:rPr>
                <w:i/>
              </w:rPr>
            </w:pPr>
            <w:r w:rsidRPr="009973DB">
              <w:rPr>
                <w:i/>
              </w:rPr>
              <w:t>Databáze kontaktů shromážděných v rámci minulé podpory</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Forma oslovení</w:t>
            </w:r>
          </w:p>
        </w:tc>
        <w:tc>
          <w:tcPr>
            <w:tcW w:w="6788" w:type="dxa"/>
            <w:shd w:val="clear" w:color="auto" w:fill="FFFFFF"/>
            <w:noWrap/>
          </w:tcPr>
          <w:p w:rsidR="006D67F1" w:rsidRPr="009973DB" w:rsidRDefault="006D67F1" w:rsidP="00E67ABD">
            <w:pPr>
              <w:rPr>
                <w:i/>
              </w:rPr>
            </w:pPr>
            <w:r w:rsidRPr="009973DB">
              <w:rPr>
                <w:i/>
              </w:rPr>
              <w:t>E-mail</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Počet odpovědí</w:t>
            </w:r>
          </w:p>
        </w:tc>
        <w:tc>
          <w:tcPr>
            <w:tcW w:w="6788" w:type="dxa"/>
            <w:shd w:val="clear" w:color="auto" w:fill="FFFFFF"/>
            <w:noWrap/>
          </w:tcPr>
          <w:p w:rsidR="006D67F1" w:rsidRPr="009973DB" w:rsidRDefault="006D67F1" w:rsidP="00E67ABD">
            <w:pPr>
              <w:rPr>
                <w:i/>
              </w:rPr>
            </w:pPr>
            <w:r w:rsidRPr="009973DB">
              <w:rPr>
                <w:i/>
              </w:rPr>
              <w:t>1077</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Doplňující komentář</w:t>
            </w:r>
          </w:p>
        </w:tc>
        <w:tc>
          <w:tcPr>
            <w:tcW w:w="6788" w:type="dxa"/>
            <w:shd w:val="clear" w:color="auto" w:fill="FFFFFF"/>
            <w:noWrap/>
          </w:tcPr>
          <w:p w:rsidR="006D67F1" w:rsidRPr="009973DB" w:rsidRDefault="006D67F1" w:rsidP="00E67ABD">
            <w:pPr>
              <w:rPr>
                <w:i/>
              </w:rPr>
            </w:pPr>
          </w:p>
        </w:tc>
      </w:tr>
    </w:tbl>
    <w:p w:rsidR="006D67F1" w:rsidRPr="009973DB" w:rsidRDefault="006D67F1" w:rsidP="00FA5A53"/>
    <w:p w:rsidR="006D67F1" w:rsidRPr="009973DB" w:rsidRDefault="006D67F1" w:rsidP="00FA5A53"/>
    <w:p w:rsidR="006D67F1" w:rsidRPr="009973DB" w:rsidRDefault="006D67F1" w:rsidP="00FA5A53">
      <w:pPr>
        <w:pStyle w:val="Neslovannadpisy"/>
      </w:pPr>
      <w:r w:rsidRPr="009973DB">
        <w:t>Dotazníkové šetření č. 2 - Zaměření na podporu podnikatelských záměrů začínajících podniků</w:t>
      </w:r>
    </w:p>
    <w:tbl>
      <w:tblPr>
        <w:tblW w:w="9226" w:type="dxa"/>
        <w:tblBorders>
          <w:top w:val="single" w:sz="4" w:space="0" w:color="92D400"/>
          <w:bottom w:val="single" w:sz="4" w:space="0" w:color="92D400"/>
          <w:insideH w:val="single" w:sz="4" w:space="0" w:color="92D400"/>
        </w:tblBorders>
        <w:tblCellMar>
          <w:top w:w="28" w:type="dxa"/>
          <w:left w:w="28" w:type="dxa"/>
          <w:bottom w:w="28" w:type="dxa"/>
          <w:right w:w="28" w:type="dxa"/>
        </w:tblCellMar>
        <w:tblLook w:val="00A0"/>
      </w:tblPr>
      <w:tblGrid>
        <w:gridCol w:w="2438"/>
        <w:gridCol w:w="6788"/>
      </w:tblGrid>
      <w:tr w:rsidR="006D67F1" w:rsidRPr="009973DB" w:rsidTr="00E67ABD">
        <w:tc>
          <w:tcPr>
            <w:tcW w:w="9226" w:type="dxa"/>
            <w:gridSpan w:val="2"/>
            <w:shd w:val="clear" w:color="auto" w:fill="ECFFC3"/>
          </w:tcPr>
          <w:p w:rsidR="006D67F1" w:rsidRPr="009973DB" w:rsidRDefault="006D67F1" w:rsidP="00E67ABD">
            <w:pPr>
              <w:ind w:left="38"/>
              <w:rPr>
                <w:b/>
              </w:rPr>
            </w:pPr>
            <w:r w:rsidRPr="009973DB">
              <w:rPr>
                <w:b/>
              </w:rPr>
              <w:t>Dotazníkové šetření č. 2 – Zaměření na podporu podnikatelských záměrů začínajících podniků</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Tematické zaměření</w:t>
            </w:r>
          </w:p>
        </w:tc>
        <w:tc>
          <w:tcPr>
            <w:tcW w:w="6788" w:type="dxa"/>
            <w:shd w:val="clear" w:color="auto" w:fill="FFFFFF"/>
            <w:noWrap/>
          </w:tcPr>
          <w:p w:rsidR="006D67F1" w:rsidRPr="009973DB" w:rsidRDefault="006D67F1" w:rsidP="00E67ABD">
            <w:r w:rsidRPr="009973DB">
              <w:rPr>
                <w:i/>
              </w:rPr>
              <w:t>Doplní MPO</w:t>
            </w:r>
            <w:r w:rsidRPr="009973DB">
              <w:t xml:space="preserve"> – SC 2.1</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Termín realizace šetření</w:t>
            </w:r>
          </w:p>
        </w:tc>
        <w:tc>
          <w:tcPr>
            <w:tcW w:w="6788" w:type="dxa"/>
            <w:shd w:val="clear" w:color="auto" w:fill="FFFFFF"/>
            <w:noWrap/>
          </w:tcPr>
          <w:p w:rsidR="006D67F1" w:rsidRPr="009973DB" w:rsidRDefault="006D67F1" w:rsidP="00E67ABD">
            <w:pPr>
              <w:rPr>
                <w:i/>
              </w:rPr>
            </w:pPr>
            <w:r w:rsidRPr="009973DB">
              <w:rPr>
                <w:i/>
              </w:rPr>
              <w:t>30.1.-15.2. 2015</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Počet oslovených</w:t>
            </w:r>
          </w:p>
        </w:tc>
        <w:tc>
          <w:tcPr>
            <w:tcW w:w="6788" w:type="dxa"/>
            <w:shd w:val="clear" w:color="auto" w:fill="FFFFFF"/>
            <w:noWrap/>
          </w:tcPr>
          <w:p w:rsidR="006D67F1" w:rsidRPr="009973DB" w:rsidRDefault="006D67F1" w:rsidP="00E67ABD">
            <w:pPr>
              <w:rPr>
                <w:i/>
              </w:rPr>
            </w:pPr>
            <w:r w:rsidRPr="009973DB">
              <w:rPr>
                <w:i/>
              </w:rPr>
              <w:t>55 kontaktů z oblasti vysokých škol, inkubátorů, akcelerátorů, technologických center, center transferu technologií apod.</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Výběr oslovených</w:t>
            </w:r>
          </w:p>
        </w:tc>
        <w:tc>
          <w:tcPr>
            <w:tcW w:w="6788" w:type="dxa"/>
            <w:shd w:val="clear" w:color="auto" w:fill="FFFFFF"/>
            <w:noWrap/>
          </w:tcPr>
          <w:p w:rsidR="006D67F1" w:rsidRPr="009973DB" w:rsidRDefault="006D67F1" w:rsidP="00E67ABD">
            <w:pPr>
              <w:rPr>
                <w:i/>
              </w:rPr>
            </w:pPr>
            <w:r w:rsidRPr="009973DB">
              <w:rPr>
                <w:i/>
              </w:rPr>
              <w:t>Široký okruh subjektů infrastruktury pro začínající podnikatele s kontakty na cílové subjekty</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Forma oslovení</w:t>
            </w:r>
          </w:p>
        </w:tc>
        <w:tc>
          <w:tcPr>
            <w:tcW w:w="6788" w:type="dxa"/>
            <w:shd w:val="clear" w:color="auto" w:fill="FFFFFF"/>
            <w:noWrap/>
          </w:tcPr>
          <w:p w:rsidR="006D67F1" w:rsidRPr="009973DB" w:rsidRDefault="006D67F1" w:rsidP="00E67ABD">
            <w:pPr>
              <w:rPr>
                <w:i/>
              </w:rPr>
            </w:pPr>
            <w:r w:rsidRPr="009973DB">
              <w:rPr>
                <w:i/>
              </w:rPr>
              <w:t>E-mail zprostředkujícím subjektům, prostřednictvím nichž byly osloveny cílové start-upy; zprávy v internetových médiích</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Počet odpovědí</w:t>
            </w:r>
          </w:p>
        </w:tc>
        <w:tc>
          <w:tcPr>
            <w:tcW w:w="6788" w:type="dxa"/>
            <w:shd w:val="clear" w:color="auto" w:fill="FFFFFF"/>
            <w:noWrap/>
          </w:tcPr>
          <w:p w:rsidR="006D67F1" w:rsidRPr="009973DB" w:rsidRDefault="006D67F1" w:rsidP="00E67ABD">
            <w:pPr>
              <w:rPr>
                <w:i/>
              </w:rPr>
            </w:pPr>
            <w:r w:rsidRPr="009973DB">
              <w:rPr>
                <w:i/>
              </w:rPr>
              <w:t>76</w:t>
            </w:r>
          </w:p>
        </w:tc>
      </w:tr>
      <w:tr w:rsidR="006D67F1" w:rsidRPr="009973DB" w:rsidTr="00E67ABD">
        <w:tc>
          <w:tcPr>
            <w:tcW w:w="2438" w:type="dxa"/>
            <w:shd w:val="clear" w:color="auto" w:fill="92D400"/>
            <w:noWrap/>
          </w:tcPr>
          <w:p w:rsidR="006D67F1" w:rsidRPr="009973DB" w:rsidRDefault="006D67F1" w:rsidP="00E67ABD">
            <w:pPr>
              <w:jc w:val="left"/>
              <w:rPr>
                <w:b/>
                <w:color w:val="FFFFFF"/>
              </w:rPr>
            </w:pPr>
            <w:r w:rsidRPr="009973DB">
              <w:rPr>
                <w:b/>
                <w:color w:val="FFFFFF"/>
              </w:rPr>
              <w:t>Doplňující komentář</w:t>
            </w:r>
          </w:p>
        </w:tc>
        <w:tc>
          <w:tcPr>
            <w:tcW w:w="6788" w:type="dxa"/>
            <w:shd w:val="clear" w:color="auto" w:fill="FFFFFF"/>
            <w:noWrap/>
          </w:tcPr>
          <w:p w:rsidR="006D67F1" w:rsidRPr="009973DB" w:rsidRDefault="006D67F1" w:rsidP="00E67ABD">
            <w:pPr>
              <w:rPr>
                <w:i/>
              </w:rPr>
            </w:pPr>
          </w:p>
        </w:tc>
      </w:tr>
    </w:tbl>
    <w:p w:rsidR="006D67F1" w:rsidRPr="009973DB" w:rsidRDefault="006D67F1" w:rsidP="00FA5A53"/>
    <w:p w:rsidR="006D67F1" w:rsidRPr="009973DB" w:rsidRDefault="006D67F1" w:rsidP="00FA5A53">
      <w:pPr>
        <w:pStyle w:val="Heading3"/>
      </w:pPr>
      <w:bookmarkStart w:id="1514" w:name="_Toc417682967"/>
      <w:r w:rsidRPr="009973DB">
        <w:t>Závěry dotazníkových šetření</w:t>
      </w:r>
      <w:bookmarkEnd w:id="1514"/>
    </w:p>
    <w:p w:rsidR="006D67F1" w:rsidRPr="009973DB" w:rsidRDefault="006D67F1" w:rsidP="00FA5A53">
      <w:pPr>
        <w:pStyle w:val="Neslovannadpisy"/>
      </w:pPr>
      <w:r w:rsidRPr="009973DB">
        <w:t>Dotazníkové šetření č. 1 – zaměření na celý OP PIK</w:t>
      </w:r>
    </w:p>
    <w:p w:rsidR="006D67F1" w:rsidRPr="009973DB" w:rsidRDefault="006D67F1" w:rsidP="00FA5A53">
      <w:r w:rsidRPr="009973DB">
        <w:t>Mezi klíčová zjištění dotazníkového šetření lze zařadit především následující:</w:t>
      </w:r>
    </w:p>
    <w:p w:rsidR="006D67F1" w:rsidRPr="009973DB" w:rsidRDefault="006D67F1" w:rsidP="00FA5A53">
      <w:pPr>
        <w:pStyle w:val="ListParagraph"/>
        <w:numPr>
          <w:ilvl w:val="0"/>
          <w:numId w:val="57"/>
        </w:numPr>
        <w:overflowPunct/>
        <w:autoSpaceDE/>
        <w:autoSpaceDN/>
        <w:adjustRightInd/>
        <w:spacing w:after="120"/>
        <w:textAlignment w:val="auto"/>
      </w:pPr>
      <w:r w:rsidRPr="009973DB">
        <w:t xml:space="preserve">Průměrný úrok za externí financování činil 3,9 % p.a. </w:t>
      </w:r>
    </w:p>
    <w:p w:rsidR="006D67F1" w:rsidRPr="009973DB" w:rsidRDefault="006D67F1" w:rsidP="00FA5A53">
      <w:pPr>
        <w:pStyle w:val="ListParagraph"/>
        <w:numPr>
          <w:ilvl w:val="0"/>
          <w:numId w:val="57"/>
        </w:numPr>
        <w:overflowPunct/>
        <w:autoSpaceDE/>
        <w:autoSpaceDN/>
        <w:adjustRightInd/>
        <w:spacing w:after="120"/>
        <w:textAlignment w:val="auto"/>
      </w:pPr>
      <w:r w:rsidRPr="009973DB">
        <w:t>Průměrná doba splatnosti se pohybuje v rozmezí 6 až 7 let</w:t>
      </w:r>
    </w:p>
    <w:p w:rsidR="006D67F1" w:rsidRPr="009973DB" w:rsidRDefault="006D67F1" w:rsidP="00FA5A53">
      <w:pPr>
        <w:pStyle w:val="ListParagraph"/>
        <w:numPr>
          <w:ilvl w:val="0"/>
          <w:numId w:val="57"/>
        </w:numPr>
        <w:overflowPunct/>
        <w:autoSpaceDE/>
        <w:autoSpaceDN/>
        <w:adjustRightInd/>
        <w:spacing w:after="120"/>
        <w:textAlignment w:val="auto"/>
      </w:pPr>
      <w:r w:rsidRPr="009973DB">
        <w:t>Řada respondentů má problémy se zabezpečením externího financování pro své investice</w:t>
      </w:r>
    </w:p>
    <w:p w:rsidR="006D67F1" w:rsidRPr="009973DB" w:rsidRDefault="006D67F1" w:rsidP="00FA5A53">
      <w:pPr>
        <w:pStyle w:val="ListParagraph"/>
        <w:numPr>
          <w:ilvl w:val="0"/>
          <w:numId w:val="57"/>
        </w:numPr>
        <w:overflowPunct/>
        <w:autoSpaceDE/>
        <w:autoSpaceDN/>
        <w:adjustRightInd/>
        <w:spacing w:after="120"/>
        <w:textAlignment w:val="auto"/>
      </w:pPr>
      <w:r w:rsidRPr="009973DB">
        <w:t>V případě zavedení finančních nástrojů existuje poměrně významný objem respondentů, kteří by měli zájem se o tento druh podpory ucházet v rámci OPPIK</w:t>
      </w:r>
    </w:p>
    <w:p w:rsidR="006D67F1" w:rsidRPr="009973DB" w:rsidRDefault="006D67F1" w:rsidP="00FA5A53">
      <w:r w:rsidRPr="009973DB">
        <w:t>Vybrané výše uvedené závěry podporují následující grafické vyjádření závěru dotazníkového šetření:</w:t>
      </w:r>
    </w:p>
    <w:p w:rsidR="006D67F1" w:rsidRPr="009973DB" w:rsidRDefault="006D67F1" w:rsidP="00FA5A53">
      <w:r>
        <w:rPr>
          <w:noProof/>
        </w:rPr>
        <w:pict>
          <v:shape id="Obrázek 7198" o:spid="_x0000_i1088" type="#_x0000_t75" style="width:451.5pt;height:149.25pt;visibility:visible">
            <v:imagedata r:id="rId70" o:title=""/>
          </v:shape>
        </w:pict>
      </w:r>
    </w:p>
    <w:p w:rsidR="006D67F1" w:rsidRPr="009973DB" w:rsidRDefault="006D67F1" w:rsidP="00FA5A53">
      <w:pPr>
        <w:pStyle w:val="Caption"/>
      </w:pPr>
      <w:r w:rsidRPr="009973DB">
        <w:t xml:space="preserve">Obrázek </w:t>
      </w:r>
      <w:fldSimple w:instr=" SEQ Obrázek \* ARABIC ">
        <w:r w:rsidRPr="009973DB">
          <w:rPr>
            <w:noProof/>
          </w:rPr>
          <w:t>26</w:t>
        </w:r>
      </w:fldSimple>
      <w:r w:rsidRPr="009973DB">
        <w:t>: Závěry dotazníkového šetření č. 1 – problémy se zabezpečením externího financování</w:t>
      </w:r>
    </w:p>
    <w:p w:rsidR="006D67F1" w:rsidRPr="009973DB" w:rsidRDefault="006D67F1" w:rsidP="00FA5A53"/>
    <w:p w:rsidR="006D67F1" w:rsidRPr="009973DB" w:rsidRDefault="006D67F1" w:rsidP="00FA5A53">
      <w:r w:rsidRPr="009973DB">
        <w:t xml:space="preserve">Dodavatel dále specifikuje klíčové závěry k jednotlivým specifickým cílům, kde je navrhováno využití finančních nástrojů (vyjma SC </w:t>
      </w:r>
      <w:smartTag w:uri="urn:schemas-microsoft-com:office:smarttags" w:element="metricconverter">
        <w:smartTagPr>
          <w:attr w:name="ProductID" w:val="2013 a"/>
        </w:smartTagPr>
        <w:r w:rsidRPr="009973DB">
          <w:t>1.2 a</w:t>
        </w:r>
      </w:smartTag>
      <w:r w:rsidRPr="009973DB">
        <w:t xml:space="preserve"> SC 4.1, které bohužel do šetření nebyly zahrnuty).</w:t>
      </w:r>
    </w:p>
    <w:p w:rsidR="006D67F1" w:rsidRPr="009973DB" w:rsidRDefault="006D67F1" w:rsidP="00FA5A53">
      <w:pPr>
        <w:pStyle w:val="Heading3"/>
        <w:keepLines w:val="0"/>
        <w:overflowPunct/>
        <w:autoSpaceDE/>
        <w:autoSpaceDN/>
        <w:adjustRightInd/>
        <w:spacing w:before="240"/>
        <w:ind w:left="862"/>
        <w:jc w:val="left"/>
        <w:textAlignment w:val="auto"/>
      </w:pPr>
      <w:bookmarkStart w:id="1515" w:name="_Toc417682968"/>
      <w:r w:rsidRPr="009973DB">
        <w:t>SC 1.1 – nástroj záruky</w:t>
      </w:r>
      <w:bookmarkEnd w:id="1515"/>
    </w:p>
    <w:p w:rsidR="006D67F1" w:rsidRPr="009973DB" w:rsidRDefault="006D67F1" w:rsidP="00FA5A53">
      <w:r>
        <w:rPr>
          <w:noProof/>
        </w:rPr>
        <w:pict>
          <v:shape id="Obrázek 7197" o:spid="_x0000_i1089" type="#_x0000_t75" style="width:318pt;height:197.25pt;visibility:visible">
            <v:imagedata r:id="rId71" o:title=""/>
          </v:shape>
        </w:pict>
      </w:r>
    </w:p>
    <w:p w:rsidR="006D67F1" w:rsidRPr="009973DB" w:rsidRDefault="006D67F1" w:rsidP="00FA5A53">
      <w:r>
        <w:rPr>
          <w:noProof/>
        </w:rPr>
        <w:pict>
          <v:shape id="Obrázek 7196" o:spid="_x0000_i1090" type="#_x0000_t75" style="width:330.75pt;height:202.5pt;visibility:visible">
            <v:imagedata r:id="rId72" o:title=""/>
          </v:shape>
        </w:pict>
      </w:r>
    </w:p>
    <w:p w:rsidR="006D67F1" w:rsidRPr="009973DB" w:rsidRDefault="006D67F1" w:rsidP="00FA5A53">
      <w:pPr>
        <w:pStyle w:val="Caption"/>
      </w:pPr>
      <w:r w:rsidRPr="009973DB">
        <w:t xml:space="preserve">Obrázek </w:t>
      </w:r>
      <w:fldSimple w:instr=" SEQ Obrázek \* ARABIC ">
        <w:r w:rsidRPr="009973DB">
          <w:rPr>
            <w:noProof/>
          </w:rPr>
          <w:t>27</w:t>
        </w:r>
      </w:fldSimple>
      <w:r w:rsidRPr="009973DB">
        <w:t xml:space="preserve">: Závěry dotazníkového šetření č. 1 – přístup k plánovaným investicím SC 1.1 </w:t>
      </w:r>
    </w:p>
    <w:p w:rsidR="006D67F1" w:rsidRPr="009973DB" w:rsidRDefault="006D67F1" w:rsidP="00FA5A53"/>
    <w:p w:rsidR="006D67F1" w:rsidRPr="009973DB" w:rsidRDefault="006D67F1" w:rsidP="00FA5A53"/>
    <w:p w:rsidR="006D67F1" w:rsidRPr="009973DB" w:rsidRDefault="006D67F1" w:rsidP="00FA5A53"/>
    <w:p w:rsidR="006D67F1" w:rsidRPr="009973DB" w:rsidRDefault="006D67F1" w:rsidP="00FA5A53"/>
    <w:p w:rsidR="006D67F1" w:rsidRPr="009973DB" w:rsidRDefault="006D67F1" w:rsidP="00FA5A53"/>
    <w:p w:rsidR="006D67F1" w:rsidRPr="009973DB" w:rsidRDefault="006D67F1" w:rsidP="00FA5A53">
      <w:pPr>
        <w:pStyle w:val="Heading3"/>
        <w:keepLines w:val="0"/>
        <w:overflowPunct/>
        <w:autoSpaceDE/>
        <w:autoSpaceDN/>
        <w:adjustRightInd/>
        <w:spacing w:before="240"/>
        <w:ind w:left="862"/>
        <w:jc w:val="left"/>
        <w:textAlignment w:val="auto"/>
      </w:pPr>
      <w:bookmarkStart w:id="1516" w:name="_Toc417682969"/>
      <w:r w:rsidRPr="009973DB">
        <w:t>SC 2.3 – úvěrový nástroj</w:t>
      </w:r>
      <w:bookmarkEnd w:id="1516"/>
    </w:p>
    <w:p w:rsidR="006D67F1" w:rsidRPr="009973DB" w:rsidRDefault="006D67F1" w:rsidP="00FA5A53">
      <w:r>
        <w:rPr>
          <w:noProof/>
        </w:rPr>
        <w:pict>
          <v:shape id="Obrázek 7195" o:spid="_x0000_i1091" type="#_x0000_t75" style="width:413.25pt;height:253.5pt;visibility:visible">
            <v:imagedata r:id="rId73" o:title=""/>
          </v:shape>
        </w:pict>
      </w:r>
    </w:p>
    <w:p w:rsidR="006D67F1" w:rsidRPr="009973DB" w:rsidRDefault="006D67F1" w:rsidP="00FA5A53">
      <w:r>
        <w:rPr>
          <w:noProof/>
        </w:rPr>
        <w:pict>
          <v:shape id="Obrázek 7194" o:spid="_x0000_i1092" type="#_x0000_t75" style="width:413.25pt;height:256.5pt;visibility:visible">
            <v:imagedata r:id="rId74" o:title=""/>
          </v:shape>
        </w:pict>
      </w:r>
    </w:p>
    <w:p w:rsidR="006D67F1" w:rsidRPr="009973DB" w:rsidRDefault="006D67F1" w:rsidP="00FA5A53">
      <w:pPr>
        <w:pStyle w:val="Caption"/>
      </w:pPr>
      <w:r w:rsidRPr="009973DB">
        <w:t xml:space="preserve">Obrázek </w:t>
      </w:r>
      <w:fldSimple w:instr=" SEQ Obrázek \* ARABIC ">
        <w:r w:rsidRPr="009973DB">
          <w:rPr>
            <w:noProof/>
          </w:rPr>
          <w:t>28</w:t>
        </w:r>
      </w:fldSimple>
      <w:r w:rsidRPr="009973DB">
        <w:t xml:space="preserve">: Závěry dotazníkového šetření č. 1 – přístup k plánovaným investicím SC 2.3 </w:t>
      </w:r>
    </w:p>
    <w:p w:rsidR="006D67F1" w:rsidRPr="009973DB" w:rsidRDefault="006D67F1" w:rsidP="00FA5A53">
      <w:pPr>
        <w:spacing w:after="120"/>
      </w:pPr>
    </w:p>
    <w:p w:rsidR="006D67F1" w:rsidRPr="009973DB" w:rsidRDefault="006D67F1" w:rsidP="00FA5A53"/>
    <w:p w:rsidR="006D67F1" w:rsidRPr="009973DB" w:rsidRDefault="006D67F1" w:rsidP="00FA5A53"/>
    <w:p w:rsidR="006D67F1" w:rsidRPr="009973DB" w:rsidRDefault="006D67F1" w:rsidP="00FA5A53"/>
    <w:p w:rsidR="006D67F1" w:rsidRPr="009973DB" w:rsidRDefault="006D67F1" w:rsidP="00FA5A53">
      <w:pPr>
        <w:jc w:val="left"/>
      </w:pPr>
      <w:r w:rsidRPr="009973DB">
        <w:br w:type="page"/>
      </w:r>
    </w:p>
    <w:p w:rsidR="006D67F1" w:rsidRPr="009973DB" w:rsidRDefault="006D67F1" w:rsidP="00FA5A53">
      <w:pPr>
        <w:pStyle w:val="Heading3"/>
        <w:keepLines w:val="0"/>
        <w:overflowPunct/>
        <w:autoSpaceDE/>
        <w:autoSpaceDN/>
        <w:adjustRightInd/>
        <w:spacing w:before="240"/>
        <w:ind w:left="862"/>
        <w:jc w:val="left"/>
        <w:textAlignment w:val="auto"/>
      </w:pPr>
      <w:bookmarkStart w:id="1517" w:name="_Toc417682970"/>
      <w:r w:rsidRPr="009973DB">
        <w:t>SC 3.1, 3.2, 3.5 – úvěrový nástroj</w:t>
      </w:r>
      <w:bookmarkEnd w:id="1517"/>
    </w:p>
    <w:p w:rsidR="006D67F1" w:rsidRPr="009973DB" w:rsidRDefault="006D67F1" w:rsidP="00FA5A53">
      <w:r>
        <w:rPr>
          <w:noProof/>
        </w:rPr>
        <w:pict>
          <v:shape id="Obrázek 7193" o:spid="_x0000_i1093" type="#_x0000_t75" style="width:446.25pt;height:230.25pt;visibility:visible">
            <v:imagedata r:id="rId75" o:title=""/>
          </v:shape>
        </w:pict>
      </w:r>
    </w:p>
    <w:p w:rsidR="006D67F1" w:rsidRPr="009973DB" w:rsidRDefault="006D67F1" w:rsidP="00FA5A53">
      <w:r>
        <w:rPr>
          <w:noProof/>
        </w:rPr>
        <w:pict>
          <v:shape id="Obrázek 7192" o:spid="_x0000_i1094" type="#_x0000_t75" style="width:444.75pt;height:224.25pt;visibility:visible">
            <v:imagedata r:id="rId76" o:title=""/>
          </v:shape>
        </w:pict>
      </w:r>
    </w:p>
    <w:p w:rsidR="006D67F1" w:rsidRPr="009973DB" w:rsidRDefault="006D67F1" w:rsidP="00FA5A53">
      <w:pPr>
        <w:pStyle w:val="Caption"/>
      </w:pPr>
      <w:r w:rsidRPr="009973DB">
        <w:t xml:space="preserve">Obrázek </w:t>
      </w:r>
      <w:fldSimple w:instr=" SEQ Obrázek \* ARABIC ">
        <w:r w:rsidRPr="009973DB">
          <w:rPr>
            <w:noProof/>
          </w:rPr>
          <w:t>29</w:t>
        </w:r>
      </w:fldSimple>
      <w:r w:rsidRPr="009973DB">
        <w:t xml:space="preserve">: Závěry dotazníkového šetření č. 1 – přístup k plánovaným investicím SC 3.1, 3.2, 3.5 </w:t>
      </w:r>
    </w:p>
    <w:p w:rsidR="006D67F1" w:rsidRPr="009973DB" w:rsidRDefault="006D67F1" w:rsidP="00FA5A53"/>
    <w:p w:rsidR="006D67F1" w:rsidRPr="009973DB" w:rsidRDefault="006D67F1" w:rsidP="00FA5A53">
      <w:pPr>
        <w:pStyle w:val="Neslovannadpisy"/>
      </w:pPr>
      <w:r w:rsidRPr="009973DB">
        <w:t>Dotazníkové šetření č. 2 - Zaměření na podporu podnikatelských záměrů začínajících podniků</w:t>
      </w:r>
    </w:p>
    <w:p w:rsidR="006D67F1" w:rsidRPr="009973DB" w:rsidRDefault="006D67F1" w:rsidP="00FA5A53">
      <w:r w:rsidRPr="009973DB">
        <w:t>Mezi klíčová zjištění dotazníkového šetření lze zařadit především následující:</w:t>
      </w:r>
    </w:p>
    <w:p w:rsidR="006D67F1" w:rsidRPr="009973DB" w:rsidRDefault="006D67F1" w:rsidP="00FA5A53">
      <w:pPr>
        <w:pStyle w:val="ListParagraph"/>
        <w:numPr>
          <w:ilvl w:val="0"/>
          <w:numId w:val="57"/>
        </w:numPr>
        <w:overflowPunct/>
        <w:autoSpaceDE/>
        <w:autoSpaceDN/>
        <w:adjustRightInd/>
        <w:spacing w:after="120"/>
        <w:textAlignment w:val="auto"/>
      </w:pPr>
      <w:r w:rsidRPr="009973DB">
        <w:t xml:space="preserve">Průměrný úrok za externí financování činil 6,2 % p.a. </w:t>
      </w:r>
    </w:p>
    <w:p w:rsidR="006D67F1" w:rsidRPr="009973DB" w:rsidRDefault="006D67F1" w:rsidP="00FA5A53">
      <w:pPr>
        <w:pStyle w:val="ListParagraph"/>
        <w:numPr>
          <w:ilvl w:val="0"/>
          <w:numId w:val="57"/>
        </w:numPr>
        <w:overflowPunct/>
        <w:autoSpaceDE/>
        <w:autoSpaceDN/>
        <w:adjustRightInd/>
        <w:spacing w:after="120"/>
        <w:textAlignment w:val="auto"/>
      </w:pPr>
      <w:r w:rsidRPr="009973DB">
        <w:t>Průměrná doba splatnosti se pohybuje v rozmezí 4 až 5 let</w:t>
      </w:r>
    </w:p>
    <w:p w:rsidR="006D67F1" w:rsidRPr="009973DB" w:rsidRDefault="006D67F1" w:rsidP="00FA5A53">
      <w:pPr>
        <w:pStyle w:val="ListParagraph"/>
        <w:numPr>
          <w:ilvl w:val="0"/>
          <w:numId w:val="57"/>
        </w:numPr>
        <w:overflowPunct/>
        <w:autoSpaceDE/>
        <w:autoSpaceDN/>
        <w:adjustRightInd/>
        <w:spacing w:after="120"/>
        <w:textAlignment w:val="auto"/>
      </w:pPr>
      <w:r w:rsidRPr="009973DB">
        <w:t>Řada respondentů má problémy se zabezpečením externího financování pro své investice</w:t>
      </w:r>
    </w:p>
    <w:p w:rsidR="006D67F1" w:rsidRPr="009973DB" w:rsidRDefault="006D67F1" w:rsidP="00FA5A53">
      <w:pPr>
        <w:pStyle w:val="ListParagraph"/>
        <w:numPr>
          <w:ilvl w:val="0"/>
          <w:numId w:val="57"/>
        </w:numPr>
        <w:overflowPunct/>
        <w:autoSpaceDE/>
        <w:autoSpaceDN/>
        <w:adjustRightInd/>
        <w:spacing w:after="120"/>
        <w:textAlignment w:val="auto"/>
      </w:pPr>
      <w:r w:rsidRPr="009973DB">
        <w:t>V případě zavedení finančních nástrojů existuje poměrně významný objem respondentů, kteří by měli zájem se o tento druh podpory ucházet v rámci OPPIK</w:t>
      </w:r>
    </w:p>
    <w:p w:rsidR="006D67F1" w:rsidRPr="009973DB" w:rsidRDefault="006D67F1" w:rsidP="00FA5A53">
      <w:r w:rsidRPr="009973DB">
        <w:t>Vybrané výše uvedené závěry podporují následující grafické vyjádření závěru dotazníkového šetření:</w:t>
      </w:r>
    </w:p>
    <w:p w:rsidR="006D67F1" w:rsidRPr="009973DB" w:rsidRDefault="006D67F1" w:rsidP="00FA5A53">
      <w:r>
        <w:rPr>
          <w:noProof/>
        </w:rPr>
        <w:pict>
          <v:shape id="Obrázek 7191" o:spid="_x0000_i1095" type="#_x0000_t75" style="width:448.5pt;height:137.25pt;visibility:visible">
            <v:imagedata r:id="rId77" o:title=""/>
          </v:shape>
        </w:pict>
      </w:r>
    </w:p>
    <w:p w:rsidR="006D67F1" w:rsidRPr="009973DB" w:rsidRDefault="006D67F1" w:rsidP="00FA5A53">
      <w:pPr>
        <w:pStyle w:val="Caption"/>
      </w:pPr>
      <w:r w:rsidRPr="009973DB">
        <w:t xml:space="preserve">Obrázek </w:t>
      </w:r>
      <w:fldSimple w:instr=" SEQ Obrázek \* ARABIC ">
        <w:r w:rsidRPr="009973DB">
          <w:rPr>
            <w:noProof/>
          </w:rPr>
          <w:t>30</w:t>
        </w:r>
      </w:fldSimple>
      <w:r w:rsidRPr="009973DB">
        <w:t>: Závěry dotazníkového šetření č. 1 – problémy se zabezpečením externího financování</w:t>
      </w:r>
    </w:p>
    <w:p w:rsidR="006D67F1" w:rsidRPr="009973DB" w:rsidRDefault="006D67F1" w:rsidP="00FA5A53"/>
    <w:p w:rsidR="006D67F1" w:rsidRPr="009973DB" w:rsidRDefault="006D67F1" w:rsidP="00FA5A53">
      <w:pPr>
        <w:pStyle w:val="Heading3"/>
        <w:keepLines w:val="0"/>
        <w:overflowPunct/>
        <w:autoSpaceDE/>
        <w:autoSpaceDN/>
        <w:adjustRightInd/>
        <w:spacing w:before="240"/>
        <w:ind w:left="862"/>
        <w:jc w:val="left"/>
        <w:textAlignment w:val="auto"/>
      </w:pPr>
      <w:bookmarkStart w:id="1518" w:name="_Toc417682971"/>
      <w:r w:rsidRPr="009973DB">
        <w:t>SC 2.1 – nástroj záruky, úvěry a kapitálové vstupy</w:t>
      </w:r>
      <w:bookmarkEnd w:id="1518"/>
    </w:p>
    <w:p w:rsidR="006D67F1" w:rsidRPr="009973DB" w:rsidRDefault="006D67F1" w:rsidP="00FA5A53">
      <w:r>
        <w:rPr>
          <w:noProof/>
        </w:rPr>
        <w:pict>
          <v:shape id="Obrázek 7190" o:spid="_x0000_i1096" type="#_x0000_t75" style="width:408.75pt;height:256.5pt;visibility:visible">
            <v:imagedata r:id="rId78" o:title=""/>
          </v:shape>
        </w:pict>
      </w:r>
    </w:p>
    <w:p w:rsidR="006D67F1" w:rsidRPr="009973DB" w:rsidRDefault="006D67F1" w:rsidP="00FA5A53">
      <w:pPr>
        <w:pStyle w:val="Caption"/>
      </w:pPr>
      <w:r w:rsidRPr="009973DB">
        <w:t xml:space="preserve">Obrázek </w:t>
      </w:r>
      <w:fldSimple w:instr=" SEQ Obrázek \* ARABIC ">
        <w:r w:rsidRPr="009973DB">
          <w:rPr>
            <w:noProof/>
          </w:rPr>
          <w:t>31</w:t>
        </w:r>
      </w:fldSimple>
      <w:r w:rsidRPr="009973DB">
        <w:t xml:space="preserve">: Závěry dotazníkového šetření č. 2 – přístup k plánovaným investicím SC 2.1 </w:t>
      </w:r>
    </w:p>
    <w:p w:rsidR="006D67F1" w:rsidRPr="009973DB" w:rsidRDefault="006D67F1" w:rsidP="00FA5A53">
      <w:pPr>
        <w:spacing w:after="120"/>
      </w:pPr>
    </w:p>
    <w:p w:rsidR="006D67F1" w:rsidRPr="009973DB" w:rsidRDefault="006D67F1" w:rsidP="00FA5A53">
      <w:pPr>
        <w:spacing w:after="120"/>
      </w:pPr>
      <w:r w:rsidRPr="009973DB">
        <w:t>Bez veřejné intervence budou projekty rozvíjeny pouze v omezené míře. Absence veřejné intervence způsobí pomalejší rozvoj podnikání, může vést ke ztrátě výchozí konkurenční výhody.</w:t>
      </w:r>
    </w:p>
    <w:p w:rsidR="006D67F1" w:rsidRPr="009973DB" w:rsidRDefault="006D67F1" w:rsidP="00FA5A53">
      <w:r>
        <w:rPr>
          <w:noProof/>
        </w:rPr>
        <w:pict>
          <v:shape id="Obrázek 7189" o:spid="_x0000_i1097" type="#_x0000_t75" style="width:408.75pt;height:256.5pt;visibility:visible">
            <v:imagedata r:id="rId79" o:title=""/>
          </v:shape>
        </w:pict>
      </w:r>
    </w:p>
    <w:p w:rsidR="006D67F1" w:rsidRPr="009973DB" w:rsidRDefault="006D67F1" w:rsidP="00FA5A53">
      <w:r>
        <w:rPr>
          <w:noProof/>
        </w:rPr>
        <w:pict>
          <v:shape id="Obrázek 7188" o:spid="_x0000_i1098" type="#_x0000_t75" style="width:452.25pt;height:251.25pt;visibility:visible">
            <v:imagedata r:id="rId80" o:title=""/>
          </v:shape>
        </w:pict>
      </w:r>
    </w:p>
    <w:p w:rsidR="006D67F1" w:rsidRPr="009973DB" w:rsidRDefault="006D67F1" w:rsidP="00FA5A53">
      <w:r>
        <w:rPr>
          <w:noProof/>
        </w:rPr>
        <w:pict>
          <v:shape id="Obrázek 7187" o:spid="_x0000_i1099" type="#_x0000_t75" style="width:446.25pt;height:276.75pt;visibility:visible">
            <v:imagedata r:id="rId81" o:title=""/>
          </v:shape>
        </w:pict>
      </w:r>
    </w:p>
    <w:p w:rsidR="006D67F1" w:rsidRPr="009973DB" w:rsidRDefault="006D67F1" w:rsidP="00FA5A53">
      <w:pPr>
        <w:pStyle w:val="Caption"/>
      </w:pPr>
      <w:r w:rsidRPr="009973DB">
        <w:t xml:space="preserve">Obrázek </w:t>
      </w:r>
      <w:fldSimple w:instr=" SEQ Obrázek \* ARABIC ">
        <w:r w:rsidRPr="009973DB">
          <w:rPr>
            <w:noProof/>
          </w:rPr>
          <w:t>32</w:t>
        </w:r>
      </w:fldSimple>
      <w:r w:rsidRPr="009973DB">
        <w:t>: Závěry dotazníkového šetření č. 2 – přístup k plánovaným investicím SC 2.1</w:t>
      </w:r>
    </w:p>
    <w:p w:rsidR="006D67F1" w:rsidRPr="009973DB" w:rsidRDefault="006D67F1" w:rsidP="00FA5A53"/>
    <w:p w:rsidR="006D67F1" w:rsidRPr="009973DB" w:rsidRDefault="006D67F1" w:rsidP="00FA5A53">
      <w:pPr>
        <w:pStyle w:val="Heading2"/>
      </w:pPr>
      <w:bookmarkStart w:id="1519" w:name="_Toc417682972"/>
      <w:r w:rsidRPr="009973DB">
        <w:t>Řízené rozhovory</w:t>
      </w:r>
      <w:bookmarkEnd w:id="1519"/>
    </w:p>
    <w:p w:rsidR="006D67F1" w:rsidRPr="009973DB" w:rsidRDefault="006D67F1" w:rsidP="00FA5A53">
      <w:pPr>
        <w:pStyle w:val="Heading3"/>
      </w:pPr>
      <w:bookmarkStart w:id="1520" w:name="_Toc417682973"/>
      <w:r w:rsidRPr="009973DB">
        <w:t>Seznam konzultovaných subjektů</w:t>
      </w:r>
      <w:bookmarkEnd w:id="1520"/>
    </w:p>
    <w:p w:rsidR="006D67F1" w:rsidRPr="009973DB" w:rsidRDefault="006D67F1" w:rsidP="00FA5A53">
      <w:pPr>
        <w:rPr>
          <w:b/>
        </w:rPr>
      </w:pPr>
      <w:r w:rsidRPr="009973DB">
        <w:rPr>
          <w:b/>
        </w:rPr>
        <w:t>Finanční trh:</w:t>
      </w:r>
    </w:p>
    <w:p w:rsidR="006D67F1" w:rsidRPr="009973DB" w:rsidRDefault="006D67F1" w:rsidP="00FA5A53">
      <w:r w:rsidRPr="009973DB">
        <w:t>Česká bankovní asociace</w:t>
      </w:r>
    </w:p>
    <w:p w:rsidR="006D67F1" w:rsidRPr="009973DB" w:rsidRDefault="006D67F1" w:rsidP="00FA5A53">
      <w:r w:rsidRPr="009973DB">
        <w:t>Czech Private</w:t>
      </w:r>
      <w:r>
        <w:t xml:space="preserve"> </w:t>
      </w:r>
      <w:r w:rsidRPr="009973DB">
        <w:t>Equity&amp; Venture Capital</w:t>
      </w:r>
      <w:r>
        <w:t xml:space="preserve"> </w:t>
      </w:r>
      <w:r w:rsidRPr="009973DB">
        <w:t>Association</w:t>
      </w:r>
    </w:p>
    <w:p w:rsidR="006D67F1" w:rsidRPr="009973DB" w:rsidRDefault="006D67F1" w:rsidP="00FA5A53">
      <w:r w:rsidRPr="009973DB">
        <w:t>Českomoravská záruční a rozvojová banka, a.s.</w:t>
      </w:r>
    </w:p>
    <w:p w:rsidR="006D67F1" w:rsidRPr="009973DB" w:rsidRDefault="006D67F1" w:rsidP="00FA5A53">
      <w:pPr>
        <w:rPr>
          <w:bCs/>
        </w:rPr>
      </w:pPr>
      <w:r w:rsidRPr="009973DB">
        <w:t>Burza cenných papírů Praha</w:t>
      </w:r>
    </w:p>
    <w:p w:rsidR="006D67F1" w:rsidRPr="009973DB" w:rsidRDefault="006D67F1" w:rsidP="00FA5A53">
      <w:pPr>
        <w:rPr>
          <w:bCs/>
        </w:rPr>
      </w:pPr>
      <w:r w:rsidRPr="009973DB">
        <w:t>Asociace pro kapitálový trh</w:t>
      </w:r>
    </w:p>
    <w:p w:rsidR="006D67F1" w:rsidRPr="009973DB" w:rsidRDefault="006D67F1" w:rsidP="00FA5A53"/>
    <w:p w:rsidR="006D67F1" w:rsidRPr="009973DB" w:rsidRDefault="006D67F1" w:rsidP="00FA5A53">
      <w:pPr>
        <w:rPr>
          <w:b/>
        </w:rPr>
      </w:pPr>
      <w:r w:rsidRPr="009973DB">
        <w:rPr>
          <w:b/>
        </w:rPr>
        <w:t>Zájmová sdružení cílových skupin:</w:t>
      </w:r>
    </w:p>
    <w:p w:rsidR="006D67F1" w:rsidRPr="009973DB" w:rsidRDefault="006D67F1" w:rsidP="00FA5A53">
      <w:r w:rsidRPr="009973DB">
        <w:t>Asociace malých a středních podniků</w:t>
      </w:r>
    </w:p>
    <w:p w:rsidR="006D67F1" w:rsidRPr="009973DB" w:rsidRDefault="006D67F1" w:rsidP="00FA5A53">
      <w:r w:rsidRPr="009973DB">
        <w:t>Svaz průmyslu a dopravy ČR</w:t>
      </w:r>
    </w:p>
    <w:p w:rsidR="006D67F1" w:rsidRPr="009973DB" w:rsidRDefault="006D67F1" w:rsidP="00FA5A53">
      <w:r w:rsidRPr="009973DB">
        <w:t>Hospodářská komora ČR</w:t>
      </w:r>
    </w:p>
    <w:p w:rsidR="006D67F1" w:rsidRPr="009973DB" w:rsidRDefault="006D67F1" w:rsidP="00FA5A53"/>
    <w:p w:rsidR="006D67F1" w:rsidRPr="009973DB" w:rsidRDefault="006D67F1" w:rsidP="00FA5A53">
      <w:pPr>
        <w:rPr>
          <w:b/>
        </w:rPr>
      </w:pPr>
      <w:r w:rsidRPr="009973DB">
        <w:rPr>
          <w:b/>
        </w:rPr>
        <w:t>Výzkum, vývoj a inovace:</w:t>
      </w:r>
    </w:p>
    <w:p w:rsidR="006D67F1" w:rsidRPr="009973DB" w:rsidRDefault="006D67F1" w:rsidP="00FA5A53">
      <w:r w:rsidRPr="009973DB">
        <w:t>Akademie věd České republiky</w:t>
      </w:r>
    </w:p>
    <w:p w:rsidR="006D67F1" w:rsidRPr="009973DB" w:rsidRDefault="006D67F1" w:rsidP="00FA5A53">
      <w:r w:rsidRPr="009973DB">
        <w:t>Jihomoravské inovační centrum</w:t>
      </w:r>
    </w:p>
    <w:p w:rsidR="006D67F1" w:rsidRPr="009973DB" w:rsidRDefault="006D67F1" w:rsidP="00FA5A53">
      <w:r w:rsidRPr="009973DB">
        <w:t>Ústav organické chemie a biochemie AV ČR</w:t>
      </w:r>
    </w:p>
    <w:p w:rsidR="006D67F1" w:rsidRPr="009973DB" w:rsidRDefault="006D67F1" w:rsidP="00FA5A53">
      <w:r w:rsidRPr="009973DB">
        <w:t>Technologické centrum AV ČR</w:t>
      </w:r>
    </w:p>
    <w:p w:rsidR="006D67F1" w:rsidRPr="009973DB" w:rsidRDefault="006D67F1" w:rsidP="00FA5A53">
      <w:r w:rsidRPr="009973DB">
        <w:t>Rada vysokých škol</w:t>
      </w:r>
    </w:p>
    <w:p w:rsidR="006D67F1" w:rsidRPr="009973DB" w:rsidRDefault="006D67F1" w:rsidP="00FA5A53">
      <w:r w:rsidRPr="009973DB">
        <w:t>Vysoká škola ekonomická v Praze</w:t>
      </w:r>
    </w:p>
    <w:p w:rsidR="006D67F1" w:rsidRPr="009973DB" w:rsidRDefault="006D67F1" w:rsidP="00FA5A53">
      <w:pPr>
        <w:rPr>
          <w:bCs/>
        </w:rPr>
      </w:pPr>
      <w:r w:rsidRPr="009973DB">
        <w:t>Asociace profesionálů v transferu technologie v ČR</w:t>
      </w:r>
    </w:p>
    <w:p w:rsidR="006D67F1" w:rsidRPr="009973DB" w:rsidRDefault="006D67F1" w:rsidP="00FA5A53">
      <w:pPr>
        <w:rPr>
          <w:bCs/>
        </w:rPr>
      </w:pPr>
      <w:r w:rsidRPr="009973DB">
        <w:t>WAYRA</w:t>
      </w:r>
    </w:p>
    <w:p w:rsidR="006D67F1" w:rsidRPr="009973DB" w:rsidRDefault="006D67F1" w:rsidP="00FA5A53">
      <w:pPr>
        <w:rPr>
          <w:bCs/>
        </w:rPr>
      </w:pPr>
      <w:r w:rsidRPr="009973DB">
        <w:t>Česko-izraelská smíšená obchodní komora</w:t>
      </w:r>
    </w:p>
    <w:p w:rsidR="006D67F1" w:rsidRPr="009973DB" w:rsidRDefault="006D67F1" w:rsidP="00FA5A53"/>
    <w:p w:rsidR="006D67F1" w:rsidRPr="009973DB" w:rsidRDefault="006D67F1" w:rsidP="00FA5A53">
      <w:pPr>
        <w:rPr>
          <w:b/>
        </w:rPr>
      </w:pPr>
      <w:r w:rsidRPr="009973DB">
        <w:rPr>
          <w:b/>
        </w:rPr>
        <w:t>Podnikatelské nemovitosti:</w:t>
      </w:r>
    </w:p>
    <w:p w:rsidR="006D67F1" w:rsidRPr="009973DB" w:rsidRDefault="006D67F1" w:rsidP="00FA5A53">
      <w:pPr>
        <w:rPr>
          <w:bCs/>
        </w:rPr>
      </w:pPr>
      <w:r w:rsidRPr="009973DB">
        <w:t>CzechInvest</w:t>
      </w:r>
    </w:p>
    <w:p w:rsidR="006D67F1" w:rsidRPr="009973DB" w:rsidRDefault="006D67F1" w:rsidP="00FA5A53">
      <w:r w:rsidRPr="009973DB">
        <w:t>Českomoravská záruční a rozvojová banka, a.s.</w:t>
      </w:r>
    </w:p>
    <w:p w:rsidR="006D67F1" w:rsidRPr="009973DB" w:rsidRDefault="006D67F1" w:rsidP="00FA5A53">
      <w:pPr>
        <w:rPr>
          <w:bCs/>
        </w:rPr>
      </w:pPr>
      <w:r w:rsidRPr="009973DB">
        <w:t>Contera</w:t>
      </w:r>
    </w:p>
    <w:p w:rsidR="006D67F1" w:rsidRPr="009973DB" w:rsidRDefault="006D67F1" w:rsidP="00FA5A53"/>
    <w:p w:rsidR="006D67F1" w:rsidRPr="009973DB" w:rsidRDefault="006D67F1" w:rsidP="00FA5A53">
      <w:pPr>
        <w:rPr>
          <w:b/>
        </w:rPr>
      </w:pPr>
      <w:r w:rsidRPr="009973DB">
        <w:rPr>
          <w:b/>
        </w:rPr>
        <w:t>Energetická účinnost a obnovitelné zdroje:</w:t>
      </w:r>
    </w:p>
    <w:p w:rsidR="006D67F1" w:rsidRPr="009973DB" w:rsidRDefault="006D67F1" w:rsidP="00FA5A53">
      <w:r w:rsidRPr="009973DB">
        <w:t>Šance pro budovy</w:t>
      </w:r>
    </w:p>
    <w:p w:rsidR="006D67F1" w:rsidRPr="009973DB" w:rsidRDefault="006D67F1" w:rsidP="00FA5A53">
      <w:r w:rsidRPr="009973DB">
        <w:t>SeVen</w:t>
      </w:r>
    </w:p>
    <w:p w:rsidR="006D67F1" w:rsidRPr="009973DB" w:rsidRDefault="006D67F1" w:rsidP="00FA5A53">
      <w:r w:rsidRPr="009973DB">
        <w:t>ENVIROS</w:t>
      </w:r>
    </w:p>
    <w:p w:rsidR="006D67F1" w:rsidRPr="009973DB" w:rsidRDefault="006D67F1" w:rsidP="00FA5A53">
      <w:r w:rsidRPr="009973DB">
        <w:t>Loyd Group</w:t>
      </w:r>
    </w:p>
    <w:p w:rsidR="006D67F1" w:rsidRPr="009973DB" w:rsidRDefault="006D67F1" w:rsidP="00FA5A53">
      <w:r w:rsidRPr="009973DB">
        <w:t>APES</w:t>
      </w:r>
    </w:p>
    <w:p w:rsidR="006D67F1" w:rsidRPr="009973DB" w:rsidRDefault="006D67F1" w:rsidP="00FA5A53">
      <w:r w:rsidRPr="009973DB">
        <w:t>Teplárenské sdružení</w:t>
      </w:r>
    </w:p>
    <w:p w:rsidR="006D67F1" w:rsidRPr="009973DB" w:rsidRDefault="006D67F1" w:rsidP="00FA5A53"/>
    <w:p w:rsidR="006D67F1" w:rsidRPr="009973DB" w:rsidRDefault="006D67F1" w:rsidP="00FA5A53">
      <w:pPr>
        <w:rPr>
          <w:b/>
        </w:rPr>
      </w:pPr>
      <w:r w:rsidRPr="009973DB">
        <w:rPr>
          <w:b/>
        </w:rPr>
        <w:t>Broadband:</w:t>
      </w:r>
    </w:p>
    <w:p w:rsidR="006D67F1" w:rsidRPr="009973DB" w:rsidRDefault="006D67F1" w:rsidP="00FA5A53">
      <w:r w:rsidRPr="009973DB">
        <w:t>ICT Unie</w:t>
      </w:r>
    </w:p>
    <w:p w:rsidR="006D67F1" w:rsidRPr="009973DB" w:rsidRDefault="006D67F1" w:rsidP="00FA5A53"/>
    <w:p w:rsidR="006D67F1" w:rsidRPr="009973DB" w:rsidRDefault="006D67F1" w:rsidP="00FA5A53"/>
    <w:p w:rsidR="006D67F1" w:rsidRPr="009973DB" w:rsidRDefault="006D67F1" w:rsidP="00FA5A53">
      <w:pPr>
        <w:pStyle w:val="Heading1"/>
      </w:pPr>
      <w:r w:rsidRPr="009973DB">
        <w:br w:type="page"/>
      </w:r>
      <w:bookmarkStart w:id="1521" w:name="_Toc417682974"/>
      <w:r w:rsidRPr="009973DB">
        <w:t>Použité zdroje</w:t>
      </w:r>
      <w:bookmarkEnd w:id="1521"/>
    </w:p>
    <w:p w:rsidR="006D67F1" w:rsidRPr="009973DB" w:rsidRDefault="006D67F1" w:rsidP="00FA5A53">
      <w:pPr>
        <w:pStyle w:val="Heading2"/>
      </w:pPr>
      <w:bookmarkStart w:id="1522" w:name="_Toc417682975"/>
      <w:r w:rsidRPr="009973DB">
        <w:t>Legislativní východiska</w:t>
      </w:r>
      <w:bookmarkEnd w:id="1522"/>
    </w:p>
    <w:p w:rsidR="006D67F1" w:rsidRPr="009973DB" w:rsidRDefault="006D67F1" w:rsidP="00FA5A53">
      <w:r w:rsidRPr="009973DB">
        <w:t>Legislativní bázi pro poskytování podpory prostřednictvím finančních nástrojů OP PIK tvoří z hlediska práva EU především:</w:t>
      </w:r>
    </w:p>
    <w:p w:rsidR="006D67F1" w:rsidRPr="009973DB" w:rsidRDefault="006D67F1" w:rsidP="00FA5A53">
      <w:pPr>
        <w:pStyle w:val="ListParagraph"/>
        <w:numPr>
          <w:ilvl w:val="0"/>
          <w:numId w:val="21"/>
        </w:numPr>
      </w:pPr>
      <w:r w:rsidRPr="009973DB">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 (dále jen „Obecné nařízení“),</w:t>
      </w:r>
    </w:p>
    <w:p w:rsidR="006D67F1" w:rsidRPr="009973DB" w:rsidRDefault="006D67F1" w:rsidP="00FA5A53">
      <w:pPr>
        <w:pStyle w:val="ListParagraph"/>
        <w:numPr>
          <w:ilvl w:val="0"/>
          <w:numId w:val="21"/>
        </w:numPr>
      </w:pPr>
      <w:r w:rsidRPr="009973DB">
        <w:t>nařízení Evropského parlamentu a Rady (EU) č. 1301/2013ze dne 17. prosince 2013o Evropském fondu pro regionální rozvoj, o zvláštních ustanoveních týkajících se cíle Investice pro růst a zaměstnanost a o zrušení nařízení(ES) č. 1080/2006, OJ L 347, 20. 12. 2013, s. 289 (dále jen „nařízení o EFRR“),</w:t>
      </w:r>
    </w:p>
    <w:p w:rsidR="006D67F1" w:rsidRPr="009973DB" w:rsidRDefault="006D67F1" w:rsidP="00FA5A53">
      <w:pPr>
        <w:pStyle w:val="ListParagraph"/>
        <w:numPr>
          <w:ilvl w:val="0"/>
          <w:numId w:val="21"/>
        </w:numPr>
      </w:pPr>
      <w:r w:rsidRPr="009973DB">
        <w:t>prováděcí a delegovací akty k finančním nástrojům kohezní politiky – nařízení Komise č. 1303/2013</w:t>
      </w:r>
    </w:p>
    <w:p w:rsidR="006D67F1" w:rsidRPr="009973DB" w:rsidRDefault="006D67F1" w:rsidP="00FA5A53">
      <w:pPr>
        <w:pStyle w:val="ListParagraph"/>
        <w:numPr>
          <w:ilvl w:val="0"/>
          <w:numId w:val="21"/>
        </w:numPr>
      </w:pPr>
      <w:r w:rsidRPr="009973DB">
        <w:t>výkladové pokyny Komise COESIF a EGESIF</w:t>
      </w:r>
    </w:p>
    <w:p w:rsidR="006D67F1" w:rsidRPr="009973DB" w:rsidRDefault="006D67F1" w:rsidP="00FA5A53">
      <w:pPr>
        <w:pStyle w:val="ListParagraph"/>
        <w:numPr>
          <w:ilvl w:val="0"/>
          <w:numId w:val="21"/>
        </w:numPr>
      </w:pPr>
      <w:r w:rsidRPr="009973DB">
        <w:t>směrnice Evropského parlamentu a Rady 2011/61/EU ze dne 8. června 2011 o správcích alternativních investičních fondů a o změně směrnic 2003/41/ES a 2009/65/ES a nařízení (ES) č. 1060/2009 a (EU) č. 1095/2010 (dále jen „AIFMD“),</w:t>
      </w:r>
    </w:p>
    <w:p w:rsidR="006D67F1" w:rsidRPr="009973DB" w:rsidRDefault="006D67F1" w:rsidP="00FA5A53">
      <w:pPr>
        <w:pStyle w:val="ListParagraph"/>
        <w:numPr>
          <w:ilvl w:val="0"/>
          <w:numId w:val="21"/>
        </w:numPr>
      </w:pPr>
      <w:r w:rsidRPr="009973DB">
        <w:t>nařízení (EU, EURATOM) č. 966/2012 Evropského parlamentu a Rady ze dne 25. října 2012,kterým se stanoví finanční pravidla o souhrnném rozpočtu Unie a o zrušení nařízení Rady (ES, Euratom) č. 1605/2002, OJ L 298, 26. 10. 2012, s. 1,</w:t>
      </w:r>
    </w:p>
    <w:p w:rsidR="006D67F1" w:rsidRPr="009973DB" w:rsidRDefault="006D67F1" w:rsidP="00FA5A53">
      <w:pPr>
        <w:pStyle w:val="ListParagraph"/>
        <w:numPr>
          <w:ilvl w:val="0"/>
          <w:numId w:val="21"/>
        </w:numPr>
      </w:pPr>
      <w:r w:rsidRPr="009973DB">
        <w:t>směrnice Evropského parlamentu a Rady 2004/18/ES o koordinaci postupů při zadávání veřejných zakázek na stavební práce, dodávky a služby (směrnice EU k veřejným zakázkám),</w:t>
      </w:r>
    </w:p>
    <w:p w:rsidR="006D67F1" w:rsidRPr="009973DB" w:rsidRDefault="006D67F1" w:rsidP="00FA5A53">
      <w:pPr>
        <w:pStyle w:val="ListParagraph"/>
        <w:numPr>
          <w:ilvl w:val="0"/>
          <w:numId w:val="21"/>
        </w:numPr>
      </w:pPr>
      <w:r w:rsidRPr="009973DB">
        <w:t>aplikovatelná rozhodnutí ESD a SDEU,</w:t>
      </w:r>
    </w:p>
    <w:p w:rsidR="006D67F1" w:rsidRPr="009973DB" w:rsidRDefault="006D67F1" w:rsidP="00FA5A53">
      <w:pPr>
        <w:pStyle w:val="ListParagraph"/>
        <w:numPr>
          <w:ilvl w:val="0"/>
          <w:numId w:val="21"/>
        </w:numPr>
      </w:pPr>
      <w:r w:rsidRPr="009973DB">
        <w:t>pravidla pro veřejnou podporu, zejména:</w:t>
      </w:r>
    </w:p>
    <w:p w:rsidR="006D67F1" w:rsidRPr="009973DB" w:rsidRDefault="006D67F1" w:rsidP="00FA5A53">
      <w:pPr>
        <w:pStyle w:val="ListParagraph"/>
        <w:numPr>
          <w:ilvl w:val="1"/>
          <w:numId w:val="21"/>
        </w:numPr>
      </w:pPr>
      <w:r w:rsidRPr="009973DB">
        <w:t>Obecné nařízení o blokových výjimkách (dále jen „GBER“),</w:t>
      </w:r>
    </w:p>
    <w:p w:rsidR="006D67F1" w:rsidRPr="009973DB" w:rsidRDefault="006D67F1" w:rsidP="00FA5A53">
      <w:pPr>
        <w:pStyle w:val="ListParagraph"/>
        <w:numPr>
          <w:ilvl w:val="1"/>
          <w:numId w:val="21"/>
        </w:numPr>
      </w:pPr>
      <w:r w:rsidRPr="009973DB">
        <w:t>Pokyny k státní podpoře investic v rámci rizikového financování, OJ C 19, 22. 1. 2014, s. 4 (dále jen „RCG“),</w:t>
      </w:r>
    </w:p>
    <w:p w:rsidR="006D67F1" w:rsidRPr="009973DB" w:rsidRDefault="006D67F1" w:rsidP="00FA5A53">
      <w:pPr>
        <w:pStyle w:val="ListParagraph"/>
        <w:numPr>
          <w:ilvl w:val="1"/>
          <w:numId w:val="21"/>
        </w:numPr>
      </w:pPr>
      <w:r w:rsidRPr="009973DB">
        <w:t xml:space="preserve">nařízení Komise (EU) č. 1407/2013ze dne 18. prosince 2013o použití článků </w:t>
      </w:r>
      <w:smartTag w:uri="urn:schemas-microsoft-com:office:smarttags" w:element="metricconverter">
        <w:smartTagPr>
          <w:attr w:name="ProductID" w:val="2013 a"/>
        </w:smartTagPr>
        <w:r w:rsidRPr="009973DB">
          <w:t>107 a</w:t>
        </w:r>
      </w:smartTag>
      <w:r w:rsidRPr="009973DB">
        <w:t xml:space="preserve"> 108 Smlouvy o fungování Evropské unie na podporu de minimis, OJ L 352, 24. 12. 2013, s. 1 (dále jen „nařízení de minimis“),</w:t>
      </w:r>
    </w:p>
    <w:p w:rsidR="006D67F1" w:rsidRPr="009973DB" w:rsidRDefault="006D67F1" w:rsidP="00FA5A53">
      <w:pPr>
        <w:pStyle w:val="ListParagraph"/>
        <w:numPr>
          <w:ilvl w:val="1"/>
          <w:numId w:val="21"/>
        </w:numPr>
      </w:pPr>
      <w:r w:rsidRPr="009973DB">
        <w:t xml:space="preserve">Sdělení Komise (ES) o použití článků </w:t>
      </w:r>
      <w:smartTag w:uri="urn:schemas-microsoft-com:office:smarttags" w:element="metricconverter">
        <w:smartTagPr>
          <w:attr w:name="ProductID" w:val="2013 a"/>
        </w:smartTagPr>
        <w:r w:rsidRPr="009973DB">
          <w:t>87 a</w:t>
        </w:r>
      </w:smartTag>
      <w:r w:rsidRPr="009973DB">
        <w:t xml:space="preserve"> 88 Smlouvy o ES na státní podpory ve formě záruk, OJ C 155, 20.6.2008, s. 10 (dále jen „sdělení k zárukám“),</w:t>
      </w:r>
    </w:p>
    <w:p w:rsidR="006D67F1" w:rsidRPr="009973DB" w:rsidRDefault="006D67F1" w:rsidP="00FA5A53">
      <w:pPr>
        <w:pStyle w:val="ListParagraph"/>
        <w:numPr>
          <w:ilvl w:val="1"/>
          <w:numId w:val="21"/>
        </w:numPr>
      </w:pPr>
      <w:r w:rsidRPr="009973DB">
        <w:t>Sdělení Komise o revizi metody stanovování referenčních a diskontních sazeb, OJ C 014,19.1.2008, s. 6 (dále jen „sdělení o referenčních sazbách“),</w:t>
      </w:r>
    </w:p>
    <w:p w:rsidR="006D67F1" w:rsidRPr="009973DB" w:rsidRDefault="006D67F1" w:rsidP="00FA5A53">
      <w:pPr>
        <w:pStyle w:val="ListParagraph"/>
        <w:numPr>
          <w:ilvl w:val="1"/>
          <w:numId w:val="21"/>
        </w:numPr>
      </w:pPr>
      <w:r w:rsidRPr="009973DB">
        <w:t>Pokyny pro regionální státní podporu pro období 2014 – 2020, OJ C 209, 23. 7. 2013, s. 1 (dále jen „RAG“)</w:t>
      </w:r>
    </w:p>
    <w:p w:rsidR="006D67F1" w:rsidRPr="009973DB" w:rsidRDefault="006D67F1" w:rsidP="00FA5A53">
      <w:pPr>
        <w:pStyle w:val="ListParagraph"/>
        <w:ind w:left="1080"/>
      </w:pPr>
    </w:p>
    <w:p w:rsidR="006D67F1" w:rsidRPr="009973DB" w:rsidRDefault="006D67F1" w:rsidP="00FA5A53">
      <w:r w:rsidRPr="009973DB">
        <w:t>Z českých předpisů (vyjma daňových a účetních) pak jde zejména o:</w:t>
      </w:r>
    </w:p>
    <w:p w:rsidR="006D67F1" w:rsidRPr="009973DB" w:rsidRDefault="006D67F1" w:rsidP="00FA5A53">
      <w:pPr>
        <w:pStyle w:val="ListParagraph"/>
        <w:numPr>
          <w:ilvl w:val="0"/>
          <w:numId w:val="20"/>
        </w:numPr>
      </w:pPr>
      <w:r w:rsidRPr="009973DB">
        <w:t>zákon č. 218/2000 Sb., o rozpočtových pravidlech, ve znění pozdějších předpisů (dále jen „rozpočtová pravidla“)</w:t>
      </w:r>
      <w:r w:rsidRPr="009973DB">
        <w:rPr>
          <w:rStyle w:val="FootnoteReference"/>
          <w:szCs w:val="24"/>
        </w:rPr>
        <w:footnoteReference w:id="63"/>
      </w:r>
      <w:r w:rsidRPr="009973DB">
        <w:t>,</w:t>
      </w:r>
    </w:p>
    <w:p w:rsidR="006D67F1" w:rsidRPr="009973DB" w:rsidRDefault="006D67F1" w:rsidP="00FA5A53">
      <w:pPr>
        <w:pStyle w:val="ListParagraph"/>
        <w:numPr>
          <w:ilvl w:val="0"/>
          <w:numId w:val="20"/>
        </w:numPr>
      </w:pPr>
      <w:r w:rsidRPr="009973DB">
        <w:t>zákon č. 219/2000 Sb., o majetku České republiky, ve znění pozdějších předpisů (dále jen „zákon o majetku ČR“),</w:t>
      </w:r>
    </w:p>
    <w:p w:rsidR="006D67F1" w:rsidRPr="009973DB" w:rsidRDefault="006D67F1" w:rsidP="00FA5A53">
      <w:pPr>
        <w:pStyle w:val="ListParagraph"/>
        <w:numPr>
          <w:ilvl w:val="0"/>
          <w:numId w:val="20"/>
        </w:numPr>
      </w:pPr>
      <w:r w:rsidRPr="009973DB">
        <w:t>zákon č. 137/2006 Sb., o veřejných zakázkách, ve znění pozdějších předpisů (dále jen „ZVZ“) a navazující podzákonné předpisy,</w:t>
      </w:r>
    </w:p>
    <w:p w:rsidR="006D67F1" w:rsidRPr="009973DB" w:rsidRDefault="006D67F1" w:rsidP="00FA5A53">
      <w:pPr>
        <w:pStyle w:val="ListParagraph"/>
        <w:numPr>
          <w:ilvl w:val="0"/>
          <w:numId w:val="20"/>
        </w:numPr>
      </w:pPr>
      <w:r w:rsidRPr="009973DB">
        <w:t>zákon č. 47/2002 Sb., o podpoře malého a středního podnikání (dále jen „zákon o podpoře MSP“),</w:t>
      </w:r>
    </w:p>
    <w:p w:rsidR="006D67F1" w:rsidRPr="009973DB" w:rsidRDefault="006D67F1" w:rsidP="00FA5A53">
      <w:pPr>
        <w:pStyle w:val="ListParagraph"/>
        <w:numPr>
          <w:ilvl w:val="0"/>
          <w:numId w:val="20"/>
        </w:numPr>
      </w:pPr>
      <w:r w:rsidRPr="009973DB">
        <w:t>zákon č. 320/2001 Sb., o finanční kontrole, ve znění pozdějších předpisů (dále jen „zákon o finanční kontrole“),</w:t>
      </w:r>
    </w:p>
    <w:p w:rsidR="006D67F1" w:rsidRPr="009973DB" w:rsidRDefault="006D67F1" w:rsidP="00FA5A53">
      <w:pPr>
        <w:pStyle w:val="ListParagraph"/>
        <w:numPr>
          <w:ilvl w:val="0"/>
          <w:numId w:val="20"/>
        </w:numPr>
      </w:pPr>
      <w:r w:rsidRPr="009973DB">
        <w:t>zákon č. 240/2013 Sb., o investičních společnostech a investičních fondech (dále jen „ZISIF“) a navazující podzákonné předpisy,</w:t>
      </w:r>
    </w:p>
    <w:p w:rsidR="006D67F1" w:rsidRPr="009973DB" w:rsidRDefault="006D67F1" w:rsidP="00FA5A53">
      <w:pPr>
        <w:pStyle w:val="ListParagraph"/>
        <w:numPr>
          <w:ilvl w:val="0"/>
          <w:numId w:val="20"/>
        </w:numPr>
      </w:pPr>
      <w:r w:rsidRPr="009973DB">
        <w:t>zákon č. 90/2012 Sb., o obchodních korporacích (dále jen „ZOK“),</w:t>
      </w:r>
    </w:p>
    <w:p w:rsidR="006D67F1" w:rsidRPr="009973DB" w:rsidRDefault="006D67F1" w:rsidP="00FA5A53">
      <w:pPr>
        <w:pStyle w:val="ListParagraph"/>
        <w:numPr>
          <w:ilvl w:val="0"/>
          <w:numId w:val="20"/>
        </w:numPr>
      </w:pPr>
      <w:r w:rsidRPr="009973DB">
        <w:t>zákon č. 89/2012 Sb., občanský zákoník (dále jen „NOZ“),</w:t>
      </w:r>
    </w:p>
    <w:p w:rsidR="006D67F1" w:rsidRPr="009973DB" w:rsidRDefault="006D67F1" w:rsidP="00FA5A53">
      <w:pPr>
        <w:pStyle w:val="ListParagraph"/>
        <w:numPr>
          <w:ilvl w:val="0"/>
          <w:numId w:val="20"/>
        </w:numPr>
      </w:pPr>
      <w:r w:rsidRPr="009973DB">
        <w:t>zákon č. 21/1992 Sb., o bankách, ve znění pozdějších předpisů (dále jen „zákon o bankách“) a navazující podzákonné předpisy,</w:t>
      </w:r>
    </w:p>
    <w:p w:rsidR="006D67F1" w:rsidRPr="009973DB" w:rsidRDefault="006D67F1" w:rsidP="00FA5A53">
      <w:pPr>
        <w:pStyle w:val="ListParagraph"/>
        <w:numPr>
          <w:ilvl w:val="0"/>
          <w:numId w:val="20"/>
        </w:numPr>
      </w:pPr>
      <w:r w:rsidRPr="009973DB">
        <w:t>Metodický pokyn finančních toků a kontroly 2014+ (dále jen „MPFT“),</w:t>
      </w:r>
    </w:p>
    <w:p w:rsidR="006D67F1" w:rsidRPr="009973DB" w:rsidRDefault="006D67F1" w:rsidP="00FA5A53">
      <w:pPr>
        <w:pStyle w:val="ListParagraph"/>
        <w:numPr>
          <w:ilvl w:val="0"/>
          <w:numId w:val="20"/>
        </w:numPr>
      </w:pPr>
      <w:r w:rsidRPr="009973DB">
        <w:t>Metodika monitorování 2014+ (dále jen „MM“),</w:t>
      </w:r>
    </w:p>
    <w:p w:rsidR="006D67F1" w:rsidRPr="009973DB" w:rsidRDefault="006D67F1" w:rsidP="00FA5A53">
      <w:pPr>
        <w:pStyle w:val="ListParagraph"/>
        <w:numPr>
          <w:ilvl w:val="0"/>
          <w:numId w:val="20"/>
        </w:numPr>
      </w:pPr>
      <w:r w:rsidRPr="009973DB">
        <w:t>Další metodiky v rámci tzv. Jednotného metodického prostředí (dále jen „JMP“).</w:t>
      </w:r>
    </w:p>
    <w:p w:rsidR="006D67F1" w:rsidRPr="009973DB" w:rsidRDefault="006D67F1" w:rsidP="00FA5A53">
      <w:pPr>
        <w:pStyle w:val="Heading2"/>
      </w:pPr>
      <w:bookmarkStart w:id="1523" w:name="_Toc417682976"/>
      <w:r w:rsidRPr="009973DB">
        <w:t>Další podkladové materiály</w:t>
      </w:r>
      <w:bookmarkEnd w:id="1523"/>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General methodology</w:t>
      </w:r>
      <w:r>
        <w:rPr>
          <w:rFonts w:cs="Calibri"/>
          <w:color w:val="222222"/>
          <w:szCs w:val="22"/>
        </w:rPr>
        <w:t xml:space="preserve"> </w:t>
      </w:r>
      <w:r w:rsidRPr="009973DB">
        <w:rPr>
          <w:rFonts w:cs="Calibri"/>
          <w:color w:val="222222"/>
          <w:szCs w:val="22"/>
        </w:rPr>
        <w:t>covering</w:t>
      </w:r>
      <w:r>
        <w:rPr>
          <w:rFonts w:cs="Calibri"/>
          <w:color w:val="222222"/>
          <w:szCs w:val="22"/>
        </w:rPr>
        <w:t xml:space="preserve"> </w:t>
      </w:r>
      <w:r w:rsidRPr="009973DB">
        <w:rPr>
          <w:rFonts w:cs="Calibri"/>
          <w:color w:val="222222"/>
          <w:szCs w:val="22"/>
        </w:rPr>
        <w:t>all</w:t>
      </w:r>
      <w:r>
        <w:rPr>
          <w:rFonts w:cs="Calibri"/>
          <w:color w:val="222222"/>
          <w:szCs w:val="22"/>
        </w:rPr>
        <w:t xml:space="preserve"> </w:t>
      </w:r>
      <w:r w:rsidRPr="009973DB">
        <w:rPr>
          <w:rFonts w:cs="Calibri"/>
          <w:color w:val="222222"/>
          <w:szCs w:val="22"/>
        </w:rPr>
        <w:t>thematic</w:t>
      </w:r>
      <w:r>
        <w:rPr>
          <w:rFonts w:cs="Calibri"/>
          <w:color w:val="222222"/>
          <w:szCs w:val="22"/>
        </w:rPr>
        <w:t xml:space="preserve"> </w:t>
      </w:r>
      <w:r w:rsidRPr="009973DB">
        <w:rPr>
          <w:rFonts w:cs="Calibri"/>
          <w:color w:val="222222"/>
          <w:szCs w:val="22"/>
        </w:rPr>
        <w:t>objectives - Quick reference guide, Evropská komise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General methodology</w:t>
      </w:r>
      <w:r>
        <w:rPr>
          <w:rFonts w:cs="Calibri"/>
          <w:color w:val="222222"/>
          <w:szCs w:val="22"/>
        </w:rPr>
        <w:t xml:space="preserve"> </w:t>
      </w:r>
      <w:r w:rsidRPr="009973DB">
        <w:rPr>
          <w:rFonts w:cs="Calibri"/>
          <w:color w:val="222222"/>
          <w:szCs w:val="22"/>
        </w:rPr>
        <w:t>covering</w:t>
      </w:r>
      <w:r>
        <w:rPr>
          <w:rFonts w:cs="Calibri"/>
          <w:color w:val="222222"/>
          <w:szCs w:val="22"/>
        </w:rPr>
        <w:t xml:space="preserve"> </w:t>
      </w:r>
      <w:r w:rsidRPr="009973DB">
        <w:rPr>
          <w:rFonts w:cs="Calibri"/>
          <w:color w:val="222222"/>
          <w:szCs w:val="22"/>
        </w:rPr>
        <w:t>all</w:t>
      </w:r>
      <w:r>
        <w:rPr>
          <w:rFonts w:cs="Calibri"/>
          <w:color w:val="222222"/>
          <w:szCs w:val="22"/>
        </w:rPr>
        <w:t xml:space="preserve"> </w:t>
      </w:r>
      <w:r w:rsidRPr="009973DB">
        <w:rPr>
          <w:rFonts w:cs="Calibri"/>
          <w:color w:val="222222"/>
          <w:szCs w:val="22"/>
        </w:rPr>
        <w:t>thematic</w:t>
      </w:r>
      <w:r>
        <w:rPr>
          <w:rFonts w:cs="Calibri"/>
          <w:color w:val="222222"/>
          <w:szCs w:val="22"/>
        </w:rPr>
        <w:t xml:space="preserve"> </w:t>
      </w:r>
      <w:r w:rsidRPr="009973DB">
        <w:rPr>
          <w:rFonts w:cs="Calibri"/>
          <w:color w:val="222222"/>
          <w:szCs w:val="22"/>
        </w:rPr>
        <w:t>objectives - Volume I , Evropská komise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Strengthening</w:t>
      </w:r>
      <w:r>
        <w:rPr>
          <w:rFonts w:cs="Calibri"/>
          <w:color w:val="222222"/>
          <w:szCs w:val="22"/>
        </w:rPr>
        <w:t xml:space="preserve"> </w:t>
      </w:r>
      <w:r w:rsidRPr="009973DB">
        <w:rPr>
          <w:rFonts w:cs="Calibri"/>
          <w:color w:val="222222"/>
          <w:szCs w:val="22"/>
        </w:rPr>
        <w:t>research, technological</w:t>
      </w:r>
      <w:r>
        <w:rPr>
          <w:rFonts w:cs="Calibri"/>
          <w:color w:val="222222"/>
          <w:szCs w:val="22"/>
        </w:rPr>
        <w:t xml:space="preserve"> </w:t>
      </w:r>
      <w:r w:rsidRPr="009973DB">
        <w:rPr>
          <w:rFonts w:cs="Calibri"/>
          <w:color w:val="222222"/>
          <w:szCs w:val="22"/>
        </w:rPr>
        <w:t>development and innovation (Thematic</w:t>
      </w:r>
      <w:r>
        <w:rPr>
          <w:rFonts w:cs="Calibri"/>
          <w:color w:val="222222"/>
          <w:szCs w:val="22"/>
        </w:rPr>
        <w:t xml:space="preserve"> </w:t>
      </w:r>
      <w:r w:rsidRPr="009973DB">
        <w:rPr>
          <w:rFonts w:cs="Calibri"/>
          <w:color w:val="222222"/>
          <w:szCs w:val="22"/>
        </w:rPr>
        <w:t>objective 1) – Volume</w:t>
      </w:r>
      <w:r>
        <w:rPr>
          <w:rFonts w:cs="Calibri"/>
          <w:color w:val="222222"/>
          <w:szCs w:val="22"/>
        </w:rPr>
        <w:t xml:space="preserve"> </w:t>
      </w:r>
      <w:r w:rsidRPr="009973DB">
        <w:rPr>
          <w:rFonts w:cs="Calibri"/>
          <w:color w:val="222222"/>
          <w:szCs w:val="22"/>
        </w:rPr>
        <w:t>II, Evropská komise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Enhancing</w:t>
      </w:r>
      <w:r>
        <w:rPr>
          <w:rFonts w:cs="Calibri"/>
          <w:color w:val="222222"/>
          <w:szCs w:val="22"/>
        </w:rPr>
        <w:t xml:space="preserve"> </w:t>
      </w:r>
      <w:r w:rsidRPr="009973DB">
        <w:rPr>
          <w:rFonts w:cs="Calibri"/>
          <w:color w:val="222222"/>
          <w:szCs w:val="22"/>
        </w:rPr>
        <w:t>the</w:t>
      </w:r>
      <w:r>
        <w:rPr>
          <w:rFonts w:cs="Calibri"/>
          <w:color w:val="222222"/>
          <w:szCs w:val="22"/>
        </w:rPr>
        <w:t xml:space="preserve"> </w:t>
      </w:r>
      <w:r w:rsidRPr="009973DB">
        <w:rPr>
          <w:rFonts w:cs="Calibri"/>
          <w:color w:val="222222"/>
          <w:szCs w:val="22"/>
        </w:rPr>
        <w:t>competitiveness</w:t>
      </w:r>
      <w:r>
        <w:rPr>
          <w:rFonts w:cs="Calibri"/>
          <w:color w:val="222222"/>
          <w:szCs w:val="22"/>
        </w:rPr>
        <w:t xml:space="preserve"> </w:t>
      </w:r>
      <w:r w:rsidRPr="009973DB">
        <w:rPr>
          <w:rFonts w:cs="Calibri"/>
          <w:color w:val="222222"/>
          <w:szCs w:val="22"/>
        </w:rPr>
        <w:t>of SME, including</w:t>
      </w:r>
      <w:r>
        <w:rPr>
          <w:rFonts w:cs="Calibri"/>
          <w:color w:val="222222"/>
          <w:szCs w:val="22"/>
        </w:rPr>
        <w:t xml:space="preserve"> </w:t>
      </w:r>
      <w:r w:rsidRPr="009973DB">
        <w:rPr>
          <w:rFonts w:cs="Calibri"/>
          <w:color w:val="222222"/>
          <w:szCs w:val="22"/>
        </w:rPr>
        <w:t>agriculture, microcredit and fisheries (Thematic</w:t>
      </w:r>
      <w:r>
        <w:rPr>
          <w:rFonts w:cs="Calibri"/>
          <w:color w:val="222222"/>
          <w:szCs w:val="22"/>
        </w:rPr>
        <w:t xml:space="preserve"> </w:t>
      </w:r>
      <w:r w:rsidRPr="009973DB">
        <w:rPr>
          <w:rFonts w:cs="Calibri"/>
          <w:color w:val="222222"/>
          <w:szCs w:val="22"/>
        </w:rPr>
        <w:t>objective 3) – Volume</w:t>
      </w:r>
      <w:r>
        <w:rPr>
          <w:rFonts w:cs="Calibri"/>
          <w:color w:val="222222"/>
          <w:szCs w:val="22"/>
        </w:rPr>
        <w:t xml:space="preserve"> </w:t>
      </w:r>
      <w:r w:rsidRPr="009973DB">
        <w:rPr>
          <w:rFonts w:cs="Calibri"/>
          <w:color w:val="222222"/>
          <w:szCs w:val="22"/>
        </w:rPr>
        <w:t>III , Evropská komise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Supporting</w:t>
      </w:r>
      <w:r>
        <w:rPr>
          <w:rFonts w:cs="Calibri"/>
          <w:color w:val="222222"/>
          <w:szCs w:val="22"/>
        </w:rPr>
        <w:t xml:space="preserve"> </w:t>
      </w:r>
      <w:r w:rsidRPr="009973DB">
        <w:rPr>
          <w:rFonts w:cs="Calibri"/>
          <w:color w:val="222222"/>
          <w:szCs w:val="22"/>
        </w:rPr>
        <w:t>the shift towards</w:t>
      </w:r>
      <w:r>
        <w:rPr>
          <w:rFonts w:cs="Calibri"/>
          <w:color w:val="222222"/>
          <w:szCs w:val="22"/>
        </w:rPr>
        <w:t xml:space="preserve"> </w:t>
      </w:r>
      <w:r w:rsidRPr="009973DB">
        <w:rPr>
          <w:rFonts w:cs="Calibri"/>
          <w:color w:val="222222"/>
          <w:szCs w:val="22"/>
        </w:rPr>
        <w:t>low-carbon</w:t>
      </w:r>
      <w:r>
        <w:rPr>
          <w:rFonts w:cs="Calibri"/>
          <w:color w:val="222222"/>
          <w:szCs w:val="22"/>
        </w:rPr>
        <w:t xml:space="preserve"> </w:t>
      </w:r>
      <w:r w:rsidRPr="009973DB">
        <w:rPr>
          <w:rFonts w:cs="Calibri"/>
          <w:color w:val="222222"/>
          <w:szCs w:val="22"/>
        </w:rPr>
        <w:t>economy (Thematic</w:t>
      </w:r>
      <w:r>
        <w:rPr>
          <w:rFonts w:cs="Calibri"/>
          <w:color w:val="222222"/>
          <w:szCs w:val="22"/>
        </w:rPr>
        <w:t xml:space="preserve"> </w:t>
      </w:r>
      <w:r w:rsidRPr="009973DB">
        <w:rPr>
          <w:rFonts w:cs="Calibri"/>
          <w:color w:val="222222"/>
          <w:szCs w:val="22"/>
        </w:rPr>
        <w:t>objective 4) – Volume</w:t>
      </w:r>
      <w:r>
        <w:rPr>
          <w:rFonts w:cs="Calibri"/>
          <w:color w:val="222222"/>
          <w:szCs w:val="22"/>
        </w:rPr>
        <w:t xml:space="preserve"> </w:t>
      </w:r>
      <w:r w:rsidRPr="009973DB">
        <w:rPr>
          <w:rFonts w:cs="Calibri"/>
          <w:color w:val="222222"/>
          <w:szCs w:val="22"/>
        </w:rPr>
        <w:t>IV , Evropská komise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Financial</w:t>
      </w:r>
      <w:r>
        <w:rPr>
          <w:rFonts w:cs="Calibri"/>
          <w:color w:val="222222"/>
          <w:szCs w:val="22"/>
        </w:rPr>
        <w:t xml:space="preserve"> </w:t>
      </w:r>
      <w:r w:rsidRPr="009973DB">
        <w:rPr>
          <w:rFonts w:cs="Calibri"/>
          <w:color w:val="222222"/>
          <w:szCs w:val="22"/>
        </w:rPr>
        <w:t>instruments</w:t>
      </w:r>
      <w:r>
        <w:rPr>
          <w:rFonts w:cs="Calibri"/>
          <w:color w:val="222222"/>
          <w:szCs w:val="22"/>
        </w:rPr>
        <w:t xml:space="preserve"> </w:t>
      </w:r>
      <w:r w:rsidRPr="009973DB">
        <w:rPr>
          <w:rFonts w:cs="Calibri"/>
          <w:color w:val="222222"/>
          <w:szCs w:val="22"/>
        </w:rPr>
        <w:t>for</w:t>
      </w:r>
      <w:r>
        <w:rPr>
          <w:rFonts w:cs="Calibri"/>
          <w:color w:val="222222"/>
          <w:szCs w:val="22"/>
        </w:rPr>
        <w:t xml:space="preserve"> </w:t>
      </w:r>
      <w:r w:rsidRPr="009973DB">
        <w:rPr>
          <w:rFonts w:cs="Calibri"/>
          <w:color w:val="222222"/>
          <w:szCs w:val="22"/>
        </w:rPr>
        <w:t>urban and territorial</w:t>
      </w:r>
      <w:r>
        <w:rPr>
          <w:rFonts w:cs="Calibri"/>
          <w:color w:val="222222"/>
          <w:szCs w:val="22"/>
        </w:rPr>
        <w:t xml:space="preserve"> </w:t>
      </w:r>
      <w:r w:rsidRPr="009973DB">
        <w:rPr>
          <w:rFonts w:cs="Calibri"/>
          <w:color w:val="222222"/>
          <w:szCs w:val="22"/>
        </w:rPr>
        <w:t>development - Volume V, Evropská komise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Operační program Podnikání a inovace pro konkurenceschopnost 2014-2020, verze 10.0 ze dne 12. 11. </w:t>
      </w:r>
      <w:smartTag w:uri="urn:schemas-microsoft-com:office:smarttags" w:element="metricconverter">
        <w:smartTagPr>
          <w:attr w:name="ProductID" w:val="2013 a"/>
        </w:smartTagPr>
        <w:r w:rsidRPr="009973DB">
          <w:rPr>
            <w:rFonts w:cs="Calibri"/>
            <w:color w:val="222222"/>
            <w:szCs w:val="22"/>
          </w:rPr>
          <w:t>2014 a</w:t>
        </w:r>
      </w:smartTag>
      <w:r w:rsidRPr="009973DB">
        <w:rPr>
          <w:rFonts w:cs="Calibri"/>
          <w:color w:val="222222"/>
          <w:szCs w:val="22"/>
        </w:rPr>
        <w:t xml:space="preserve"> související dokumenty Řídícího orgánu (MPO)</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Poradenské služby řídícímu orgánu k využití pro realizaci předběžného posouzení využití finančních nástrojů v Operačním programu Podnikání a inovace pro konkurenceschopnost pro období 2014 – 2020, Deloitte Advisory, 2015</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Ex-ante hodnocení Operačního programu Podnikání a inovace pro konkurenceschopnost 2014 – 2020, EUFC CZ, s.r.o., červen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Analýza věcných priorit a potřeb jednotlivých oblastí v působnosti MPO pro zaměření podpory ze strukturálních fondů EU v příštím programovacím období (2014+), zpracovatel: BermanGroup, s.r.o., listopad 2010</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Metodické doporučení pro implementaci finančních nástrojů v programovém období 2014-2020, Ministerstvo pro místní rozvoj,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Obecné nařízení</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Nařízení v přenesené pravomoci a prováděcí nařízení k Obecnému nařízení </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Interní materiály MPO a Pracovní skupiny pro finanční nástroje OP PIK, zejména návrhy programů podpory</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Dohoda o partnerství </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Operační program Podnikání a inovace pro konkurenceschopnost 2014-2020, verze 10.0 ze dne 12. 11. </w:t>
      </w:r>
      <w:smartTag w:uri="urn:schemas-microsoft-com:office:smarttags" w:element="metricconverter">
        <w:smartTagPr>
          <w:attr w:name="ProductID" w:val="2013 a"/>
        </w:smartTagPr>
        <w:r w:rsidRPr="009973DB">
          <w:rPr>
            <w:rFonts w:cs="Calibri"/>
            <w:color w:val="222222"/>
            <w:szCs w:val="22"/>
          </w:rPr>
          <w:t>2014 a</w:t>
        </w:r>
      </w:smartTag>
      <w:r w:rsidRPr="009973DB">
        <w:rPr>
          <w:rFonts w:cs="Calibri"/>
          <w:color w:val="222222"/>
          <w:szCs w:val="22"/>
        </w:rPr>
        <w:t xml:space="preserve"> související dokumenty Řídícího orgánu (MPO)</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Národní program reforem ČR 2012 (usnesení vlády č. 271/2012)</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Aktualizace Státní energetické koncepce ČR (usnesení vlády č. 803/2012)</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Národní výzkumná a inovační strategie pro inteligentní specializaci České republiky (RIS3 strategie)</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Národní inovační strategie ČR (usnesení vlády č. 714/2011)</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Strategie regionálního rozvoje ČR 2014-2020</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Koncepce podpory malých a středních podnikatelů na období let 2014 – 2020 (usnesení vlády č. 923/2012)</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Strategie mezinárodní konkurenceschopnosti ČR pro období 2012 – 2020 (usnesení vlády č. 713/2011)</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Strategie Evropa 2020:  Strategie pro inteligentní a udržitelný růst podporující začlenění</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Strategie Energie 2020: Strategie pro konkurenceschopnou, udržitelnou a bezpečnou energii </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Sdělení Komise: Unie inovací, Evropa méně náročná na zdroje, Plán pro Evropu účinněji využívající zdroje, Průmyslová politika pro éru globalizace</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Metodický pokyn pro přípravu programových dokumentů pro programové období 2014 – </w:t>
      </w:r>
      <w:smartTag w:uri="urn:schemas-microsoft-com:office:smarttags" w:element="metricconverter">
        <w:smartTagPr>
          <w:attr w:name="ProductID" w:val="2013 a"/>
        </w:smartTagPr>
        <w:r w:rsidRPr="009973DB">
          <w:rPr>
            <w:rFonts w:cs="Calibri"/>
            <w:color w:val="222222"/>
            <w:szCs w:val="22"/>
          </w:rPr>
          <w:t>2020 a</w:t>
        </w:r>
      </w:smartTag>
      <w:r w:rsidRPr="009973DB">
        <w:rPr>
          <w:rFonts w:cs="Calibri"/>
          <w:color w:val="222222"/>
          <w:szCs w:val="22"/>
        </w:rPr>
        <w:t xml:space="preserve"> další metodické materiály vydané MMR-NOK (Metodický pokyn pro evaluace, Metodický pokyn pro monitorování fondů Společného strategického rámce, Metodické doporučení pro způsobilost výdajů a jejich vykazování, Metodický pokyn Zásady tvorby a používání indikátorů, Národní číselník indikátorů pro programové období 2014-</w:t>
      </w:r>
      <w:smartTag w:uri="urn:schemas-microsoft-com:office:smarttags" w:element="metricconverter">
        <w:smartTagPr>
          <w:attr w:name="ProductID" w:val="2013 a"/>
        </w:smartTagPr>
        <w:r w:rsidRPr="009973DB">
          <w:rPr>
            <w:rFonts w:cs="Calibri"/>
            <w:color w:val="222222"/>
            <w:szCs w:val="22"/>
          </w:rPr>
          <w:t>2020 a</w:t>
        </w:r>
      </w:smartTag>
      <w:r w:rsidRPr="009973DB">
        <w:rPr>
          <w:rFonts w:cs="Calibri"/>
          <w:color w:val="222222"/>
          <w:szCs w:val="22"/>
        </w:rPr>
        <w:t xml:space="preserve"> další).</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Operační program Průmysl a podnikání 2004 – </w:t>
      </w:r>
      <w:smartTag w:uri="urn:schemas-microsoft-com:office:smarttags" w:element="metricconverter">
        <w:smartTagPr>
          <w:attr w:name="ProductID" w:val="2013 a"/>
        </w:smartTagPr>
        <w:r w:rsidRPr="009973DB">
          <w:rPr>
            <w:rFonts w:cs="Calibri"/>
            <w:color w:val="222222"/>
            <w:szCs w:val="22"/>
          </w:rPr>
          <w:t>2006 a</w:t>
        </w:r>
      </w:smartTag>
      <w:r w:rsidRPr="009973DB">
        <w:rPr>
          <w:rFonts w:cs="Calibri"/>
          <w:color w:val="222222"/>
          <w:szCs w:val="22"/>
        </w:rPr>
        <w:t xml:space="preserve"> související dokumenty Řídícího orgánu (MPO)</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 xml:space="preserve">Operační program Podnikání a inovace 2007 – </w:t>
      </w:r>
      <w:smartTag w:uri="urn:schemas-microsoft-com:office:smarttags" w:element="metricconverter">
        <w:smartTagPr>
          <w:attr w:name="ProductID" w:val="2013 a"/>
        </w:smartTagPr>
        <w:r w:rsidRPr="009973DB">
          <w:rPr>
            <w:rFonts w:cs="Calibri"/>
            <w:color w:val="222222"/>
            <w:szCs w:val="22"/>
          </w:rPr>
          <w:t>2013 a</w:t>
        </w:r>
      </w:smartTag>
      <w:r w:rsidRPr="009973DB">
        <w:rPr>
          <w:rFonts w:cs="Calibri"/>
          <w:color w:val="222222"/>
          <w:szCs w:val="22"/>
        </w:rPr>
        <w:t xml:space="preserve"> související dokumenty Řídícího orgánu (MPO)</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Vyhodnocení dopadů realizace Operačního programu Průmysl a podnikání 2004 – 2006 na hospodářský vývoj v regionech soudržnosti České republiky, BermanGroup, listopad 2008</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Celkové vyhodnocení výsledků a dopadů realizace Operačního programu Průmysl a podnikání 2004 – 2006, Deloitte, listopad 2008</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Střednědobé hodnocení Operačního programu Podnikání a inovace 2007 – 2013, EUFC CZ, s.r.o., duben 2012</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Metodický pokyn finančních toků programů spolufinancovaných z Evropských strukturálních fondů, Fondu soudržnosti a Evropského námořního a rybářského fondu na programové období 2014 – 2020, Ministerstvo financí,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Metodické doporučení pro implementaci finančních nástrojů v programovém období 2014-2020, Ministerstvo pro místní rozvoj, 2014</w:t>
      </w:r>
    </w:p>
    <w:p w:rsidR="006D67F1" w:rsidRPr="009973DB" w:rsidRDefault="006D67F1" w:rsidP="00FA5A53">
      <w:pPr>
        <w:pStyle w:val="ListParagraph"/>
        <w:numPr>
          <w:ilvl w:val="0"/>
          <w:numId w:val="18"/>
        </w:numPr>
        <w:spacing w:after="240"/>
        <w:rPr>
          <w:rFonts w:cs="Calibri"/>
          <w:color w:val="222222"/>
          <w:szCs w:val="22"/>
        </w:rPr>
      </w:pPr>
      <w:r w:rsidRPr="009973DB">
        <w:rPr>
          <w:rFonts w:cs="Calibri"/>
          <w:color w:val="222222"/>
          <w:szCs w:val="22"/>
        </w:rPr>
        <w:t>Ex-ante assessment</w:t>
      </w:r>
      <w:r>
        <w:rPr>
          <w:rFonts w:cs="Calibri"/>
          <w:color w:val="222222"/>
          <w:szCs w:val="22"/>
        </w:rPr>
        <w:t xml:space="preserve"> </w:t>
      </w:r>
      <w:r w:rsidRPr="009973DB">
        <w:rPr>
          <w:rFonts w:cs="Calibri"/>
          <w:color w:val="222222"/>
          <w:szCs w:val="22"/>
        </w:rPr>
        <w:t>of</w:t>
      </w:r>
      <w:r>
        <w:rPr>
          <w:rFonts w:cs="Calibri"/>
          <w:color w:val="222222"/>
          <w:szCs w:val="22"/>
        </w:rPr>
        <w:t xml:space="preserve"> </w:t>
      </w:r>
      <w:r w:rsidRPr="009973DB">
        <w:rPr>
          <w:rFonts w:cs="Calibri"/>
          <w:color w:val="222222"/>
          <w:szCs w:val="22"/>
        </w:rPr>
        <w:t>the EU SME initiative, Evropská Komise, 2014</w:t>
      </w:r>
    </w:p>
    <w:p w:rsidR="006D67F1" w:rsidRPr="009973DB" w:rsidRDefault="006D67F1" w:rsidP="00FA5A53">
      <w:pPr>
        <w:pStyle w:val="Heading1"/>
      </w:pPr>
      <w:r w:rsidRPr="009973DB">
        <w:br w:type="page"/>
        <w:t xml:space="preserve"> </w:t>
      </w:r>
      <w:bookmarkStart w:id="1524" w:name="_Toc417682977"/>
      <w:r w:rsidRPr="009973DB">
        <w:t>Seznam zkratek</w:t>
      </w:r>
      <w:bookmarkEnd w:id="1524"/>
    </w:p>
    <w:p w:rsidR="006D67F1" w:rsidRPr="009973DB" w:rsidRDefault="006D67F1" w:rsidP="00FA5A53">
      <w:pPr>
        <w:tabs>
          <w:tab w:val="left" w:pos="3402"/>
        </w:tabs>
        <w:spacing w:line="280" w:lineRule="atLeast"/>
        <w:ind w:left="3402" w:hanging="3402"/>
        <w:rPr>
          <w:rFonts w:cs="Calibri"/>
          <w:szCs w:val="24"/>
        </w:rPr>
      </w:pP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BF</w:t>
      </w:r>
      <w:r w:rsidRPr="009973DB">
        <w:rPr>
          <w:rFonts w:cs="Calibri"/>
          <w:szCs w:val="24"/>
        </w:rPr>
        <w:tab/>
        <w:t>brownfield</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BIS</w:t>
      </w:r>
      <w:r w:rsidRPr="009973DB">
        <w:rPr>
          <w:rFonts w:cs="Calibri"/>
          <w:szCs w:val="24"/>
        </w:rPr>
        <w:tab/>
        <w:t>Bank for International Settlements</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BPS</w:t>
      </w:r>
      <w:r w:rsidRPr="009973DB">
        <w:rPr>
          <w:rFonts w:cs="Calibri"/>
          <w:szCs w:val="24"/>
        </w:rPr>
        <w:tab/>
        <w:t>bioplynová stanice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CI</w:t>
      </w:r>
      <w:r w:rsidRPr="009973DB">
        <w:rPr>
          <w:rFonts w:cs="Calibri"/>
          <w:szCs w:val="24"/>
        </w:rPr>
        <w:tab/>
        <w:t>CzechInvest</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CIP</w:t>
      </w:r>
      <w:r w:rsidRPr="009973DB">
        <w:rPr>
          <w:rFonts w:cs="Calibri"/>
          <w:szCs w:val="24"/>
        </w:rPr>
        <w:tab/>
        <w:t>Competitiveness and InnovationProgramme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COESIF</w:t>
      </w:r>
      <w:r w:rsidRPr="009973DB">
        <w:rPr>
          <w:rFonts w:cs="Calibri"/>
          <w:szCs w:val="24"/>
        </w:rPr>
        <w:tab/>
        <w:t>Coordination</w:t>
      </w:r>
      <w:r>
        <w:rPr>
          <w:rFonts w:cs="Calibri"/>
          <w:szCs w:val="24"/>
        </w:rPr>
        <w:t xml:space="preserve"> </w:t>
      </w:r>
      <w:r w:rsidRPr="009973DB">
        <w:rPr>
          <w:rFonts w:cs="Calibri"/>
          <w:szCs w:val="24"/>
        </w:rPr>
        <w:t>Committee</w:t>
      </w:r>
      <w:r>
        <w:rPr>
          <w:rFonts w:cs="Calibri"/>
          <w:szCs w:val="24"/>
        </w:rPr>
        <w:t xml:space="preserve"> </w:t>
      </w:r>
      <w:r w:rsidRPr="009973DB">
        <w:rPr>
          <w:rFonts w:cs="Calibri"/>
          <w:szCs w:val="24"/>
        </w:rPr>
        <w:t>for</w:t>
      </w:r>
      <w:r>
        <w:rPr>
          <w:rFonts w:cs="Calibri"/>
          <w:szCs w:val="24"/>
        </w:rPr>
        <w:t xml:space="preserve"> </w:t>
      </w:r>
      <w:r w:rsidRPr="009973DB">
        <w:rPr>
          <w:rFonts w:cs="Calibri"/>
          <w:szCs w:val="24"/>
        </w:rPr>
        <w:t>the</w:t>
      </w:r>
      <w:r>
        <w:rPr>
          <w:rFonts w:cs="Calibri"/>
          <w:szCs w:val="24"/>
        </w:rPr>
        <w:t xml:space="preserve"> </w:t>
      </w:r>
      <w:r w:rsidRPr="009973DB">
        <w:rPr>
          <w:rFonts w:cs="Calibri"/>
          <w:szCs w:val="24"/>
        </w:rPr>
        <w:t>European</w:t>
      </w:r>
      <w:r>
        <w:rPr>
          <w:rFonts w:cs="Calibri"/>
          <w:szCs w:val="24"/>
        </w:rPr>
        <w:t xml:space="preserve"> </w:t>
      </w:r>
      <w:r w:rsidRPr="009973DB">
        <w:rPr>
          <w:rFonts w:cs="Calibri"/>
          <w:szCs w:val="24"/>
        </w:rPr>
        <w:t>Structural and Investment</w:t>
      </w:r>
      <w:r>
        <w:rPr>
          <w:rFonts w:cs="Calibri"/>
          <w:szCs w:val="24"/>
        </w:rPr>
        <w:t xml:space="preserve"> </w:t>
      </w:r>
      <w:r w:rsidRPr="009973DB">
        <w:rPr>
          <w:rFonts w:cs="Calibri"/>
          <w:szCs w:val="24"/>
        </w:rPr>
        <w:t>Funds</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COSME</w:t>
      </w:r>
      <w:r w:rsidRPr="009973DB">
        <w:rPr>
          <w:rFonts w:cs="Calibri"/>
          <w:szCs w:val="24"/>
        </w:rPr>
        <w:tab/>
        <w:t>Programme</w:t>
      </w:r>
      <w:r>
        <w:rPr>
          <w:rFonts w:cs="Calibri"/>
          <w:szCs w:val="24"/>
        </w:rPr>
        <w:t xml:space="preserve"> </w:t>
      </w:r>
      <w:r w:rsidRPr="009973DB">
        <w:rPr>
          <w:rFonts w:cs="Calibri"/>
          <w:szCs w:val="24"/>
        </w:rPr>
        <w:t>for</w:t>
      </w:r>
      <w:r>
        <w:rPr>
          <w:rFonts w:cs="Calibri"/>
          <w:szCs w:val="24"/>
        </w:rPr>
        <w:t xml:space="preserve"> </w:t>
      </w:r>
      <w:r w:rsidRPr="009973DB">
        <w:rPr>
          <w:rFonts w:cs="Calibri"/>
          <w:szCs w:val="24"/>
        </w:rPr>
        <w:t>the</w:t>
      </w:r>
      <w:r>
        <w:rPr>
          <w:rFonts w:cs="Calibri"/>
          <w:szCs w:val="24"/>
        </w:rPr>
        <w:t xml:space="preserve"> </w:t>
      </w:r>
      <w:r w:rsidRPr="009973DB">
        <w:rPr>
          <w:rFonts w:cs="Calibri"/>
          <w:szCs w:val="24"/>
        </w:rPr>
        <w:t>Competitiveness</w:t>
      </w:r>
      <w:r>
        <w:rPr>
          <w:rFonts w:cs="Calibri"/>
          <w:szCs w:val="24"/>
        </w:rPr>
        <w:t xml:space="preserve"> </w:t>
      </w:r>
      <w:r w:rsidRPr="009973DB">
        <w:rPr>
          <w:rFonts w:cs="Calibri"/>
          <w:szCs w:val="24"/>
        </w:rPr>
        <w:t>of</w:t>
      </w:r>
      <w:r>
        <w:rPr>
          <w:rFonts w:cs="Calibri"/>
          <w:szCs w:val="24"/>
        </w:rPr>
        <w:t xml:space="preserve"> </w:t>
      </w:r>
      <w:r w:rsidRPr="009973DB">
        <w:rPr>
          <w:rFonts w:cs="Calibri"/>
          <w:szCs w:val="24"/>
        </w:rPr>
        <w:t>Enterprises and SMEs</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 xml:space="preserve">CVCA                                                     </w:t>
      </w:r>
      <w:r w:rsidRPr="009973DB">
        <w:rPr>
          <w:rFonts w:cs="Calibri"/>
          <w:szCs w:val="24"/>
        </w:rPr>
        <w:tab/>
        <w:t>Czech Private</w:t>
      </w:r>
      <w:r>
        <w:rPr>
          <w:rFonts w:cs="Calibri"/>
          <w:szCs w:val="24"/>
        </w:rPr>
        <w:t xml:space="preserve"> </w:t>
      </w:r>
      <w:r w:rsidRPr="009973DB">
        <w:rPr>
          <w:rFonts w:cs="Calibri"/>
          <w:szCs w:val="24"/>
        </w:rPr>
        <w:t>Equity</w:t>
      </w:r>
      <w:r>
        <w:rPr>
          <w:rFonts w:cs="Calibri"/>
          <w:szCs w:val="24"/>
        </w:rPr>
        <w:t xml:space="preserve"> </w:t>
      </w:r>
      <w:r w:rsidRPr="009973DB">
        <w:rPr>
          <w:rFonts w:cs="Calibri"/>
          <w:szCs w:val="24"/>
        </w:rPr>
        <w:t>&amp; Venture Capital</w:t>
      </w:r>
      <w:r>
        <w:rPr>
          <w:rFonts w:cs="Calibri"/>
          <w:szCs w:val="24"/>
        </w:rPr>
        <w:t xml:space="preserve"> </w:t>
      </w:r>
      <w:r w:rsidRPr="009973DB">
        <w:rPr>
          <w:rFonts w:cs="Calibri"/>
          <w:szCs w:val="24"/>
        </w:rPr>
        <w:t>Association</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ČMZRB</w:t>
      </w:r>
      <w:r w:rsidRPr="009973DB">
        <w:rPr>
          <w:rFonts w:cs="Calibri"/>
          <w:szCs w:val="24"/>
        </w:rPr>
        <w:tab/>
        <w:t>Českomoravská záruční a rozvojová banka, a.s.</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ČNB</w:t>
      </w:r>
      <w:r w:rsidRPr="009973DB">
        <w:rPr>
          <w:rFonts w:cs="Calibri"/>
          <w:szCs w:val="24"/>
        </w:rPr>
        <w:tab/>
        <w:t>Česká národní banka</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ČRUIF</w:t>
      </w:r>
      <w:r w:rsidRPr="009973DB">
        <w:rPr>
          <w:rFonts w:cs="Calibri"/>
          <w:szCs w:val="24"/>
        </w:rPr>
        <w:tab/>
        <w:t>Český rozvojový, uzavřený investiční fond, a.s.</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ČSÚ</w:t>
      </w:r>
      <w:r w:rsidRPr="009973DB">
        <w:rPr>
          <w:rFonts w:cs="Calibri"/>
          <w:szCs w:val="24"/>
        </w:rPr>
        <w:tab/>
        <w:t>Český statistický úřad</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EBRD</w:t>
      </w:r>
      <w:r w:rsidRPr="009973DB">
        <w:rPr>
          <w:rFonts w:cs="Calibri"/>
          <w:szCs w:val="24"/>
        </w:rPr>
        <w:tab/>
        <w:t>European Bank for</w:t>
      </w:r>
      <w:r>
        <w:rPr>
          <w:rFonts w:cs="Calibri"/>
          <w:szCs w:val="24"/>
        </w:rPr>
        <w:t xml:space="preserve"> </w:t>
      </w:r>
      <w:r w:rsidRPr="009973DB">
        <w:rPr>
          <w:rFonts w:cs="Calibri"/>
          <w:szCs w:val="24"/>
        </w:rPr>
        <w:t>Reconstruction and Development</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EE</w:t>
      </w:r>
      <w:r w:rsidRPr="009973DB">
        <w:rPr>
          <w:rFonts w:cs="Calibri"/>
          <w:szCs w:val="24"/>
        </w:rPr>
        <w:tab/>
        <w:t>Energy</w:t>
      </w:r>
      <w:r>
        <w:rPr>
          <w:rFonts w:cs="Calibri"/>
          <w:szCs w:val="24"/>
        </w:rPr>
        <w:t xml:space="preserve"> </w:t>
      </w:r>
      <w:r w:rsidRPr="009973DB">
        <w:rPr>
          <w:rFonts w:cs="Calibri"/>
          <w:szCs w:val="24"/>
        </w:rPr>
        <w:t>Efficiency</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EFSI</w:t>
      </w:r>
      <w:r w:rsidRPr="009973DB">
        <w:rPr>
          <w:rFonts w:cs="Calibri"/>
          <w:szCs w:val="24"/>
        </w:rPr>
        <w:tab/>
        <w:t>Evropský fond pro strategické investice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EIB</w:t>
      </w:r>
      <w:r w:rsidRPr="009973DB">
        <w:rPr>
          <w:rFonts w:cs="Calibri"/>
          <w:szCs w:val="24"/>
        </w:rPr>
        <w:tab/>
        <w:t>Evropská investiční banka</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EIF</w:t>
      </w:r>
      <w:r w:rsidRPr="009973DB">
        <w:rPr>
          <w:rFonts w:cs="Calibri"/>
          <w:szCs w:val="24"/>
        </w:rPr>
        <w:tab/>
        <w:t>Evropský investiční fond</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EFRR</w:t>
      </w:r>
      <w:r w:rsidRPr="009973DB">
        <w:rPr>
          <w:rFonts w:cs="Calibri"/>
          <w:szCs w:val="24"/>
        </w:rPr>
        <w:tab/>
        <w:t>Evropský fond pro regionální rozvoj</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EPC</w:t>
      </w:r>
      <w:r w:rsidRPr="009973DB">
        <w:rPr>
          <w:rFonts w:cs="Calibri"/>
          <w:szCs w:val="24"/>
        </w:rPr>
        <w:tab/>
        <w:t>Energy Performance Contracting</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ESD</w:t>
      </w:r>
      <w:r w:rsidRPr="009973DB">
        <w:rPr>
          <w:rFonts w:cs="Calibri"/>
          <w:szCs w:val="24"/>
        </w:rPr>
        <w:tab/>
        <w:t>Evropský soudní dvůr</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ESIF</w:t>
      </w:r>
      <w:r w:rsidRPr="009973DB">
        <w:rPr>
          <w:rFonts w:cs="Calibri"/>
          <w:szCs w:val="24"/>
        </w:rPr>
        <w:tab/>
        <w:t>Evropské strukturální a investiční fondy</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EÚD</w:t>
      </w:r>
      <w:r w:rsidRPr="009973DB">
        <w:rPr>
          <w:rFonts w:cs="Calibri"/>
          <w:szCs w:val="24"/>
        </w:rPr>
        <w:tab/>
        <w:t>Evropský účetní dvůr</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FF</w:t>
      </w:r>
      <w:r w:rsidRPr="009973DB">
        <w:rPr>
          <w:rFonts w:cs="Calibri"/>
          <w:szCs w:val="24"/>
        </w:rPr>
        <w:tab/>
        <w:t>fond fondů (v období 2007-2013 též holdingový fond, podílový fond)</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FN</w:t>
      </w:r>
      <w:r w:rsidRPr="009973DB">
        <w:rPr>
          <w:rFonts w:cs="Calibri"/>
          <w:szCs w:val="24"/>
        </w:rPr>
        <w:tab/>
        <w:t>finanční nástroj/e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GEM</w:t>
      </w:r>
      <w:r w:rsidRPr="009973DB">
        <w:rPr>
          <w:rFonts w:cs="Calibri"/>
          <w:szCs w:val="24"/>
        </w:rPr>
        <w:tab/>
        <w:t>GlobalEnterpreneurship Monitor</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GERD</w:t>
      </w:r>
      <w:r w:rsidRPr="009973DB">
        <w:rPr>
          <w:rFonts w:cs="Calibri"/>
          <w:szCs w:val="24"/>
        </w:rPr>
        <w:tab/>
        <w:t>GovernmentExpenditure on R&amp;D (vládní výdaje na VaV)</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GF</w:t>
      </w:r>
      <w:r w:rsidRPr="009973DB">
        <w:rPr>
          <w:rFonts w:cs="Calibri"/>
          <w:szCs w:val="24"/>
        </w:rPr>
        <w:tab/>
        <w:t>greenfield</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HORIZONT 2020</w:t>
      </w:r>
      <w:r w:rsidRPr="009973DB">
        <w:rPr>
          <w:rFonts w:cs="Calibri"/>
          <w:szCs w:val="24"/>
        </w:rPr>
        <w:tab/>
        <w:t>osmý rámcový program EU pro výzkum a vývoj</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IFN</w:t>
      </w:r>
      <w:r w:rsidRPr="009973DB">
        <w:rPr>
          <w:rFonts w:cs="Calibri"/>
          <w:szCs w:val="24"/>
        </w:rPr>
        <w:tab/>
        <w:t>inovativní finanční nástroj</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IRR</w:t>
      </w:r>
      <w:r w:rsidRPr="009973DB">
        <w:rPr>
          <w:rFonts w:cs="Calibri"/>
          <w:szCs w:val="24"/>
        </w:rPr>
        <w:tab/>
        <w:t>Internal</w:t>
      </w:r>
      <w:r>
        <w:rPr>
          <w:rFonts w:cs="Calibri"/>
          <w:szCs w:val="24"/>
        </w:rPr>
        <w:t xml:space="preserve"> </w:t>
      </w:r>
      <w:r w:rsidRPr="009973DB">
        <w:rPr>
          <w:rFonts w:cs="Calibri"/>
          <w:szCs w:val="24"/>
        </w:rPr>
        <w:t>Rate</w:t>
      </w:r>
      <w:r>
        <w:rPr>
          <w:rFonts w:cs="Calibri"/>
          <w:szCs w:val="24"/>
        </w:rPr>
        <w:t xml:space="preserve"> </w:t>
      </w:r>
      <w:r w:rsidRPr="009973DB">
        <w:rPr>
          <w:rFonts w:cs="Calibri"/>
          <w:szCs w:val="24"/>
        </w:rPr>
        <w:t>of Return (vnitřní výnosové procento)</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JEREMIE</w:t>
      </w:r>
      <w:r w:rsidRPr="009973DB">
        <w:rPr>
          <w:rFonts w:cs="Calibri"/>
          <w:szCs w:val="24"/>
        </w:rPr>
        <w:tab/>
        <w:t>Joint European</w:t>
      </w:r>
      <w:r>
        <w:rPr>
          <w:rFonts w:cs="Calibri"/>
          <w:szCs w:val="24"/>
        </w:rPr>
        <w:t xml:space="preserve"> </w:t>
      </w:r>
      <w:r w:rsidRPr="009973DB">
        <w:rPr>
          <w:rFonts w:cs="Calibri"/>
          <w:szCs w:val="24"/>
        </w:rPr>
        <w:t>Resources</w:t>
      </w:r>
      <w:r>
        <w:rPr>
          <w:rFonts w:cs="Calibri"/>
          <w:szCs w:val="24"/>
        </w:rPr>
        <w:t xml:space="preserve"> </w:t>
      </w:r>
      <w:r w:rsidRPr="009973DB">
        <w:rPr>
          <w:rFonts w:cs="Calibri"/>
          <w:szCs w:val="24"/>
        </w:rPr>
        <w:t>for</w:t>
      </w:r>
      <w:r>
        <w:rPr>
          <w:rFonts w:cs="Calibri"/>
          <w:szCs w:val="24"/>
        </w:rPr>
        <w:t xml:space="preserve"> </w:t>
      </w:r>
      <w:r w:rsidRPr="009973DB">
        <w:rPr>
          <w:rFonts w:cs="Calibri"/>
          <w:szCs w:val="24"/>
        </w:rPr>
        <w:t>Micro to Medium Enterprises</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JESSICA</w:t>
      </w:r>
      <w:r w:rsidRPr="009973DB">
        <w:rPr>
          <w:rFonts w:cs="Calibri"/>
          <w:szCs w:val="24"/>
        </w:rPr>
        <w:tab/>
        <w:t>Joint European Support for</w:t>
      </w:r>
      <w:r>
        <w:rPr>
          <w:rFonts w:cs="Calibri"/>
          <w:szCs w:val="24"/>
        </w:rPr>
        <w:t xml:space="preserve"> </w:t>
      </w:r>
      <w:r w:rsidRPr="009973DB">
        <w:rPr>
          <w:rFonts w:cs="Calibri"/>
          <w:szCs w:val="24"/>
        </w:rPr>
        <w:t>Sustainable</w:t>
      </w:r>
      <w:r>
        <w:rPr>
          <w:rFonts w:cs="Calibri"/>
          <w:szCs w:val="24"/>
        </w:rPr>
        <w:t xml:space="preserve"> </w:t>
      </w:r>
      <w:r w:rsidRPr="009973DB">
        <w:rPr>
          <w:rFonts w:cs="Calibri"/>
          <w:szCs w:val="24"/>
        </w:rPr>
        <w:t>Investment in City Areas</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KVET</w:t>
      </w:r>
      <w:r w:rsidRPr="009973DB">
        <w:rPr>
          <w:rFonts w:cs="Calibri"/>
          <w:szCs w:val="24"/>
        </w:rPr>
        <w:tab/>
        <w:t>kombinovaná výroba elektřiny a tepla</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LP</w:t>
      </w:r>
      <w:r w:rsidRPr="009973DB">
        <w:rPr>
          <w:rFonts w:cs="Calibri"/>
          <w:szCs w:val="24"/>
        </w:rPr>
        <w:tab/>
        <w:t>Limited Partner, Limited Partnership</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MCF</w:t>
      </w:r>
      <w:r w:rsidRPr="009973DB">
        <w:rPr>
          <w:rFonts w:cs="Calibri"/>
          <w:szCs w:val="24"/>
        </w:rPr>
        <w:tab/>
        <w:t>Management Cost and Fees (náklady a poplatky za řízení)</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MF</w:t>
      </w:r>
      <w:r w:rsidRPr="009973DB">
        <w:rPr>
          <w:rFonts w:cs="Calibri"/>
          <w:szCs w:val="24"/>
        </w:rPr>
        <w:tab/>
        <w:t>Ministerstvo financí</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MFTK</w:t>
      </w:r>
      <w:r w:rsidRPr="009973DB">
        <w:rPr>
          <w:rFonts w:cs="Calibri"/>
          <w:szCs w:val="24"/>
        </w:rPr>
        <w:tab/>
        <w:t>Metodika finančních toků a kontroly</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MMR</w:t>
      </w:r>
      <w:r w:rsidRPr="009973DB">
        <w:rPr>
          <w:rFonts w:cs="Calibri"/>
          <w:szCs w:val="24"/>
        </w:rPr>
        <w:tab/>
        <w:t>Ministerstvo pro místní rozvoj</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MPO</w:t>
      </w:r>
      <w:r w:rsidRPr="009973DB">
        <w:rPr>
          <w:rFonts w:cs="Calibri"/>
          <w:szCs w:val="24"/>
        </w:rPr>
        <w:tab/>
        <w:t>Ministerstvo průmyslu a obchodu</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MSP</w:t>
      </w:r>
      <w:r w:rsidRPr="009973DB">
        <w:rPr>
          <w:rFonts w:cs="Calibri"/>
          <w:szCs w:val="24"/>
        </w:rPr>
        <w:tab/>
        <w:t>malý/é a střední podnik/y</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MVE</w:t>
      </w:r>
      <w:r w:rsidRPr="009973DB">
        <w:rPr>
          <w:rFonts w:cs="Calibri"/>
          <w:szCs w:val="24"/>
        </w:rPr>
        <w:tab/>
        <w:t>malá vodní elektrárna</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 xml:space="preserve">Obecné nařízení </w:t>
      </w:r>
      <w:r w:rsidRPr="009973DB">
        <w:rPr>
          <w:rFonts w:cs="Calibri"/>
          <w:szCs w:val="24"/>
        </w:rPr>
        <w:tab/>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OJ L 347, s. 320-469</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nařízení o EFRR</w:t>
      </w:r>
      <w:r w:rsidRPr="009973DB">
        <w:rPr>
          <w:rFonts w:cs="Calibri"/>
          <w:szCs w:val="24"/>
        </w:rPr>
        <w:tab/>
        <w:t>návrh nařízení Evropského parlamentu a Rady o zvláštních ustanoveních týkajících se Evropského fondu pro regionální rozvoj a cíle Investice pro růst a zaměstnanost a o zrušení nařízení (ES) č. 1080/2006</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NGA</w:t>
      </w:r>
      <w:r w:rsidRPr="009973DB">
        <w:rPr>
          <w:rFonts w:cs="Calibri"/>
          <w:szCs w:val="24"/>
        </w:rPr>
        <w:tab/>
        <w:t>Next</w:t>
      </w:r>
      <w:r>
        <w:rPr>
          <w:rFonts w:cs="Calibri"/>
          <w:szCs w:val="24"/>
        </w:rPr>
        <w:t xml:space="preserve"> </w:t>
      </w:r>
      <w:r w:rsidRPr="009973DB">
        <w:rPr>
          <w:rFonts w:cs="Calibri"/>
          <w:szCs w:val="24"/>
        </w:rPr>
        <w:t>Generation Access (přístupové sítě příští generace)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NPV</w:t>
      </w:r>
      <w:r w:rsidRPr="009973DB">
        <w:rPr>
          <w:rFonts w:cs="Calibri"/>
          <w:szCs w:val="24"/>
        </w:rPr>
        <w:tab/>
        <w:t>Net Present</w:t>
      </w:r>
      <w:r>
        <w:rPr>
          <w:rFonts w:cs="Calibri"/>
          <w:szCs w:val="24"/>
        </w:rPr>
        <w:t xml:space="preserve"> </w:t>
      </w:r>
      <w:r w:rsidRPr="009973DB">
        <w:rPr>
          <w:rFonts w:cs="Calibri"/>
          <w:szCs w:val="24"/>
        </w:rPr>
        <w:t>Value (čistá současná hodnota investice)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off-the-shelf instrument</w:t>
      </w:r>
      <w:r w:rsidRPr="009973DB">
        <w:rPr>
          <w:rFonts w:cs="Calibri"/>
          <w:szCs w:val="24"/>
        </w:rPr>
        <w:tab/>
        <w:t>standardizovaný finanční nástroj</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OP</w:t>
      </w:r>
      <w:r w:rsidRPr="009973DB">
        <w:rPr>
          <w:rFonts w:cs="Calibri"/>
          <w:szCs w:val="24"/>
        </w:rPr>
        <w:tab/>
        <w:t>operační program</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OPPI</w:t>
      </w:r>
      <w:r w:rsidRPr="009973DB">
        <w:rPr>
          <w:rFonts w:cs="Calibri"/>
          <w:szCs w:val="24"/>
        </w:rPr>
        <w:tab/>
        <w:t>Operační program Podnikání a inovace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OP PIK</w:t>
      </w:r>
      <w:r w:rsidRPr="009973DB">
        <w:rPr>
          <w:rFonts w:cs="Calibri"/>
          <w:szCs w:val="24"/>
        </w:rPr>
        <w:tab/>
        <w:t>Operační program Podnikání a inovace pro konkurenceschopnost</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OPPP</w:t>
      </w:r>
      <w:r w:rsidRPr="009973DB">
        <w:rPr>
          <w:rFonts w:cs="Calibri"/>
          <w:szCs w:val="24"/>
        </w:rPr>
        <w:tab/>
        <w:t>Operační program Průmysl a podnikání</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ROP</w:t>
      </w:r>
      <w:r w:rsidRPr="009973DB">
        <w:rPr>
          <w:rFonts w:cs="Calibri"/>
          <w:szCs w:val="24"/>
        </w:rPr>
        <w:tab/>
        <w:t>Regionální operační program</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SDEU</w:t>
      </w:r>
      <w:r w:rsidRPr="009973DB">
        <w:rPr>
          <w:rFonts w:cs="Calibri"/>
          <w:szCs w:val="24"/>
        </w:rPr>
        <w:tab/>
        <w:t>Soudní dvůr Evropské unie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SFRB</w:t>
      </w:r>
      <w:r w:rsidRPr="009973DB">
        <w:rPr>
          <w:rFonts w:cs="Calibri"/>
          <w:szCs w:val="24"/>
        </w:rPr>
        <w:tab/>
        <w:t>Státní fond rozvoje bydlení</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SICAF</w:t>
      </w:r>
      <w:r w:rsidRPr="009973DB">
        <w:rPr>
          <w:rFonts w:cs="Calibri"/>
          <w:szCs w:val="24"/>
        </w:rPr>
        <w:tab/>
        <w:t>Société</w:t>
      </w:r>
      <w:r>
        <w:rPr>
          <w:rFonts w:cs="Calibri"/>
          <w:szCs w:val="24"/>
        </w:rPr>
        <w:t xml:space="preserve"> </w:t>
      </w:r>
      <w:r w:rsidRPr="009973DB">
        <w:rPr>
          <w:rFonts w:cs="Calibri"/>
          <w:szCs w:val="24"/>
        </w:rPr>
        <w:t>d'investissement à capital fixe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SICAV</w:t>
      </w:r>
      <w:r w:rsidRPr="009973DB">
        <w:rPr>
          <w:rFonts w:cs="Calibri"/>
          <w:szCs w:val="24"/>
        </w:rPr>
        <w:tab/>
        <w:t>Société</w:t>
      </w:r>
      <w:r>
        <w:rPr>
          <w:rFonts w:cs="Calibri"/>
          <w:szCs w:val="24"/>
        </w:rPr>
        <w:t xml:space="preserve"> </w:t>
      </w:r>
      <w:r w:rsidRPr="009973DB">
        <w:rPr>
          <w:rFonts w:cs="Calibri"/>
          <w:szCs w:val="24"/>
        </w:rPr>
        <w:t>d'investissement à capital</w:t>
      </w:r>
      <w:r>
        <w:rPr>
          <w:rFonts w:cs="Calibri"/>
          <w:szCs w:val="24"/>
        </w:rPr>
        <w:t xml:space="preserve"> </w:t>
      </w:r>
      <w:r w:rsidRPr="009973DB">
        <w:rPr>
          <w:rFonts w:cs="Calibri"/>
          <w:szCs w:val="24"/>
        </w:rPr>
        <w:t>variable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SMEG</w:t>
      </w:r>
      <w:r w:rsidRPr="009973DB">
        <w:rPr>
          <w:rFonts w:cs="Calibri"/>
          <w:szCs w:val="24"/>
        </w:rPr>
        <w:tab/>
        <w:t>SME Guarantee</w:t>
      </w:r>
      <w:r>
        <w:rPr>
          <w:rFonts w:cs="Calibri"/>
          <w:szCs w:val="24"/>
        </w:rPr>
        <w:t xml:space="preserve"> </w:t>
      </w:r>
      <w:r w:rsidRPr="009973DB">
        <w:rPr>
          <w:rFonts w:cs="Calibri"/>
          <w:szCs w:val="24"/>
        </w:rPr>
        <w:t>Facility</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SPV</w:t>
      </w:r>
      <w:r w:rsidRPr="009973DB">
        <w:rPr>
          <w:rFonts w:cs="Calibri"/>
          <w:szCs w:val="24"/>
        </w:rPr>
        <w:tab/>
        <w:t>Special</w:t>
      </w:r>
      <w:r>
        <w:rPr>
          <w:rFonts w:cs="Calibri"/>
          <w:szCs w:val="24"/>
        </w:rPr>
        <w:t xml:space="preserve"> </w:t>
      </w:r>
      <w:r w:rsidRPr="009973DB">
        <w:rPr>
          <w:rFonts w:cs="Calibri"/>
          <w:szCs w:val="24"/>
        </w:rPr>
        <w:t>Purpose</w:t>
      </w:r>
      <w:r>
        <w:rPr>
          <w:rFonts w:cs="Calibri"/>
          <w:szCs w:val="24"/>
        </w:rPr>
        <w:t xml:space="preserve"> </w:t>
      </w:r>
      <w:r w:rsidRPr="009973DB">
        <w:rPr>
          <w:rFonts w:cs="Calibri"/>
          <w:szCs w:val="24"/>
        </w:rPr>
        <w:t>Vehicle (prostředek zvláštního určení)</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SSR</w:t>
      </w:r>
      <w:r w:rsidRPr="009973DB">
        <w:rPr>
          <w:rFonts w:cs="Calibri"/>
          <w:szCs w:val="24"/>
        </w:rPr>
        <w:tab/>
        <w:t>Společný strategický rámec</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SVE</w:t>
      </w:r>
      <w:r w:rsidRPr="009973DB">
        <w:rPr>
          <w:rFonts w:cs="Calibri"/>
          <w:szCs w:val="24"/>
        </w:rPr>
        <w:tab/>
        <w:t>Střední a východní Evropa</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TAČR</w:t>
      </w:r>
      <w:r w:rsidRPr="009973DB">
        <w:rPr>
          <w:rFonts w:cs="Calibri"/>
          <w:szCs w:val="24"/>
        </w:rPr>
        <w:tab/>
        <w:t>Technologická agentura České republiky</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tailor-made instrument</w:t>
      </w:r>
      <w:r w:rsidRPr="009973DB">
        <w:rPr>
          <w:rFonts w:cs="Calibri"/>
          <w:szCs w:val="24"/>
        </w:rPr>
        <w:tab/>
        <w:t>finanční nástroj speciálně „ušitý na míru“ identifikovanému tržnímu selhání</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ÚOHS</w:t>
      </w:r>
      <w:r w:rsidRPr="009973DB">
        <w:rPr>
          <w:rFonts w:cs="Calibri"/>
          <w:szCs w:val="24"/>
        </w:rPr>
        <w:tab/>
        <w:t>Úřad pro ochranu hospodářské soutěže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VO</w:t>
      </w:r>
      <w:r w:rsidRPr="009973DB">
        <w:rPr>
          <w:rFonts w:cs="Calibri"/>
          <w:szCs w:val="24"/>
        </w:rPr>
        <w:tab/>
        <w:t>výzkumná organizace</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ZISIF</w:t>
      </w:r>
      <w:r w:rsidRPr="009973DB">
        <w:rPr>
          <w:rFonts w:cs="Calibri"/>
          <w:szCs w:val="24"/>
        </w:rPr>
        <w:tab/>
        <w:t>zákon č. 240/2013 Sb., o investičních společnostech a investičních fondech a navazující podzákonné předpisy</w:t>
      </w:r>
    </w:p>
    <w:p w:rsidR="006D67F1" w:rsidRPr="009973DB" w:rsidRDefault="006D67F1" w:rsidP="00FA5A53">
      <w:pPr>
        <w:tabs>
          <w:tab w:val="left" w:pos="3402"/>
        </w:tabs>
        <w:spacing w:line="280" w:lineRule="atLeast"/>
        <w:ind w:left="3402" w:hanging="3402"/>
        <w:rPr>
          <w:rFonts w:cs="Calibri"/>
          <w:szCs w:val="24"/>
        </w:rPr>
      </w:pPr>
      <w:r w:rsidRPr="009973DB">
        <w:rPr>
          <w:rFonts w:cs="Calibri"/>
          <w:szCs w:val="24"/>
        </w:rPr>
        <w:t>ZSJ</w:t>
      </w:r>
      <w:r w:rsidRPr="009973DB">
        <w:rPr>
          <w:rFonts w:cs="Calibri"/>
          <w:szCs w:val="24"/>
        </w:rPr>
        <w:tab/>
        <w:t>základní samosprávná jednotka</w:t>
      </w:r>
    </w:p>
    <w:p w:rsidR="006D67F1" w:rsidRDefault="006D67F1" w:rsidP="00C72C85">
      <w:pPr>
        <w:rPr>
          <w:b/>
          <w:bCs/>
        </w:rPr>
      </w:pPr>
      <w:r w:rsidRPr="009973DB">
        <w:rPr>
          <w:rFonts w:cs="Calibri"/>
          <w:szCs w:val="24"/>
        </w:rPr>
        <w:t>ZVZ</w:t>
      </w:r>
      <w:r w:rsidRPr="009973DB">
        <w:rPr>
          <w:rFonts w:cs="Calibri"/>
          <w:szCs w:val="24"/>
        </w:rPr>
        <w:tab/>
        <w:t>zákon č. 137/2006 Sb., o veřejných zakázkách, ve znění pozdějších předpisů a navazující podzákonné předpisy,</w:t>
      </w:r>
      <w:bookmarkStart w:id="1525" w:name="_Toc417545344"/>
      <w:bookmarkStart w:id="1526" w:name="_Toc417545345"/>
      <w:bookmarkEnd w:id="1525"/>
      <w:bookmarkEnd w:id="1526"/>
    </w:p>
    <w:sectPr w:rsidR="006D67F1" w:rsidSect="00CA344C">
      <w:headerReference w:type="default" r:id="rId82"/>
      <w:footerReference w:type="even" r:id="rId83"/>
      <w:footerReference w:type="default" r:id="rId84"/>
      <w:pgSz w:w="11906" w:h="16838"/>
      <w:pgMar w:top="1417" w:right="1417" w:bottom="1417" w:left="1417"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7F1" w:rsidRDefault="006D67F1" w:rsidP="006561E1">
      <w:r>
        <w:separator/>
      </w:r>
    </w:p>
  </w:endnote>
  <w:endnote w:type="continuationSeparator" w:id="1">
    <w:p w:rsidR="006D67F1" w:rsidRDefault="006D67F1" w:rsidP="006561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7F1" w:rsidRDefault="006D67F1" w:rsidP="002E2C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67F1" w:rsidRDefault="006D67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7F1" w:rsidRDefault="006D67F1" w:rsidP="002E2C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199</w:t>
    </w:r>
    <w:r>
      <w:rPr>
        <w:rStyle w:val="PageNumber"/>
      </w:rPr>
      <w:fldChar w:fldCharType="end"/>
    </w:r>
  </w:p>
  <w:p w:rsidR="006D67F1" w:rsidRDefault="006D67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7F1" w:rsidRDefault="006D67F1" w:rsidP="006561E1">
      <w:r>
        <w:separator/>
      </w:r>
    </w:p>
  </w:footnote>
  <w:footnote w:type="continuationSeparator" w:id="1">
    <w:p w:rsidR="006D67F1" w:rsidRDefault="006D67F1" w:rsidP="006561E1">
      <w:r>
        <w:continuationSeparator/>
      </w:r>
    </w:p>
  </w:footnote>
  <w:footnote w:id="2">
    <w:p w:rsidR="006D67F1" w:rsidRDefault="006D67F1" w:rsidP="008074B1">
      <w:pPr>
        <w:pStyle w:val="FootnoteText"/>
      </w:pPr>
      <w:r>
        <w:rPr>
          <w:rStyle w:val="FootnoteReference"/>
        </w:rPr>
        <w:footnoteRef/>
      </w:r>
      <w:r w:rsidRPr="00FF2B84">
        <w:rPr>
          <w:rFonts w:ascii="Calibri" w:hAnsi="Calibri" w:cs="Calibri"/>
        </w:rPr>
        <w:t xml:space="preserve">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Úř. v. EU </w:t>
      </w:r>
      <w:r>
        <w:rPr>
          <w:rFonts w:ascii="Calibri" w:hAnsi="Calibri" w:cs="Calibri"/>
        </w:rPr>
        <w:t xml:space="preserve">č. </w:t>
      </w:r>
      <w:r w:rsidRPr="00FF2B84">
        <w:rPr>
          <w:rFonts w:ascii="Calibri" w:hAnsi="Calibri" w:cs="Calibri"/>
        </w:rPr>
        <w:t>L 347 ze dne 20.12.2013, str. 320.</w:t>
      </w:r>
    </w:p>
  </w:footnote>
  <w:footnote w:id="3">
    <w:p w:rsidR="006D67F1" w:rsidRDefault="006D67F1" w:rsidP="008074B1">
      <w:pPr>
        <w:pStyle w:val="FootnoteText"/>
      </w:pPr>
      <w:r w:rsidRPr="00B42113">
        <w:rPr>
          <w:rStyle w:val="FootnoteReference"/>
          <w:rFonts w:ascii="Calibri" w:hAnsi="Calibri" w:cs="Calibri"/>
        </w:rPr>
        <w:footnoteRef/>
      </w:r>
      <w:r>
        <w:rPr>
          <w:rFonts w:ascii="Calibri" w:hAnsi="Calibri" w:cs="Calibri"/>
        </w:rPr>
        <w:t>N</w:t>
      </w:r>
      <w:r w:rsidRPr="00B42113">
        <w:rPr>
          <w:rFonts w:ascii="Calibri" w:hAnsi="Calibri" w:cs="Calibri"/>
        </w:rPr>
        <w:t>ařízení (EU, EURATOM) č. 966/2012 Evropského parlamentu a Rady ze dne 25. října 2012, kterým se stanoví finanční pravidla o souhrnném rozpočtu Unie a o zrušení nařízení Rady (ES, Euratom) č. 1605/2002</w:t>
      </w:r>
      <w:r>
        <w:rPr>
          <w:rFonts w:ascii="Calibri" w:hAnsi="Calibri" w:cs="Calibri"/>
        </w:rPr>
        <w:t xml:space="preserve">, Úř. v. EU č. L 298 ze dne </w:t>
      </w:r>
      <w:r w:rsidRPr="00B42113">
        <w:rPr>
          <w:rFonts w:ascii="Calibri" w:hAnsi="Calibri" w:cs="Calibri"/>
        </w:rPr>
        <w:t>26.10.2012</w:t>
      </w:r>
      <w:r>
        <w:rPr>
          <w:rFonts w:ascii="Calibri" w:hAnsi="Calibri" w:cs="Calibri"/>
        </w:rPr>
        <w:t>, str. 1.</w:t>
      </w:r>
    </w:p>
  </w:footnote>
  <w:footnote w:id="4">
    <w:p w:rsidR="006D67F1" w:rsidRDefault="006D67F1">
      <w:pPr>
        <w:pStyle w:val="FootnoteText"/>
      </w:pPr>
      <w:r>
        <w:rPr>
          <w:rStyle w:val="FootnoteReference"/>
        </w:rPr>
        <w:footnoteRef/>
      </w:r>
      <w:r>
        <w:t xml:space="preserve"> Samostatné detailní shrnutí závěrů tohoto dotazníkového šetření bude k dispozici ve finální verzi zprávy. Dílčí data z šetření jsou však již použita i v předkládané verzi.</w:t>
      </w:r>
    </w:p>
  </w:footnote>
  <w:footnote w:id="5">
    <w:p w:rsidR="006D67F1" w:rsidRDefault="006D67F1" w:rsidP="008074B1">
      <w:pPr>
        <w:pStyle w:val="FootnoteText"/>
      </w:pPr>
      <w:r w:rsidRPr="00FF2B84">
        <w:rPr>
          <w:rStyle w:val="FootnoteReference"/>
          <w:rFonts w:ascii="Calibri" w:hAnsi="Calibri" w:cs="Calibri"/>
        </w:rPr>
        <w:footnoteRef/>
      </w:r>
      <w:r w:rsidRPr="00FF2B84">
        <w:rPr>
          <w:rFonts w:ascii="Calibri" w:hAnsi="Calibri" w:cs="Calibri"/>
        </w:rPr>
        <w:t xml:space="preserve"> Viz prováděcí nařízení Komise (EU) č. 964/2014 ze dne 11. září 2014, kterým se stanoví prováděcí pravidla k nařízení Evropského parlamentu a Rady (EU) č. 1303/2013, pokud jde o standardní podmínky pro finanční nástroje, Úř. v. EU</w:t>
      </w:r>
      <w:r>
        <w:rPr>
          <w:rFonts w:ascii="Calibri" w:hAnsi="Calibri" w:cs="Calibri"/>
        </w:rPr>
        <w:t xml:space="preserve"> č.</w:t>
      </w:r>
      <w:r w:rsidRPr="00FF2B84">
        <w:rPr>
          <w:rFonts w:ascii="Calibri" w:hAnsi="Calibri" w:cs="Calibri"/>
        </w:rPr>
        <w:t xml:space="preserve"> L 271 ze dne 12.9.2014, str. 16.</w:t>
      </w:r>
    </w:p>
  </w:footnote>
  <w:footnote w:id="6">
    <w:p w:rsidR="006D67F1" w:rsidRDefault="006D67F1" w:rsidP="008074B1">
      <w:pPr>
        <w:pStyle w:val="FootnoteText"/>
      </w:pPr>
      <w:r>
        <w:rPr>
          <w:rStyle w:val="FootnoteReference"/>
        </w:rPr>
        <w:footnoteRef/>
      </w:r>
      <w:r w:rsidRPr="00FB20E9">
        <w:rPr>
          <w:rFonts w:ascii="Calibri" w:hAnsi="Calibri" w:cs="Calibri"/>
        </w:rPr>
        <w:t>V tuto chvíli zejména</w:t>
      </w:r>
      <w:r>
        <w:rPr>
          <w:rFonts w:ascii="Calibri" w:hAnsi="Calibri" w:cs="Calibri"/>
        </w:rPr>
        <w:t xml:space="preserve"> a prováděcí nařízení Komise </w:t>
      </w:r>
      <w:r w:rsidRPr="00534A83">
        <w:rPr>
          <w:rFonts w:ascii="Calibri" w:hAnsi="Calibri" w:cs="Calibri"/>
        </w:rPr>
        <w:t>821/2014 ze dne 28. července 2014</w:t>
      </w:r>
      <w:r>
        <w:rPr>
          <w:rFonts w:ascii="Calibri" w:hAnsi="Calibri" w:cs="Calibri"/>
        </w:rPr>
        <w:t>, prováděcí nařízení Komise (EU) č. 964/2014 a nařízení K</w:t>
      </w:r>
      <w:r w:rsidRPr="00FB20E9">
        <w:rPr>
          <w:rFonts w:ascii="Calibri" w:hAnsi="Calibri" w:cs="Calibri"/>
        </w:rPr>
        <w:t>omise v přenesené pravomoci (EU) č. 480/2014 ze dne 3. března 2014, kterým se doplňuje nařízení Evropského parlamentu a Rady (EU) č. 1303/2013 o společných ustanoveních o Evropském fondu pro regionální rozvoj, Evropském sociálním fondu, Fondu soudržnosti, Evropském zemědělském fondu pro rozvoj venkova a Evropském námořním a rybářském fondu a o obecných ustanoveních o Evropském fondu pro regionální rozvoj, Evropském sociálním fondu, Fondu soudržnosti a Evropském námořním a rybářském fondu</w:t>
      </w:r>
      <w:r>
        <w:rPr>
          <w:rFonts w:ascii="Calibri" w:hAnsi="Calibri" w:cs="Calibri"/>
        </w:rPr>
        <w:t>, Úř. v. EU č. L 138 ze dne 13. 5. 2014, str. 5.</w:t>
      </w:r>
    </w:p>
  </w:footnote>
  <w:footnote w:id="7">
    <w:p w:rsidR="006D67F1" w:rsidRDefault="006D67F1" w:rsidP="008074B1">
      <w:pPr>
        <w:pStyle w:val="FootnoteText"/>
      </w:pPr>
      <w:r>
        <w:rPr>
          <w:rStyle w:val="FootnoteReference"/>
        </w:rPr>
        <w:footnoteRef/>
      </w:r>
    </w:p>
  </w:footnote>
  <w:footnote w:id="8">
    <w:p w:rsidR="006D67F1" w:rsidRDefault="006D67F1" w:rsidP="008074B1">
      <w:pPr>
        <w:pStyle w:val="FootnoteText"/>
        <w:jc w:val="left"/>
      </w:pPr>
      <w:r w:rsidRPr="00BA2BE0">
        <w:rPr>
          <w:rStyle w:val="FootnoteReference"/>
          <w:rFonts w:ascii="Calibri" w:hAnsi="Calibri" w:cs="Calibri"/>
        </w:rPr>
        <w:footnoteRef/>
      </w:r>
      <w:r>
        <w:rPr>
          <w:rFonts w:ascii="Calibri" w:hAnsi="Calibri" w:cs="Calibri"/>
        </w:rPr>
        <w:t>M</w:t>
      </w:r>
      <w:r w:rsidRPr="00BA2BE0">
        <w:rPr>
          <w:rFonts w:ascii="Calibri" w:hAnsi="Calibri" w:cs="Calibri"/>
        </w:rPr>
        <w:t>etodik</w:t>
      </w:r>
      <w:r>
        <w:rPr>
          <w:rFonts w:ascii="Calibri" w:hAnsi="Calibri" w:cs="Calibri"/>
        </w:rPr>
        <w:t xml:space="preserve">a je </w:t>
      </w:r>
      <w:r w:rsidRPr="00BA2BE0">
        <w:rPr>
          <w:rFonts w:ascii="Calibri" w:hAnsi="Calibri" w:cs="Calibri"/>
        </w:rPr>
        <w:t>dostupn</w:t>
      </w:r>
      <w:r>
        <w:rPr>
          <w:rFonts w:ascii="Calibri" w:hAnsi="Calibri" w:cs="Calibri"/>
        </w:rPr>
        <w:t>á</w:t>
      </w:r>
      <w:r w:rsidRPr="00BA2BE0">
        <w:rPr>
          <w:rFonts w:ascii="Calibri" w:hAnsi="Calibri" w:cs="Calibri"/>
        </w:rPr>
        <w:t xml:space="preserve"> na adrese </w:t>
      </w:r>
      <w:hyperlink r:id="rId1" w:history="1">
        <w:r w:rsidRPr="00BA2BE0">
          <w:rPr>
            <w:rStyle w:val="Hyperlink"/>
            <w:rFonts w:cs="Calibri"/>
          </w:rPr>
          <w:t>http://ec.europa.eu/regional_policy/thefunds/fin_inst/index_en.cfm</w:t>
        </w:r>
      </w:hyperlink>
    </w:p>
  </w:footnote>
  <w:footnote w:id="9">
    <w:p w:rsidR="006D67F1" w:rsidRDefault="006D67F1" w:rsidP="008074B1">
      <w:pPr>
        <w:pStyle w:val="FootnoteText"/>
      </w:pPr>
      <w:r>
        <w:rPr>
          <w:rStyle w:val="FootnoteReference"/>
        </w:rPr>
        <w:footnoteRef/>
      </w:r>
      <w:r w:rsidRPr="00712B98">
        <w:t>Podle čl. 1.3 bodu 15 písm. aa) Rámce pro státní podporu výzkumu, vývoje a inovací se tento pojem překládá jako „zadávání veřejných zakázek v předobchodní fázi“</w:t>
      </w:r>
    </w:p>
  </w:footnote>
  <w:footnote w:id="10">
    <w:p w:rsidR="006D67F1" w:rsidRDefault="006D67F1">
      <w:pPr>
        <w:pStyle w:val="FootnoteText"/>
      </w:pPr>
      <w:r>
        <w:rPr>
          <w:rStyle w:val="FootnoteReference"/>
        </w:rPr>
        <w:footnoteRef/>
      </w:r>
      <w:r>
        <w:t xml:space="preserve"> Pro program Inovace OP PI i OP PIK  jsou požadovány inovace minimálně řádu 5 u MSP, resp. 6 u velkých podniků dle Valenty, které vyžadují kvalitativní posunprocesů a nových variant produktů, resp.nové konstrukční řešení.</w:t>
      </w:r>
    </w:p>
  </w:footnote>
  <w:footnote w:id="11">
    <w:p w:rsidR="006D67F1" w:rsidRDefault="006D67F1" w:rsidP="008074B1">
      <w:pPr>
        <w:pStyle w:val="FootnoteText"/>
      </w:pPr>
      <w:r>
        <w:rPr>
          <w:rStyle w:val="FootnoteReference"/>
        </w:rPr>
        <w:footnoteRef/>
      </w:r>
      <w:r>
        <w:t xml:space="preserve"> ČSÚ 2015</w:t>
      </w:r>
    </w:p>
  </w:footnote>
  <w:footnote w:id="12">
    <w:p w:rsidR="006D67F1" w:rsidRDefault="006D67F1" w:rsidP="008074B1">
      <w:pPr>
        <w:pStyle w:val="FootnoteText"/>
      </w:pPr>
      <w:r>
        <w:rPr>
          <w:rStyle w:val="FootnoteReference"/>
        </w:rPr>
        <w:footnoteRef/>
      </w:r>
      <w:r>
        <w:t>ČSU 2015</w:t>
      </w:r>
    </w:p>
  </w:footnote>
  <w:footnote w:id="13">
    <w:p w:rsidR="006D67F1" w:rsidRDefault="006D67F1" w:rsidP="008074B1">
      <w:pPr>
        <w:pStyle w:val="FootnoteText"/>
      </w:pPr>
      <w:r>
        <w:rPr>
          <w:rStyle w:val="FootnoteReference"/>
        </w:rPr>
        <w:footnoteRef/>
      </w:r>
      <w:r>
        <w:t xml:space="preserve"> nařízení Komise (EU) č. 651/2014</w:t>
      </w:r>
    </w:p>
  </w:footnote>
  <w:footnote w:id="14">
    <w:p w:rsidR="006D67F1" w:rsidRDefault="006D67F1" w:rsidP="008074B1">
      <w:pPr>
        <w:pStyle w:val="FootnoteText"/>
      </w:pPr>
      <w:r>
        <w:rPr>
          <w:rStyle w:val="FootnoteReference"/>
        </w:rPr>
        <w:footnoteRef/>
      </w:r>
      <w:r>
        <w:t xml:space="preserve"> ČSÚ 2015</w:t>
      </w:r>
    </w:p>
  </w:footnote>
  <w:footnote w:id="15">
    <w:p w:rsidR="006D67F1" w:rsidRDefault="006D67F1">
      <w:pPr>
        <w:pStyle w:val="FootnoteText"/>
      </w:pPr>
      <w:r>
        <w:rPr>
          <w:rStyle w:val="FootnoteReference"/>
        </w:rPr>
        <w:footnoteRef/>
      </w:r>
      <w:r>
        <w:t>Další infrastruktury zaměřené na spolupráci s aplikační sférou podpořené z OP VaVpI zahájí činnost v roce 2015. Ze strany těchto subjektů je očekávána výrazná poptávka po zdrojích na jejich další fungování.</w:t>
      </w:r>
    </w:p>
  </w:footnote>
  <w:footnote w:id="16">
    <w:p w:rsidR="006D67F1" w:rsidRDefault="006D67F1">
      <w:pPr>
        <w:pStyle w:val="FootnoteText"/>
      </w:pPr>
      <w:r>
        <w:rPr>
          <w:rStyle w:val="FootnoteReference"/>
        </w:rPr>
        <w:footnoteRef/>
      </w:r>
      <w:r>
        <w:t xml:space="preserve"> Poradenské služby CzechInvest</w:t>
      </w:r>
    </w:p>
  </w:footnote>
  <w:footnote w:id="17">
    <w:p w:rsidR="006D67F1" w:rsidRDefault="006D67F1">
      <w:pPr>
        <w:pStyle w:val="FootnoteText"/>
      </w:pPr>
      <w:r>
        <w:rPr>
          <w:rStyle w:val="FootnoteReference"/>
        </w:rPr>
        <w:footnoteRef/>
      </w:r>
      <w:r>
        <w:t xml:space="preserve"> Jako „</w:t>
      </w:r>
      <w:r w:rsidRPr="007B2DEF">
        <w:t xml:space="preserve">Business loansSMEs" </w:t>
      </w:r>
      <w:r>
        <w:t xml:space="preserve"> jsou ve zdrojových datech ČNB udávány registrované úvěry úvěry do </w:t>
      </w:r>
      <w:smartTag w:uri="urn:schemas-microsoft-com:office:smarttags" w:element="metricconverter">
        <w:smartTagPr>
          <w:attr w:name="ProductID" w:val="30 mil"/>
        </w:smartTagPr>
        <w:r>
          <w:t>30 mil</w:t>
        </w:r>
      </w:smartTag>
      <w:r>
        <w:t xml:space="preserve"> CZK.</w:t>
      </w:r>
      <w:r w:rsidRPr="007B2DEF">
        <w:t xml:space="preserve"> ČNB nerozlišuje přijemce úvěrů podle velikostních kategorií.</w:t>
      </w:r>
    </w:p>
  </w:footnote>
  <w:footnote w:id="18">
    <w:p w:rsidR="006D67F1" w:rsidRDefault="006D67F1" w:rsidP="00492C7A">
      <w:pPr>
        <w:pStyle w:val="FootnoteText"/>
      </w:pPr>
      <w:r w:rsidRPr="00C12A00">
        <w:rPr>
          <w:rStyle w:val="FootnoteReference"/>
          <w:rFonts w:cs="Calibri"/>
        </w:rPr>
        <w:footnoteRef/>
      </w:r>
      <w:r w:rsidRPr="00DF6E0B">
        <w:rPr>
          <w:rFonts w:cs="Calibri"/>
        </w:rPr>
        <w:t xml:space="preserve">   Evropa: EU 28, Švýcarsko, Makedonie, Srbsko a Černá Hora. </w:t>
      </w:r>
      <w:r w:rsidRPr="00C12A00">
        <w:rPr>
          <w:rFonts w:cs="Calibri"/>
        </w:rPr>
        <w:t>Ukrajina a Bosna a Herzegovina, které jsou součástí statistik EVCA chybí v datech o HDP, neboť tyto země EUROSTAT ve své databázi nenabízí. Data za Ukrajinu byla proto zároveň odečtena z EVCA statistik o investicích PE/VC v Evropě. Co se týče Bosny a Herzegoviny, nebylo možné ji z dat EVCA odečíst, neboť nejsou samostatně dostupná, nicméně nezahrnutí HDP této země ve výpočtu nemůže podstatně snížit kvalitu dat s ohledem na její nízký podíl na evropském HDP.</w:t>
      </w:r>
    </w:p>
  </w:footnote>
  <w:footnote w:id="19">
    <w:p w:rsidR="006D67F1" w:rsidRDefault="006D67F1" w:rsidP="00871EC9">
      <w:pPr>
        <w:pStyle w:val="FootnoteText"/>
      </w:pPr>
      <w:r w:rsidRPr="003D6230">
        <w:rPr>
          <w:rStyle w:val="FootnoteReference"/>
          <w:rFonts w:ascii="Calibri" w:hAnsi="Calibri" w:cs="Calibri"/>
        </w:rPr>
        <w:footnoteRef/>
      </w:r>
      <w:r w:rsidRPr="003D6230">
        <w:t xml:space="preserve"> Viz Evropská komise (2013). Ex ante assessmentofthe EU SME initiative</w:t>
      </w:r>
      <w:r>
        <w:t>, s. 26</w:t>
      </w:r>
    </w:p>
  </w:footnote>
  <w:footnote w:id="20">
    <w:p w:rsidR="006D67F1" w:rsidRDefault="006D67F1" w:rsidP="00871EC9">
      <w:pPr>
        <w:pStyle w:val="FootnoteText"/>
      </w:pPr>
      <w:r>
        <w:rPr>
          <w:rStyle w:val="FootnoteReference"/>
          <w:rFonts w:cs="Arial"/>
        </w:rPr>
        <w:footnoteRef/>
      </w:r>
      <w:r>
        <w:t>EuropeanInvestmentFund, SME Access to Finance in Czech Republic – Evaluation study</w:t>
      </w:r>
    </w:p>
  </w:footnote>
  <w:footnote w:id="21">
    <w:p w:rsidR="006D67F1" w:rsidRDefault="006D67F1" w:rsidP="00D123F0">
      <w:pPr>
        <w:pStyle w:val="FootnoteText"/>
      </w:pPr>
      <w:r>
        <w:rPr>
          <w:rStyle w:val="FootnoteReference"/>
        </w:rPr>
        <w:footnoteRef/>
      </w:r>
      <w:r w:rsidRPr="0020005F">
        <w:t>NAŘÍZENÍ KOMISE (EU) č. 651/2014 ze dne 17. června 2014</w:t>
      </w:r>
      <w:r>
        <w:t>, oddíl 3., čl. 21/10</w:t>
      </w:r>
    </w:p>
  </w:footnote>
  <w:footnote w:id="22">
    <w:p w:rsidR="006D67F1" w:rsidRDefault="006D67F1" w:rsidP="00266A15">
      <w:pPr>
        <w:pStyle w:val="FootnoteText"/>
      </w:pPr>
      <w:r>
        <w:rPr>
          <w:rStyle w:val="FootnoteReference"/>
          <w:rFonts w:cs="Arial"/>
        </w:rPr>
        <w:footnoteRef/>
      </w:r>
      <w:r>
        <w:t xml:space="preserve"> Struktura a alokace v prioritních osách OP PI 2007 -2013, dostupné na: http://www.dotacni.info/wp-content/uploads/2013/07/Tabulky-k-OPPI.pdf</w:t>
      </w:r>
    </w:p>
  </w:footnote>
  <w:footnote w:id="23">
    <w:p w:rsidR="006D67F1" w:rsidRDefault="006D67F1" w:rsidP="00EE0F25">
      <w:pPr>
        <w:pStyle w:val="FootnoteText"/>
      </w:pPr>
      <w:r>
        <w:rPr>
          <w:rStyle w:val="FootnoteReference"/>
          <w:rFonts w:cs="Arial"/>
        </w:rPr>
        <w:footnoteRef/>
      </w:r>
      <w:r w:rsidRPr="00A22D14">
        <w:t>http://energostat.cz/obnovitelne-zdroje.html</w:t>
      </w:r>
    </w:p>
  </w:footnote>
  <w:footnote w:id="24">
    <w:p w:rsidR="006D67F1" w:rsidRDefault="006D67F1" w:rsidP="002433DA">
      <w:pPr>
        <w:pStyle w:val="CommentText"/>
      </w:pPr>
      <w:r>
        <w:rPr>
          <w:rStyle w:val="FootnoteReference"/>
        </w:rPr>
        <w:footnoteRef/>
      </w:r>
      <w:r>
        <w:t xml:space="preserve"> Dopady celoevropského cíle na národní závazky ČR v době zpracování zprávy ještě nebylo možné určit.</w:t>
      </w:r>
    </w:p>
  </w:footnote>
  <w:footnote w:id="25">
    <w:p w:rsidR="006D67F1" w:rsidRDefault="006D67F1" w:rsidP="00EE0F25">
      <w:pPr>
        <w:pStyle w:val="FootnoteText"/>
      </w:pPr>
      <w:r>
        <w:rPr>
          <w:rStyle w:val="FootnoteReference"/>
          <w:rFonts w:cs="Arial"/>
        </w:rPr>
        <w:footnoteRef/>
      </w:r>
      <w:r w:rsidRPr="009E5087">
        <w:t>http://www.czba.cz/aktuality/statistiky-vyroby-bioplynu-za-rok-2013.html</w:t>
      </w:r>
    </w:p>
  </w:footnote>
  <w:footnote w:id="26">
    <w:p w:rsidR="006D67F1" w:rsidRDefault="006D67F1" w:rsidP="00EE0F25">
      <w:pPr>
        <w:pStyle w:val="FootnoteText"/>
      </w:pPr>
      <w:r>
        <w:rPr>
          <w:rStyle w:val="FootnoteReference"/>
          <w:rFonts w:cs="Arial"/>
        </w:rPr>
        <w:footnoteRef/>
      </w:r>
      <w:r w:rsidRPr="00A22D14">
        <w:t>http://www.czba.cz/files/ceska-bioplynova-asociace/uploads/files/EnEfBPS-komplet.pdf</w:t>
      </w:r>
    </w:p>
  </w:footnote>
  <w:footnote w:id="27">
    <w:p w:rsidR="006D67F1" w:rsidRDefault="006D67F1" w:rsidP="0061378A">
      <w:pPr>
        <w:pStyle w:val="FootnoteText"/>
      </w:pPr>
      <w:r>
        <w:rPr>
          <w:rStyle w:val="FootnoteReference"/>
          <w:rFonts w:cs="Arial"/>
        </w:rPr>
        <w:footnoteRef/>
      </w:r>
      <w:r>
        <w:t xml:space="preserve"> Příprava podkladů pro akční plán energetické efektivnosti (SEVEN o.p.s.)</w:t>
      </w:r>
    </w:p>
  </w:footnote>
  <w:footnote w:id="28">
    <w:p w:rsidR="006D67F1" w:rsidRDefault="006D67F1" w:rsidP="009F71DE">
      <w:pPr>
        <w:pStyle w:val="FootnoteText"/>
      </w:pPr>
      <w:r>
        <w:rPr>
          <w:rStyle w:val="FootnoteReference"/>
          <w:rFonts w:cs="Arial"/>
        </w:rPr>
        <w:footnoteRef/>
      </w:r>
      <w:r>
        <w:t xml:space="preserve"> Zpráva o pokroku v oblasti KVET v ČR, MPO, Červen 2012,</w:t>
      </w:r>
    </w:p>
  </w:footnote>
  <w:footnote w:id="29">
    <w:p w:rsidR="006D67F1" w:rsidRDefault="006D67F1" w:rsidP="009F71DE">
      <w:pPr>
        <w:pStyle w:val="FootnoteText"/>
      </w:pPr>
      <w:r>
        <w:rPr>
          <w:rStyle w:val="FootnoteReference"/>
          <w:rFonts w:cs="Arial"/>
        </w:rPr>
        <w:footnoteRef/>
      </w:r>
      <w:r>
        <w:t xml:space="preserve"> Plán rozvoje kogenerace pro ČR, Listopad 2014, CODE2</w:t>
      </w:r>
    </w:p>
  </w:footnote>
  <w:footnote w:id="30">
    <w:p w:rsidR="006D67F1" w:rsidRDefault="006D67F1">
      <w:pPr>
        <w:pStyle w:val="FootnoteText"/>
      </w:pPr>
      <w:r>
        <w:rPr>
          <w:rStyle w:val="FootnoteReference"/>
        </w:rPr>
        <w:footnoteRef/>
      </w:r>
      <w:r w:rsidRPr="00CA4655">
        <w:t>http://www.code2-project.eu/wp-content/uploads/D2.2-Cogeneration-raodmap-NPMS-CZ-Summary-2014-11-28_CZ2.pdf</w:t>
      </w:r>
    </w:p>
  </w:footnote>
  <w:footnote w:id="31">
    <w:p w:rsidR="006D67F1" w:rsidRDefault="006D67F1" w:rsidP="00087DE7">
      <w:pPr>
        <w:pStyle w:val="FootnoteText"/>
      </w:pPr>
      <w:r>
        <w:rPr>
          <w:rStyle w:val="FootnoteReference"/>
          <w:rFonts w:cs="Arial"/>
        </w:rPr>
        <w:footnoteRef/>
      </w:r>
      <w:r>
        <w:t xml:space="preserve"> http://energetika.tzb-info.cz/teplarenstvi/11742-teplarny-modernizuji-rozvody-tepla</w:t>
      </w:r>
    </w:p>
  </w:footnote>
  <w:footnote w:id="32">
    <w:p w:rsidR="006D67F1" w:rsidRDefault="006D67F1" w:rsidP="00087DE7">
      <w:pPr>
        <w:pStyle w:val="FootnoteText"/>
      </w:pPr>
      <w:r>
        <w:rPr>
          <w:rStyle w:val="FootnoteReference"/>
          <w:rFonts w:cs="Arial"/>
        </w:rPr>
        <w:footnoteRef/>
      </w:r>
      <w:r>
        <w:t xml:space="preserve"> http://zpravy.e15.cz/byznys/prumysl-a-energetika/miliardy-za-lepsi-rozvody-tepla-na-upravy-cekaji-stovky-kilometru-trubek-1087125#utm_source=zpravy&amp;utm_medium=selfpromo&amp;utm_campaign=e15rss</w:t>
      </w:r>
    </w:p>
  </w:footnote>
  <w:footnote w:id="33">
    <w:p w:rsidR="006D67F1" w:rsidRDefault="006D67F1">
      <w:pPr>
        <w:pStyle w:val="FootnoteText"/>
      </w:pPr>
      <w:r>
        <w:rPr>
          <w:rStyle w:val="FootnoteReference"/>
        </w:rPr>
        <w:footnoteRef/>
      </w:r>
      <w:r w:rsidRPr="00C836FE">
        <w:t>http://byznys.ihned.cz/c1-63675220-teplarny-chteji-do-ochrany-ovzdusi-investovat-18-miliard-do-konce-roku-2016</w:t>
      </w:r>
      <w:r>
        <w:t>.</w:t>
      </w:r>
    </w:p>
  </w:footnote>
  <w:footnote w:id="34">
    <w:p w:rsidR="006D67F1" w:rsidRDefault="006D67F1" w:rsidP="00CE0F8D">
      <w:pPr>
        <w:pStyle w:val="FootnoteText"/>
      </w:pPr>
      <w:r>
        <w:rPr>
          <w:rStyle w:val="FootnoteReference"/>
          <w:rFonts w:cs="Arial"/>
        </w:rPr>
        <w:footnoteRef/>
      </w:r>
      <w:r>
        <w:t xml:space="preserve"> NOVÁK Svatoslav: Rozvoj a usnadnění výstavby sítí nové generace v CR, ICT Unie, Bratislava 10/2014</w:t>
      </w:r>
    </w:p>
  </w:footnote>
  <w:footnote w:id="35">
    <w:p w:rsidR="006D67F1" w:rsidRDefault="006D67F1" w:rsidP="00F16512">
      <w:pPr>
        <w:pStyle w:val="FootnoteText"/>
      </w:pPr>
      <w:r>
        <w:rPr>
          <w:rStyle w:val="FootnoteReference"/>
          <w:rFonts w:cs="Arial"/>
        </w:rPr>
        <w:footnoteRef/>
      </w:r>
      <w:r>
        <w:t xml:space="preserve"> Stav k 1.7.2014 – zdroj: </w:t>
      </w:r>
      <w:hyperlink r:id="rId2" w:history="1">
        <w:r>
          <w:rPr>
            <w:rStyle w:val="Hyperlink"/>
          </w:rPr>
          <w:t>https://www.ctu.cz/ctu-online/pruzkum-nga.html</w:t>
        </w:r>
      </w:hyperlink>
    </w:p>
  </w:footnote>
  <w:footnote w:id="36">
    <w:p w:rsidR="006D67F1" w:rsidRDefault="006D67F1">
      <w:pPr>
        <w:pStyle w:val="FootnoteText"/>
      </w:pPr>
      <w:r>
        <w:rPr>
          <w:rStyle w:val="FootnoteReference"/>
        </w:rPr>
        <w:footnoteRef/>
      </w:r>
      <w:r w:rsidRPr="00F16512">
        <w:t>http://www.mpo.cz/dokument154646.html</w:t>
      </w:r>
      <w:r>
        <w:t>.</w:t>
      </w:r>
    </w:p>
  </w:footnote>
  <w:footnote w:id="37">
    <w:p w:rsidR="006D67F1" w:rsidRDefault="006D67F1" w:rsidP="00132988">
      <w:pPr>
        <w:pStyle w:val="FootnoteText"/>
      </w:pPr>
      <w:r>
        <w:rPr>
          <w:rStyle w:val="FootnoteReference"/>
        </w:rPr>
        <w:footnoteRef/>
      </w:r>
      <w:r>
        <w:t xml:space="preserve"> Jedná se o zjišťovaní a měření prováděné komerční společnosti na downloadustreamovací služby v čase nejvyššího provozu. Pro více informací zdroj dostupný z </w:t>
      </w:r>
      <w:hyperlink r:id="rId3" w:history="1">
        <w:r w:rsidRPr="004D11BA">
          <w:rPr>
            <w:rStyle w:val="Hyperlink"/>
          </w:rPr>
          <w:t>https://www.seznam.cz/mapa-rychlosti-internetu</w:t>
        </w:r>
      </w:hyperlink>
      <w:r>
        <w:t xml:space="preserve">. </w:t>
      </w:r>
    </w:p>
  </w:footnote>
  <w:footnote w:id="38">
    <w:p w:rsidR="006D67F1" w:rsidRDefault="006D67F1">
      <w:pPr>
        <w:pStyle w:val="FootnoteText"/>
      </w:pPr>
      <w:r>
        <w:rPr>
          <w:rStyle w:val="FootnoteReference"/>
        </w:rPr>
        <w:footnoteRef/>
      </w:r>
      <w:r>
        <w:t xml:space="preserve"> Holdingový fond JESSICA vytvořený v rámci Integrovaného operačního programu (IOP) nebyl zaměřen na regeneraci brownfields.</w:t>
      </w:r>
    </w:p>
  </w:footnote>
  <w:footnote w:id="39">
    <w:p w:rsidR="006D67F1" w:rsidRDefault="006D67F1" w:rsidP="00284312">
      <w:pPr>
        <w:pStyle w:val="FootnoteText"/>
      </w:pPr>
      <w:r w:rsidRPr="00F17D93">
        <w:rPr>
          <w:rStyle w:val="FootnoteReference"/>
        </w:rPr>
        <w:footnoteRef/>
      </w:r>
      <w:r w:rsidRPr="00F17D93">
        <w:t xml:space="preserve"> DOLEŽALOVA L., SLÁNSKÁ V.: Příklad řešení regenerací brownfieldů s využitím pozemkového fondu a rozvojové společnosti v Severním Porýní-Vestfálsku, Urbanizmus a územní rozvoj, 2008 </w:t>
      </w:r>
    </w:p>
  </w:footnote>
  <w:footnote w:id="40">
    <w:p w:rsidR="006D67F1" w:rsidRDefault="006D67F1" w:rsidP="00284312">
      <w:pPr>
        <w:pStyle w:val="FootnoteText"/>
      </w:pPr>
      <w:r w:rsidRPr="00F17D93">
        <w:rPr>
          <w:rStyle w:val="FootnoteReference"/>
        </w:rPr>
        <w:footnoteRef/>
      </w:r>
      <w:r w:rsidRPr="00F17D93">
        <w:t xml:space="preserve"> finanční nástroj</w:t>
      </w:r>
    </w:p>
  </w:footnote>
  <w:footnote w:id="41">
    <w:p w:rsidR="006D67F1" w:rsidRDefault="006D67F1">
      <w:pPr>
        <w:pStyle w:val="FootnoteText"/>
      </w:pPr>
      <w:r>
        <w:rPr>
          <w:rStyle w:val="FootnoteReference"/>
        </w:rPr>
        <w:footnoteRef/>
      </w:r>
      <w:r w:rsidRPr="00F17D93">
        <w:t>http://geography.upol.cz/soubory/lide/szczyrba/Brownfields_zahranicni_pristupy.pdf</w:t>
      </w:r>
    </w:p>
  </w:footnote>
  <w:footnote w:id="42">
    <w:p w:rsidR="006D67F1" w:rsidRDefault="006D67F1" w:rsidP="00284312">
      <w:pPr>
        <w:pStyle w:val="FootnoteText"/>
      </w:pPr>
      <w:r>
        <w:rPr>
          <w:rStyle w:val="FootnoteReference"/>
        </w:rPr>
        <w:footnoteRef/>
      </w:r>
      <w:r>
        <w:t xml:space="preserve"> zanedbané obytní zóny, které utrpěli ztrátou průmyslu nebo jiné funkce</w:t>
      </w:r>
    </w:p>
  </w:footnote>
  <w:footnote w:id="43">
    <w:p w:rsidR="006D67F1" w:rsidRDefault="006D67F1" w:rsidP="00284312">
      <w:pPr>
        <w:pStyle w:val="FootnoteText"/>
      </w:pPr>
      <w:r>
        <w:rPr>
          <w:rStyle w:val="FootnoteReference"/>
        </w:rPr>
        <w:footnoteRef/>
      </w:r>
      <w:r>
        <w:t xml:space="preserve"> VYŠKOVSKÁ Monika: Řešení průmyslových brownfields ve Francii a možnost jejich implementace v ČR, Masaryková univerzita, 2013, dostupné na: </w:t>
      </w:r>
      <w:hyperlink r:id="rId4" w:history="1">
        <w:r w:rsidRPr="00345103">
          <w:rPr>
            <w:rStyle w:val="Hyperlink"/>
          </w:rPr>
          <w:t>http://is.muni.cz/th/323053/esf_m/Diplomova_prace-Monika_Vyskovska.pdf</w:t>
        </w:r>
      </w:hyperlink>
    </w:p>
  </w:footnote>
  <w:footnote w:id="44">
    <w:p w:rsidR="006D67F1" w:rsidRDefault="006D67F1" w:rsidP="00EC5568">
      <w:pPr>
        <w:pStyle w:val="FootnoteText"/>
      </w:pPr>
      <w:r>
        <w:rPr>
          <w:rStyle w:val="FootnoteReference"/>
        </w:rPr>
        <w:footnoteRef/>
      </w:r>
      <w:r>
        <w:t xml:space="preserve"> SLADKÁ Markéta: Nástroje regenerace brownfields ve Spojeném Království: možnost inspirace pro ČR, Masaryková univerzita, 2010, dostupné na: </w:t>
      </w:r>
      <w:hyperlink r:id="rId5" w:history="1">
        <w:r w:rsidRPr="00345103">
          <w:rPr>
            <w:rStyle w:val="Hyperlink"/>
          </w:rPr>
          <w:t>https://is.muni.cz/th/172093/esf_m/diplomova_prace.pdf</w:t>
        </w:r>
      </w:hyperlink>
    </w:p>
  </w:footnote>
  <w:footnote w:id="45">
    <w:p w:rsidR="006D67F1" w:rsidRDefault="006D67F1" w:rsidP="00FF323A">
      <w:pPr>
        <w:pStyle w:val="FootnoteText"/>
      </w:pPr>
      <w:r>
        <w:rPr>
          <w:rStyle w:val="FootnoteReference"/>
        </w:rPr>
        <w:footnoteRef/>
      </w:r>
      <w:r w:rsidRPr="0019432B">
        <w:t>http://www.heatandthecity.org.uk/__data/assets/pdf_file/0004/157891/DJCH_-_Heat_and_the_City.pdf</w:t>
      </w:r>
    </w:p>
  </w:footnote>
  <w:footnote w:id="46">
    <w:p w:rsidR="006D67F1" w:rsidRDefault="006D67F1" w:rsidP="00FF323A">
      <w:pPr>
        <w:pStyle w:val="FootnoteText"/>
      </w:pPr>
      <w:r>
        <w:rPr>
          <w:rStyle w:val="FootnoteReference"/>
        </w:rPr>
        <w:footnoteRef/>
      </w:r>
      <w:r w:rsidRPr="009C14A2">
        <w:t>http://www.energypost.eu/eu-turns-heat-finally-policy-push-heating-cooling-half-energy-use/</w:t>
      </w:r>
    </w:p>
  </w:footnote>
  <w:footnote w:id="47">
    <w:p w:rsidR="006D67F1" w:rsidRDefault="006D67F1" w:rsidP="00483DA7">
      <w:pPr>
        <w:pStyle w:val="FootnoteText"/>
      </w:pPr>
      <w:r>
        <w:rPr>
          <w:rStyle w:val="FootnoteReference"/>
        </w:rPr>
        <w:footnoteRef/>
      </w:r>
      <w:r w:rsidRPr="002E16B8">
        <w:t xml:space="preserve">Dle dodatečných jednání s klíčovými zainteresovanými subjekty je možné </w:t>
      </w:r>
      <w:r>
        <w:t>pro</w:t>
      </w:r>
      <w:r w:rsidRPr="002E16B8">
        <w:t>jednat s vhodnými potenciálními investory zapojení na úrovni fondu</w:t>
      </w:r>
      <w:r>
        <w:t>.</w:t>
      </w:r>
    </w:p>
  </w:footnote>
  <w:footnote w:id="48">
    <w:p w:rsidR="006D67F1" w:rsidRDefault="006D67F1" w:rsidP="00C80201">
      <w:pPr>
        <w:pStyle w:val="FootnoteText"/>
      </w:pPr>
      <w:r>
        <w:rPr>
          <w:rStyle w:val="FootnoteReference"/>
        </w:rPr>
        <w:footnoteRef/>
      </w:r>
      <w:r>
        <w:t xml:space="preserve"> Počet podpořených projektů je vypočten podílem celkových investic a průměrné výše investice na jeden projekt (</w:t>
      </w:r>
      <w:smartTag w:uri="urn:schemas-microsoft-com:office:smarttags" w:element="metricconverter">
        <w:smartTagPr>
          <w:attr w:name="ProductID" w:val="8 mil"/>
        </w:smartTagPr>
        <w:r>
          <w:t>8 mil</w:t>
        </w:r>
      </w:smartTag>
      <w:r>
        <w:t>. Kč)</w:t>
      </w:r>
    </w:p>
  </w:footnote>
  <w:footnote w:id="49">
    <w:p w:rsidR="006D67F1" w:rsidRDefault="006D67F1" w:rsidP="00C80201">
      <w:pPr>
        <w:pStyle w:val="FootnoteText"/>
      </w:pPr>
      <w:r>
        <w:rPr>
          <w:rStyle w:val="FootnoteReference"/>
        </w:rPr>
        <w:footnoteRef/>
      </w:r>
      <w:r>
        <w:t xml:space="preserve"> Počet vytvořených pracovních míst vychází ze zkušenosti OPPI, kde průměrný projekt vytvořil 2 pracovní místa.</w:t>
      </w:r>
    </w:p>
  </w:footnote>
  <w:footnote w:id="50">
    <w:p w:rsidR="006D67F1" w:rsidRDefault="006D67F1" w:rsidP="00C80201">
      <w:pPr>
        <w:pStyle w:val="FootnoteText"/>
      </w:pPr>
      <w:r>
        <w:rPr>
          <w:rStyle w:val="FootnoteReference"/>
        </w:rPr>
        <w:footnoteRef/>
      </w:r>
      <w:r>
        <w:t xml:space="preserve"> Počet podpořených projektů je vypočten podílem celkových investic a průměrné výše investice na jeden projekt (</w:t>
      </w:r>
      <w:smartTag w:uri="urn:schemas-microsoft-com:office:smarttags" w:element="metricconverter">
        <w:smartTagPr>
          <w:attr w:name="ProductID" w:val="8 mil"/>
        </w:smartTagPr>
        <w:r>
          <w:t>8 mil</w:t>
        </w:r>
      </w:smartTag>
      <w:r>
        <w:t>. Kč)</w:t>
      </w:r>
    </w:p>
  </w:footnote>
  <w:footnote w:id="51">
    <w:p w:rsidR="006D67F1" w:rsidRDefault="006D67F1" w:rsidP="00C80201">
      <w:pPr>
        <w:pStyle w:val="FootnoteText"/>
      </w:pPr>
      <w:r>
        <w:rPr>
          <w:rStyle w:val="FootnoteReference"/>
        </w:rPr>
        <w:footnoteRef/>
      </w:r>
      <w:r>
        <w:t xml:space="preserve"> Počet vytvořených pracovních míst vychází ze zkušenosti OPPI, kde průměrný projekt vytvořil 2 pracovní místa</w:t>
      </w:r>
    </w:p>
  </w:footnote>
  <w:footnote w:id="52">
    <w:p w:rsidR="006D67F1" w:rsidRDefault="006D67F1" w:rsidP="00B4518A">
      <w:pPr>
        <w:pStyle w:val="FootnoteText"/>
      </w:pPr>
      <w:r>
        <w:rPr>
          <w:rStyle w:val="FootnoteReference"/>
        </w:rPr>
        <w:footnoteRef/>
      </w:r>
      <w:r>
        <w:t xml:space="preserve"> Počet podpořených projektů je vypočten podílem celkových investic a průměrnou výše investice na jeden projekt (</w:t>
      </w:r>
      <w:smartTag w:uri="urn:schemas-microsoft-com:office:smarttags" w:element="metricconverter">
        <w:smartTagPr>
          <w:attr w:name="ProductID" w:val="28 mil"/>
        </w:smartTagPr>
        <w:r>
          <w:t>28 mil</w:t>
        </w:r>
      </w:smartTag>
      <w:r>
        <w:t>. Kč)</w:t>
      </w:r>
    </w:p>
  </w:footnote>
  <w:footnote w:id="53">
    <w:p w:rsidR="006D67F1" w:rsidRDefault="006D67F1" w:rsidP="00C57918">
      <w:pPr>
        <w:pStyle w:val="FootnoteText"/>
      </w:pPr>
      <w:r>
        <w:rPr>
          <w:rStyle w:val="FootnoteReference"/>
        </w:rPr>
        <w:footnoteRef/>
      </w:r>
      <w:r>
        <w:t xml:space="preserve"> Počet podpořených projektů je vypočten podílem celkových investic a výše investice na jeden typový projekt (</w:t>
      </w:r>
      <w:smartTag w:uri="urn:schemas-microsoft-com:office:smarttags" w:element="metricconverter">
        <w:smartTagPr>
          <w:attr w:name="ProductID" w:val="6,5 mil"/>
        </w:smartTagPr>
        <w:r>
          <w:t>6,5 mil</w:t>
        </w:r>
      </w:smartTag>
      <w:r>
        <w:t>. Kč)</w:t>
      </w:r>
    </w:p>
  </w:footnote>
  <w:footnote w:id="54">
    <w:p w:rsidR="006D67F1" w:rsidRDefault="006D67F1" w:rsidP="00D67A40">
      <w:pPr>
        <w:pStyle w:val="FootnoteText"/>
      </w:pPr>
      <w:r>
        <w:rPr>
          <w:rStyle w:val="FootnoteReference"/>
        </w:rPr>
        <w:footnoteRef/>
      </w:r>
      <w:r w:rsidRPr="007C0CDA">
        <w:t>Kombinace FN s dotací lze použít pouze na odlišné způsobilé náklady a její technická proveditelnost a náklady implementace musí ještě projít hlubším posouzením</w:t>
      </w:r>
      <w:r>
        <w:t>.</w:t>
      </w:r>
    </w:p>
  </w:footnote>
  <w:footnote w:id="55">
    <w:p w:rsidR="006D67F1" w:rsidRDefault="006D67F1" w:rsidP="00CF75DF">
      <w:pPr>
        <w:pStyle w:val="FootnoteText"/>
      </w:pPr>
      <w:r>
        <w:rPr>
          <w:rStyle w:val="FootnoteReference"/>
        </w:rPr>
        <w:footnoteRef/>
      </w:r>
      <w:r>
        <w:t xml:space="preserve"> Počet podpořených projektů je vypočten podílem celkových investic a průměrné výše investice na jeden projekt (</w:t>
      </w:r>
      <w:smartTag w:uri="urn:schemas-microsoft-com:office:smarttags" w:element="metricconverter">
        <w:smartTagPr>
          <w:attr w:name="ProductID" w:val="22,758 mil"/>
        </w:smartTagPr>
        <w:r>
          <w:t>22,758 mil</w:t>
        </w:r>
      </w:smartTag>
      <w:r>
        <w:t>. Kč)</w:t>
      </w:r>
    </w:p>
  </w:footnote>
  <w:footnote w:id="56">
    <w:p w:rsidR="006D67F1" w:rsidRDefault="006D67F1" w:rsidP="00CA1AC6">
      <w:pPr>
        <w:pStyle w:val="Poznmkapodarou"/>
      </w:pPr>
      <w:r w:rsidRPr="009A2220">
        <w:rPr>
          <w:rStyle w:val="FootnoteReference"/>
        </w:rPr>
        <w:footnoteRef/>
      </w:r>
      <w:r w:rsidRPr="009A2220">
        <w:t xml:space="preserve"> Tato hodnota je předběžná, případné odchylky stanoví předběžné posouzení finančních nástrojů OP PIK.</w:t>
      </w:r>
    </w:p>
  </w:footnote>
  <w:footnote w:id="57">
    <w:p w:rsidR="006D67F1" w:rsidRDefault="006D67F1" w:rsidP="00CA1AC6">
      <w:pPr>
        <w:pStyle w:val="Poznmkapodarou"/>
      </w:pPr>
      <w:r w:rsidRPr="009A2220">
        <w:rPr>
          <w:rStyle w:val="FootnoteReference"/>
        </w:rPr>
        <w:footnoteRef/>
      </w:r>
      <w:r w:rsidRPr="009A2220">
        <w:t xml:space="preserve"> Tato hodnota je předběžná, případné odchylky stanoví předběžné posouzení finančních nástrojů OP PIK.</w:t>
      </w:r>
    </w:p>
  </w:footnote>
  <w:footnote w:id="58">
    <w:p w:rsidR="006D67F1" w:rsidRDefault="006D67F1" w:rsidP="00EB0BCC">
      <w:pPr>
        <w:pStyle w:val="FootnoteText"/>
      </w:pPr>
      <w:r>
        <w:rPr>
          <w:rStyle w:val="FootnoteReference"/>
        </w:rPr>
        <w:footnoteRef/>
      </w:r>
      <w:r>
        <w:t xml:space="preserve"> Počet podpořených projektů je vypočten podílem celkových investic a výše investice na jeden typový projekt (</w:t>
      </w:r>
      <w:smartTag w:uri="urn:schemas-microsoft-com:office:smarttags" w:element="metricconverter">
        <w:smartTagPr>
          <w:attr w:name="ProductID" w:val="37,3 mil"/>
        </w:smartTagPr>
        <w:r>
          <w:t>37,3 mil</w:t>
        </w:r>
      </w:smartTag>
      <w:r>
        <w:t>. Kč)</w:t>
      </w:r>
    </w:p>
  </w:footnote>
  <w:footnote w:id="59">
    <w:p w:rsidR="006D67F1" w:rsidRDefault="006D67F1" w:rsidP="004C3F06">
      <w:pPr>
        <w:pStyle w:val="Poznmkapodarou"/>
      </w:pPr>
      <w:r w:rsidRPr="009A2220">
        <w:rPr>
          <w:rStyle w:val="FootnoteReference"/>
        </w:rPr>
        <w:footnoteRef/>
      </w:r>
      <w:r w:rsidRPr="009A2220">
        <w:t xml:space="preserve"> Tato hodnota je předběžná, případné odchylky stanoví předběžné posouzení finančních nástrojů OP PIK.</w:t>
      </w:r>
    </w:p>
  </w:footnote>
  <w:footnote w:id="60">
    <w:p w:rsidR="006D67F1" w:rsidRDefault="006D67F1" w:rsidP="004C3F06">
      <w:pPr>
        <w:pStyle w:val="Poznmkapodarou"/>
      </w:pPr>
      <w:r w:rsidRPr="009A2220">
        <w:rPr>
          <w:rStyle w:val="FootnoteReference"/>
        </w:rPr>
        <w:footnoteRef/>
      </w:r>
      <w:r w:rsidRPr="009A2220">
        <w:t xml:space="preserve"> Tato hodnota je předběžná, případné odchylky stanoví předběžné posouzení finančních nástrojů OP PIK.</w:t>
      </w:r>
    </w:p>
  </w:footnote>
  <w:footnote w:id="61">
    <w:p w:rsidR="006D67F1" w:rsidRDefault="006D67F1" w:rsidP="0010631E">
      <w:pPr>
        <w:pStyle w:val="FootnoteText"/>
      </w:pPr>
      <w:r>
        <w:rPr>
          <w:rStyle w:val="FootnoteReference"/>
        </w:rPr>
        <w:footnoteRef/>
      </w:r>
    </w:p>
  </w:footnote>
  <w:footnote w:id="62">
    <w:p w:rsidR="006D67F1" w:rsidRDefault="006D67F1" w:rsidP="0010631E">
      <w:pPr>
        <w:pStyle w:val="FootnoteText"/>
      </w:pPr>
      <w:r>
        <w:rPr>
          <w:rStyle w:val="FootnoteReference"/>
        </w:rPr>
        <w:footnoteRef/>
      </w:r>
    </w:p>
  </w:footnote>
  <w:footnote w:id="63">
    <w:p w:rsidR="006D67F1" w:rsidRDefault="006D67F1" w:rsidP="00FA5A53">
      <w:pPr>
        <w:pStyle w:val="FootnoteText"/>
      </w:pPr>
      <w:r w:rsidRPr="00C12A00">
        <w:rPr>
          <w:rStyle w:val="FootnoteReference"/>
          <w:rFonts w:cs="Calibri"/>
        </w:rPr>
        <w:footnoteRef/>
      </w:r>
      <w:r w:rsidRPr="00C12A00">
        <w:rPr>
          <w:rFonts w:cs="Calibri"/>
        </w:rPr>
        <w:t xml:space="preserve"> Z hlediska finančních nástrojů pro MSP významně novelizován zákonem č. 501/2012 Sb., kterým se mění zákon č. 218/2000 Sb., o rozpočtových pravidlech a o změně některých souvisejících zákonů (rozpočtová pravidla), ve znění pozdějších předpisů, a některé další zákony. Prostředky státního rozpočtu ČR mohou být nyní vedeny výhradně na účtech ČNB.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7F1" w:rsidRDefault="006D67F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49" type="#_x0000_t75" style="position:absolute;left:0;text-align:left;margin-left:-4.3pt;margin-top:-6.8pt;width:64.4pt;height:20.85pt;z-index:251658240;visibility:visible">
          <v:imagedata r:id="rId1" o:title=""/>
        </v:shape>
      </w:pict>
    </w:r>
    <w:r>
      <w:rPr>
        <w:noProof/>
      </w:rPr>
      <w:pict>
        <v:shape id="obrázek 3" o:spid="_x0000_s2050" type="#_x0000_t75" alt="EU logo EEI CZ" style="position:absolute;left:0;text-align:left;margin-left:323.8pt;margin-top:-11.25pt;width:142pt;height:24.95pt;z-index:251657216;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031"/>
    <w:multiLevelType w:val="hybridMultilevel"/>
    <w:tmpl w:val="C0C029B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60F2C39"/>
    <w:multiLevelType w:val="hybridMultilevel"/>
    <w:tmpl w:val="4198DF9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3DCAD0F2">
      <w:start w:val="1"/>
      <w:numFmt w:val="lowerLetter"/>
      <w:lvlText w:val="%3)"/>
      <w:lvlJc w:val="left"/>
      <w:pPr>
        <w:ind w:left="2340" w:hanging="360"/>
      </w:pPr>
      <w:rPr>
        <w:rFonts w:cs="Times New Roman"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08777384"/>
    <w:multiLevelType w:val="hybridMultilevel"/>
    <w:tmpl w:val="413AC55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9472346"/>
    <w:multiLevelType w:val="hybridMultilevel"/>
    <w:tmpl w:val="EC46ED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3D7B72"/>
    <w:multiLevelType w:val="hybridMultilevel"/>
    <w:tmpl w:val="1C9037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0DE00356"/>
    <w:multiLevelType w:val="hybridMultilevel"/>
    <w:tmpl w:val="37225D5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nsid w:val="0E2D7D13"/>
    <w:multiLevelType w:val="hybridMultilevel"/>
    <w:tmpl w:val="1B68C7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01B19D8"/>
    <w:multiLevelType w:val="hybridMultilevel"/>
    <w:tmpl w:val="E0E67456"/>
    <w:lvl w:ilvl="0" w:tplc="98347F98">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403704D"/>
    <w:multiLevelType w:val="hybridMultilevel"/>
    <w:tmpl w:val="FE3CF1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4437993"/>
    <w:multiLevelType w:val="hybridMultilevel"/>
    <w:tmpl w:val="AC9ED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55D5566"/>
    <w:multiLevelType w:val="hybridMultilevel"/>
    <w:tmpl w:val="4694FBF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8AF1DE4"/>
    <w:multiLevelType w:val="hybridMultilevel"/>
    <w:tmpl w:val="C200EB6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9563633"/>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nsid w:val="203A0E84"/>
    <w:multiLevelType w:val="hybridMultilevel"/>
    <w:tmpl w:val="723AA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18B78AA"/>
    <w:multiLevelType w:val="hybridMultilevel"/>
    <w:tmpl w:val="DFDCBB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21D407C6"/>
    <w:multiLevelType w:val="hybridMultilevel"/>
    <w:tmpl w:val="EDA8D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250136E"/>
    <w:multiLevelType w:val="multilevel"/>
    <w:tmpl w:val="3A124E4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8">
    <w:nsid w:val="24980886"/>
    <w:multiLevelType w:val="hybridMultilevel"/>
    <w:tmpl w:val="51B02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5FC6192"/>
    <w:multiLevelType w:val="hybridMultilevel"/>
    <w:tmpl w:val="CB34FD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8BF597F"/>
    <w:multiLevelType w:val="hybridMultilevel"/>
    <w:tmpl w:val="80DE45DE"/>
    <w:lvl w:ilvl="0" w:tplc="0405000F">
      <w:start w:val="1"/>
      <w:numFmt w:val="decimal"/>
      <w:lvlText w:val="%1."/>
      <w:lvlJc w:val="left"/>
      <w:pPr>
        <w:ind w:left="720" w:hanging="360"/>
      </w:pPr>
      <w:rPr>
        <w:rFonts w:cs="Times New Roman"/>
      </w:rPr>
    </w:lvl>
    <w:lvl w:ilvl="1" w:tplc="04050019">
      <w:start w:val="1"/>
      <w:numFmt w:val="lowerLetter"/>
      <w:lvlText w:val="%2."/>
      <w:lvlJc w:val="left"/>
      <w:pPr>
        <w:ind w:left="36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29746FEE"/>
    <w:multiLevelType w:val="hybridMultilevel"/>
    <w:tmpl w:val="C0C029B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nsid w:val="2A140B6C"/>
    <w:multiLevelType w:val="hybridMultilevel"/>
    <w:tmpl w:val="224CFE86"/>
    <w:lvl w:ilvl="0" w:tplc="98347F98">
      <w:numFmt w:val="bullet"/>
      <w:lvlText w:val="•"/>
      <w:lvlJc w:val="left"/>
      <w:pPr>
        <w:ind w:left="1065" w:hanging="705"/>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ADE49B7"/>
    <w:multiLevelType w:val="hybridMultilevel"/>
    <w:tmpl w:val="49386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BE35A6C"/>
    <w:multiLevelType w:val="hybridMultilevel"/>
    <w:tmpl w:val="742AD1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DE97961"/>
    <w:multiLevelType w:val="hybridMultilevel"/>
    <w:tmpl w:val="BC78E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F0E75AA"/>
    <w:multiLevelType w:val="hybridMultilevel"/>
    <w:tmpl w:val="B026288E"/>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nsid w:val="30113583"/>
    <w:multiLevelType w:val="hybridMultilevel"/>
    <w:tmpl w:val="5B928A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22F6043"/>
    <w:multiLevelType w:val="hybridMultilevel"/>
    <w:tmpl w:val="85C20D66"/>
    <w:lvl w:ilvl="0" w:tplc="0405001B">
      <w:start w:val="1"/>
      <w:numFmt w:val="lowerRoman"/>
      <w:lvlText w:val="%1."/>
      <w:lvlJc w:val="right"/>
      <w:pPr>
        <w:ind w:left="2340" w:hanging="360"/>
      </w:pPr>
      <w:rPr>
        <w:rFonts w:cs="Times New Roman"/>
      </w:rPr>
    </w:lvl>
    <w:lvl w:ilvl="1" w:tplc="04050019" w:tentative="1">
      <w:start w:val="1"/>
      <w:numFmt w:val="lowerLetter"/>
      <w:lvlText w:val="%2."/>
      <w:lvlJc w:val="left"/>
      <w:pPr>
        <w:ind w:left="3060" w:hanging="360"/>
      </w:pPr>
      <w:rPr>
        <w:rFonts w:cs="Times New Roman"/>
      </w:rPr>
    </w:lvl>
    <w:lvl w:ilvl="2" w:tplc="0405001B" w:tentative="1">
      <w:start w:val="1"/>
      <w:numFmt w:val="lowerRoman"/>
      <w:lvlText w:val="%3."/>
      <w:lvlJc w:val="right"/>
      <w:pPr>
        <w:ind w:left="3780" w:hanging="180"/>
      </w:pPr>
      <w:rPr>
        <w:rFonts w:cs="Times New Roman"/>
      </w:rPr>
    </w:lvl>
    <w:lvl w:ilvl="3" w:tplc="0405000F" w:tentative="1">
      <w:start w:val="1"/>
      <w:numFmt w:val="decimal"/>
      <w:lvlText w:val="%4."/>
      <w:lvlJc w:val="left"/>
      <w:pPr>
        <w:ind w:left="4500" w:hanging="360"/>
      </w:pPr>
      <w:rPr>
        <w:rFonts w:cs="Times New Roman"/>
      </w:rPr>
    </w:lvl>
    <w:lvl w:ilvl="4" w:tplc="04050019" w:tentative="1">
      <w:start w:val="1"/>
      <w:numFmt w:val="lowerLetter"/>
      <w:lvlText w:val="%5."/>
      <w:lvlJc w:val="left"/>
      <w:pPr>
        <w:ind w:left="5220" w:hanging="360"/>
      </w:pPr>
      <w:rPr>
        <w:rFonts w:cs="Times New Roman"/>
      </w:rPr>
    </w:lvl>
    <w:lvl w:ilvl="5" w:tplc="0405001B" w:tentative="1">
      <w:start w:val="1"/>
      <w:numFmt w:val="lowerRoman"/>
      <w:lvlText w:val="%6."/>
      <w:lvlJc w:val="right"/>
      <w:pPr>
        <w:ind w:left="5940" w:hanging="180"/>
      </w:pPr>
      <w:rPr>
        <w:rFonts w:cs="Times New Roman"/>
      </w:rPr>
    </w:lvl>
    <w:lvl w:ilvl="6" w:tplc="0405000F" w:tentative="1">
      <w:start w:val="1"/>
      <w:numFmt w:val="decimal"/>
      <w:lvlText w:val="%7."/>
      <w:lvlJc w:val="left"/>
      <w:pPr>
        <w:ind w:left="6660" w:hanging="360"/>
      </w:pPr>
      <w:rPr>
        <w:rFonts w:cs="Times New Roman"/>
      </w:rPr>
    </w:lvl>
    <w:lvl w:ilvl="7" w:tplc="04050019" w:tentative="1">
      <w:start w:val="1"/>
      <w:numFmt w:val="lowerLetter"/>
      <w:lvlText w:val="%8."/>
      <w:lvlJc w:val="left"/>
      <w:pPr>
        <w:ind w:left="7380" w:hanging="360"/>
      </w:pPr>
      <w:rPr>
        <w:rFonts w:cs="Times New Roman"/>
      </w:rPr>
    </w:lvl>
    <w:lvl w:ilvl="8" w:tplc="0405001B" w:tentative="1">
      <w:start w:val="1"/>
      <w:numFmt w:val="lowerRoman"/>
      <w:lvlText w:val="%9."/>
      <w:lvlJc w:val="right"/>
      <w:pPr>
        <w:ind w:left="8100" w:hanging="180"/>
      </w:pPr>
      <w:rPr>
        <w:rFonts w:cs="Times New Roman"/>
      </w:rPr>
    </w:lvl>
  </w:abstractNum>
  <w:abstractNum w:abstractNumId="29">
    <w:nsid w:val="33271680"/>
    <w:multiLevelType w:val="hybridMultilevel"/>
    <w:tmpl w:val="C7602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4FC5558"/>
    <w:multiLevelType w:val="hybridMultilevel"/>
    <w:tmpl w:val="B29CB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714277E"/>
    <w:multiLevelType w:val="hybridMultilevel"/>
    <w:tmpl w:val="A1941868"/>
    <w:lvl w:ilvl="0" w:tplc="BE148E10">
      <w:start w:val="1"/>
      <w:numFmt w:val="upperRoman"/>
      <w:pStyle w:val="Styl1"/>
      <w:lvlText w:val="%1."/>
      <w:lvlJc w:val="left"/>
      <w:pPr>
        <w:ind w:left="1080" w:hanging="72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nsid w:val="38E01A12"/>
    <w:multiLevelType w:val="hybridMultilevel"/>
    <w:tmpl w:val="B2D4DBA6"/>
    <w:lvl w:ilvl="0" w:tplc="98347F98">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A9F2462"/>
    <w:multiLevelType w:val="hybridMultilevel"/>
    <w:tmpl w:val="97482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AFE6764"/>
    <w:multiLevelType w:val="hybridMultilevel"/>
    <w:tmpl w:val="82463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E796015"/>
    <w:multiLevelType w:val="hybridMultilevel"/>
    <w:tmpl w:val="4EC0A17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nsid w:val="3F642048"/>
    <w:multiLevelType w:val="hybridMultilevel"/>
    <w:tmpl w:val="5C522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37D5015"/>
    <w:multiLevelType w:val="hybridMultilevel"/>
    <w:tmpl w:val="123850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466D159E"/>
    <w:multiLevelType w:val="hybridMultilevel"/>
    <w:tmpl w:val="FB6AA724"/>
    <w:lvl w:ilvl="0" w:tplc="04050001">
      <w:start w:val="1"/>
      <w:numFmt w:val="lowerRoman"/>
      <w:lvlText w:val="%1."/>
      <w:lvlJc w:val="right"/>
      <w:pPr>
        <w:ind w:left="2484" w:hanging="360"/>
      </w:pPr>
      <w:rPr>
        <w:rFonts w:cs="Times New Roman"/>
      </w:rPr>
    </w:lvl>
    <w:lvl w:ilvl="1" w:tplc="04050003" w:tentative="1">
      <w:start w:val="1"/>
      <w:numFmt w:val="lowerLetter"/>
      <w:lvlText w:val="%2."/>
      <w:lvlJc w:val="left"/>
      <w:pPr>
        <w:ind w:left="3204" w:hanging="360"/>
      </w:pPr>
      <w:rPr>
        <w:rFonts w:cs="Times New Roman"/>
      </w:rPr>
    </w:lvl>
    <w:lvl w:ilvl="2" w:tplc="04050005" w:tentative="1">
      <w:start w:val="1"/>
      <w:numFmt w:val="lowerRoman"/>
      <w:lvlText w:val="%3."/>
      <w:lvlJc w:val="right"/>
      <w:pPr>
        <w:ind w:left="3924" w:hanging="180"/>
      </w:pPr>
      <w:rPr>
        <w:rFonts w:cs="Times New Roman"/>
      </w:rPr>
    </w:lvl>
    <w:lvl w:ilvl="3" w:tplc="04050001" w:tentative="1">
      <w:start w:val="1"/>
      <w:numFmt w:val="decimal"/>
      <w:lvlText w:val="%4."/>
      <w:lvlJc w:val="left"/>
      <w:pPr>
        <w:ind w:left="4644" w:hanging="360"/>
      </w:pPr>
      <w:rPr>
        <w:rFonts w:cs="Times New Roman"/>
      </w:rPr>
    </w:lvl>
    <w:lvl w:ilvl="4" w:tplc="04050003" w:tentative="1">
      <w:start w:val="1"/>
      <w:numFmt w:val="lowerLetter"/>
      <w:lvlText w:val="%5."/>
      <w:lvlJc w:val="left"/>
      <w:pPr>
        <w:ind w:left="5364" w:hanging="360"/>
      </w:pPr>
      <w:rPr>
        <w:rFonts w:cs="Times New Roman"/>
      </w:rPr>
    </w:lvl>
    <w:lvl w:ilvl="5" w:tplc="04050005" w:tentative="1">
      <w:start w:val="1"/>
      <w:numFmt w:val="lowerRoman"/>
      <w:lvlText w:val="%6."/>
      <w:lvlJc w:val="right"/>
      <w:pPr>
        <w:ind w:left="6084" w:hanging="180"/>
      </w:pPr>
      <w:rPr>
        <w:rFonts w:cs="Times New Roman"/>
      </w:rPr>
    </w:lvl>
    <w:lvl w:ilvl="6" w:tplc="04050001" w:tentative="1">
      <w:start w:val="1"/>
      <w:numFmt w:val="decimal"/>
      <w:lvlText w:val="%7."/>
      <w:lvlJc w:val="left"/>
      <w:pPr>
        <w:ind w:left="6804" w:hanging="360"/>
      </w:pPr>
      <w:rPr>
        <w:rFonts w:cs="Times New Roman"/>
      </w:rPr>
    </w:lvl>
    <w:lvl w:ilvl="7" w:tplc="04050003" w:tentative="1">
      <w:start w:val="1"/>
      <w:numFmt w:val="lowerLetter"/>
      <w:lvlText w:val="%8."/>
      <w:lvlJc w:val="left"/>
      <w:pPr>
        <w:ind w:left="7524" w:hanging="360"/>
      </w:pPr>
      <w:rPr>
        <w:rFonts w:cs="Times New Roman"/>
      </w:rPr>
    </w:lvl>
    <w:lvl w:ilvl="8" w:tplc="04050005" w:tentative="1">
      <w:start w:val="1"/>
      <w:numFmt w:val="lowerRoman"/>
      <w:lvlText w:val="%9."/>
      <w:lvlJc w:val="right"/>
      <w:pPr>
        <w:ind w:left="8244" w:hanging="180"/>
      </w:pPr>
      <w:rPr>
        <w:rFonts w:cs="Times New Roman"/>
      </w:rPr>
    </w:lvl>
  </w:abstractNum>
  <w:abstractNum w:abstractNumId="39">
    <w:nsid w:val="4B141236"/>
    <w:multiLevelType w:val="hybridMultilevel"/>
    <w:tmpl w:val="8A58C054"/>
    <w:lvl w:ilvl="0" w:tplc="0405001B">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4ECC4043"/>
    <w:multiLevelType w:val="hybridMultilevel"/>
    <w:tmpl w:val="AA1EC4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nsid w:val="4EE56176"/>
    <w:multiLevelType w:val="hybridMultilevel"/>
    <w:tmpl w:val="7C38FAD6"/>
    <w:lvl w:ilvl="0" w:tplc="04050001">
      <w:start w:val="1"/>
      <w:numFmt w:val="lowerRoman"/>
      <w:lvlText w:val="%1."/>
      <w:lvlJc w:val="right"/>
      <w:pPr>
        <w:ind w:left="2340" w:hanging="360"/>
      </w:pPr>
      <w:rPr>
        <w:rFonts w:cs="Times New Roman"/>
      </w:rPr>
    </w:lvl>
    <w:lvl w:ilvl="1" w:tplc="04050003" w:tentative="1">
      <w:start w:val="1"/>
      <w:numFmt w:val="lowerLetter"/>
      <w:lvlText w:val="%2."/>
      <w:lvlJc w:val="left"/>
      <w:pPr>
        <w:ind w:left="3060" w:hanging="360"/>
      </w:pPr>
      <w:rPr>
        <w:rFonts w:cs="Times New Roman"/>
      </w:rPr>
    </w:lvl>
    <w:lvl w:ilvl="2" w:tplc="04050005" w:tentative="1">
      <w:start w:val="1"/>
      <w:numFmt w:val="lowerRoman"/>
      <w:lvlText w:val="%3."/>
      <w:lvlJc w:val="right"/>
      <w:pPr>
        <w:ind w:left="3780" w:hanging="180"/>
      </w:pPr>
      <w:rPr>
        <w:rFonts w:cs="Times New Roman"/>
      </w:rPr>
    </w:lvl>
    <w:lvl w:ilvl="3" w:tplc="04050001" w:tentative="1">
      <w:start w:val="1"/>
      <w:numFmt w:val="decimal"/>
      <w:lvlText w:val="%4."/>
      <w:lvlJc w:val="left"/>
      <w:pPr>
        <w:ind w:left="4500" w:hanging="360"/>
      </w:pPr>
      <w:rPr>
        <w:rFonts w:cs="Times New Roman"/>
      </w:rPr>
    </w:lvl>
    <w:lvl w:ilvl="4" w:tplc="04050003" w:tentative="1">
      <w:start w:val="1"/>
      <w:numFmt w:val="lowerLetter"/>
      <w:lvlText w:val="%5."/>
      <w:lvlJc w:val="left"/>
      <w:pPr>
        <w:ind w:left="5220" w:hanging="360"/>
      </w:pPr>
      <w:rPr>
        <w:rFonts w:cs="Times New Roman"/>
      </w:rPr>
    </w:lvl>
    <w:lvl w:ilvl="5" w:tplc="04050005" w:tentative="1">
      <w:start w:val="1"/>
      <w:numFmt w:val="lowerRoman"/>
      <w:lvlText w:val="%6."/>
      <w:lvlJc w:val="right"/>
      <w:pPr>
        <w:ind w:left="5940" w:hanging="180"/>
      </w:pPr>
      <w:rPr>
        <w:rFonts w:cs="Times New Roman"/>
      </w:rPr>
    </w:lvl>
    <w:lvl w:ilvl="6" w:tplc="04050001" w:tentative="1">
      <w:start w:val="1"/>
      <w:numFmt w:val="decimal"/>
      <w:lvlText w:val="%7."/>
      <w:lvlJc w:val="left"/>
      <w:pPr>
        <w:ind w:left="6660" w:hanging="360"/>
      </w:pPr>
      <w:rPr>
        <w:rFonts w:cs="Times New Roman"/>
      </w:rPr>
    </w:lvl>
    <w:lvl w:ilvl="7" w:tplc="04050003" w:tentative="1">
      <w:start w:val="1"/>
      <w:numFmt w:val="lowerLetter"/>
      <w:lvlText w:val="%8."/>
      <w:lvlJc w:val="left"/>
      <w:pPr>
        <w:ind w:left="7380" w:hanging="360"/>
      </w:pPr>
      <w:rPr>
        <w:rFonts w:cs="Times New Roman"/>
      </w:rPr>
    </w:lvl>
    <w:lvl w:ilvl="8" w:tplc="04050005" w:tentative="1">
      <w:start w:val="1"/>
      <w:numFmt w:val="lowerRoman"/>
      <w:lvlText w:val="%9."/>
      <w:lvlJc w:val="right"/>
      <w:pPr>
        <w:ind w:left="8100" w:hanging="180"/>
      </w:pPr>
      <w:rPr>
        <w:rFonts w:cs="Times New Roman"/>
      </w:rPr>
    </w:lvl>
  </w:abstractNum>
  <w:abstractNum w:abstractNumId="42">
    <w:nsid w:val="521B0E28"/>
    <w:multiLevelType w:val="hybridMultilevel"/>
    <w:tmpl w:val="9B2A0D98"/>
    <w:lvl w:ilvl="0" w:tplc="0405001B">
      <w:start w:val="1"/>
      <w:numFmt w:val="bullet"/>
      <w:lvlText w:val=""/>
      <w:lvlJc w:val="left"/>
      <w:pPr>
        <w:ind w:left="1080" w:hanging="360"/>
      </w:pPr>
      <w:rPr>
        <w:rFonts w:ascii="Symbol" w:hAnsi="Symbol" w:hint="default"/>
      </w:rPr>
    </w:lvl>
    <w:lvl w:ilvl="1" w:tplc="04050019" w:tentative="1">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43">
    <w:nsid w:val="527F2478"/>
    <w:multiLevelType w:val="hybridMultilevel"/>
    <w:tmpl w:val="9E1AB6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53D27922"/>
    <w:multiLevelType w:val="hybridMultilevel"/>
    <w:tmpl w:val="3118DF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7FD3D0F"/>
    <w:multiLevelType w:val="hybridMultilevel"/>
    <w:tmpl w:val="6F384EEC"/>
    <w:lvl w:ilvl="0" w:tplc="04050001">
      <w:start w:val="1"/>
      <w:numFmt w:val="bullet"/>
      <w:lvlText w:val=""/>
      <w:lvlJc w:val="left"/>
      <w:pPr>
        <w:ind w:left="3725" w:hanging="465"/>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9BD6E7C"/>
    <w:multiLevelType w:val="hybridMultilevel"/>
    <w:tmpl w:val="B178F1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DFE1124"/>
    <w:multiLevelType w:val="hybridMultilevel"/>
    <w:tmpl w:val="9B381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E3554F7"/>
    <w:multiLevelType w:val="hybridMultilevel"/>
    <w:tmpl w:val="ECAE89D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nsid w:val="625A6A0B"/>
    <w:multiLevelType w:val="hybridMultilevel"/>
    <w:tmpl w:val="41A48C46"/>
    <w:lvl w:ilvl="0" w:tplc="04050001">
      <w:start w:val="1"/>
      <w:numFmt w:val="bullet"/>
      <w:lvlText w:val="•"/>
      <w:lvlJc w:val="left"/>
      <w:pPr>
        <w:tabs>
          <w:tab w:val="num" w:pos="1080"/>
        </w:tabs>
        <w:ind w:left="1080" w:hanging="360"/>
      </w:pPr>
      <w:rPr>
        <w:rFonts w:ascii="Arial" w:hAnsi="Aria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62A4744F"/>
    <w:multiLevelType w:val="multilevel"/>
    <w:tmpl w:val="1054E2D0"/>
    <w:lvl w:ilvl="0">
      <w:start w:val="1"/>
      <w:numFmt w:val="decimal"/>
      <w:pStyle w:val="smlouvaheading1"/>
      <w:lvlText w:val="%1"/>
      <w:lvlJc w:val="left"/>
      <w:pPr>
        <w:ind w:left="360" w:hanging="360"/>
      </w:pPr>
      <w:rPr>
        <w:rFonts w:ascii="Arial" w:hAnsi="Arial" w:cs="Times New Roman" w:hint="default"/>
        <w:b/>
        <w:i w:val="0"/>
        <w:sz w:val="19"/>
      </w:rPr>
    </w:lvl>
    <w:lvl w:ilvl="1">
      <w:start w:val="1"/>
      <w:numFmt w:val="decimal"/>
      <w:pStyle w:val="smlouvaheading2"/>
      <w:lvlText w:val="%1.%2"/>
      <w:lvlJc w:val="left"/>
      <w:pPr>
        <w:ind w:left="720" w:hanging="360"/>
      </w:pPr>
      <w:rPr>
        <w:rFonts w:ascii="Arial" w:hAnsi="Arial" w:cs="Times New Roman" w:hint="default"/>
        <w:b w:val="0"/>
        <w:i w:val="0"/>
        <w:sz w:val="19"/>
      </w:rPr>
    </w:lvl>
    <w:lvl w:ilvl="2">
      <w:start w:val="1"/>
      <w:numFmt w:val="decimal"/>
      <w:pStyle w:val="smlouvaheading3"/>
      <w:lvlText w:val="%1.%2.%3"/>
      <w:lvlJc w:val="left"/>
      <w:pPr>
        <w:ind w:left="1080" w:hanging="360"/>
      </w:pPr>
      <w:rPr>
        <w:rFonts w:ascii="Arial" w:hAnsi="Arial" w:cs="Times New Roman" w:hint="default"/>
        <w:b w:val="0"/>
        <w:i w:val="0"/>
        <w:sz w:val="19"/>
      </w:rPr>
    </w:lvl>
    <w:lvl w:ilvl="3">
      <w:start w:val="1"/>
      <w:numFmt w:val="decimal"/>
      <w:pStyle w:val="smlouvaheading4"/>
      <w:lvlText w:val="%1.%2.%3.%4"/>
      <w:lvlJc w:val="left"/>
      <w:pPr>
        <w:ind w:left="1440" w:hanging="360"/>
      </w:pPr>
      <w:rPr>
        <w:rFonts w:ascii="Arial" w:hAnsi="Arial" w:cs="Times New Roman" w:hint="default"/>
        <w:b w:val="0"/>
        <w:i w:val="0"/>
        <w:sz w:val="19"/>
      </w:rPr>
    </w:lvl>
    <w:lvl w:ilvl="4">
      <w:start w:val="1"/>
      <w:numFmt w:val="none"/>
      <w:lvlText w:val=""/>
      <w:lvlJc w:val="left"/>
      <w:pPr>
        <w:ind w:left="1800" w:hanging="360"/>
      </w:pPr>
      <w:rPr>
        <w:rFonts w:ascii="Arial" w:hAnsi="Arial" w:cs="Times New Roman" w:hint="default"/>
        <w:b w:val="0"/>
        <w:i/>
        <w:sz w:val="19"/>
      </w:rPr>
    </w:lvl>
    <w:lvl w:ilvl="5">
      <w:start w:val="1"/>
      <w:numFmt w:val="none"/>
      <w:lvlText w:val=""/>
      <w:lvlJc w:val="left"/>
      <w:pPr>
        <w:ind w:left="2160" w:hanging="360"/>
      </w:pPr>
      <w:rPr>
        <w:rFonts w:ascii="Arial" w:hAnsi="Arial" w:cs="Times New Roman" w:hint="default"/>
        <w:b w:val="0"/>
        <w:i/>
        <w:sz w:val="19"/>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nsid w:val="62A75FF2"/>
    <w:multiLevelType w:val="hybridMultilevel"/>
    <w:tmpl w:val="04DA6A26"/>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2">
    <w:nsid w:val="634935A9"/>
    <w:multiLevelType w:val="hybridMultilevel"/>
    <w:tmpl w:val="FDAA157A"/>
    <w:lvl w:ilvl="0" w:tplc="418E36F0">
      <w:start w:val="1"/>
      <w:numFmt w:val="bullet"/>
      <w:pStyle w:val="Bulletslevel1"/>
      <w:lvlText w:val=""/>
      <w:lvlJc w:val="left"/>
      <w:pPr>
        <w:ind w:left="720" w:hanging="360"/>
      </w:pPr>
      <w:rPr>
        <w:rFonts w:ascii="Symbol" w:hAnsi="Symbol" w:hint="default"/>
        <w:b w:val="0"/>
        <w:i w:val="0"/>
        <w:sz w:val="19"/>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6A92216C"/>
    <w:multiLevelType w:val="hybridMultilevel"/>
    <w:tmpl w:val="ACC2026C"/>
    <w:lvl w:ilvl="0" w:tplc="938A89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D058FD"/>
    <w:multiLevelType w:val="hybridMultilevel"/>
    <w:tmpl w:val="4FAE1A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6CB659F8"/>
    <w:multiLevelType w:val="hybridMultilevel"/>
    <w:tmpl w:val="CBB810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6D58053C"/>
    <w:multiLevelType w:val="hybridMultilevel"/>
    <w:tmpl w:val="F028D2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6FA4459E"/>
    <w:multiLevelType w:val="hybridMultilevel"/>
    <w:tmpl w:val="13AC2F5A"/>
    <w:lvl w:ilvl="0" w:tplc="0405000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705D7C12"/>
    <w:multiLevelType w:val="hybridMultilevel"/>
    <w:tmpl w:val="46EAFB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74E251A9"/>
    <w:multiLevelType w:val="hybridMultilevel"/>
    <w:tmpl w:val="C0C029B6"/>
    <w:lvl w:ilvl="0" w:tplc="04050001">
      <w:start w:val="1"/>
      <w:numFmt w:val="decimal"/>
      <w:lvlText w:val="%1."/>
      <w:lvlJc w:val="left"/>
      <w:pPr>
        <w:ind w:left="720" w:hanging="360"/>
      </w:pPr>
      <w:rPr>
        <w:rFonts w:cs="Times New Roman"/>
      </w:rPr>
    </w:lvl>
    <w:lvl w:ilvl="1" w:tplc="04050003">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60">
    <w:nsid w:val="755C24F8"/>
    <w:multiLevelType w:val="hybridMultilevel"/>
    <w:tmpl w:val="10A61B14"/>
    <w:lvl w:ilvl="0" w:tplc="04050001">
      <w:start w:val="1"/>
      <w:numFmt w:val="decimal"/>
      <w:lvlText w:val="%1."/>
      <w:lvlJc w:val="left"/>
      <w:pPr>
        <w:ind w:left="720" w:hanging="360"/>
      </w:pPr>
      <w:rPr>
        <w:rFonts w:cs="Times New Roman"/>
      </w:rPr>
    </w:lvl>
    <w:lvl w:ilvl="1" w:tplc="04050003" w:tentative="1">
      <w:start w:val="1"/>
      <w:numFmt w:val="lowerLetter"/>
      <w:lvlText w:val="%2."/>
      <w:lvlJc w:val="left"/>
      <w:pPr>
        <w:ind w:left="1440" w:hanging="360"/>
      </w:pPr>
      <w:rPr>
        <w:rFonts w:cs="Times New Roman"/>
      </w:rPr>
    </w:lvl>
    <w:lvl w:ilvl="2" w:tplc="04050005" w:tentative="1">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61">
    <w:nsid w:val="765E4A7E"/>
    <w:multiLevelType w:val="hybridMultilevel"/>
    <w:tmpl w:val="EF005F06"/>
    <w:lvl w:ilvl="0" w:tplc="0405000F">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2">
    <w:nsid w:val="76A91511"/>
    <w:multiLevelType w:val="hybridMultilevel"/>
    <w:tmpl w:val="A0B82D7E"/>
    <w:lvl w:ilvl="0" w:tplc="04050005">
      <w:start w:val="217"/>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774B3A82"/>
    <w:multiLevelType w:val="hybridMultilevel"/>
    <w:tmpl w:val="899E01BC"/>
    <w:lvl w:ilvl="0" w:tplc="A9023088">
      <w:start w:val="1"/>
      <w:numFmt w:val="lowerLetter"/>
      <w:lvlText w:val="%1."/>
      <w:lvlJc w:val="left"/>
      <w:pPr>
        <w:ind w:left="720" w:hanging="360"/>
      </w:pPr>
      <w:rPr>
        <w:rFonts w:cs="Times New Roman"/>
      </w:rPr>
    </w:lvl>
    <w:lvl w:ilvl="1" w:tplc="04050003" w:tentative="1">
      <w:start w:val="1"/>
      <w:numFmt w:val="lowerLetter"/>
      <w:lvlText w:val="%2."/>
      <w:lvlJc w:val="left"/>
      <w:pPr>
        <w:ind w:left="1440" w:hanging="360"/>
      </w:pPr>
      <w:rPr>
        <w:rFonts w:cs="Times New Roman"/>
      </w:rPr>
    </w:lvl>
    <w:lvl w:ilvl="2" w:tplc="04050005">
      <w:start w:val="1"/>
      <w:numFmt w:val="lowerRoman"/>
      <w:lvlText w:val="%3."/>
      <w:lvlJc w:val="right"/>
      <w:pPr>
        <w:ind w:left="2160" w:hanging="180"/>
      </w:pPr>
      <w:rPr>
        <w:rFonts w:cs="Times New Roman"/>
      </w:rPr>
    </w:lvl>
    <w:lvl w:ilvl="3" w:tplc="04050001" w:tentative="1">
      <w:start w:val="1"/>
      <w:numFmt w:val="decimal"/>
      <w:lvlText w:val="%4."/>
      <w:lvlJc w:val="left"/>
      <w:pPr>
        <w:ind w:left="2880" w:hanging="360"/>
      </w:pPr>
      <w:rPr>
        <w:rFonts w:cs="Times New Roman"/>
      </w:rPr>
    </w:lvl>
    <w:lvl w:ilvl="4" w:tplc="04050003" w:tentative="1">
      <w:start w:val="1"/>
      <w:numFmt w:val="lowerLetter"/>
      <w:lvlText w:val="%5."/>
      <w:lvlJc w:val="left"/>
      <w:pPr>
        <w:ind w:left="3600" w:hanging="360"/>
      </w:pPr>
      <w:rPr>
        <w:rFonts w:cs="Times New Roman"/>
      </w:rPr>
    </w:lvl>
    <w:lvl w:ilvl="5" w:tplc="04050005" w:tentative="1">
      <w:start w:val="1"/>
      <w:numFmt w:val="lowerRoman"/>
      <w:lvlText w:val="%6."/>
      <w:lvlJc w:val="right"/>
      <w:pPr>
        <w:ind w:left="4320" w:hanging="180"/>
      </w:pPr>
      <w:rPr>
        <w:rFonts w:cs="Times New Roman"/>
      </w:rPr>
    </w:lvl>
    <w:lvl w:ilvl="6" w:tplc="04050001" w:tentative="1">
      <w:start w:val="1"/>
      <w:numFmt w:val="decimal"/>
      <w:lvlText w:val="%7."/>
      <w:lvlJc w:val="left"/>
      <w:pPr>
        <w:ind w:left="5040" w:hanging="360"/>
      </w:pPr>
      <w:rPr>
        <w:rFonts w:cs="Times New Roman"/>
      </w:rPr>
    </w:lvl>
    <w:lvl w:ilvl="7" w:tplc="04050003" w:tentative="1">
      <w:start w:val="1"/>
      <w:numFmt w:val="lowerLetter"/>
      <w:lvlText w:val="%8."/>
      <w:lvlJc w:val="left"/>
      <w:pPr>
        <w:ind w:left="5760" w:hanging="360"/>
      </w:pPr>
      <w:rPr>
        <w:rFonts w:cs="Times New Roman"/>
      </w:rPr>
    </w:lvl>
    <w:lvl w:ilvl="8" w:tplc="04050005" w:tentative="1">
      <w:start w:val="1"/>
      <w:numFmt w:val="lowerRoman"/>
      <w:lvlText w:val="%9."/>
      <w:lvlJc w:val="right"/>
      <w:pPr>
        <w:ind w:left="6480" w:hanging="180"/>
      </w:pPr>
      <w:rPr>
        <w:rFonts w:cs="Times New Roman"/>
      </w:rPr>
    </w:lvl>
  </w:abstractNum>
  <w:abstractNum w:abstractNumId="64">
    <w:nsid w:val="77861DEF"/>
    <w:multiLevelType w:val="hybridMultilevel"/>
    <w:tmpl w:val="08842EDE"/>
    <w:lvl w:ilvl="0" w:tplc="04050019">
      <w:start w:val="1"/>
      <w:numFmt w:val="bullet"/>
      <w:lvlText w:val="•"/>
      <w:lvlJc w:val="left"/>
      <w:pPr>
        <w:tabs>
          <w:tab w:val="num" w:pos="1080"/>
        </w:tabs>
        <w:ind w:left="1080" w:hanging="360"/>
      </w:pPr>
      <w:rPr>
        <w:rFonts w:ascii="Arial" w:hAnsi="Arial" w:hint="default"/>
      </w:rPr>
    </w:lvl>
    <w:lvl w:ilvl="1" w:tplc="04050019">
      <w:start w:val="1"/>
      <w:numFmt w:val="bullet"/>
      <w:lvlText w:val="o"/>
      <w:lvlJc w:val="left"/>
      <w:pPr>
        <w:ind w:left="1800" w:hanging="360"/>
      </w:pPr>
      <w:rPr>
        <w:rFonts w:ascii="Courier New" w:hAnsi="Courier New" w:hint="default"/>
      </w:rPr>
    </w:lvl>
    <w:lvl w:ilvl="2" w:tplc="0405001B" w:tentative="1">
      <w:start w:val="1"/>
      <w:numFmt w:val="bullet"/>
      <w:lvlText w:val=""/>
      <w:lvlJc w:val="left"/>
      <w:pPr>
        <w:ind w:left="2520" w:hanging="360"/>
      </w:pPr>
      <w:rPr>
        <w:rFonts w:ascii="Wingdings" w:hAnsi="Wingdings" w:hint="default"/>
      </w:rPr>
    </w:lvl>
    <w:lvl w:ilvl="3" w:tplc="0405000F" w:tentative="1">
      <w:start w:val="1"/>
      <w:numFmt w:val="bullet"/>
      <w:lvlText w:val=""/>
      <w:lvlJc w:val="left"/>
      <w:pPr>
        <w:ind w:left="3240" w:hanging="360"/>
      </w:pPr>
      <w:rPr>
        <w:rFonts w:ascii="Symbol" w:hAnsi="Symbol" w:hint="default"/>
      </w:rPr>
    </w:lvl>
    <w:lvl w:ilvl="4" w:tplc="04050019" w:tentative="1">
      <w:start w:val="1"/>
      <w:numFmt w:val="bullet"/>
      <w:lvlText w:val="o"/>
      <w:lvlJc w:val="left"/>
      <w:pPr>
        <w:ind w:left="3960" w:hanging="360"/>
      </w:pPr>
      <w:rPr>
        <w:rFonts w:ascii="Courier New" w:hAnsi="Courier New" w:hint="default"/>
      </w:rPr>
    </w:lvl>
    <w:lvl w:ilvl="5" w:tplc="0405001B" w:tentative="1">
      <w:start w:val="1"/>
      <w:numFmt w:val="bullet"/>
      <w:lvlText w:val=""/>
      <w:lvlJc w:val="left"/>
      <w:pPr>
        <w:ind w:left="4680" w:hanging="360"/>
      </w:pPr>
      <w:rPr>
        <w:rFonts w:ascii="Wingdings" w:hAnsi="Wingdings" w:hint="default"/>
      </w:rPr>
    </w:lvl>
    <w:lvl w:ilvl="6" w:tplc="0405000F" w:tentative="1">
      <w:start w:val="1"/>
      <w:numFmt w:val="bullet"/>
      <w:lvlText w:val=""/>
      <w:lvlJc w:val="left"/>
      <w:pPr>
        <w:ind w:left="5400" w:hanging="360"/>
      </w:pPr>
      <w:rPr>
        <w:rFonts w:ascii="Symbol" w:hAnsi="Symbol" w:hint="default"/>
      </w:rPr>
    </w:lvl>
    <w:lvl w:ilvl="7" w:tplc="04050019" w:tentative="1">
      <w:start w:val="1"/>
      <w:numFmt w:val="bullet"/>
      <w:lvlText w:val="o"/>
      <w:lvlJc w:val="left"/>
      <w:pPr>
        <w:ind w:left="6120" w:hanging="360"/>
      </w:pPr>
      <w:rPr>
        <w:rFonts w:ascii="Courier New" w:hAnsi="Courier New" w:hint="default"/>
      </w:rPr>
    </w:lvl>
    <w:lvl w:ilvl="8" w:tplc="0405001B" w:tentative="1">
      <w:start w:val="1"/>
      <w:numFmt w:val="bullet"/>
      <w:lvlText w:val=""/>
      <w:lvlJc w:val="left"/>
      <w:pPr>
        <w:ind w:left="6840" w:hanging="360"/>
      </w:pPr>
      <w:rPr>
        <w:rFonts w:ascii="Wingdings" w:hAnsi="Wingdings" w:hint="default"/>
      </w:rPr>
    </w:lvl>
  </w:abstractNum>
  <w:abstractNum w:abstractNumId="65">
    <w:nsid w:val="77E43160"/>
    <w:multiLevelType w:val="hybridMultilevel"/>
    <w:tmpl w:val="7AA6BB8E"/>
    <w:lvl w:ilvl="0" w:tplc="0405000F">
      <w:start w:val="1"/>
      <w:numFmt w:val="bullet"/>
      <w:lvlText w:val=""/>
      <w:lvlJc w:val="left"/>
      <w:pPr>
        <w:ind w:left="720" w:hanging="360"/>
      </w:pPr>
      <w:rPr>
        <w:rFonts w:ascii="Symbol" w:hAnsi="Symbol" w:hint="default"/>
      </w:rPr>
    </w:lvl>
    <w:lvl w:ilvl="1" w:tplc="04050019">
      <w:numFmt w:val="bullet"/>
      <w:lvlText w:val="•"/>
      <w:lvlJc w:val="left"/>
      <w:pPr>
        <w:ind w:left="1440" w:hanging="360"/>
      </w:pPr>
      <w:rPr>
        <w:rFonts w:ascii="Arial" w:eastAsia="Times New Roman" w:hAnsi="Arial"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66">
    <w:nsid w:val="7AD80A48"/>
    <w:multiLevelType w:val="hybridMultilevel"/>
    <w:tmpl w:val="5EB00808"/>
    <w:lvl w:ilvl="0" w:tplc="04050001">
      <w:start w:val="1"/>
      <w:numFmt w:val="bullet"/>
      <w:lvlText w:val=""/>
      <w:lvlJc w:val="left"/>
      <w:pPr>
        <w:ind w:left="720" w:hanging="360"/>
      </w:pPr>
      <w:rPr>
        <w:rFonts w:ascii="Symbol" w:hAnsi="Symbol" w:hint="default"/>
      </w:rPr>
    </w:lvl>
    <w:lvl w:ilvl="1" w:tplc="E294F620">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7B762295"/>
    <w:multiLevelType w:val="hybridMultilevel"/>
    <w:tmpl w:val="B2D41B5C"/>
    <w:lvl w:ilvl="0" w:tplc="418E36F0">
      <w:numFmt w:val="bullet"/>
      <w:lvlText w:val="•"/>
      <w:lvlJc w:val="left"/>
      <w:pPr>
        <w:ind w:left="1425" w:hanging="705"/>
      </w:pPr>
      <w:rPr>
        <w:rFonts w:ascii="Calibri" w:eastAsia="Times New Roman" w:hAnsi="Calibri"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8">
    <w:nsid w:val="7C437CD7"/>
    <w:multiLevelType w:val="hybridMultilevel"/>
    <w:tmpl w:val="40602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7CC854D8"/>
    <w:multiLevelType w:val="hybridMultilevel"/>
    <w:tmpl w:val="938E4F10"/>
    <w:lvl w:ilvl="0" w:tplc="04050001">
      <w:start w:val="1"/>
      <w:numFmt w:val="decimal"/>
      <w:lvlText w:val="%1."/>
      <w:lvlJc w:val="left"/>
      <w:pPr>
        <w:tabs>
          <w:tab w:val="num" w:pos="720"/>
        </w:tabs>
        <w:ind w:left="720" w:hanging="360"/>
      </w:pPr>
      <w:rPr>
        <w:rFonts w:cs="Times New Roman"/>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num w:numId="1">
    <w:abstractNumId w:val="17"/>
  </w:num>
  <w:num w:numId="2">
    <w:abstractNumId w:val="22"/>
  </w:num>
  <w:num w:numId="3">
    <w:abstractNumId w:val="7"/>
  </w:num>
  <w:num w:numId="4">
    <w:abstractNumId w:val="64"/>
  </w:num>
  <w:num w:numId="5">
    <w:abstractNumId w:val="49"/>
  </w:num>
  <w:num w:numId="6">
    <w:abstractNumId w:val="67"/>
  </w:num>
  <w:num w:numId="7">
    <w:abstractNumId w:val="44"/>
  </w:num>
  <w:num w:numId="8">
    <w:abstractNumId w:val="56"/>
  </w:num>
  <w:num w:numId="9">
    <w:abstractNumId w:val="24"/>
  </w:num>
  <w:num w:numId="10">
    <w:abstractNumId w:val="66"/>
  </w:num>
  <w:num w:numId="11">
    <w:abstractNumId w:val="0"/>
  </w:num>
  <w:num w:numId="12">
    <w:abstractNumId w:val="13"/>
  </w:num>
  <w:num w:numId="13">
    <w:abstractNumId w:val="21"/>
  </w:num>
  <w:num w:numId="14">
    <w:abstractNumId w:val="51"/>
  </w:num>
  <w:num w:numId="15">
    <w:abstractNumId w:val="26"/>
  </w:num>
  <w:num w:numId="16">
    <w:abstractNumId w:val="59"/>
  </w:num>
  <w:num w:numId="17">
    <w:abstractNumId w:val="1"/>
  </w:num>
  <w:num w:numId="18">
    <w:abstractNumId w:val="69"/>
  </w:num>
  <w:num w:numId="19">
    <w:abstractNumId w:val="42"/>
  </w:num>
  <w:num w:numId="20">
    <w:abstractNumId w:val="27"/>
  </w:num>
  <w:num w:numId="21">
    <w:abstractNumId w:val="48"/>
  </w:num>
  <w:num w:numId="22">
    <w:abstractNumId w:val="52"/>
  </w:num>
  <w:num w:numId="23">
    <w:abstractNumId w:val="11"/>
  </w:num>
  <w:num w:numId="24">
    <w:abstractNumId w:val="50"/>
  </w:num>
  <w:num w:numId="25">
    <w:abstractNumId w:val="31"/>
  </w:num>
  <w:num w:numId="26">
    <w:abstractNumId w:val="37"/>
  </w:num>
  <w:num w:numId="27">
    <w:abstractNumId w:val="57"/>
  </w:num>
  <w:num w:numId="28">
    <w:abstractNumId w:val="8"/>
  </w:num>
  <w:num w:numId="29">
    <w:abstractNumId w:val="45"/>
  </w:num>
  <w:num w:numId="30">
    <w:abstractNumId w:val="65"/>
  </w:num>
  <w:num w:numId="31">
    <w:abstractNumId w:val="18"/>
  </w:num>
  <w:num w:numId="32">
    <w:abstractNumId w:val="16"/>
  </w:num>
  <w:num w:numId="33">
    <w:abstractNumId w:val="6"/>
  </w:num>
  <w:num w:numId="34">
    <w:abstractNumId w:val="35"/>
  </w:num>
  <w:num w:numId="35">
    <w:abstractNumId w:val="29"/>
  </w:num>
  <w:num w:numId="36">
    <w:abstractNumId w:val="40"/>
  </w:num>
  <w:num w:numId="37">
    <w:abstractNumId w:val="4"/>
  </w:num>
  <w:num w:numId="38">
    <w:abstractNumId w:val="10"/>
  </w:num>
  <w:num w:numId="39">
    <w:abstractNumId w:val="15"/>
  </w:num>
  <w:num w:numId="40">
    <w:abstractNumId w:val="43"/>
  </w:num>
  <w:num w:numId="41">
    <w:abstractNumId w:val="30"/>
  </w:num>
  <w:num w:numId="42">
    <w:abstractNumId w:val="39"/>
  </w:num>
  <w:num w:numId="43">
    <w:abstractNumId w:val="33"/>
  </w:num>
  <w:num w:numId="44">
    <w:abstractNumId w:val="63"/>
  </w:num>
  <w:num w:numId="45">
    <w:abstractNumId w:val="34"/>
  </w:num>
  <w:num w:numId="46">
    <w:abstractNumId w:val="41"/>
  </w:num>
  <w:num w:numId="47">
    <w:abstractNumId w:val="55"/>
  </w:num>
  <w:num w:numId="48">
    <w:abstractNumId w:val="28"/>
  </w:num>
  <w:num w:numId="49">
    <w:abstractNumId w:val="38"/>
  </w:num>
  <w:num w:numId="50">
    <w:abstractNumId w:val="68"/>
  </w:num>
  <w:num w:numId="51">
    <w:abstractNumId w:val="53"/>
  </w:num>
  <w:num w:numId="52">
    <w:abstractNumId w:val="5"/>
  </w:num>
  <w:num w:numId="53">
    <w:abstractNumId w:val="60"/>
  </w:num>
  <w:num w:numId="54">
    <w:abstractNumId w:val="36"/>
  </w:num>
  <w:num w:numId="55">
    <w:abstractNumId w:val="32"/>
  </w:num>
  <w:num w:numId="56">
    <w:abstractNumId w:val="19"/>
  </w:num>
  <w:num w:numId="57">
    <w:abstractNumId w:val="9"/>
  </w:num>
  <w:num w:numId="58">
    <w:abstractNumId w:val="54"/>
  </w:num>
  <w:num w:numId="59">
    <w:abstractNumId w:val="12"/>
  </w:num>
  <w:num w:numId="60">
    <w:abstractNumId w:val="2"/>
  </w:num>
  <w:num w:numId="61">
    <w:abstractNumId w:val="61"/>
  </w:num>
  <w:num w:numId="62">
    <w:abstractNumId w:val="58"/>
  </w:num>
  <w:num w:numId="63">
    <w:abstractNumId w:val="20"/>
  </w:num>
  <w:num w:numId="64">
    <w:abstractNumId w:val="46"/>
  </w:num>
  <w:num w:numId="65">
    <w:abstractNumId w:val="23"/>
  </w:num>
  <w:num w:numId="66">
    <w:abstractNumId w:val="14"/>
  </w:num>
  <w:num w:numId="67">
    <w:abstractNumId w:val="62"/>
  </w:num>
  <w:num w:numId="68">
    <w:abstractNumId w:val="3"/>
  </w:num>
  <w:num w:numId="69">
    <w:abstractNumId w:val="47"/>
  </w:num>
  <w:num w:numId="70">
    <w:abstractNumId w:val="2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61E1"/>
    <w:rsid w:val="0000024E"/>
    <w:rsid w:val="00000A59"/>
    <w:rsid w:val="00001374"/>
    <w:rsid w:val="00001428"/>
    <w:rsid w:val="00001519"/>
    <w:rsid w:val="000026D6"/>
    <w:rsid w:val="00003786"/>
    <w:rsid w:val="00003A34"/>
    <w:rsid w:val="00003EAA"/>
    <w:rsid w:val="00004922"/>
    <w:rsid w:val="00004F5B"/>
    <w:rsid w:val="00005387"/>
    <w:rsid w:val="000075D5"/>
    <w:rsid w:val="00007ACF"/>
    <w:rsid w:val="00007B41"/>
    <w:rsid w:val="00007F94"/>
    <w:rsid w:val="00007FC6"/>
    <w:rsid w:val="00011070"/>
    <w:rsid w:val="00011100"/>
    <w:rsid w:val="00012C12"/>
    <w:rsid w:val="000132D7"/>
    <w:rsid w:val="000150B2"/>
    <w:rsid w:val="0001651A"/>
    <w:rsid w:val="00017DD1"/>
    <w:rsid w:val="00022730"/>
    <w:rsid w:val="00022E4C"/>
    <w:rsid w:val="00023090"/>
    <w:rsid w:val="0002484F"/>
    <w:rsid w:val="00024EB3"/>
    <w:rsid w:val="00025F6E"/>
    <w:rsid w:val="000261FB"/>
    <w:rsid w:val="000267FE"/>
    <w:rsid w:val="0002761F"/>
    <w:rsid w:val="00027BFD"/>
    <w:rsid w:val="00030ED0"/>
    <w:rsid w:val="0003318C"/>
    <w:rsid w:val="00033EFD"/>
    <w:rsid w:val="000348F9"/>
    <w:rsid w:val="00034FDD"/>
    <w:rsid w:val="000361C0"/>
    <w:rsid w:val="00037204"/>
    <w:rsid w:val="0004113A"/>
    <w:rsid w:val="00042011"/>
    <w:rsid w:val="00042169"/>
    <w:rsid w:val="00042991"/>
    <w:rsid w:val="00042B15"/>
    <w:rsid w:val="00042BEB"/>
    <w:rsid w:val="00042F62"/>
    <w:rsid w:val="000437EF"/>
    <w:rsid w:val="0004640B"/>
    <w:rsid w:val="00046929"/>
    <w:rsid w:val="0004720B"/>
    <w:rsid w:val="0004790B"/>
    <w:rsid w:val="00050C6E"/>
    <w:rsid w:val="0005341B"/>
    <w:rsid w:val="0005545B"/>
    <w:rsid w:val="00055E54"/>
    <w:rsid w:val="00055F24"/>
    <w:rsid w:val="00057BCB"/>
    <w:rsid w:val="000602E7"/>
    <w:rsid w:val="00060A95"/>
    <w:rsid w:val="00061226"/>
    <w:rsid w:val="000625EC"/>
    <w:rsid w:val="000628B2"/>
    <w:rsid w:val="00063A4C"/>
    <w:rsid w:val="00064FB2"/>
    <w:rsid w:val="00065F1C"/>
    <w:rsid w:val="00066384"/>
    <w:rsid w:val="0006649B"/>
    <w:rsid w:val="00066655"/>
    <w:rsid w:val="000668BC"/>
    <w:rsid w:val="000672FF"/>
    <w:rsid w:val="00067B11"/>
    <w:rsid w:val="00067B6A"/>
    <w:rsid w:val="00067DA1"/>
    <w:rsid w:val="00070476"/>
    <w:rsid w:val="000704DD"/>
    <w:rsid w:val="00071003"/>
    <w:rsid w:val="0007175B"/>
    <w:rsid w:val="00072271"/>
    <w:rsid w:val="00072CAD"/>
    <w:rsid w:val="000738B9"/>
    <w:rsid w:val="0007393D"/>
    <w:rsid w:val="000750C2"/>
    <w:rsid w:val="000754A0"/>
    <w:rsid w:val="00075B31"/>
    <w:rsid w:val="00076233"/>
    <w:rsid w:val="000771AD"/>
    <w:rsid w:val="00080229"/>
    <w:rsid w:val="000814B5"/>
    <w:rsid w:val="00081A64"/>
    <w:rsid w:val="00081DBF"/>
    <w:rsid w:val="00082D6D"/>
    <w:rsid w:val="00083247"/>
    <w:rsid w:val="00084399"/>
    <w:rsid w:val="00085893"/>
    <w:rsid w:val="000858D8"/>
    <w:rsid w:val="00086516"/>
    <w:rsid w:val="00087025"/>
    <w:rsid w:val="00087DE7"/>
    <w:rsid w:val="00090359"/>
    <w:rsid w:val="00090F01"/>
    <w:rsid w:val="00091B20"/>
    <w:rsid w:val="000924E1"/>
    <w:rsid w:val="00093063"/>
    <w:rsid w:val="00093ECB"/>
    <w:rsid w:val="00096DFB"/>
    <w:rsid w:val="0009727E"/>
    <w:rsid w:val="00097C39"/>
    <w:rsid w:val="000A0F88"/>
    <w:rsid w:val="000A315C"/>
    <w:rsid w:val="000A3784"/>
    <w:rsid w:val="000A426B"/>
    <w:rsid w:val="000A47FD"/>
    <w:rsid w:val="000A523B"/>
    <w:rsid w:val="000A5777"/>
    <w:rsid w:val="000A5FA2"/>
    <w:rsid w:val="000A6D74"/>
    <w:rsid w:val="000B0D66"/>
    <w:rsid w:val="000B2D42"/>
    <w:rsid w:val="000B318C"/>
    <w:rsid w:val="000B3746"/>
    <w:rsid w:val="000B3DBA"/>
    <w:rsid w:val="000B43A1"/>
    <w:rsid w:val="000B4B20"/>
    <w:rsid w:val="000B58F5"/>
    <w:rsid w:val="000B656F"/>
    <w:rsid w:val="000B6E72"/>
    <w:rsid w:val="000B7E48"/>
    <w:rsid w:val="000C1B4F"/>
    <w:rsid w:val="000C1C23"/>
    <w:rsid w:val="000C2416"/>
    <w:rsid w:val="000C38AE"/>
    <w:rsid w:val="000C4262"/>
    <w:rsid w:val="000C61AD"/>
    <w:rsid w:val="000C685B"/>
    <w:rsid w:val="000C77DB"/>
    <w:rsid w:val="000D0514"/>
    <w:rsid w:val="000D2962"/>
    <w:rsid w:val="000D2A1F"/>
    <w:rsid w:val="000D3DF3"/>
    <w:rsid w:val="000D5B42"/>
    <w:rsid w:val="000D6873"/>
    <w:rsid w:val="000D691E"/>
    <w:rsid w:val="000E0186"/>
    <w:rsid w:val="000E1BCA"/>
    <w:rsid w:val="000E2116"/>
    <w:rsid w:val="000E21F7"/>
    <w:rsid w:val="000E2C8A"/>
    <w:rsid w:val="000E3C25"/>
    <w:rsid w:val="000E709B"/>
    <w:rsid w:val="000F11B1"/>
    <w:rsid w:val="000F1B78"/>
    <w:rsid w:val="000F1E82"/>
    <w:rsid w:val="000F2376"/>
    <w:rsid w:val="000F3E82"/>
    <w:rsid w:val="000F506E"/>
    <w:rsid w:val="000F5267"/>
    <w:rsid w:val="000F63E3"/>
    <w:rsid w:val="000F6475"/>
    <w:rsid w:val="000F6778"/>
    <w:rsid w:val="000F7549"/>
    <w:rsid w:val="00101728"/>
    <w:rsid w:val="00102009"/>
    <w:rsid w:val="001038FE"/>
    <w:rsid w:val="001042DB"/>
    <w:rsid w:val="0010532D"/>
    <w:rsid w:val="0010631E"/>
    <w:rsid w:val="001065B4"/>
    <w:rsid w:val="00106AD4"/>
    <w:rsid w:val="001075B2"/>
    <w:rsid w:val="0011037F"/>
    <w:rsid w:val="00110693"/>
    <w:rsid w:val="0011279A"/>
    <w:rsid w:val="00113153"/>
    <w:rsid w:val="00113BDA"/>
    <w:rsid w:val="00114915"/>
    <w:rsid w:val="00114B09"/>
    <w:rsid w:val="00114C5B"/>
    <w:rsid w:val="00115303"/>
    <w:rsid w:val="00116A6A"/>
    <w:rsid w:val="00117750"/>
    <w:rsid w:val="00120172"/>
    <w:rsid w:val="0012098D"/>
    <w:rsid w:val="001217AB"/>
    <w:rsid w:val="00121C85"/>
    <w:rsid w:val="00121D1C"/>
    <w:rsid w:val="00121DB3"/>
    <w:rsid w:val="0012232B"/>
    <w:rsid w:val="00122401"/>
    <w:rsid w:val="001225B1"/>
    <w:rsid w:val="00122859"/>
    <w:rsid w:val="00122D07"/>
    <w:rsid w:val="00125087"/>
    <w:rsid w:val="0012655B"/>
    <w:rsid w:val="001269F7"/>
    <w:rsid w:val="00126B4F"/>
    <w:rsid w:val="00127148"/>
    <w:rsid w:val="0012734A"/>
    <w:rsid w:val="00130190"/>
    <w:rsid w:val="001302A5"/>
    <w:rsid w:val="00132988"/>
    <w:rsid w:val="00135141"/>
    <w:rsid w:val="001351B9"/>
    <w:rsid w:val="001356F7"/>
    <w:rsid w:val="00137503"/>
    <w:rsid w:val="0014041A"/>
    <w:rsid w:val="00140663"/>
    <w:rsid w:val="0014187C"/>
    <w:rsid w:val="00141F5D"/>
    <w:rsid w:val="00141FEF"/>
    <w:rsid w:val="00143B54"/>
    <w:rsid w:val="00143D63"/>
    <w:rsid w:val="00144361"/>
    <w:rsid w:val="0014590F"/>
    <w:rsid w:val="00145953"/>
    <w:rsid w:val="00147B43"/>
    <w:rsid w:val="00147FEF"/>
    <w:rsid w:val="0015054E"/>
    <w:rsid w:val="00151A1C"/>
    <w:rsid w:val="0015223E"/>
    <w:rsid w:val="00152EB4"/>
    <w:rsid w:val="001531B4"/>
    <w:rsid w:val="00153995"/>
    <w:rsid w:val="00153D08"/>
    <w:rsid w:val="00153ED7"/>
    <w:rsid w:val="001540D5"/>
    <w:rsid w:val="00154F3F"/>
    <w:rsid w:val="00156DEC"/>
    <w:rsid w:val="0015702C"/>
    <w:rsid w:val="00157F20"/>
    <w:rsid w:val="001601D5"/>
    <w:rsid w:val="00160C4D"/>
    <w:rsid w:val="00161CDE"/>
    <w:rsid w:val="00164C49"/>
    <w:rsid w:val="00164D6C"/>
    <w:rsid w:val="0016559B"/>
    <w:rsid w:val="00166BB5"/>
    <w:rsid w:val="00167C93"/>
    <w:rsid w:val="00167E3C"/>
    <w:rsid w:val="00170138"/>
    <w:rsid w:val="00170361"/>
    <w:rsid w:val="00171AF5"/>
    <w:rsid w:val="001722E3"/>
    <w:rsid w:val="00172EF4"/>
    <w:rsid w:val="00174446"/>
    <w:rsid w:val="00175F65"/>
    <w:rsid w:val="001766AE"/>
    <w:rsid w:val="00177177"/>
    <w:rsid w:val="001777A0"/>
    <w:rsid w:val="00180C0D"/>
    <w:rsid w:val="00180EC1"/>
    <w:rsid w:val="00181306"/>
    <w:rsid w:val="0018186D"/>
    <w:rsid w:val="00181A56"/>
    <w:rsid w:val="00182A6F"/>
    <w:rsid w:val="00182C7A"/>
    <w:rsid w:val="00182DC6"/>
    <w:rsid w:val="0018303A"/>
    <w:rsid w:val="001834F9"/>
    <w:rsid w:val="00183DF5"/>
    <w:rsid w:val="00183F1E"/>
    <w:rsid w:val="00185AB8"/>
    <w:rsid w:val="00185D09"/>
    <w:rsid w:val="001907AB"/>
    <w:rsid w:val="001909F1"/>
    <w:rsid w:val="00190C45"/>
    <w:rsid w:val="0019154E"/>
    <w:rsid w:val="00192A52"/>
    <w:rsid w:val="00192E03"/>
    <w:rsid w:val="00193351"/>
    <w:rsid w:val="0019410B"/>
    <w:rsid w:val="0019432B"/>
    <w:rsid w:val="001970CC"/>
    <w:rsid w:val="00197E33"/>
    <w:rsid w:val="00197F96"/>
    <w:rsid w:val="001A055B"/>
    <w:rsid w:val="001A06A1"/>
    <w:rsid w:val="001A1530"/>
    <w:rsid w:val="001A1F6A"/>
    <w:rsid w:val="001A1F80"/>
    <w:rsid w:val="001A247D"/>
    <w:rsid w:val="001A387B"/>
    <w:rsid w:val="001A49E4"/>
    <w:rsid w:val="001A5636"/>
    <w:rsid w:val="001A593B"/>
    <w:rsid w:val="001A5C1F"/>
    <w:rsid w:val="001A5E19"/>
    <w:rsid w:val="001A6187"/>
    <w:rsid w:val="001A7724"/>
    <w:rsid w:val="001B1EEC"/>
    <w:rsid w:val="001B3024"/>
    <w:rsid w:val="001B3BC6"/>
    <w:rsid w:val="001B3C63"/>
    <w:rsid w:val="001B3CC2"/>
    <w:rsid w:val="001B56F4"/>
    <w:rsid w:val="001B57B6"/>
    <w:rsid w:val="001B5E69"/>
    <w:rsid w:val="001B5F67"/>
    <w:rsid w:val="001B63E2"/>
    <w:rsid w:val="001B674A"/>
    <w:rsid w:val="001B76FA"/>
    <w:rsid w:val="001C11D4"/>
    <w:rsid w:val="001C1B9C"/>
    <w:rsid w:val="001C1C0E"/>
    <w:rsid w:val="001C365A"/>
    <w:rsid w:val="001C3828"/>
    <w:rsid w:val="001C3E64"/>
    <w:rsid w:val="001C426D"/>
    <w:rsid w:val="001C5957"/>
    <w:rsid w:val="001C5E56"/>
    <w:rsid w:val="001C7506"/>
    <w:rsid w:val="001D1197"/>
    <w:rsid w:val="001D1877"/>
    <w:rsid w:val="001D1A46"/>
    <w:rsid w:val="001D1EEF"/>
    <w:rsid w:val="001D283B"/>
    <w:rsid w:val="001D2924"/>
    <w:rsid w:val="001D2B97"/>
    <w:rsid w:val="001D32AD"/>
    <w:rsid w:val="001D3F9D"/>
    <w:rsid w:val="001D4D6C"/>
    <w:rsid w:val="001D55F5"/>
    <w:rsid w:val="001D5892"/>
    <w:rsid w:val="001D5B0A"/>
    <w:rsid w:val="001D5BA9"/>
    <w:rsid w:val="001D74FD"/>
    <w:rsid w:val="001D7FF0"/>
    <w:rsid w:val="001E1423"/>
    <w:rsid w:val="001E25C5"/>
    <w:rsid w:val="001E2CF7"/>
    <w:rsid w:val="001E2E0B"/>
    <w:rsid w:val="001E6A57"/>
    <w:rsid w:val="001E6AFB"/>
    <w:rsid w:val="001E77F4"/>
    <w:rsid w:val="001F19D0"/>
    <w:rsid w:val="001F221B"/>
    <w:rsid w:val="001F2590"/>
    <w:rsid w:val="001F2B49"/>
    <w:rsid w:val="001F3C28"/>
    <w:rsid w:val="001F41F8"/>
    <w:rsid w:val="001F5B84"/>
    <w:rsid w:val="001F637A"/>
    <w:rsid w:val="001F6429"/>
    <w:rsid w:val="001F6C5A"/>
    <w:rsid w:val="001F7CB2"/>
    <w:rsid w:val="0020005F"/>
    <w:rsid w:val="0020040B"/>
    <w:rsid w:val="00201A3E"/>
    <w:rsid w:val="00203884"/>
    <w:rsid w:val="00203C57"/>
    <w:rsid w:val="00204E30"/>
    <w:rsid w:val="002056A8"/>
    <w:rsid w:val="00207007"/>
    <w:rsid w:val="002071A4"/>
    <w:rsid w:val="002071D3"/>
    <w:rsid w:val="0020777F"/>
    <w:rsid w:val="00207FA8"/>
    <w:rsid w:val="002100F5"/>
    <w:rsid w:val="00210500"/>
    <w:rsid w:val="00210FAA"/>
    <w:rsid w:val="00211542"/>
    <w:rsid w:val="00211D92"/>
    <w:rsid w:val="00212937"/>
    <w:rsid w:val="00213C25"/>
    <w:rsid w:val="00214DE2"/>
    <w:rsid w:val="0021517B"/>
    <w:rsid w:val="002156A5"/>
    <w:rsid w:val="00215AA6"/>
    <w:rsid w:val="00216B21"/>
    <w:rsid w:val="00216CD7"/>
    <w:rsid w:val="00217B90"/>
    <w:rsid w:val="002212C5"/>
    <w:rsid w:val="00221769"/>
    <w:rsid w:val="0022187B"/>
    <w:rsid w:val="002223E8"/>
    <w:rsid w:val="0022341D"/>
    <w:rsid w:val="002236A1"/>
    <w:rsid w:val="00223A24"/>
    <w:rsid w:val="00223B25"/>
    <w:rsid w:val="00224050"/>
    <w:rsid w:val="00225992"/>
    <w:rsid w:val="0022629D"/>
    <w:rsid w:val="00226F04"/>
    <w:rsid w:val="0022745A"/>
    <w:rsid w:val="00230EA1"/>
    <w:rsid w:val="002313FE"/>
    <w:rsid w:val="002324B8"/>
    <w:rsid w:val="0023294C"/>
    <w:rsid w:val="00233938"/>
    <w:rsid w:val="00233AA6"/>
    <w:rsid w:val="00233BF0"/>
    <w:rsid w:val="00233FF1"/>
    <w:rsid w:val="0023435E"/>
    <w:rsid w:val="0023686F"/>
    <w:rsid w:val="00237741"/>
    <w:rsid w:val="00237895"/>
    <w:rsid w:val="00237958"/>
    <w:rsid w:val="00237CC2"/>
    <w:rsid w:val="00241287"/>
    <w:rsid w:val="002413B6"/>
    <w:rsid w:val="00241CC8"/>
    <w:rsid w:val="002433DA"/>
    <w:rsid w:val="002435A2"/>
    <w:rsid w:val="002454F8"/>
    <w:rsid w:val="00246C0F"/>
    <w:rsid w:val="002470FD"/>
    <w:rsid w:val="00247695"/>
    <w:rsid w:val="00247E9E"/>
    <w:rsid w:val="00251456"/>
    <w:rsid w:val="002519A6"/>
    <w:rsid w:val="00251D72"/>
    <w:rsid w:val="00252169"/>
    <w:rsid w:val="00252373"/>
    <w:rsid w:val="00252F26"/>
    <w:rsid w:val="00253334"/>
    <w:rsid w:val="00253B52"/>
    <w:rsid w:val="0025404E"/>
    <w:rsid w:val="0025472A"/>
    <w:rsid w:val="00254911"/>
    <w:rsid w:val="00254AAA"/>
    <w:rsid w:val="00254F5C"/>
    <w:rsid w:val="002563D4"/>
    <w:rsid w:val="00256406"/>
    <w:rsid w:val="00256BFA"/>
    <w:rsid w:val="0025737F"/>
    <w:rsid w:val="00257A77"/>
    <w:rsid w:val="00261213"/>
    <w:rsid w:val="00261EC0"/>
    <w:rsid w:val="00261EEA"/>
    <w:rsid w:val="002624EB"/>
    <w:rsid w:val="002625C2"/>
    <w:rsid w:val="00262688"/>
    <w:rsid w:val="0026324C"/>
    <w:rsid w:val="00264275"/>
    <w:rsid w:val="00266A15"/>
    <w:rsid w:val="00266F2B"/>
    <w:rsid w:val="00266F8F"/>
    <w:rsid w:val="00267AC6"/>
    <w:rsid w:val="002700BD"/>
    <w:rsid w:val="00272B8D"/>
    <w:rsid w:val="00273228"/>
    <w:rsid w:val="0027339A"/>
    <w:rsid w:val="00273523"/>
    <w:rsid w:val="0027432F"/>
    <w:rsid w:val="00274395"/>
    <w:rsid w:val="0027471A"/>
    <w:rsid w:val="0027489B"/>
    <w:rsid w:val="00274941"/>
    <w:rsid w:val="00274B43"/>
    <w:rsid w:val="00276958"/>
    <w:rsid w:val="002771EA"/>
    <w:rsid w:val="002814BA"/>
    <w:rsid w:val="00283266"/>
    <w:rsid w:val="0028365B"/>
    <w:rsid w:val="00284312"/>
    <w:rsid w:val="00285A01"/>
    <w:rsid w:val="00285B99"/>
    <w:rsid w:val="00285D2F"/>
    <w:rsid w:val="00286320"/>
    <w:rsid w:val="00287372"/>
    <w:rsid w:val="002903A5"/>
    <w:rsid w:val="00290DFB"/>
    <w:rsid w:val="00292FEA"/>
    <w:rsid w:val="002932D9"/>
    <w:rsid w:val="00293349"/>
    <w:rsid w:val="002934A3"/>
    <w:rsid w:val="002939CA"/>
    <w:rsid w:val="00293BFD"/>
    <w:rsid w:val="00294C41"/>
    <w:rsid w:val="00295741"/>
    <w:rsid w:val="002976AD"/>
    <w:rsid w:val="002A0C4B"/>
    <w:rsid w:val="002A223E"/>
    <w:rsid w:val="002A2D57"/>
    <w:rsid w:val="002A3E74"/>
    <w:rsid w:val="002A4B14"/>
    <w:rsid w:val="002A5076"/>
    <w:rsid w:val="002A6665"/>
    <w:rsid w:val="002A74A2"/>
    <w:rsid w:val="002A74A5"/>
    <w:rsid w:val="002A7D7E"/>
    <w:rsid w:val="002B0641"/>
    <w:rsid w:val="002B17E8"/>
    <w:rsid w:val="002B1906"/>
    <w:rsid w:val="002B1BA7"/>
    <w:rsid w:val="002B4186"/>
    <w:rsid w:val="002B4320"/>
    <w:rsid w:val="002B4805"/>
    <w:rsid w:val="002B50FE"/>
    <w:rsid w:val="002B6444"/>
    <w:rsid w:val="002B71BA"/>
    <w:rsid w:val="002B7553"/>
    <w:rsid w:val="002B75F1"/>
    <w:rsid w:val="002C1AB4"/>
    <w:rsid w:val="002C20A0"/>
    <w:rsid w:val="002C35CE"/>
    <w:rsid w:val="002C3F1F"/>
    <w:rsid w:val="002C41C1"/>
    <w:rsid w:val="002C4C28"/>
    <w:rsid w:val="002C5AF9"/>
    <w:rsid w:val="002C7452"/>
    <w:rsid w:val="002C7F6A"/>
    <w:rsid w:val="002D0550"/>
    <w:rsid w:val="002D08F0"/>
    <w:rsid w:val="002D1138"/>
    <w:rsid w:val="002D3016"/>
    <w:rsid w:val="002D44D9"/>
    <w:rsid w:val="002D4FC2"/>
    <w:rsid w:val="002D5FD5"/>
    <w:rsid w:val="002D63C8"/>
    <w:rsid w:val="002D63FD"/>
    <w:rsid w:val="002D65BA"/>
    <w:rsid w:val="002D6780"/>
    <w:rsid w:val="002D6B61"/>
    <w:rsid w:val="002D7813"/>
    <w:rsid w:val="002E0758"/>
    <w:rsid w:val="002E16B8"/>
    <w:rsid w:val="002E16DE"/>
    <w:rsid w:val="002E2C94"/>
    <w:rsid w:val="002E31F4"/>
    <w:rsid w:val="002E3AE5"/>
    <w:rsid w:val="002E3AE9"/>
    <w:rsid w:val="002E4852"/>
    <w:rsid w:val="002E56FD"/>
    <w:rsid w:val="002E6FA9"/>
    <w:rsid w:val="002F0593"/>
    <w:rsid w:val="002F12FB"/>
    <w:rsid w:val="002F1944"/>
    <w:rsid w:val="002F3580"/>
    <w:rsid w:val="002F4C89"/>
    <w:rsid w:val="002F4F33"/>
    <w:rsid w:val="002F526D"/>
    <w:rsid w:val="002F530F"/>
    <w:rsid w:val="002F5775"/>
    <w:rsid w:val="002F7B85"/>
    <w:rsid w:val="0030035D"/>
    <w:rsid w:val="003003AC"/>
    <w:rsid w:val="003005E7"/>
    <w:rsid w:val="003006B7"/>
    <w:rsid w:val="00301DE0"/>
    <w:rsid w:val="0030272F"/>
    <w:rsid w:val="00302DEC"/>
    <w:rsid w:val="003034CE"/>
    <w:rsid w:val="003036BA"/>
    <w:rsid w:val="003039FD"/>
    <w:rsid w:val="00303F95"/>
    <w:rsid w:val="003041F2"/>
    <w:rsid w:val="00304B38"/>
    <w:rsid w:val="00304FD4"/>
    <w:rsid w:val="00307228"/>
    <w:rsid w:val="00310966"/>
    <w:rsid w:val="00311643"/>
    <w:rsid w:val="00311B13"/>
    <w:rsid w:val="00311ECA"/>
    <w:rsid w:val="00312A2F"/>
    <w:rsid w:val="00312C02"/>
    <w:rsid w:val="003139C5"/>
    <w:rsid w:val="003140FA"/>
    <w:rsid w:val="00314653"/>
    <w:rsid w:val="00314E5A"/>
    <w:rsid w:val="0031626B"/>
    <w:rsid w:val="003168BC"/>
    <w:rsid w:val="00317598"/>
    <w:rsid w:val="003176B1"/>
    <w:rsid w:val="003209CC"/>
    <w:rsid w:val="003210A2"/>
    <w:rsid w:val="00321D5D"/>
    <w:rsid w:val="00321F1A"/>
    <w:rsid w:val="00321FB5"/>
    <w:rsid w:val="00323D23"/>
    <w:rsid w:val="003244A3"/>
    <w:rsid w:val="00325210"/>
    <w:rsid w:val="003254BC"/>
    <w:rsid w:val="003256DD"/>
    <w:rsid w:val="00325760"/>
    <w:rsid w:val="003259A4"/>
    <w:rsid w:val="00325EBC"/>
    <w:rsid w:val="00327214"/>
    <w:rsid w:val="0032768A"/>
    <w:rsid w:val="00327AFA"/>
    <w:rsid w:val="00330E33"/>
    <w:rsid w:val="00330F00"/>
    <w:rsid w:val="003315B6"/>
    <w:rsid w:val="00331B25"/>
    <w:rsid w:val="003341E1"/>
    <w:rsid w:val="003352BE"/>
    <w:rsid w:val="00335561"/>
    <w:rsid w:val="0033574F"/>
    <w:rsid w:val="00336036"/>
    <w:rsid w:val="00336EDA"/>
    <w:rsid w:val="003376D5"/>
    <w:rsid w:val="00337832"/>
    <w:rsid w:val="00340B46"/>
    <w:rsid w:val="00341EE0"/>
    <w:rsid w:val="00341F0D"/>
    <w:rsid w:val="00342B00"/>
    <w:rsid w:val="00343B7D"/>
    <w:rsid w:val="0034406F"/>
    <w:rsid w:val="0034465A"/>
    <w:rsid w:val="00345103"/>
    <w:rsid w:val="00345D65"/>
    <w:rsid w:val="00346709"/>
    <w:rsid w:val="00346AEF"/>
    <w:rsid w:val="00346D26"/>
    <w:rsid w:val="003471EF"/>
    <w:rsid w:val="00350504"/>
    <w:rsid w:val="00351276"/>
    <w:rsid w:val="00351B96"/>
    <w:rsid w:val="00351E67"/>
    <w:rsid w:val="00352392"/>
    <w:rsid w:val="00353930"/>
    <w:rsid w:val="00353E05"/>
    <w:rsid w:val="003547A1"/>
    <w:rsid w:val="0035620F"/>
    <w:rsid w:val="0035682A"/>
    <w:rsid w:val="003571E7"/>
    <w:rsid w:val="00357635"/>
    <w:rsid w:val="00357870"/>
    <w:rsid w:val="00361F6E"/>
    <w:rsid w:val="0036269F"/>
    <w:rsid w:val="00362E2E"/>
    <w:rsid w:val="00363C8C"/>
    <w:rsid w:val="00363ED2"/>
    <w:rsid w:val="00364968"/>
    <w:rsid w:val="003664A3"/>
    <w:rsid w:val="00367936"/>
    <w:rsid w:val="003705DB"/>
    <w:rsid w:val="003709F3"/>
    <w:rsid w:val="00371565"/>
    <w:rsid w:val="00371A86"/>
    <w:rsid w:val="00372FCD"/>
    <w:rsid w:val="00373F7E"/>
    <w:rsid w:val="00374036"/>
    <w:rsid w:val="00375629"/>
    <w:rsid w:val="00376390"/>
    <w:rsid w:val="00376532"/>
    <w:rsid w:val="00376D28"/>
    <w:rsid w:val="003803E4"/>
    <w:rsid w:val="00381A20"/>
    <w:rsid w:val="0038394F"/>
    <w:rsid w:val="00384376"/>
    <w:rsid w:val="0038557D"/>
    <w:rsid w:val="00385FA6"/>
    <w:rsid w:val="00385FEA"/>
    <w:rsid w:val="00386042"/>
    <w:rsid w:val="0038688B"/>
    <w:rsid w:val="00391779"/>
    <w:rsid w:val="00392B5D"/>
    <w:rsid w:val="003944D2"/>
    <w:rsid w:val="00395562"/>
    <w:rsid w:val="00396449"/>
    <w:rsid w:val="00396F7C"/>
    <w:rsid w:val="00397581"/>
    <w:rsid w:val="00397CA7"/>
    <w:rsid w:val="003A092C"/>
    <w:rsid w:val="003A09F5"/>
    <w:rsid w:val="003A0BF1"/>
    <w:rsid w:val="003A15F0"/>
    <w:rsid w:val="003A2F93"/>
    <w:rsid w:val="003A392B"/>
    <w:rsid w:val="003A402D"/>
    <w:rsid w:val="003A4589"/>
    <w:rsid w:val="003A4726"/>
    <w:rsid w:val="003A49F2"/>
    <w:rsid w:val="003A6122"/>
    <w:rsid w:val="003A65D8"/>
    <w:rsid w:val="003A75D8"/>
    <w:rsid w:val="003B0210"/>
    <w:rsid w:val="003B0EE7"/>
    <w:rsid w:val="003B30D8"/>
    <w:rsid w:val="003B5840"/>
    <w:rsid w:val="003B6884"/>
    <w:rsid w:val="003B6FF3"/>
    <w:rsid w:val="003C0677"/>
    <w:rsid w:val="003C0FAD"/>
    <w:rsid w:val="003C1FC5"/>
    <w:rsid w:val="003C233C"/>
    <w:rsid w:val="003C237A"/>
    <w:rsid w:val="003C3334"/>
    <w:rsid w:val="003C3B8D"/>
    <w:rsid w:val="003C3C3B"/>
    <w:rsid w:val="003C558B"/>
    <w:rsid w:val="003C6967"/>
    <w:rsid w:val="003C7B63"/>
    <w:rsid w:val="003D0264"/>
    <w:rsid w:val="003D0CD1"/>
    <w:rsid w:val="003D16D1"/>
    <w:rsid w:val="003D32B3"/>
    <w:rsid w:val="003D3569"/>
    <w:rsid w:val="003D3E00"/>
    <w:rsid w:val="003D42B4"/>
    <w:rsid w:val="003D4450"/>
    <w:rsid w:val="003D45DE"/>
    <w:rsid w:val="003D4BB1"/>
    <w:rsid w:val="003D4DE6"/>
    <w:rsid w:val="003D5D6C"/>
    <w:rsid w:val="003D6230"/>
    <w:rsid w:val="003D6542"/>
    <w:rsid w:val="003E024D"/>
    <w:rsid w:val="003E04B5"/>
    <w:rsid w:val="003E0F40"/>
    <w:rsid w:val="003E2257"/>
    <w:rsid w:val="003E359B"/>
    <w:rsid w:val="003E419F"/>
    <w:rsid w:val="003E639A"/>
    <w:rsid w:val="003E745E"/>
    <w:rsid w:val="003E7C47"/>
    <w:rsid w:val="003F030E"/>
    <w:rsid w:val="003F1C5F"/>
    <w:rsid w:val="003F31B1"/>
    <w:rsid w:val="003F3714"/>
    <w:rsid w:val="003F71B5"/>
    <w:rsid w:val="004000B2"/>
    <w:rsid w:val="004012A3"/>
    <w:rsid w:val="004013FB"/>
    <w:rsid w:val="0040162B"/>
    <w:rsid w:val="004037F8"/>
    <w:rsid w:val="00403D12"/>
    <w:rsid w:val="004050A6"/>
    <w:rsid w:val="00406131"/>
    <w:rsid w:val="004061B0"/>
    <w:rsid w:val="00410F45"/>
    <w:rsid w:val="0041134B"/>
    <w:rsid w:val="0041151E"/>
    <w:rsid w:val="004117FC"/>
    <w:rsid w:val="0041329F"/>
    <w:rsid w:val="00413524"/>
    <w:rsid w:val="00413976"/>
    <w:rsid w:val="004148C6"/>
    <w:rsid w:val="004153D2"/>
    <w:rsid w:val="00416378"/>
    <w:rsid w:val="00416B27"/>
    <w:rsid w:val="00416BF2"/>
    <w:rsid w:val="00416F02"/>
    <w:rsid w:val="00417B64"/>
    <w:rsid w:val="00417F93"/>
    <w:rsid w:val="00420900"/>
    <w:rsid w:val="00421206"/>
    <w:rsid w:val="0042157F"/>
    <w:rsid w:val="00422202"/>
    <w:rsid w:val="00423D38"/>
    <w:rsid w:val="004249F5"/>
    <w:rsid w:val="00424AC3"/>
    <w:rsid w:val="0042522A"/>
    <w:rsid w:val="004252B0"/>
    <w:rsid w:val="00425C89"/>
    <w:rsid w:val="004265D2"/>
    <w:rsid w:val="00427BE7"/>
    <w:rsid w:val="0043060B"/>
    <w:rsid w:val="0043123A"/>
    <w:rsid w:val="0043136F"/>
    <w:rsid w:val="00431429"/>
    <w:rsid w:val="00431582"/>
    <w:rsid w:val="00431C55"/>
    <w:rsid w:val="00432D23"/>
    <w:rsid w:val="00433B1F"/>
    <w:rsid w:val="00433BD7"/>
    <w:rsid w:val="00433CE8"/>
    <w:rsid w:val="0043406F"/>
    <w:rsid w:val="004341BB"/>
    <w:rsid w:val="0043455E"/>
    <w:rsid w:val="004368AB"/>
    <w:rsid w:val="00440100"/>
    <w:rsid w:val="0044158E"/>
    <w:rsid w:val="00441CBF"/>
    <w:rsid w:val="00442D68"/>
    <w:rsid w:val="0044371E"/>
    <w:rsid w:val="004437C3"/>
    <w:rsid w:val="00443EA1"/>
    <w:rsid w:val="004441B7"/>
    <w:rsid w:val="0044581F"/>
    <w:rsid w:val="00446716"/>
    <w:rsid w:val="00447C6B"/>
    <w:rsid w:val="00451931"/>
    <w:rsid w:val="004525FE"/>
    <w:rsid w:val="00452FC6"/>
    <w:rsid w:val="00453160"/>
    <w:rsid w:val="00454BFC"/>
    <w:rsid w:val="00455AA4"/>
    <w:rsid w:val="00455BE2"/>
    <w:rsid w:val="004572CE"/>
    <w:rsid w:val="00457989"/>
    <w:rsid w:val="00457C2C"/>
    <w:rsid w:val="00461E71"/>
    <w:rsid w:val="0046205D"/>
    <w:rsid w:val="0046209C"/>
    <w:rsid w:val="00462E37"/>
    <w:rsid w:val="0046464A"/>
    <w:rsid w:val="00464F2B"/>
    <w:rsid w:val="004655D5"/>
    <w:rsid w:val="00467406"/>
    <w:rsid w:val="004678BC"/>
    <w:rsid w:val="00470789"/>
    <w:rsid w:val="0047079B"/>
    <w:rsid w:val="00471811"/>
    <w:rsid w:val="004730F6"/>
    <w:rsid w:val="00473355"/>
    <w:rsid w:val="00473B0C"/>
    <w:rsid w:val="00474270"/>
    <w:rsid w:val="00476BF3"/>
    <w:rsid w:val="00476C7B"/>
    <w:rsid w:val="00476FB4"/>
    <w:rsid w:val="00477260"/>
    <w:rsid w:val="00477970"/>
    <w:rsid w:val="00477FA6"/>
    <w:rsid w:val="004801C6"/>
    <w:rsid w:val="00480ACF"/>
    <w:rsid w:val="0048196C"/>
    <w:rsid w:val="0048265B"/>
    <w:rsid w:val="004827C0"/>
    <w:rsid w:val="00483863"/>
    <w:rsid w:val="004838BB"/>
    <w:rsid w:val="00483A89"/>
    <w:rsid w:val="00483DA7"/>
    <w:rsid w:val="00483FDE"/>
    <w:rsid w:val="00485E0D"/>
    <w:rsid w:val="00486779"/>
    <w:rsid w:val="00487406"/>
    <w:rsid w:val="004921C3"/>
    <w:rsid w:val="00492C7A"/>
    <w:rsid w:val="0049390D"/>
    <w:rsid w:val="00493943"/>
    <w:rsid w:val="004942C8"/>
    <w:rsid w:val="00496EE4"/>
    <w:rsid w:val="00497E3B"/>
    <w:rsid w:val="004A0A7A"/>
    <w:rsid w:val="004A2232"/>
    <w:rsid w:val="004A2427"/>
    <w:rsid w:val="004A2745"/>
    <w:rsid w:val="004A2BE1"/>
    <w:rsid w:val="004A3B77"/>
    <w:rsid w:val="004A3C7A"/>
    <w:rsid w:val="004A570D"/>
    <w:rsid w:val="004A6621"/>
    <w:rsid w:val="004A6B9A"/>
    <w:rsid w:val="004A725C"/>
    <w:rsid w:val="004A77D6"/>
    <w:rsid w:val="004B0A74"/>
    <w:rsid w:val="004B0A9B"/>
    <w:rsid w:val="004B0DB9"/>
    <w:rsid w:val="004B120C"/>
    <w:rsid w:val="004B14DA"/>
    <w:rsid w:val="004B17A5"/>
    <w:rsid w:val="004B17EA"/>
    <w:rsid w:val="004B1C1E"/>
    <w:rsid w:val="004B1E3D"/>
    <w:rsid w:val="004B3511"/>
    <w:rsid w:val="004B423A"/>
    <w:rsid w:val="004B4338"/>
    <w:rsid w:val="004B44BD"/>
    <w:rsid w:val="004B4E2F"/>
    <w:rsid w:val="004B64B9"/>
    <w:rsid w:val="004B71FF"/>
    <w:rsid w:val="004B76CB"/>
    <w:rsid w:val="004B77AE"/>
    <w:rsid w:val="004B7D86"/>
    <w:rsid w:val="004B7EA0"/>
    <w:rsid w:val="004C24A2"/>
    <w:rsid w:val="004C2D88"/>
    <w:rsid w:val="004C2D90"/>
    <w:rsid w:val="004C32C0"/>
    <w:rsid w:val="004C3F06"/>
    <w:rsid w:val="004C5079"/>
    <w:rsid w:val="004C517C"/>
    <w:rsid w:val="004C5E4C"/>
    <w:rsid w:val="004C60EB"/>
    <w:rsid w:val="004C6349"/>
    <w:rsid w:val="004C745E"/>
    <w:rsid w:val="004C754A"/>
    <w:rsid w:val="004C7C93"/>
    <w:rsid w:val="004D11BA"/>
    <w:rsid w:val="004D17FB"/>
    <w:rsid w:val="004D1C45"/>
    <w:rsid w:val="004D20BA"/>
    <w:rsid w:val="004D2522"/>
    <w:rsid w:val="004D3008"/>
    <w:rsid w:val="004D3021"/>
    <w:rsid w:val="004D36A4"/>
    <w:rsid w:val="004D493B"/>
    <w:rsid w:val="004D4A24"/>
    <w:rsid w:val="004D51F0"/>
    <w:rsid w:val="004D61E7"/>
    <w:rsid w:val="004D7B04"/>
    <w:rsid w:val="004D7BC2"/>
    <w:rsid w:val="004E0E9B"/>
    <w:rsid w:val="004E149F"/>
    <w:rsid w:val="004E195E"/>
    <w:rsid w:val="004E215E"/>
    <w:rsid w:val="004E2D62"/>
    <w:rsid w:val="004E448E"/>
    <w:rsid w:val="004E6079"/>
    <w:rsid w:val="004F1DF4"/>
    <w:rsid w:val="004F2E36"/>
    <w:rsid w:val="004F36C9"/>
    <w:rsid w:val="004F38A1"/>
    <w:rsid w:val="004F49EB"/>
    <w:rsid w:val="004F5778"/>
    <w:rsid w:val="004F5853"/>
    <w:rsid w:val="004F5E73"/>
    <w:rsid w:val="004F6974"/>
    <w:rsid w:val="004F7047"/>
    <w:rsid w:val="00500226"/>
    <w:rsid w:val="0050029A"/>
    <w:rsid w:val="00501D3E"/>
    <w:rsid w:val="00501EE7"/>
    <w:rsid w:val="005020D8"/>
    <w:rsid w:val="005037F8"/>
    <w:rsid w:val="00504DFB"/>
    <w:rsid w:val="005057AD"/>
    <w:rsid w:val="005062AE"/>
    <w:rsid w:val="005068CA"/>
    <w:rsid w:val="0050754F"/>
    <w:rsid w:val="0050796E"/>
    <w:rsid w:val="0051025A"/>
    <w:rsid w:val="00510FB4"/>
    <w:rsid w:val="00511130"/>
    <w:rsid w:val="00513334"/>
    <w:rsid w:val="00513E85"/>
    <w:rsid w:val="00514349"/>
    <w:rsid w:val="005144D9"/>
    <w:rsid w:val="005158BE"/>
    <w:rsid w:val="005162A5"/>
    <w:rsid w:val="00516FC6"/>
    <w:rsid w:val="005205A8"/>
    <w:rsid w:val="0052164C"/>
    <w:rsid w:val="00522D5F"/>
    <w:rsid w:val="00526115"/>
    <w:rsid w:val="005268FF"/>
    <w:rsid w:val="00526D8E"/>
    <w:rsid w:val="00527915"/>
    <w:rsid w:val="00530CE7"/>
    <w:rsid w:val="00532358"/>
    <w:rsid w:val="00534A83"/>
    <w:rsid w:val="0053667B"/>
    <w:rsid w:val="0053674C"/>
    <w:rsid w:val="00537CDE"/>
    <w:rsid w:val="00540AE5"/>
    <w:rsid w:val="00540DD7"/>
    <w:rsid w:val="005415B9"/>
    <w:rsid w:val="0054200A"/>
    <w:rsid w:val="005421FF"/>
    <w:rsid w:val="0054384C"/>
    <w:rsid w:val="00545716"/>
    <w:rsid w:val="00553B77"/>
    <w:rsid w:val="00554CC1"/>
    <w:rsid w:val="005561D4"/>
    <w:rsid w:val="00556CB9"/>
    <w:rsid w:val="0055724C"/>
    <w:rsid w:val="005574F4"/>
    <w:rsid w:val="00557A29"/>
    <w:rsid w:val="00557F94"/>
    <w:rsid w:val="00560201"/>
    <w:rsid w:val="0056146C"/>
    <w:rsid w:val="00561D40"/>
    <w:rsid w:val="005624AB"/>
    <w:rsid w:val="00562934"/>
    <w:rsid w:val="00562AC1"/>
    <w:rsid w:val="00562B73"/>
    <w:rsid w:val="005631D6"/>
    <w:rsid w:val="0056345A"/>
    <w:rsid w:val="00563A4F"/>
    <w:rsid w:val="005649DD"/>
    <w:rsid w:val="005650F7"/>
    <w:rsid w:val="0056580F"/>
    <w:rsid w:val="00565E36"/>
    <w:rsid w:val="00565F47"/>
    <w:rsid w:val="00566B9F"/>
    <w:rsid w:val="0057020D"/>
    <w:rsid w:val="0057130F"/>
    <w:rsid w:val="005720B7"/>
    <w:rsid w:val="0057270E"/>
    <w:rsid w:val="00575323"/>
    <w:rsid w:val="005754F7"/>
    <w:rsid w:val="00580151"/>
    <w:rsid w:val="005828A0"/>
    <w:rsid w:val="0058342F"/>
    <w:rsid w:val="00583593"/>
    <w:rsid w:val="005841C2"/>
    <w:rsid w:val="00584A3F"/>
    <w:rsid w:val="005857F6"/>
    <w:rsid w:val="005865A5"/>
    <w:rsid w:val="00587309"/>
    <w:rsid w:val="00587409"/>
    <w:rsid w:val="005901E6"/>
    <w:rsid w:val="00591361"/>
    <w:rsid w:val="0059147B"/>
    <w:rsid w:val="005914A0"/>
    <w:rsid w:val="00591DC3"/>
    <w:rsid w:val="005922EA"/>
    <w:rsid w:val="00592357"/>
    <w:rsid w:val="00592D19"/>
    <w:rsid w:val="00593057"/>
    <w:rsid w:val="00593485"/>
    <w:rsid w:val="0059431E"/>
    <w:rsid w:val="00594D51"/>
    <w:rsid w:val="00595CE2"/>
    <w:rsid w:val="00597F0E"/>
    <w:rsid w:val="00597F2D"/>
    <w:rsid w:val="005A03B9"/>
    <w:rsid w:val="005A11F7"/>
    <w:rsid w:val="005A1754"/>
    <w:rsid w:val="005A29C6"/>
    <w:rsid w:val="005A2EE0"/>
    <w:rsid w:val="005A34F0"/>
    <w:rsid w:val="005A4876"/>
    <w:rsid w:val="005A50B0"/>
    <w:rsid w:val="005A6103"/>
    <w:rsid w:val="005B24FA"/>
    <w:rsid w:val="005B2F47"/>
    <w:rsid w:val="005B328C"/>
    <w:rsid w:val="005B32E5"/>
    <w:rsid w:val="005B3572"/>
    <w:rsid w:val="005B3E0F"/>
    <w:rsid w:val="005B41A9"/>
    <w:rsid w:val="005B54F7"/>
    <w:rsid w:val="005B5934"/>
    <w:rsid w:val="005B7D5B"/>
    <w:rsid w:val="005C03D6"/>
    <w:rsid w:val="005C1D31"/>
    <w:rsid w:val="005C30FC"/>
    <w:rsid w:val="005C3778"/>
    <w:rsid w:val="005C605C"/>
    <w:rsid w:val="005C6F68"/>
    <w:rsid w:val="005C7064"/>
    <w:rsid w:val="005C706F"/>
    <w:rsid w:val="005C764E"/>
    <w:rsid w:val="005C7CE2"/>
    <w:rsid w:val="005D0B60"/>
    <w:rsid w:val="005D2279"/>
    <w:rsid w:val="005D3CBE"/>
    <w:rsid w:val="005D3D0C"/>
    <w:rsid w:val="005D4335"/>
    <w:rsid w:val="005D6CA2"/>
    <w:rsid w:val="005D7548"/>
    <w:rsid w:val="005D75C7"/>
    <w:rsid w:val="005D77EC"/>
    <w:rsid w:val="005D797B"/>
    <w:rsid w:val="005E00DA"/>
    <w:rsid w:val="005E11D7"/>
    <w:rsid w:val="005E1820"/>
    <w:rsid w:val="005E1FA8"/>
    <w:rsid w:val="005E3B29"/>
    <w:rsid w:val="005E501D"/>
    <w:rsid w:val="005E533B"/>
    <w:rsid w:val="005E5454"/>
    <w:rsid w:val="005E630A"/>
    <w:rsid w:val="005E6C10"/>
    <w:rsid w:val="005F1974"/>
    <w:rsid w:val="005F1F27"/>
    <w:rsid w:val="005F201F"/>
    <w:rsid w:val="005F238E"/>
    <w:rsid w:val="005F2B40"/>
    <w:rsid w:val="005F2CF1"/>
    <w:rsid w:val="005F304A"/>
    <w:rsid w:val="005F3F26"/>
    <w:rsid w:val="005F6C8F"/>
    <w:rsid w:val="00600207"/>
    <w:rsid w:val="006005E9"/>
    <w:rsid w:val="00600F84"/>
    <w:rsid w:val="00601A37"/>
    <w:rsid w:val="00601FF2"/>
    <w:rsid w:val="006046B3"/>
    <w:rsid w:val="0060500B"/>
    <w:rsid w:val="00605487"/>
    <w:rsid w:val="00605C98"/>
    <w:rsid w:val="00606F64"/>
    <w:rsid w:val="006070C6"/>
    <w:rsid w:val="006075D5"/>
    <w:rsid w:val="00607B23"/>
    <w:rsid w:val="00610528"/>
    <w:rsid w:val="00610D2B"/>
    <w:rsid w:val="00612132"/>
    <w:rsid w:val="00612CF9"/>
    <w:rsid w:val="0061378A"/>
    <w:rsid w:val="00613903"/>
    <w:rsid w:val="00613E20"/>
    <w:rsid w:val="00614BDA"/>
    <w:rsid w:val="00615B83"/>
    <w:rsid w:val="00616C80"/>
    <w:rsid w:val="00617198"/>
    <w:rsid w:val="0061784B"/>
    <w:rsid w:val="00620FE3"/>
    <w:rsid w:val="0062114A"/>
    <w:rsid w:val="006212F6"/>
    <w:rsid w:val="0062144E"/>
    <w:rsid w:val="00621F3B"/>
    <w:rsid w:val="006220EA"/>
    <w:rsid w:val="00623A9B"/>
    <w:rsid w:val="0062488F"/>
    <w:rsid w:val="00625C37"/>
    <w:rsid w:val="00626F2E"/>
    <w:rsid w:val="00627214"/>
    <w:rsid w:val="006279AB"/>
    <w:rsid w:val="0063015C"/>
    <w:rsid w:val="00630B9F"/>
    <w:rsid w:val="006317C6"/>
    <w:rsid w:val="00632173"/>
    <w:rsid w:val="00633523"/>
    <w:rsid w:val="00633C1C"/>
    <w:rsid w:val="00635764"/>
    <w:rsid w:val="00635F85"/>
    <w:rsid w:val="006372FF"/>
    <w:rsid w:val="006415F6"/>
    <w:rsid w:val="006416BA"/>
    <w:rsid w:val="00642BA2"/>
    <w:rsid w:val="006434C3"/>
    <w:rsid w:val="006448CF"/>
    <w:rsid w:val="00646B94"/>
    <w:rsid w:val="00647062"/>
    <w:rsid w:val="00647744"/>
    <w:rsid w:val="00651B46"/>
    <w:rsid w:val="00651E39"/>
    <w:rsid w:val="006537E2"/>
    <w:rsid w:val="00655D59"/>
    <w:rsid w:val="00655FEF"/>
    <w:rsid w:val="006561E1"/>
    <w:rsid w:val="006562E2"/>
    <w:rsid w:val="006567F2"/>
    <w:rsid w:val="00656A0E"/>
    <w:rsid w:val="00657F21"/>
    <w:rsid w:val="00661000"/>
    <w:rsid w:val="00662349"/>
    <w:rsid w:val="00664618"/>
    <w:rsid w:val="00664E27"/>
    <w:rsid w:val="0066588B"/>
    <w:rsid w:val="00665979"/>
    <w:rsid w:val="00665ADD"/>
    <w:rsid w:val="006679B6"/>
    <w:rsid w:val="00670BD5"/>
    <w:rsid w:val="0067101E"/>
    <w:rsid w:val="00671E30"/>
    <w:rsid w:val="00672777"/>
    <w:rsid w:val="00674307"/>
    <w:rsid w:val="006747DD"/>
    <w:rsid w:val="00675B9A"/>
    <w:rsid w:val="00675F2E"/>
    <w:rsid w:val="0067716D"/>
    <w:rsid w:val="006774A6"/>
    <w:rsid w:val="00677639"/>
    <w:rsid w:val="00677C02"/>
    <w:rsid w:val="0068059D"/>
    <w:rsid w:val="00680B5C"/>
    <w:rsid w:val="0068157A"/>
    <w:rsid w:val="006825D2"/>
    <w:rsid w:val="00682C16"/>
    <w:rsid w:val="00682FBD"/>
    <w:rsid w:val="006836DD"/>
    <w:rsid w:val="00683E47"/>
    <w:rsid w:val="00683F34"/>
    <w:rsid w:val="006842C8"/>
    <w:rsid w:val="0068476B"/>
    <w:rsid w:val="006865A7"/>
    <w:rsid w:val="006874B8"/>
    <w:rsid w:val="0069045C"/>
    <w:rsid w:val="006914B7"/>
    <w:rsid w:val="00691942"/>
    <w:rsid w:val="006931CD"/>
    <w:rsid w:val="006941C6"/>
    <w:rsid w:val="00694AD9"/>
    <w:rsid w:val="00695E9F"/>
    <w:rsid w:val="00697E6E"/>
    <w:rsid w:val="006A0D72"/>
    <w:rsid w:val="006A10B9"/>
    <w:rsid w:val="006A15A9"/>
    <w:rsid w:val="006A1B99"/>
    <w:rsid w:val="006A1E7C"/>
    <w:rsid w:val="006A470F"/>
    <w:rsid w:val="006A4A73"/>
    <w:rsid w:val="006A534F"/>
    <w:rsid w:val="006A5B26"/>
    <w:rsid w:val="006A68CD"/>
    <w:rsid w:val="006A74BB"/>
    <w:rsid w:val="006A7DD3"/>
    <w:rsid w:val="006B1DB8"/>
    <w:rsid w:val="006B3B5F"/>
    <w:rsid w:val="006B4240"/>
    <w:rsid w:val="006B5500"/>
    <w:rsid w:val="006B58EE"/>
    <w:rsid w:val="006B596C"/>
    <w:rsid w:val="006B64C0"/>
    <w:rsid w:val="006B6540"/>
    <w:rsid w:val="006B7426"/>
    <w:rsid w:val="006C2B8B"/>
    <w:rsid w:val="006C4054"/>
    <w:rsid w:val="006C4374"/>
    <w:rsid w:val="006C464B"/>
    <w:rsid w:val="006C47F2"/>
    <w:rsid w:val="006C4A17"/>
    <w:rsid w:val="006C5135"/>
    <w:rsid w:val="006C55C7"/>
    <w:rsid w:val="006C56BA"/>
    <w:rsid w:val="006C7B31"/>
    <w:rsid w:val="006C7B7E"/>
    <w:rsid w:val="006D195E"/>
    <w:rsid w:val="006D2DDE"/>
    <w:rsid w:val="006D4CCA"/>
    <w:rsid w:val="006D5135"/>
    <w:rsid w:val="006D5148"/>
    <w:rsid w:val="006D5DBA"/>
    <w:rsid w:val="006D67F1"/>
    <w:rsid w:val="006E0171"/>
    <w:rsid w:val="006E0C69"/>
    <w:rsid w:val="006E2E2A"/>
    <w:rsid w:val="006E3320"/>
    <w:rsid w:val="006E363F"/>
    <w:rsid w:val="006E379A"/>
    <w:rsid w:val="006E3842"/>
    <w:rsid w:val="006E4D0C"/>
    <w:rsid w:val="006E5D19"/>
    <w:rsid w:val="006E67B4"/>
    <w:rsid w:val="006E77C3"/>
    <w:rsid w:val="006E7E23"/>
    <w:rsid w:val="006F0E95"/>
    <w:rsid w:val="006F160C"/>
    <w:rsid w:val="006F1A2A"/>
    <w:rsid w:val="006F20EF"/>
    <w:rsid w:val="006F2558"/>
    <w:rsid w:val="006F3B31"/>
    <w:rsid w:val="006F42A5"/>
    <w:rsid w:val="006F4666"/>
    <w:rsid w:val="006F5127"/>
    <w:rsid w:val="006F59FB"/>
    <w:rsid w:val="006F628A"/>
    <w:rsid w:val="006F63C2"/>
    <w:rsid w:val="006F67BE"/>
    <w:rsid w:val="006F6D5C"/>
    <w:rsid w:val="006F70EF"/>
    <w:rsid w:val="006F744A"/>
    <w:rsid w:val="006F771D"/>
    <w:rsid w:val="006F7AAC"/>
    <w:rsid w:val="006F7C84"/>
    <w:rsid w:val="006F7CDF"/>
    <w:rsid w:val="006F7E7D"/>
    <w:rsid w:val="00700CAA"/>
    <w:rsid w:val="00700EF1"/>
    <w:rsid w:val="007013B8"/>
    <w:rsid w:val="007014C1"/>
    <w:rsid w:val="0070154A"/>
    <w:rsid w:val="00701612"/>
    <w:rsid w:val="00701E1A"/>
    <w:rsid w:val="0070320F"/>
    <w:rsid w:val="00703AD5"/>
    <w:rsid w:val="00703FA8"/>
    <w:rsid w:val="007067F6"/>
    <w:rsid w:val="00706A42"/>
    <w:rsid w:val="00706BAA"/>
    <w:rsid w:val="0070729E"/>
    <w:rsid w:val="00711310"/>
    <w:rsid w:val="00711EB4"/>
    <w:rsid w:val="007128DB"/>
    <w:rsid w:val="00712B98"/>
    <w:rsid w:val="007130D4"/>
    <w:rsid w:val="00715241"/>
    <w:rsid w:val="007160E1"/>
    <w:rsid w:val="00716203"/>
    <w:rsid w:val="00716AD5"/>
    <w:rsid w:val="0071724D"/>
    <w:rsid w:val="0072152E"/>
    <w:rsid w:val="00722500"/>
    <w:rsid w:val="00722998"/>
    <w:rsid w:val="00722B2E"/>
    <w:rsid w:val="007236E8"/>
    <w:rsid w:val="00723858"/>
    <w:rsid w:val="00723EA3"/>
    <w:rsid w:val="0072403F"/>
    <w:rsid w:val="0072485A"/>
    <w:rsid w:val="00724F18"/>
    <w:rsid w:val="00727227"/>
    <w:rsid w:val="00727939"/>
    <w:rsid w:val="007309BE"/>
    <w:rsid w:val="007314C9"/>
    <w:rsid w:val="00732070"/>
    <w:rsid w:val="00733DC7"/>
    <w:rsid w:val="00733F9C"/>
    <w:rsid w:val="00734D71"/>
    <w:rsid w:val="00735089"/>
    <w:rsid w:val="007356C6"/>
    <w:rsid w:val="0073587E"/>
    <w:rsid w:val="00736664"/>
    <w:rsid w:val="00737851"/>
    <w:rsid w:val="007409CC"/>
    <w:rsid w:val="0074157F"/>
    <w:rsid w:val="007430B8"/>
    <w:rsid w:val="007447E9"/>
    <w:rsid w:val="00745378"/>
    <w:rsid w:val="00745911"/>
    <w:rsid w:val="00746FF4"/>
    <w:rsid w:val="00747452"/>
    <w:rsid w:val="0075128B"/>
    <w:rsid w:val="00751551"/>
    <w:rsid w:val="0075199F"/>
    <w:rsid w:val="00752004"/>
    <w:rsid w:val="007525C3"/>
    <w:rsid w:val="00753240"/>
    <w:rsid w:val="007537DD"/>
    <w:rsid w:val="00754087"/>
    <w:rsid w:val="00754AD6"/>
    <w:rsid w:val="00755138"/>
    <w:rsid w:val="00756809"/>
    <w:rsid w:val="007579EF"/>
    <w:rsid w:val="007579FE"/>
    <w:rsid w:val="00760EB7"/>
    <w:rsid w:val="0076305E"/>
    <w:rsid w:val="007637FC"/>
    <w:rsid w:val="0076490D"/>
    <w:rsid w:val="00765D98"/>
    <w:rsid w:val="00766B52"/>
    <w:rsid w:val="007670C9"/>
    <w:rsid w:val="00770E77"/>
    <w:rsid w:val="00772A0F"/>
    <w:rsid w:val="00773313"/>
    <w:rsid w:val="007746DA"/>
    <w:rsid w:val="00774952"/>
    <w:rsid w:val="007752F0"/>
    <w:rsid w:val="00775861"/>
    <w:rsid w:val="00775A6A"/>
    <w:rsid w:val="00775E1F"/>
    <w:rsid w:val="00776424"/>
    <w:rsid w:val="00776BD0"/>
    <w:rsid w:val="00777433"/>
    <w:rsid w:val="007774D1"/>
    <w:rsid w:val="00777F5C"/>
    <w:rsid w:val="00780AA0"/>
    <w:rsid w:val="00782562"/>
    <w:rsid w:val="00783E95"/>
    <w:rsid w:val="00784717"/>
    <w:rsid w:val="00784C2F"/>
    <w:rsid w:val="007854C2"/>
    <w:rsid w:val="00785FE9"/>
    <w:rsid w:val="007879B9"/>
    <w:rsid w:val="007900DE"/>
    <w:rsid w:val="00790406"/>
    <w:rsid w:val="0079043B"/>
    <w:rsid w:val="007905A4"/>
    <w:rsid w:val="00790914"/>
    <w:rsid w:val="00790E5D"/>
    <w:rsid w:val="007916EF"/>
    <w:rsid w:val="007920AF"/>
    <w:rsid w:val="00793452"/>
    <w:rsid w:val="00793E8B"/>
    <w:rsid w:val="007943C5"/>
    <w:rsid w:val="00794946"/>
    <w:rsid w:val="00794F32"/>
    <w:rsid w:val="00795115"/>
    <w:rsid w:val="00795173"/>
    <w:rsid w:val="007968DD"/>
    <w:rsid w:val="0079715E"/>
    <w:rsid w:val="007974FA"/>
    <w:rsid w:val="007A0F3F"/>
    <w:rsid w:val="007A127D"/>
    <w:rsid w:val="007A197B"/>
    <w:rsid w:val="007A24AE"/>
    <w:rsid w:val="007A2CD8"/>
    <w:rsid w:val="007A2F44"/>
    <w:rsid w:val="007A392E"/>
    <w:rsid w:val="007A48D7"/>
    <w:rsid w:val="007A5D65"/>
    <w:rsid w:val="007A65C4"/>
    <w:rsid w:val="007A699E"/>
    <w:rsid w:val="007A752D"/>
    <w:rsid w:val="007B07AF"/>
    <w:rsid w:val="007B0DDE"/>
    <w:rsid w:val="007B1543"/>
    <w:rsid w:val="007B2A2E"/>
    <w:rsid w:val="007B2DEF"/>
    <w:rsid w:val="007B3F79"/>
    <w:rsid w:val="007B463D"/>
    <w:rsid w:val="007B5302"/>
    <w:rsid w:val="007B6168"/>
    <w:rsid w:val="007B669C"/>
    <w:rsid w:val="007B6721"/>
    <w:rsid w:val="007B6E66"/>
    <w:rsid w:val="007B7552"/>
    <w:rsid w:val="007B7673"/>
    <w:rsid w:val="007B7750"/>
    <w:rsid w:val="007C0281"/>
    <w:rsid w:val="007C0CDA"/>
    <w:rsid w:val="007C0E86"/>
    <w:rsid w:val="007C1AC4"/>
    <w:rsid w:val="007C1D48"/>
    <w:rsid w:val="007C1EE5"/>
    <w:rsid w:val="007C2066"/>
    <w:rsid w:val="007C22C5"/>
    <w:rsid w:val="007C252C"/>
    <w:rsid w:val="007C2546"/>
    <w:rsid w:val="007C2D36"/>
    <w:rsid w:val="007C366C"/>
    <w:rsid w:val="007C4F6E"/>
    <w:rsid w:val="007C5364"/>
    <w:rsid w:val="007C55DD"/>
    <w:rsid w:val="007C6E8B"/>
    <w:rsid w:val="007C7628"/>
    <w:rsid w:val="007D0783"/>
    <w:rsid w:val="007D0CF8"/>
    <w:rsid w:val="007D1614"/>
    <w:rsid w:val="007D1858"/>
    <w:rsid w:val="007D2C58"/>
    <w:rsid w:val="007D3287"/>
    <w:rsid w:val="007D3926"/>
    <w:rsid w:val="007D521C"/>
    <w:rsid w:val="007D52D8"/>
    <w:rsid w:val="007D61DA"/>
    <w:rsid w:val="007D6237"/>
    <w:rsid w:val="007D6F55"/>
    <w:rsid w:val="007E2558"/>
    <w:rsid w:val="007E2F0B"/>
    <w:rsid w:val="007E3EF9"/>
    <w:rsid w:val="007E49E5"/>
    <w:rsid w:val="007E4F38"/>
    <w:rsid w:val="007E52EE"/>
    <w:rsid w:val="007E545F"/>
    <w:rsid w:val="007E5742"/>
    <w:rsid w:val="007E5C19"/>
    <w:rsid w:val="007E6559"/>
    <w:rsid w:val="007F12E8"/>
    <w:rsid w:val="007F13BC"/>
    <w:rsid w:val="007F1467"/>
    <w:rsid w:val="007F1B20"/>
    <w:rsid w:val="007F1F28"/>
    <w:rsid w:val="007F23E6"/>
    <w:rsid w:val="007F2C10"/>
    <w:rsid w:val="007F3497"/>
    <w:rsid w:val="007F57B0"/>
    <w:rsid w:val="007F5B4B"/>
    <w:rsid w:val="007F5D7C"/>
    <w:rsid w:val="007F7407"/>
    <w:rsid w:val="00800415"/>
    <w:rsid w:val="0080112E"/>
    <w:rsid w:val="0080213F"/>
    <w:rsid w:val="008024F5"/>
    <w:rsid w:val="0080268E"/>
    <w:rsid w:val="00803019"/>
    <w:rsid w:val="00803E4E"/>
    <w:rsid w:val="00803F3E"/>
    <w:rsid w:val="008074B1"/>
    <w:rsid w:val="00807539"/>
    <w:rsid w:val="0080777E"/>
    <w:rsid w:val="00807790"/>
    <w:rsid w:val="00807CDD"/>
    <w:rsid w:val="0081062D"/>
    <w:rsid w:val="008112FE"/>
    <w:rsid w:val="008119C9"/>
    <w:rsid w:val="0081231E"/>
    <w:rsid w:val="00812D1F"/>
    <w:rsid w:val="0081314B"/>
    <w:rsid w:val="008133C6"/>
    <w:rsid w:val="0081355D"/>
    <w:rsid w:val="00813D55"/>
    <w:rsid w:val="00813F23"/>
    <w:rsid w:val="00814104"/>
    <w:rsid w:val="0081650C"/>
    <w:rsid w:val="00816990"/>
    <w:rsid w:val="00816D68"/>
    <w:rsid w:val="008175FD"/>
    <w:rsid w:val="00817837"/>
    <w:rsid w:val="00817840"/>
    <w:rsid w:val="00820505"/>
    <w:rsid w:val="00820B35"/>
    <w:rsid w:val="00821065"/>
    <w:rsid w:val="00821380"/>
    <w:rsid w:val="00823083"/>
    <w:rsid w:val="008235B9"/>
    <w:rsid w:val="00824334"/>
    <w:rsid w:val="0082465D"/>
    <w:rsid w:val="0082490D"/>
    <w:rsid w:val="00825EDE"/>
    <w:rsid w:val="00826470"/>
    <w:rsid w:val="00830A45"/>
    <w:rsid w:val="00831C64"/>
    <w:rsid w:val="00832F0F"/>
    <w:rsid w:val="00833E81"/>
    <w:rsid w:val="00834005"/>
    <w:rsid w:val="008346A6"/>
    <w:rsid w:val="00835456"/>
    <w:rsid w:val="00835CCA"/>
    <w:rsid w:val="008369BD"/>
    <w:rsid w:val="00836C13"/>
    <w:rsid w:val="008373E5"/>
    <w:rsid w:val="00837575"/>
    <w:rsid w:val="00837892"/>
    <w:rsid w:val="00837AF8"/>
    <w:rsid w:val="00841304"/>
    <w:rsid w:val="008425CE"/>
    <w:rsid w:val="00842D40"/>
    <w:rsid w:val="008436B9"/>
    <w:rsid w:val="008438A3"/>
    <w:rsid w:val="0084453C"/>
    <w:rsid w:val="008449FF"/>
    <w:rsid w:val="00845238"/>
    <w:rsid w:val="00845C02"/>
    <w:rsid w:val="00845D9B"/>
    <w:rsid w:val="00847809"/>
    <w:rsid w:val="0085136F"/>
    <w:rsid w:val="00852EEF"/>
    <w:rsid w:val="00853C10"/>
    <w:rsid w:val="0085421B"/>
    <w:rsid w:val="00854519"/>
    <w:rsid w:val="008558D4"/>
    <w:rsid w:val="00856105"/>
    <w:rsid w:val="00857163"/>
    <w:rsid w:val="0086121D"/>
    <w:rsid w:val="0086149D"/>
    <w:rsid w:val="00863E59"/>
    <w:rsid w:val="00864C12"/>
    <w:rsid w:val="008655CD"/>
    <w:rsid w:val="0086613A"/>
    <w:rsid w:val="008663CD"/>
    <w:rsid w:val="008671F3"/>
    <w:rsid w:val="008674AE"/>
    <w:rsid w:val="008703AB"/>
    <w:rsid w:val="00870B8E"/>
    <w:rsid w:val="00871301"/>
    <w:rsid w:val="008717C7"/>
    <w:rsid w:val="00871C1A"/>
    <w:rsid w:val="00871EC9"/>
    <w:rsid w:val="00872291"/>
    <w:rsid w:val="008726F2"/>
    <w:rsid w:val="00872A07"/>
    <w:rsid w:val="00874B52"/>
    <w:rsid w:val="008757B9"/>
    <w:rsid w:val="00875AA3"/>
    <w:rsid w:val="00875E68"/>
    <w:rsid w:val="008763A0"/>
    <w:rsid w:val="00876E53"/>
    <w:rsid w:val="00877954"/>
    <w:rsid w:val="00877984"/>
    <w:rsid w:val="008779D7"/>
    <w:rsid w:val="00881217"/>
    <w:rsid w:val="00881931"/>
    <w:rsid w:val="0088332F"/>
    <w:rsid w:val="00884443"/>
    <w:rsid w:val="00884941"/>
    <w:rsid w:val="00884A21"/>
    <w:rsid w:val="00884BD3"/>
    <w:rsid w:val="0088558C"/>
    <w:rsid w:val="0088620F"/>
    <w:rsid w:val="00886600"/>
    <w:rsid w:val="0088767E"/>
    <w:rsid w:val="00891741"/>
    <w:rsid w:val="00891DA0"/>
    <w:rsid w:val="008940BA"/>
    <w:rsid w:val="00895066"/>
    <w:rsid w:val="00896015"/>
    <w:rsid w:val="0089603F"/>
    <w:rsid w:val="00897143"/>
    <w:rsid w:val="008A0B9B"/>
    <w:rsid w:val="008A17F7"/>
    <w:rsid w:val="008A2A16"/>
    <w:rsid w:val="008A38AA"/>
    <w:rsid w:val="008A50E2"/>
    <w:rsid w:val="008A6523"/>
    <w:rsid w:val="008A6CC4"/>
    <w:rsid w:val="008A7685"/>
    <w:rsid w:val="008A7E6D"/>
    <w:rsid w:val="008B0887"/>
    <w:rsid w:val="008B1A7A"/>
    <w:rsid w:val="008B3002"/>
    <w:rsid w:val="008B3649"/>
    <w:rsid w:val="008B4D13"/>
    <w:rsid w:val="008B71D6"/>
    <w:rsid w:val="008C0681"/>
    <w:rsid w:val="008C0CD3"/>
    <w:rsid w:val="008C14BE"/>
    <w:rsid w:val="008C153D"/>
    <w:rsid w:val="008C1A6E"/>
    <w:rsid w:val="008C2B16"/>
    <w:rsid w:val="008C2C6A"/>
    <w:rsid w:val="008C390B"/>
    <w:rsid w:val="008C3B69"/>
    <w:rsid w:val="008C3F1A"/>
    <w:rsid w:val="008C436F"/>
    <w:rsid w:val="008C4DC6"/>
    <w:rsid w:val="008C5B44"/>
    <w:rsid w:val="008C5DF6"/>
    <w:rsid w:val="008C61FF"/>
    <w:rsid w:val="008D0DEE"/>
    <w:rsid w:val="008D1A01"/>
    <w:rsid w:val="008D2A4C"/>
    <w:rsid w:val="008D341C"/>
    <w:rsid w:val="008D34F3"/>
    <w:rsid w:val="008D34F8"/>
    <w:rsid w:val="008D4E5D"/>
    <w:rsid w:val="008D4ED1"/>
    <w:rsid w:val="008D55D2"/>
    <w:rsid w:val="008D5627"/>
    <w:rsid w:val="008D58C0"/>
    <w:rsid w:val="008D5DBB"/>
    <w:rsid w:val="008D7458"/>
    <w:rsid w:val="008E1170"/>
    <w:rsid w:val="008E13EE"/>
    <w:rsid w:val="008E2F3F"/>
    <w:rsid w:val="008E2FEB"/>
    <w:rsid w:val="008E37E7"/>
    <w:rsid w:val="008E44F5"/>
    <w:rsid w:val="008E4CAF"/>
    <w:rsid w:val="008E4E77"/>
    <w:rsid w:val="008E5A5F"/>
    <w:rsid w:val="008E5E85"/>
    <w:rsid w:val="008E6612"/>
    <w:rsid w:val="008E674F"/>
    <w:rsid w:val="008E698E"/>
    <w:rsid w:val="008E6992"/>
    <w:rsid w:val="008E7518"/>
    <w:rsid w:val="008F0188"/>
    <w:rsid w:val="008F0758"/>
    <w:rsid w:val="008F18A7"/>
    <w:rsid w:val="008F2273"/>
    <w:rsid w:val="008F27E3"/>
    <w:rsid w:val="008F2E6C"/>
    <w:rsid w:val="008F303A"/>
    <w:rsid w:val="008F3B3F"/>
    <w:rsid w:val="008F47E4"/>
    <w:rsid w:val="008F52B4"/>
    <w:rsid w:val="008F5C48"/>
    <w:rsid w:val="008F5FDA"/>
    <w:rsid w:val="008F6596"/>
    <w:rsid w:val="008F662D"/>
    <w:rsid w:val="008F6EE4"/>
    <w:rsid w:val="008F6F0F"/>
    <w:rsid w:val="008F76D9"/>
    <w:rsid w:val="009033D3"/>
    <w:rsid w:val="00904344"/>
    <w:rsid w:val="00904B2F"/>
    <w:rsid w:val="00906820"/>
    <w:rsid w:val="00906AF1"/>
    <w:rsid w:val="00906EF1"/>
    <w:rsid w:val="00906FF8"/>
    <w:rsid w:val="00907A85"/>
    <w:rsid w:val="0091083E"/>
    <w:rsid w:val="00910A83"/>
    <w:rsid w:val="00910B3D"/>
    <w:rsid w:val="00910E6B"/>
    <w:rsid w:val="0091224C"/>
    <w:rsid w:val="00912340"/>
    <w:rsid w:val="00914708"/>
    <w:rsid w:val="00914D67"/>
    <w:rsid w:val="00915E61"/>
    <w:rsid w:val="0091664E"/>
    <w:rsid w:val="00916B7C"/>
    <w:rsid w:val="00917E38"/>
    <w:rsid w:val="009202AB"/>
    <w:rsid w:val="00920320"/>
    <w:rsid w:val="0092206C"/>
    <w:rsid w:val="00922452"/>
    <w:rsid w:val="00922588"/>
    <w:rsid w:val="00923976"/>
    <w:rsid w:val="00924113"/>
    <w:rsid w:val="00925F89"/>
    <w:rsid w:val="0092746B"/>
    <w:rsid w:val="00927971"/>
    <w:rsid w:val="00930B1D"/>
    <w:rsid w:val="00930B30"/>
    <w:rsid w:val="00931037"/>
    <w:rsid w:val="00932CB8"/>
    <w:rsid w:val="00933328"/>
    <w:rsid w:val="00933D27"/>
    <w:rsid w:val="00934179"/>
    <w:rsid w:val="009348B3"/>
    <w:rsid w:val="00935479"/>
    <w:rsid w:val="00935CA2"/>
    <w:rsid w:val="009369DD"/>
    <w:rsid w:val="009410E2"/>
    <w:rsid w:val="009419DB"/>
    <w:rsid w:val="00942A69"/>
    <w:rsid w:val="009434A8"/>
    <w:rsid w:val="00943C1D"/>
    <w:rsid w:val="0094485A"/>
    <w:rsid w:val="009449CE"/>
    <w:rsid w:val="00944CE3"/>
    <w:rsid w:val="00945099"/>
    <w:rsid w:val="00945823"/>
    <w:rsid w:val="00945BBF"/>
    <w:rsid w:val="00947133"/>
    <w:rsid w:val="0094720A"/>
    <w:rsid w:val="00947665"/>
    <w:rsid w:val="00947692"/>
    <w:rsid w:val="009476F4"/>
    <w:rsid w:val="00947D4F"/>
    <w:rsid w:val="00947F41"/>
    <w:rsid w:val="00950484"/>
    <w:rsid w:val="00950CFF"/>
    <w:rsid w:val="00951180"/>
    <w:rsid w:val="00951745"/>
    <w:rsid w:val="00951FFC"/>
    <w:rsid w:val="0095230B"/>
    <w:rsid w:val="00953BAD"/>
    <w:rsid w:val="009542B0"/>
    <w:rsid w:val="009544F5"/>
    <w:rsid w:val="00956F16"/>
    <w:rsid w:val="00956FA7"/>
    <w:rsid w:val="009606D5"/>
    <w:rsid w:val="00960BE3"/>
    <w:rsid w:val="00962D69"/>
    <w:rsid w:val="009638E3"/>
    <w:rsid w:val="00964166"/>
    <w:rsid w:val="00965107"/>
    <w:rsid w:val="009655FB"/>
    <w:rsid w:val="009672AB"/>
    <w:rsid w:val="009677DA"/>
    <w:rsid w:val="0097025B"/>
    <w:rsid w:val="0097251C"/>
    <w:rsid w:val="00972C92"/>
    <w:rsid w:val="00973589"/>
    <w:rsid w:val="009745A0"/>
    <w:rsid w:val="00974F99"/>
    <w:rsid w:val="009763F0"/>
    <w:rsid w:val="00976659"/>
    <w:rsid w:val="00976C2B"/>
    <w:rsid w:val="00977C1E"/>
    <w:rsid w:val="009803C0"/>
    <w:rsid w:val="009821CF"/>
    <w:rsid w:val="0098259E"/>
    <w:rsid w:val="00982E44"/>
    <w:rsid w:val="00983D13"/>
    <w:rsid w:val="00983E7E"/>
    <w:rsid w:val="0098449A"/>
    <w:rsid w:val="009845A1"/>
    <w:rsid w:val="009846E9"/>
    <w:rsid w:val="00986E26"/>
    <w:rsid w:val="009877DC"/>
    <w:rsid w:val="00987BF8"/>
    <w:rsid w:val="009916BF"/>
    <w:rsid w:val="009920E2"/>
    <w:rsid w:val="009921F2"/>
    <w:rsid w:val="00992769"/>
    <w:rsid w:val="00992F61"/>
    <w:rsid w:val="00994AFA"/>
    <w:rsid w:val="00994D93"/>
    <w:rsid w:val="0099508D"/>
    <w:rsid w:val="00995A94"/>
    <w:rsid w:val="00995CD1"/>
    <w:rsid w:val="009973DB"/>
    <w:rsid w:val="009A0183"/>
    <w:rsid w:val="009A1D3A"/>
    <w:rsid w:val="009A2220"/>
    <w:rsid w:val="009A2831"/>
    <w:rsid w:val="009A37A7"/>
    <w:rsid w:val="009A386B"/>
    <w:rsid w:val="009A5802"/>
    <w:rsid w:val="009A5AA7"/>
    <w:rsid w:val="009A5E84"/>
    <w:rsid w:val="009A7EB7"/>
    <w:rsid w:val="009B08FB"/>
    <w:rsid w:val="009B149A"/>
    <w:rsid w:val="009B1D9D"/>
    <w:rsid w:val="009B2A28"/>
    <w:rsid w:val="009B35F7"/>
    <w:rsid w:val="009B489A"/>
    <w:rsid w:val="009B54C6"/>
    <w:rsid w:val="009B5E78"/>
    <w:rsid w:val="009B6732"/>
    <w:rsid w:val="009B748A"/>
    <w:rsid w:val="009B7DB9"/>
    <w:rsid w:val="009C14A2"/>
    <w:rsid w:val="009C15D7"/>
    <w:rsid w:val="009C1813"/>
    <w:rsid w:val="009C2B56"/>
    <w:rsid w:val="009C2E9F"/>
    <w:rsid w:val="009C3357"/>
    <w:rsid w:val="009C3CDB"/>
    <w:rsid w:val="009C4474"/>
    <w:rsid w:val="009C6658"/>
    <w:rsid w:val="009C6E53"/>
    <w:rsid w:val="009D0876"/>
    <w:rsid w:val="009D1228"/>
    <w:rsid w:val="009D1357"/>
    <w:rsid w:val="009D1887"/>
    <w:rsid w:val="009D1945"/>
    <w:rsid w:val="009D1CA8"/>
    <w:rsid w:val="009D2041"/>
    <w:rsid w:val="009D2236"/>
    <w:rsid w:val="009D2704"/>
    <w:rsid w:val="009D2CAE"/>
    <w:rsid w:val="009D311A"/>
    <w:rsid w:val="009D4CE5"/>
    <w:rsid w:val="009D4EBB"/>
    <w:rsid w:val="009D5017"/>
    <w:rsid w:val="009D6004"/>
    <w:rsid w:val="009D6315"/>
    <w:rsid w:val="009D7624"/>
    <w:rsid w:val="009D7DD9"/>
    <w:rsid w:val="009E0909"/>
    <w:rsid w:val="009E112A"/>
    <w:rsid w:val="009E2316"/>
    <w:rsid w:val="009E2A81"/>
    <w:rsid w:val="009E2B43"/>
    <w:rsid w:val="009E2B45"/>
    <w:rsid w:val="009E3569"/>
    <w:rsid w:val="009E4F28"/>
    <w:rsid w:val="009E5087"/>
    <w:rsid w:val="009E69D4"/>
    <w:rsid w:val="009E6EE9"/>
    <w:rsid w:val="009E7B50"/>
    <w:rsid w:val="009F0422"/>
    <w:rsid w:val="009F1CB7"/>
    <w:rsid w:val="009F3BD3"/>
    <w:rsid w:val="009F3BF2"/>
    <w:rsid w:val="009F3E04"/>
    <w:rsid w:val="009F4511"/>
    <w:rsid w:val="009F45D6"/>
    <w:rsid w:val="009F511C"/>
    <w:rsid w:val="009F5864"/>
    <w:rsid w:val="009F5E79"/>
    <w:rsid w:val="009F6F96"/>
    <w:rsid w:val="009F71DE"/>
    <w:rsid w:val="00A00276"/>
    <w:rsid w:val="00A012BD"/>
    <w:rsid w:val="00A01C91"/>
    <w:rsid w:val="00A02873"/>
    <w:rsid w:val="00A028C7"/>
    <w:rsid w:val="00A03249"/>
    <w:rsid w:val="00A03312"/>
    <w:rsid w:val="00A036B2"/>
    <w:rsid w:val="00A058FC"/>
    <w:rsid w:val="00A06139"/>
    <w:rsid w:val="00A1045A"/>
    <w:rsid w:val="00A10509"/>
    <w:rsid w:val="00A1063D"/>
    <w:rsid w:val="00A10BC0"/>
    <w:rsid w:val="00A12185"/>
    <w:rsid w:val="00A1267B"/>
    <w:rsid w:val="00A1578C"/>
    <w:rsid w:val="00A16258"/>
    <w:rsid w:val="00A16F4E"/>
    <w:rsid w:val="00A17162"/>
    <w:rsid w:val="00A17A22"/>
    <w:rsid w:val="00A208B0"/>
    <w:rsid w:val="00A20949"/>
    <w:rsid w:val="00A21A86"/>
    <w:rsid w:val="00A21C4B"/>
    <w:rsid w:val="00A22D14"/>
    <w:rsid w:val="00A245B3"/>
    <w:rsid w:val="00A24C20"/>
    <w:rsid w:val="00A2518F"/>
    <w:rsid w:val="00A255E5"/>
    <w:rsid w:val="00A25D0A"/>
    <w:rsid w:val="00A264E4"/>
    <w:rsid w:val="00A266A4"/>
    <w:rsid w:val="00A273DF"/>
    <w:rsid w:val="00A312FC"/>
    <w:rsid w:val="00A318D8"/>
    <w:rsid w:val="00A31A84"/>
    <w:rsid w:val="00A326BA"/>
    <w:rsid w:val="00A327EF"/>
    <w:rsid w:val="00A32863"/>
    <w:rsid w:val="00A32D75"/>
    <w:rsid w:val="00A33A92"/>
    <w:rsid w:val="00A34449"/>
    <w:rsid w:val="00A348B7"/>
    <w:rsid w:val="00A34E7D"/>
    <w:rsid w:val="00A35566"/>
    <w:rsid w:val="00A35882"/>
    <w:rsid w:val="00A35F56"/>
    <w:rsid w:val="00A35FE6"/>
    <w:rsid w:val="00A37C13"/>
    <w:rsid w:val="00A37E26"/>
    <w:rsid w:val="00A410DB"/>
    <w:rsid w:val="00A43FFD"/>
    <w:rsid w:val="00A44356"/>
    <w:rsid w:val="00A448AD"/>
    <w:rsid w:val="00A448C1"/>
    <w:rsid w:val="00A45129"/>
    <w:rsid w:val="00A45402"/>
    <w:rsid w:val="00A4738F"/>
    <w:rsid w:val="00A47740"/>
    <w:rsid w:val="00A4775F"/>
    <w:rsid w:val="00A477C9"/>
    <w:rsid w:val="00A47A3E"/>
    <w:rsid w:val="00A47A43"/>
    <w:rsid w:val="00A505F9"/>
    <w:rsid w:val="00A508BF"/>
    <w:rsid w:val="00A50C77"/>
    <w:rsid w:val="00A518D1"/>
    <w:rsid w:val="00A52253"/>
    <w:rsid w:val="00A5296D"/>
    <w:rsid w:val="00A57419"/>
    <w:rsid w:val="00A577A2"/>
    <w:rsid w:val="00A577A4"/>
    <w:rsid w:val="00A57DC5"/>
    <w:rsid w:val="00A60B7B"/>
    <w:rsid w:val="00A60CEF"/>
    <w:rsid w:val="00A60DF4"/>
    <w:rsid w:val="00A615CC"/>
    <w:rsid w:val="00A61953"/>
    <w:rsid w:val="00A61E42"/>
    <w:rsid w:val="00A63D6A"/>
    <w:rsid w:val="00A6535B"/>
    <w:rsid w:val="00A65646"/>
    <w:rsid w:val="00A65AD0"/>
    <w:rsid w:val="00A6648B"/>
    <w:rsid w:val="00A71273"/>
    <w:rsid w:val="00A7153D"/>
    <w:rsid w:val="00A71E2E"/>
    <w:rsid w:val="00A7260A"/>
    <w:rsid w:val="00A737A7"/>
    <w:rsid w:val="00A73846"/>
    <w:rsid w:val="00A745F8"/>
    <w:rsid w:val="00A76052"/>
    <w:rsid w:val="00A76993"/>
    <w:rsid w:val="00A773FD"/>
    <w:rsid w:val="00A81C0A"/>
    <w:rsid w:val="00A82311"/>
    <w:rsid w:val="00A82852"/>
    <w:rsid w:val="00A831DF"/>
    <w:rsid w:val="00A8323D"/>
    <w:rsid w:val="00A83BEC"/>
    <w:rsid w:val="00A84116"/>
    <w:rsid w:val="00A85415"/>
    <w:rsid w:val="00A85B7C"/>
    <w:rsid w:val="00A85C9E"/>
    <w:rsid w:val="00A87B65"/>
    <w:rsid w:val="00A87C5B"/>
    <w:rsid w:val="00A90309"/>
    <w:rsid w:val="00A90707"/>
    <w:rsid w:val="00A92051"/>
    <w:rsid w:val="00A92724"/>
    <w:rsid w:val="00A92F6D"/>
    <w:rsid w:val="00A9409D"/>
    <w:rsid w:val="00A941B9"/>
    <w:rsid w:val="00A9490C"/>
    <w:rsid w:val="00A95718"/>
    <w:rsid w:val="00A970D1"/>
    <w:rsid w:val="00A97410"/>
    <w:rsid w:val="00AA0534"/>
    <w:rsid w:val="00AA113A"/>
    <w:rsid w:val="00AA2928"/>
    <w:rsid w:val="00AA4EBC"/>
    <w:rsid w:val="00AB02DD"/>
    <w:rsid w:val="00AB060B"/>
    <w:rsid w:val="00AB113F"/>
    <w:rsid w:val="00AB1CEE"/>
    <w:rsid w:val="00AB249A"/>
    <w:rsid w:val="00AB35E4"/>
    <w:rsid w:val="00AB574F"/>
    <w:rsid w:val="00AB693F"/>
    <w:rsid w:val="00AB6E8D"/>
    <w:rsid w:val="00AB7751"/>
    <w:rsid w:val="00AC0419"/>
    <w:rsid w:val="00AC0479"/>
    <w:rsid w:val="00AC0EA1"/>
    <w:rsid w:val="00AC3040"/>
    <w:rsid w:val="00AC3046"/>
    <w:rsid w:val="00AC31A9"/>
    <w:rsid w:val="00AC461F"/>
    <w:rsid w:val="00AC4E40"/>
    <w:rsid w:val="00AC4ED5"/>
    <w:rsid w:val="00AC59E1"/>
    <w:rsid w:val="00AC673B"/>
    <w:rsid w:val="00AC6B9D"/>
    <w:rsid w:val="00AD0083"/>
    <w:rsid w:val="00AD0B95"/>
    <w:rsid w:val="00AD1B74"/>
    <w:rsid w:val="00AD2884"/>
    <w:rsid w:val="00AD3B4B"/>
    <w:rsid w:val="00AD4C8C"/>
    <w:rsid w:val="00AD572D"/>
    <w:rsid w:val="00AD5A9E"/>
    <w:rsid w:val="00AD6068"/>
    <w:rsid w:val="00AD74C6"/>
    <w:rsid w:val="00AD758F"/>
    <w:rsid w:val="00AE1ECA"/>
    <w:rsid w:val="00AE2AD2"/>
    <w:rsid w:val="00AE38B9"/>
    <w:rsid w:val="00AE4060"/>
    <w:rsid w:val="00AE43DA"/>
    <w:rsid w:val="00AE497F"/>
    <w:rsid w:val="00AE5B20"/>
    <w:rsid w:val="00AE5BFB"/>
    <w:rsid w:val="00AE5C7E"/>
    <w:rsid w:val="00AE6259"/>
    <w:rsid w:val="00AE634D"/>
    <w:rsid w:val="00AE6C2F"/>
    <w:rsid w:val="00AF0286"/>
    <w:rsid w:val="00AF02F2"/>
    <w:rsid w:val="00AF03A4"/>
    <w:rsid w:val="00AF0645"/>
    <w:rsid w:val="00AF1864"/>
    <w:rsid w:val="00AF4747"/>
    <w:rsid w:val="00AF63B3"/>
    <w:rsid w:val="00AF70D7"/>
    <w:rsid w:val="00AF73F8"/>
    <w:rsid w:val="00B009CE"/>
    <w:rsid w:val="00B01010"/>
    <w:rsid w:val="00B01508"/>
    <w:rsid w:val="00B019A1"/>
    <w:rsid w:val="00B0253A"/>
    <w:rsid w:val="00B0299B"/>
    <w:rsid w:val="00B03681"/>
    <w:rsid w:val="00B059C8"/>
    <w:rsid w:val="00B05F17"/>
    <w:rsid w:val="00B0604F"/>
    <w:rsid w:val="00B065A5"/>
    <w:rsid w:val="00B076CA"/>
    <w:rsid w:val="00B076DA"/>
    <w:rsid w:val="00B10B1D"/>
    <w:rsid w:val="00B117C7"/>
    <w:rsid w:val="00B12B37"/>
    <w:rsid w:val="00B13014"/>
    <w:rsid w:val="00B135EB"/>
    <w:rsid w:val="00B139D4"/>
    <w:rsid w:val="00B14A26"/>
    <w:rsid w:val="00B14D43"/>
    <w:rsid w:val="00B17A4B"/>
    <w:rsid w:val="00B209E6"/>
    <w:rsid w:val="00B20D11"/>
    <w:rsid w:val="00B21236"/>
    <w:rsid w:val="00B21343"/>
    <w:rsid w:val="00B21DA0"/>
    <w:rsid w:val="00B21F89"/>
    <w:rsid w:val="00B2265B"/>
    <w:rsid w:val="00B2284C"/>
    <w:rsid w:val="00B238E1"/>
    <w:rsid w:val="00B24532"/>
    <w:rsid w:val="00B24C71"/>
    <w:rsid w:val="00B24D18"/>
    <w:rsid w:val="00B24D8F"/>
    <w:rsid w:val="00B24F9A"/>
    <w:rsid w:val="00B25898"/>
    <w:rsid w:val="00B26971"/>
    <w:rsid w:val="00B3105E"/>
    <w:rsid w:val="00B318CA"/>
    <w:rsid w:val="00B32E6E"/>
    <w:rsid w:val="00B333D1"/>
    <w:rsid w:val="00B345B5"/>
    <w:rsid w:val="00B346C6"/>
    <w:rsid w:val="00B34E92"/>
    <w:rsid w:val="00B35482"/>
    <w:rsid w:val="00B35620"/>
    <w:rsid w:val="00B36AAB"/>
    <w:rsid w:val="00B40619"/>
    <w:rsid w:val="00B407EA"/>
    <w:rsid w:val="00B412B8"/>
    <w:rsid w:val="00B41617"/>
    <w:rsid w:val="00B418D4"/>
    <w:rsid w:val="00B420B7"/>
    <w:rsid w:val="00B42113"/>
    <w:rsid w:val="00B43CE0"/>
    <w:rsid w:val="00B4518A"/>
    <w:rsid w:val="00B455E6"/>
    <w:rsid w:val="00B458B1"/>
    <w:rsid w:val="00B46583"/>
    <w:rsid w:val="00B46BA5"/>
    <w:rsid w:val="00B46E74"/>
    <w:rsid w:val="00B47049"/>
    <w:rsid w:val="00B507BE"/>
    <w:rsid w:val="00B520FD"/>
    <w:rsid w:val="00B5288E"/>
    <w:rsid w:val="00B52C7E"/>
    <w:rsid w:val="00B531AB"/>
    <w:rsid w:val="00B5359D"/>
    <w:rsid w:val="00B5506F"/>
    <w:rsid w:val="00B55A25"/>
    <w:rsid w:val="00B55D0C"/>
    <w:rsid w:val="00B55F2E"/>
    <w:rsid w:val="00B56695"/>
    <w:rsid w:val="00B56BA8"/>
    <w:rsid w:val="00B570CF"/>
    <w:rsid w:val="00B572CD"/>
    <w:rsid w:val="00B57BDD"/>
    <w:rsid w:val="00B60191"/>
    <w:rsid w:val="00B62BDF"/>
    <w:rsid w:val="00B62E6E"/>
    <w:rsid w:val="00B62F31"/>
    <w:rsid w:val="00B655F3"/>
    <w:rsid w:val="00B66508"/>
    <w:rsid w:val="00B66AFC"/>
    <w:rsid w:val="00B67416"/>
    <w:rsid w:val="00B675D6"/>
    <w:rsid w:val="00B700D7"/>
    <w:rsid w:val="00B70279"/>
    <w:rsid w:val="00B707B2"/>
    <w:rsid w:val="00B71B6D"/>
    <w:rsid w:val="00B733A8"/>
    <w:rsid w:val="00B74AFD"/>
    <w:rsid w:val="00B750DF"/>
    <w:rsid w:val="00B7680C"/>
    <w:rsid w:val="00B76B9F"/>
    <w:rsid w:val="00B76E9D"/>
    <w:rsid w:val="00B77AE5"/>
    <w:rsid w:val="00B80048"/>
    <w:rsid w:val="00B8095A"/>
    <w:rsid w:val="00B813BC"/>
    <w:rsid w:val="00B824FD"/>
    <w:rsid w:val="00B82F19"/>
    <w:rsid w:val="00B83180"/>
    <w:rsid w:val="00B8367E"/>
    <w:rsid w:val="00B84186"/>
    <w:rsid w:val="00B84BA3"/>
    <w:rsid w:val="00B86104"/>
    <w:rsid w:val="00B8786C"/>
    <w:rsid w:val="00B87A55"/>
    <w:rsid w:val="00B902C2"/>
    <w:rsid w:val="00B90C64"/>
    <w:rsid w:val="00B91A3D"/>
    <w:rsid w:val="00B92348"/>
    <w:rsid w:val="00B924F6"/>
    <w:rsid w:val="00B94C36"/>
    <w:rsid w:val="00B952C3"/>
    <w:rsid w:val="00B95439"/>
    <w:rsid w:val="00B96A40"/>
    <w:rsid w:val="00B96BB3"/>
    <w:rsid w:val="00B9734A"/>
    <w:rsid w:val="00B97E1D"/>
    <w:rsid w:val="00BA1697"/>
    <w:rsid w:val="00BA1B03"/>
    <w:rsid w:val="00BA2BE0"/>
    <w:rsid w:val="00BA38F6"/>
    <w:rsid w:val="00BA49FA"/>
    <w:rsid w:val="00BA4F30"/>
    <w:rsid w:val="00BA55FB"/>
    <w:rsid w:val="00BA5A07"/>
    <w:rsid w:val="00BA5AC7"/>
    <w:rsid w:val="00BA5DF2"/>
    <w:rsid w:val="00BA671A"/>
    <w:rsid w:val="00BA7AB2"/>
    <w:rsid w:val="00BA7E78"/>
    <w:rsid w:val="00BA7F9E"/>
    <w:rsid w:val="00BB0031"/>
    <w:rsid w:val="00BB0229"/>
    <w:rsid w:val="00BB05CA"/>
    <w:rsid w:val="00BB10D7"/>
    <w:rsid w:val="00BB2BCF"/>
    <w:rsid w:val="00BB32F4"/>
    <w:rsid w:val="00BB41FE"/>
    <w:rsid w:val="00BB623D"/>
    <w:rsid w:val="00BB7549"/>
    <w:rsid w:val="00BB77F5"/>
    <w:rsid w:val="00BB7E29"/>
    <w:rsid w:val="00BB7ECF"/>
    <w:rsid w:val="00BC04AD"/>
    <w:rsid w:val="00BC058C"/>
    <w:rsid w:val="00BC082C"/>
    <w:rsid w:val="00BC0AB6"/>
    <w:rsid w:val="00BC0F7C"/>
    <w:rsid w:val="00BC15AE"/>
    <w:rsid w:val="00BC20D1"/>
    <w:rsid w:val="00BC2284"/>
    <w:rsid w:val="00BC238F"/>
    <w:rsid w:val="00BC27FE"/>
    <w:rsid w:val="00BC3B41"/>
    <w:rsid w:val="00BC5DC4"/>
    <w:rsid w:val="00BC6AE5"/>
    <w:rsid w:val="00BC774A"/>
    <w:rsid w:val="00BC7BCA"/>
    <w:rsid w:val="00BD13D0"/>
    <w:rsid w:val="00BD1BBA"/>
    <w:rsid w:val="00BD2105"/>
    <w:rsid w:val="00BD2563"/>
    <w:rsid w:val="00BD280C"/>
    <w:rsid w:val="00BD2982"/>
    <w:rsid w:val="00BD2B1B"/>
    <w:rsid w:val="00BD2BD5"/>
    <w:rsid w:val="00BD42FB"/>
    <w:rsid w:val="00BD4CA2"/>
    <w:rsid w:val="00BD5554"/>
    <w:rsid w:val="00BD56C8"/>
    <w:rsid w:val="00BD61F4"/>
    <w:rsid w:val="00BD64C2"/>
    <w:rsid w:val="00BD65CE"/>
    <w:rsid w:val="00BD6C61"/>
    <w:rsid w:val="00BD768C"/>
    <w:rsid w:val="00BD7A8B"/>
    <w:rsid w:val="00BD7BD2"/>
    <w:rsid w:val="00BD7EA5"/>
    <w:rsid w:val="00BE02E1"/>
    <w:rsid w:val="00BE1884"/>
    <w:rsid w:val="00BE2957"/>
    <w:rsid w:val="00BE353B"/>
    <w:rsid w:val="00BE55AC"/>
    <w:rsid w:val="00BE5796"/>
    <w:rsid w:val="00BE582F"/>
    <w:rsid w:val="00BE5DED"/>
    <w:rsid w:val="00BE6ACC"/>
    <w:rsid w:val="00BE6BBC"/>
    <w:rsid w:val="00BE7964"/>
    <w:rsid w:val="00BE7E98"/>
    <w:rsid w:val="00BF00E5"/>
    <w:rsid w:val="00BF0553"/>
    <w:rsid w:val="00BF09B7"/>
    <w:rsid w:val="00BF0A9E"/>
    <w:rsid w:val="00BF27BE"/>
    <w:rsid w:val="00BF2EDA"/>
    <w:rsid w:val="00BF3C48"/>
    <w:rsid w:val="00BF500E"/>
    <w:rsid w:val="00BF6C4F"/>
    <w:rsid w:val="00BF704B"/>
    <w:rsid w:val="00BF7B3E"/>
    <w:rsid w:val="00C00116"/>
    <w:rsid w:val="00C0095B"/>
    <w:rsid w:val="00C0114A"/>
    <w:rsid w:val="00C01A83"/>
    <w:rsid w:val="00C02E46"/>
    <w:rsid w:val="00C030EB"/>
    <w:rsid w:val="00C042DD"/>
    <w:rsid w:val="00C04635"/>
    <w:rsid w:val="00C05025"/>
    <w:rsid w:val="00C060E1"/>
    <w:rsid w:val="00C06F46"/>
    <w:rsid w:val="00C06F89"/>
    <w:rsid w:val="00C070FC"/>
    <w:rsid w:val="00C07300"/>
    <w:rsid w:val="00C07760"/>
    <w:rsid w:val="00C12A00"/>
    <w:rsid w:val="00C1335E"/>
    <w:rsid w:val="00C14D9E"/>
    <w:rsid w:val="00C1568F"/>
    <w:rsid w:val="00C157A9"/>
    <w:rsid w:val="00C20B34"/>
    <w:rsid w:val="00C20D68"/>
    <w:rsid w:val="00C23E66"/>
    <w:rsid w:val="00C27029"/>
    <w:rsid w:val="00C2784F"/>
    <w:rsid w:val="00C30A3F"/>
    <w:rsid w:val="00C31247"/>
    <w:rsid w:val="00C32DCF"/>
    <w:rsid w:val="00C32F03"/>
    <w:rsid w:val="00C33F63"/>
    <w:rsid w:val="00C344C9"/>
    <w:rsid w:val="00C34D5B"/>
    <w:rsid w:val="00C34D6B"/>
    <w:rsid w:val="00C3608F"/>
    <w:rsid w:val="00C407E7"/>
    <w:rsid w:val="00C40BAA"/>
    <w:rsid w:val="00C41D7D"/>
    <w:rsid w:val="00C41E93"/>
    <w:rsid w:val="00C44033"/>
    <w:rsid w:val="00C4648F"/>
    <w:rsid w:val="00C478B4"/>
    <w:rsid w:val="00C500F0"/>
    <w:rsid w:val="00C51032"/>
    <w:rsid w:val="00C5256C"/>
    <w:rsid w:val="00C525C3"/>
    <w:rsid w:val="00C52ECE"/>
    <w:rsid w:val="00C53415"/>
    <w:rsid w:val="00C57033"/>
    <w:rsid w:val="00C5772B"/>
    <w:rsid w:val="00C57918"/>
    <w:rsid w:val="00C60ECD"/>
    <w:rsid w:val="00C61687"/>
    <w:rsid w:val="00C62E3D"/>
    <w:rsid w:val="00C63045"/>
    <w:rsid w:val="00C634F4"/>
    <w:rsid w:val="00C63A1D"/>
    <w:rsid w:val="00C64BB4"/>
    <w:rsid w:val="00C658E2"/>
    <w:rsid w:val="00C65FDB"/>
    <w:rsid w:val="00C67422"/>
    <w:rsid w:val="00C67960"/>
    <w:rsid w:val="00C67BB4"/>
    <w:rsid w:val="00C72C85"/>
    <w:rsid w:val="00C72FA0"/>
    <w:rsid w:val="00C741C5"/>
    <w:rsid w:val="00C74817"/>
    <w:rsid w:val="00C75AA6"/>
    <w:rsid w:val="00C7668F"/>
    <w:rsid w:val="00C767FC"/>
    <w:rsid w:val="00C77872"/>
    <w:rsid w:val="00C801CD"/>
    <w:rsid w:val="00C80201"/>
    <w:rsid w:val="00C8056D"/>
    <w:rsid w:val="00C81F05"/>
    <w:rsid w:val="00C82D5E"/>
    <w:rsid w:val="00C83592"/>
    <w:rsid w:val="00C836FE"/>
    <w:rsid w:val="00C83A23"/>
    <w:rsid w:val="00C84376"/>
    <w:rsid w:val="00C84C92"/>
    <w:rsid w:val="00C85C21"/>
    <w:rsid w:val="00C85EB1"/>
    <w:rsid w:val="00C8771F"/>
    <w:rsid w:val="00C87CB0"/>
    <w:rsid w:val="00C90621"/>
    <w:rsid w:val="00C910D3"/>
    <w:rsid w:val="00C912D7"/>
    <w:rsid w:val="00C921AD"/>
    <w:rsid w:val="00C93436"/>
    <w:rsid w:val="00C93BB7"/>
    <w:rsid w:val="00C94E02"/>
    <w:rsid w:val="00C970F7"/>
    <w:rsid w:val="00C975D7"/>
    <w:rsid w:val="00C97F4A"/>
    <w:rsid w:val="00CA0217"/>
    <w:rsid w:val="00CA0881"/>
    <w:rsid w:val="00CA0F31"/>
    <w:rsid w:val="00CA10CA"/>
    <w:rsid w:val="00CA1A8B"/>
    <w:rsid w:val="00CA1AC6"/>
    <w:rsid w:val="00CA22DF"/>
    <w:rsid w:val="00CA3114"/>
    <w:rsid w:val="00CA344C"/>
    <w:rsid w:val="00CA3874"/>
    <w:rsid w:val="00CA4588"/>
    <w:rsid w:val="00CA4655"/>
    <w:rsid w:val="00CA4A28"/>
    <w:rsid w:val="00CA5DF6"/>
    <w:rsid w:val="00CA67E9"/>
    <w:rsid w:val="00CA6813"/>
    <w:rsid w:val="00CA6B36"/>
    <w:rsid w:val="00CA6E55"/>
    <w:rsid w:val="00CA70B9"/>
    <w:rsid w:val="00CA7F3B"/>
    <w:rsid w:val="00CB09EA"/>
    <w:rsid w:val="00CB125B"/>
    <w:rsid w:val="00CB148C"/>
    <w:rsid w:val="00CB1546"/>
    <w:rsid w:val="00CB2CB9"/>
    <w:rsid w:val="00CB3315"/>
    <w:rsid w:val="00CB76E1"/>
    <w:rsid w:val="00CC02FF"/>
    <w:rsid w:val="00CC1774"/>
    <w:rsid w:val="00CC3A99"/>
    <w:rsid w:val="00CC4646"/>
    <w:rsid w:val="00CC468F"/>
    <w:rsid w:val="00CC4792"/>
    <w:rsid w:val="00CC4CA2"/>
    <w:rsid w:val="00CC70F8"/>
    <w:rsid w:val="00CC7695"/>
    <w:rsid w:val="00CD09D2"/>
    <w:rsid w:val="00CD162A"/>
    <w:rsid w:val="00CD170D"/>
    <w:rsid w:val="00CD226A"/>
    <w:rsid w:val="00CD313B"/>
    <w:rsid w:val="00CD3375"/>
    <w:rsid w:val="00CD4580"/>
    <w:rsid w:val="00CD58BF"/>
    <w:rsid w:val="00CE0F8D"/>
    <w:rsid w:val="00CE12AF"/>
    <w:rsid w:val="00CE3165"/>
    <w:rsid w:val="00CE4589"/>
    <w:rsid w:val="00CF0A7B"/>
    <w:rsid w:val="00CF1396"/>
    <w:rsid w:val="00CF29B1"/>
    <w:rsid w:val="00CF3767"/>
    <w:rsid w:val="00CF3EF5"/>
    <w:rsid w:val="00CF4402"/>
    <w:rsid w:val="00CF4FBA"/>
    <w:rsid w:val="00CF554B"/>
    <w:rsid w:val="00CF58D6"/>
    <w:rsid w:val="00CF705E"/>
    <w:rsid w:val="00CF7099"/>
    <w:rsid w:val="00CF75DF"/>
    <w:rsid w:val="00CF7943"/>
    <w:rsid w:val="00D0020C"/>
    <w:rsid w:val="00D004DA"/>
    <w:rsid w:val="00D00A86"/>
    <w:rsid w:val="00D00C54"/>
    <w:rsid w:val="00D01585"/>
    <w:rsid w:val="00D024F6"/>
    <w:rsid w:val="00D026F9"/>
    <w:rsid w:val="00D02A7A"/>
    <w:rsid w:val="00D02B3C"/>
    <w:rsid w:val="00D03ACF"/>
    <w:rsid w:val="00D047F8"/>
    <w:rsid w:val="00D04A08"/>
    <w:rsid w:val="00D053DB"/>
    <w:rsid w:val="00D05D8F"/>
    <w:rsid w:val="00D06A18"/>
    <w:rsid w:val="00D06C0D"/>
    <w:rsid w:val="00D06DDE"/>
    <w:rsid w:val="00D07C1D"/>
    <w:rsid w:val="00D10947"/>
    <w:rsid w:val="00D10F4D"/>
    <w:rsid w:val="00D123F0"/>
    <w:rsid w:val="00D125B3"/>
    <w:rsid w:val="00D126C4"/>
    <w:rsid w:val="00D128DE"/>
    <w:rsid w:val="00D12A61"/>
    <w:rsid w:val="00D1376C"/>
    <w:rsid w:val="00D14008"/>
    <w:rsid w:val="00D144BB"/>
    <w:rsid w:val="00D15477"/>
    <w:rsid w:val="00D15FCA"/>
    <w:rsid w:val="00D16154"/>
    <w:rsid w:val="00D205D4"/>
    <w:rsid w:val="00D20A8E"/>
    <w:rsid w:val="00D2182C"/>
    <w:rsid w:val="00D222C7"/>
    <w:rsid w:val="00D22455"/>
    <w:rsid w:val="00D2309D"/>
    <w:rsid w:val="00D23452"/>
    <w:rsid w:val="00D2362B"/>
    <w:rsid w:val="00D30F57"/>
    <w:rsid w:val="00D31A73"/>
    <w:rsid w:val="00D33BF7"/>
    <w:rsid w:val="00D352F3"/>
    <w:rsid w:val="00D3534A"/>
    <w:rsid w:val="00D35C74"/>
    <w:rsid w:val="00D36323"/>
    <w:rsid w:val="00D372DB"/>
    <w:rsid w:val="00D400D6"/>
    <w:rsid w:val="00D407F8"/>
    <w:rsid w:val="00D4221A"/>
    <w:rsid w:val="00D42234"/>
    <w:rsid w:val="00D4234A"/>
    <w:rsid w:val="00D4245C"/>
    <w:rsid w:val="00D42DF4"/>
    <w:rsid w:val="00D42F02"/>
    <w:rsid w:val="00D433D2"/>
    <w:rsid w:val="00D435B0"/>
    <w:rsid w:val="00D435B8"/>
    <w:rsid w:val="00D44CBE"/>
    <w:rsid w:val="00D44E6E"/>
    <w:rsid w:val="00D453A0"/>
    <w:rsid w:val="00D46647"/>
    <w:rsid w:val="00D468EC"/>
    <w:rsid w:val="00D474B2"/>
    <w:rsid w:val="00D478D0"/>
    <w:rsid w:val="00D47D71"/>
    <w:rsid w:val="00D5069D"/>
    <w:rsid w:val="00D507F4"/>
    <w:rsid w:val="00D50C0A"/>
    <w:rsid w:val="00D514A2"/>
    <w:rsid w:val="00D51B9B"/>
    <w:rsid w:val="00D51D67"/>
    <w:rsid w:val="00D522F6"/>
    <w:rsid w:val="00D542C6"/>
    <w:rsid w:val="00D54364"/>
    <w:rsid w:val="00D54D70"/>
    <w:rsid w:val="00D553D2"/>
    <w:rsid w:val="00D55811"/>
    <w:rsid w:val="00D57630"/>
    <w:rsid w:val="00D60347"/>
    <w:rsid w:val="00D60826"/>
    <w:rsid w:val="00D62A4F"/>
    <w:rsid w:val="00D63902"/>
    <w:rsid w:val="00D63CD7"/>
    <w:rsid w:val="00D64888"/>
    <w:rsid w:val="00D65FE0"/>
    <w:rsid w:val="00D660E9"/>
    <w:rsid w:val="00D668B8"/>
    <w:rsid w:val="00D67A40"/>
    <w:rsid w:val="00D73B8F"/>
    <w:rsid w:val="00D73F61"/>
    <w:rsid w:val="00D740C1"/>
    <w:rsid w:val="00D7490C"/>
    <w:rsid w:val="00D74FA7"/>
    <w:rsid w:val="00D75AD2"/>
    <w:rsid w:val="00D76421"/>
    <w:rsid w:val="00D76BFD"/>
    <w:rsid w:val="00D80362"/>
    <w:rsid w:val="00D8097B"/>
    <w:rsid w:val="00D81EB2"/>
    <w:rsid w:val="00D83416"/>
    <w:rsid w:val="00D84110"/>
    <w:rsid w:val="00D85309"/>
    <w:rsid w:val="00D87B80"/>
    <w:rsid w:val="00D90B8B"/>
    <w:rsid w:val="00D90D1B"/>
    <w:rsid w:val="00D9149C"/>
    <w:rsid w:val="00D927DC"/>
    <w:rsid w:val="00D92A2B"/>
    <w:rsid w:val="00D93287"/>
    <w:rsid w:val="00D93517"/>
    <w:rsid w:val="00D93D15"/>
    <w:rsid w:val="00D94DB7"/>
    <w:rsid w:val="00D9505E"/>
    <w:rsid w:val="00D95716"/>
    <w:rsid w:val="00D95B88"/>
    <w:rsid w:val="00D95BB8"/>
    <w:rsid w:val="00D96B03"/>
    <w:rsid w:val="00D97D6E"/>
    <w:rsid w:val="00DA05A3"/>
    <w:rsid w:val="00DA0A7A"/>
    <w:rsid w:val="00DA272E"/>
    <w:rsid w:val="00DA2C62"/>
    <w:rsid w:val="00DA2E6E"/>
    <w:rsid w:val="00DA4827"/>
    <w:rsid w:val="00DA5BBF"/>
    <w:rsid w:val="00DA6356"/>
    <w:rsid w:val="00DA6BB7"/>
    <w:rsid w:val="00DA7C20"/>
    <w:rsid w:val="00DA7FCC"/>
    <w:rsid w:val="00DB0DBA"/>
    <w:rsid w:val="00DB136F"/>
    <w:rsid w:val="00DB2607"/>
    <w:rsid w:val="00DB318F"/>
    <w:rsid w:val="00DB5A91"/>
    <w:rsid w:val="00DB5BBE"/>
    <w:rsid w:val="00DB63A2"/>
    <w:rsid w:val="00DB6FD0"/>
    <w:rsid w:val="00DB7744"/>
    <w:rsid w:val="00DB7968"/>
    <w:rsid w:val="00DC0186"/>
    <w:rsid w:val="00DC0610"/>
    <w:rsid w:val="00DC0942"/>
    <w:rsid w:val="00DC12A9"/>
    <w:rsid w:val="00DC15DD"/>
    <w:rsid w:val="00DC19EB"/>
    <w:rsid w:val="00DC22DD"/>
    <w:rsid w:val="00DC25FE"/>
    <w:rsid w:val="00DC2CA2"/>
    <w:rsid w:val="00DC310F"/>
    <w:rsid w:val="00DC3742"/>
    <w:rsid w:val="00DC374B"/>
    <w:rsid w:val="00DC3B1F"/>
    <w:rsid w:val="00DC3BF2"/>
    <w:rsid w:val="00DC5ACE"/>
    <w:rsid w:val="00DC6459"/>
    <w:rsid w:val="00DC6A0F"/>
    <w:rsid w:val="00DC7A71"/>
    <w:rsid w:val="00DD1393"/>
    <w:rsid w:val="00DD2245"/>
    <w:rsid w:val="00DD2ADB"/>
    <w:rsid w:val="00DD4C89"/>
    <w:rsid w:val="00DD4FB3"/>
    <w:rsid w:val="00DD631F"/>
    <w:rsid w:val="00DD69BE"/>
    <w:rsid w:val="00DD74F1"/>
    <w:rsid w:val="00DE094D"/>
    <w:rsid w:val="00DE0CB4"/>
    <w:rsid w:val="00DE1D35"/>
    <w:rsid w:val="00DE2499"/>
    <w:rsid w:val="00DE316C"/>
    <w:rsid w:val="00DE5096"/>
    <w:rsid w:val="00DE54ED"/>
    <w:rsid w:val="00DE6914"/>
    <w:rsid w:val="00DE702A"/>
    <w:rsid w:val="00DE7059"/>
    <w:rsid w:val="00DE7069"/>
    <w:rsid w:val="00DE74CD"/>
    <w:rsid w:val="00DE784C"/>
    <w:rsid w:val="00DF0DFC"/>
    <w:rsid w:val="00DF1003"/>
    <w:rsid w:val="00DF343D"/>
    <w:rsid w:val="00DF37BD"/>
    <w:rsid w:val="00DF5537"/>
    <w:rsid w:val="00DF66B0"/>
    <w:rsid w:val="00DF6E0B"/>
    <w:rsid w:val="00DF744D"/>
    <w:rsid w:val="00E0031A"/>
    <w:rsid w:val="00E00F58"/>
    <w:rsid w:val="00E01C2E"/>
    <w:rsid w:val="00E036D0"/>
    <w:rsid w:val="00E03980"/>
    <w:rsid w:val="00E045BC"/>
    <w:rsid w:val="00E0486A"/>
    <w:rsid w:val="00E058E3"/>
    <w:rsid w:val="00E05BEC"/>
    <w:rsid w:val="00E05EDA"/>
    <w:rsid w:val="00E06A8B"/>
    <w:rsid w:val="00E06FC5"/>
    <w:rsid w:val="00E07015"/>
    <w:rsid w:val="00E07DE3"/>
    <w:rsid w:val="00E10886"/>
    <w:rsid w:val="00E10E27"/>
    <w:rsid w:val="00E10FE9"/>
    <w:rsid w:val="00E115E1"/>
    <w:rsid w:val="00E12C14"/>
    <w:rsid w:val="00E14E52"/>
    <w:rsid w:val="00E15207"/>
    <w:rsid w:val="00E154D7"/>
    <w:rsid w:val="00E15CB4"/>
    <w:rsid w:val="00E15F70"/>
    <w:rsid w:val="00E162FA"/>
    <w:rsid w:val="00E20A73"/>
    <w:rsid w:val="00E20C52"/>
    <w:rsid w:val="00E2157A"/>
    <w:rsid w:val="00E21713"/>
    <w:rsid w:val="00E21CF1"/>
    <w:rsid w:val="00E26FF6"/>
    <w:rsid w:val="00E27D33"/>
    <w:rsid w:val="00E300A9"/>
    <w:rsid w:val="00E31AB9"/>
    <w:rsid w:val="00E31C96"/>
    <w:rsid w:val="00E32C8D"/>
    <w:rsid w:val="00E334AC"/>
    <w:rsid w:val="00E3383A"/>
    <w:rsid w:val="00E33D01"/>
    <w:rsid w:val="00E34821"/>
    <w:rsid w:val="00E34D00"/>
    <w:rsid w:val="00E34F11"/>
    <w:rsid w:val="00E35C9D"/>
    <w:rsid w:val="00E3617A"/>
    <w:rsid w:val="00E365FC"/>
    <w:rsid w:val="00E378AC"/>
    <w:rsid w:val="00E37C0D"/>
    <w:rsid w:val="00E37E17"/>
    <w:rsid w:val="00E37FC6"/>
    <w:rsid w:val="00E40307"/>
    <w:rsid w:val="00E40EB0"/>
    <w:rsid w:val="00E41D36"/>
    <w:rsid w:val="00E427A1"/>
    <w:rsid w:val="00E44190"/>
    <w:rsid w:val="00E4523A"/>
    <w:rsid w:val="00E4531F"/>
    <w:rsid w:val="00E45795"/>
    <w:rsid w:val="00E46D7D"/>
    <w:rsid w:val="00E4726C"/>
    <w:rsid w:val="00E4728D"/>
    <w:rsid w:val="00E50FD8"/>
    <w:rsid w:val="00E512EE"/>
    <w:rsid w:val="00E520F9"/>
    <w:rsid w:val="00E5241B"/>
    <w:rsid w:val="00E5251D"/>
    <w:rsid w:val="00E528C8"/>
    <w:rsid w:val="00E52A0C"/>
    <w:rsid w:val="00E52B50"/>
    <w:rsid w:val="00E52D8D"/>
    <w:rsid w:val="00E5330C"/>
    <w:rsid w:val="00E53E47"/>
    <w:rsid w:val="00E54F18"/>
    <w:rsid w:val="00E55A3A"/>
    <w:rsid w:val="00E55C6A"/>
    <w:rsid w:val="00E55D8B"/>
    <w:rsid w:val="00E55DA2"/>
    <w:rsid w:val="00E5618A"/>
    <w:rsid w:val="00E56CD7"/>
    <w:rsid w:val="00E576F0"/>
    <w:rsid w:val="00E57CCB"/>
    <w:rsid w:val="00E60F31"/>
    <w:rsid w:val="00E61CBB"/>
    <w:rsid w:val="00E6220F"/>
    <w:rsid w:val="00E6270B"/>
    <w:rsid w:val="00E62CA8"/>
    <w:rsid w:val="00E67AB6"/>
    <w:rsid w:val="00E67ABD"/>
    <w:rsid w:val="00E67D85"/>
    <w:rsid w:val="00E67F3E"/>
    <w:rsid w:val="00E70A32"/>
    <w:rsid w:val="00E71A75"/>
    <w:rsid w:val="00E72A9A"/>
    <w:rsid w:val="00E74691"/>
    <w:rsid w:val="00E74F27"/>
    <w:rsid w:val="00E75292"/>
    <w:rsid w:val="00E7530C"/>
    <w:rsid w:val="00E753D3"/>
    <w:rsid w:val="00E7643D"/>
    <w:rsid w:val="00E778E8"/>
    <w:rsid w:val="00E81B43"/>
    <w:rsid w:val="00E81F0F"/>
    <w:rsid w:val="00E82C7F"/>
    <w:rsid w:val="00E83073"/>
    <w:rsid w:val="00E832E6"/>
    <w:rsid w:val="00E83762"/>
    <w:rsid w:val="00E84A5E"/>
    <w:rsid w:val="00E856AA"/>
    <w:rsid w:val="00E8581D"/>
    <w:rsid w:val="00E866EA"/>
    <w:rsid w:val="00E900EC"/>
    <w:rsid w:val="00E90830"/>
    <w:rsid w:val="00E9305D"/>
    <w:rsid w:val="00E94D58"/>
    <w:rsid w:val="00E96F10"/>
    <w:rsid w:val="00EA08CF"/>
    <w:rsid w:val="00EA09B1"/>
    <w:rsid w:val="00EA0A6F"/>
    <w:rsid w:val="00EA1153"/>
    <w:rsid w:val="00EA2BA7"/>
    <w:rsid w:val="00EA4A42"/>
    <w:rsid w:val="00EA4FE9"/>
    <w:rsid w:val="00EA5261"/>
    <w:rsid w:val="00EA57C6"/>
    <w:rsid w:val="00EA6531"/>
    <w:rsid w:val="00EA73DA"/>
    <w:rsid w:val="00EA7F95"/>
    <w:rsid w:val="00EB0BCC"/>
    <w:rsid w:val="00EB1D05"/>
    <w:rsid w:val="00EB2189"/>
    <w:rsid w:val="00EB2427"/>
    <w:rsid w:val="00EB27E7"/>
    <w:rsid w:val="00EB2A4A"/>
    <w:rsid w:val="00EB2B34"/>
    <w:rsid w:val="00EB2EA9"/>
    <w:rsid w:val="00EB326E"/>
    <w:rsid w:val="00EB61A5"/>
    <w:rsid w:val="00EB67D1"/>
    <w:rsid w:val="00EB6AD5"/>
    <w:rsid w:val="00EB72F9"/>
    <w:rsid w:val="00EB763D"/>
    <w:rsid w:val="00EB7775"/>
    <w:rsid w:val="00EC14AA"/>
    <w:rsid w:val="00EC1CBD"/>
    <w:rsid w:val="00EC2CC6"/>
    <w:rsid w:val="00EC3790"/>
    <w:rsid w:val="00EC3DC5"/>
    <w:rsid w:val="00EC3E54"/>
    <w:rsid w:val="00EC4743"/>
    <w:rsid w:val="00EC52E6"/>
    <w:rsid w:val="00EC5568"/>
    <w:rsid w:val="00EC5D81"/>
    <w:rsid w:val="00EC63B5"/>
    <w:rsid w:val="00EC6FF2"/>
    <w:rsid w:val="00EC7DAF"/>
    <w:rsid w:val="00ED007C"/>
    <w:rsid w:val="00ED0981"/>
    <w:rsid w:val="00ED33AF"/>
    <w:rsid w:val="00ED3407"/>
    <w:rsid w:val="00ED441D"/>
    <w:rsid w:val="00ED6E51"/>
    <w:rsid w:val="00ED7665"/>
    <w:rsid w:val="00ED799A"/>
    <w:rsid w:val="00ED7E45"/>
    <w:rsid w:val="00EE0497"/>
    <w:rsid w:val="00EE0788"/>
    <w:rsid w:val="00EE0F25"/>
    <w:rsid w:val="00EE11FE"/>
    <w:rsid w:val="00EE1BAE"/>
    <w:rsid w:val="00EE22FF"/>
    <w:rsid w:val="00EE238A"/>
    <w:rsid w:val="00EE3C49"/>
    <w:rsid w:val="00EE497E"/>
    <w:rsid w:val="00EE4D47"/>
    <w:rsid w:val="00EE6B30"/>
    <w:rsid w:val="00EE73AE"/>
    <w:rsid w:val="00EF03E0"/>
    <w:rsid w:val="00EF101B"/>
    <w:rsid w:val="00EF123A"/>
    <w:rsid w:val="00EF1E0D"/>
    <w:rsid w:val="00EF28C3"/>
    <w:rsid w:val="00EF3058"/>
    <w:rsid w:val="00EF3AC0"/>
    <w:rsid w:val="00EF3DC8"/>
    <w:rsid w:val="00EF437D"/>
    <w:rsid w:val="00EF4DC5"/>
    <w:rsid w:val="00EF526D"/>
    <w:rsid w:val="00EF665B"/>
    <w:rsid w:val="00EF6B69"/>
    <w:rsid w:val="00EF7455"/>
    <w:rsid w:val="00F00219"/>
    <w:rsid w:val="00F008F8"/>
    <w:rsid w:val="00F014E7"/>
    <w:rsid w:val="00F0235F"/>
    <w:rsid w:val="00F02395"/>
    <w:rsid w:val="00F028D4"/>
    <w:rsid w:val="00F02D76"/>
    <w:rsid w:val="00F032E0"/>
    <w:rsid w:val="00F0629F"/>
    <w:rsid w:val="00F06756"/>
    <w:rsid w:val="00F06C91"/>
    <w:rsid w:val="00F0788B"/>
    <w:rsid w:val="00F079B2"/>
    <w:rsid w:val="00F07A3E"/>
    <w:rsid w:val="00F12884"/>
    <w:rsid w:val="00F12F89"/>
    <w:rsid w:val="00F15B24"/>
    <w:rsid w:val="00F1629E"/>
    <w:rsid w:val="00F16512"/>
    <w:rsid w:val="00F17D93"/>
    <w:rsid w:val="00F20A2F"/>
    <w:rsid w:val="00F22FA4"/>
    <w:rsid w:val="00F22FD8"/>
    <w:rsid w:val="00F2306B"/>
    <w:rsid w:val="00F23CD9"/>
    <w:rsid w:val="00F24282"/>
    <w:rsid w:val="00F2501D"/>
    <w:rsid w:val="00F256B1"/>
    <w:rsid w:val="00F259B8"/>
    <w:rsid w:val="00F27678"/>
    <w:rsid w:val="00F3237D"/>
    <w:rsid w:val="00F352AF"/>
    <w:rsid w:val="00F35E9F"/>
    <w:rsid w:val="00F371DE"/>
    <w:rsid w:val="00F373F8"/>
    <w:rsid w:val="00F40196"/>
    <w:rsid w:val="00F404E6"/>
    <w:rsid w:val="00F41130"/>
    <w:rsid w:val="00F41A12"/>
    <w:rsid w:val="00F421E4"/>
    <w:rsid w:val="00F42B2F"/>
    <w:rsid w:val="00F4422F"/>
    <w:rsid w:val="00F4423D"/>
    <w:rsid w:val="00F44E1B"/>
    <w:rsid w:val="00F451FA"/>
    <w:rsid w:val="00F46CB6"/>
    <w:rsid w:val="00F47219"/>
    <w:rsid w:val="00F50BC7"/>
    <w:rsid w:val="00F5333D"/>
    <w:rsid w:val="00F54157"/>
    <w:rsid w:val="00F542A0"/>
    <w:rsid w:val="00F5511F"/>
    <w:rsid w:val="00F5578A"/>
    <w:rsid w:val="00F55F79"/>
    <w:rsid w:val="00F560B1"/>
    <w:rsid w:val="00F56C23"/>
    <w:rsid w:val="00F57263"/>
    <w:rsid w:val="00F57B27"/>
    <w:rsid w:val="00F57BE4"/>
    <w:rsid w:val="00F6060A"/>
    <w:rsid w:val="00F61ADE"/>
    <w:rsid w:val="00F61C2C"/>
    <w:rsid w:val="00F61ECD"/>
    <w:rsid w:val="00F62102"/>
    <w:rsid w:val="00F6236B"/>
    <w:rsid w:val="00F63058"/>
    <w:rsid w:val="00F63691"/>
    <w:rsid w:val="00F638D6"/>
    <w:rsid w:val="00F6449A"/>
    <w:rsid w:val="00F64ED6"/>
    <w:rsid w:val="00F66480"/>
    <w:rsid w:val="00F701E7"/>
    <w:rsid w:val="00F705C6"/>
    <w:rsid w:val="00F70B42"/>
    <w:rsid w:val="00F71000"/>
    <w:rsid w:val="00F71905"/>
    <w:rsid w:val="00F71912"/>
    <w:rsid w:val="00F7209F"/>
    <w:rsid w:val="00F7280B"/>
    <w:rsid w:val="00F7413A"/>
    <w:rsid w:val="00F74367"/>
    <w:rsid w:val="00F746BE"/>
    <w:rsid w:val="00F74B06"/>
    <w:rsid w:val="00F75961"/>
    <w:rsid w:val="00F75FB4"/>
    <w:rsid w:val="00F7637F"/>
    <w:rsid w:val="00F76C3E"/>
    <w:rsid w:val="00F76EF0"/>
    <w:rsid w:val="00F7702D"/>
    <w:rsid w:val="00F770A2"/>
    <w:rsid w:val="00F805A8"/>
    <w:rsid w:val="00F80B02"/>
    <w:rsid w:val="00F81216"/>
    <w:rsid w:val="00F81A36"/>
    <w:rsid w:val="00F820AE"/>
    <w:rsid w:val="00F82857"/>
    <w:rsid w:val="00F82B75"/>
    <w:rsid w:val="00F82FB5"/>
    <w:rsid w:val="00F8333A"/>
    <w:rsid w:val="00F83367"/>
    <w:rsid w:val="00F8454D"/>
    <w:rsid w:val="00F850FB"/>
    <w:rsid w:val="00F8583E"/>
    <w:rsid w:val="00F86E3B"/>
    <w:rsid w:val="00F87888"/>
    <w:rsid w:val="00F90197"/>
    <w:rsid w:val="00F91F8E"/>
    <w:rsid w:val="00F9270F"/>
    <w:rsid w:val="00F92BAC"/>
    <w:rsid w:val="00F9398E"/>
    <w:rsid w:val="00F94617"/>
    <w:rsid w:val="00F94BE6"/>
    <w:rsid w:val="00F95796"/>
    <w:rsid w:val="00F96669"/>
    <w:rsid w:val="00F96A08"/>
    <w:rsid w:val="00F96DCE"/>
    <w:rsid w:val="00F97B1B"/>
    <w:rsid w:val="00FA09D4"/>
    <w:rsid w:val="00FA0DC6"/>
    <w:rsid w:val="00FA1215"/>
    <w:rsid w:val="00FA1A2F"/>
    <w:rsid w:val="00FA1CE0"/>
    <w:rsid w:val="00FA395C"/>
    <w:rsid w:val="00FA5A53"/>
    <w:rsid w:val="00FA6536"/>
    <w:rsid w:val="00FA6A15"/>
    <w:rsid w:val="00FA7D98"/>
    <w:rsid w:val="00FB06C0"/>
    <w:rsid w:val="00FB19EB"/>
    <w:rsid w:val="00FB1EBB"/>
    <w:rsid w:val="00FB20E9"/>
    <w:rsid w:val="00FB2CAD"/>
    <w:rsid w:val="00FB2DAF"/>
    <w:rsid w:val="00FB300D"/>
    <w:rsid w:val="00FB388C"/>
    <w:rsid w:val="00FB3938"/>
    <w:rsid w:val="00FB3B08"/>
    <w:rsid w:val="00FB3D68"/>
    <w:rsid w:val="00FB40A2"/>
    <w:rsid w:val="00FB55E4"/>
    <w:rsid w:val="00FB61E2"/>
    <w:rsid w:val="00FB627F"/>
    <w:rsid w:val="00FC002F"/>
    <w:rsid w:val="00FC0490"/>
    <w:rsid w:val="00FC08A4"/>
    <w:rsid w:val="00FC0C17"/>
    <w:rsid w:val="00FC14BF"/>
    <w:rsid w:val="00FC1D2F"/>
    <w:rsid w:val="00FC2741"/>
    <w:rsid w:val="00FC3830"/>
    <w:rsid w:val="00FC38F3"/>
    <w:rsid w:val="00FC3B4F"/>
    <w:rsid w:val="00FC63D6"/>
    <w:rsid w:val="00FC7D19"/>
    <w:rsid w:val="00FD0045"/>
    <w:rsid w:val="00FD1A9F"/>
    <w:rsid w:val="00FD30E3"/>
    <w:rsid w:val="00FD32E5"/>
    <w:rsid w:val="00FD3599"/>
    <w:rsid w:val="00FD3D6C"/>
    <w:rsid w:val="00FD3F8D"/>
    <w:rsid w:val="00FD433E"/>
    <w:rsid w:val="00FD6B8E"/>
    <w:rsid w:val="00FD7585"/>
    <w:rsid w:val="00FE0A43"/>
    <w:rsid w:val="00FE0FF8"/>
    <w:rsid w:val="00FE101F"/>
    <w:rsid w:val="00FE1400"/>
    <w:rsid w:val="00FE277C"/>
    <w:rsid w:val="00FE2C65"/>
    <w:rsid w:val="00FE2D66"/>
    <w:rsid w:val="00FE44D9"/>
    <w:rsid w:val="00FE5BCE"/>
    <w:rsid w:val="00FF09C2"/>
    <w:rsid w:val="00FF0BE1"/>
    <w:rsid w:val="00FF0F53"/>
    <w:rsid w:val="00FF22B2"/>
    <w:rsid w:val="00FF2B1F"/>
    <w:rsid w:val="00FF2B84"/>
    <w:rsid w:val="00FF2EDD"/>
    <w:rsid w:val="00FF323A"/>
    <w:rsid w:val="00FF34B6"/>
    <w:rsid w:val="00FF3623"/>
    <w:rsid w:val="00FF4517"/>
    <w:rsid w:val="00FF5003"/>
    <w:rsid w:val="00FF5121"/>
    <w:rsid w:val="00FF600E"/>
    <w:rsid w:val="00FF6973"/>
    <w:rsid w:val="00FF70E4"/>
    <w:rsid w:val="00FF76A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21A86"/>
    <w:pPr>
      <w:overflowPunct w:val="0"/>
      <w:autoSpaceDE w:val="0"/>
      <w:autoSpaceDN w:val="0"/>
      <w:adjustRightInd w:val="0"/>
      <w:jc w:val="both"/>
      <w:textAlignment w:val="baseline"/>
    </w:pPr>
    <w:rPr>
      <w:rFonts w:ascii="Calibri" w:hAnsi="Calibri"/>
      <w:szCs w:val="20"/>
    </w:rPr>
  </w:style>
  <w:style w:type="paragraph" w:styleId="Heading1">
    <w:name w:val="heading 1"/>
    <w:aliases w:val="Deloitte Heading 1,Heading 1 Char1 Char,Heading 1 Char Char Char,h1 Char Char Char,H1 Char Char Char,1 Char1 Char Char,Naglówek 1 Char Char Char,Naglówek 11 Char Char Char,Heading 1 Char1 Char Char Char,Heading 1 Char Char Char Char Char,1 gh"/>
    <w:basedOn w:val="Normal"/>
    <w:next w:val="Normal"/>
    <w:link w:val="Heading1Char"/>
    <w:uiPriority w:val="99"/>
    <w:qFormat/>
    <w:rsid w:val="00180C0D"/>
    <w:pPr>
      <w:keepNext/>
      <w:keepLines/>
      <w:numPr>
        <w:numId w:val="1"/>
      </w:numPr>
      <w:spacing w:before="480"/>
      <w:outlineLvl w:val="0"/>
    </w:pPr>
    <w:rPr>
      <w:rFonts w:ascii="Cambria" w:hAnsi="Cambria"/>
      <w:b/>
      <w:bCs/>
      <w:color w:val="1F497D"/>
      <w:sz w:val="36"/>
      <w:szCs w:val="28"/>
    </w:rPr>
  </w:style>
  <w:style w:type="paragraph" w:styleId="Heading2">
    <w:name w:val="heading 2"/>
    <w:aliases w:val="h2,Normal Heading 2,LetHead2,- 1,2,3,H2,Heading_eng 2,Main header,Outline2 Char,HAA-Section Char,Sub Heading Char,ignorer2 Char,Nadpis_2 Char,adpis 2 Char,Nadpis 2 úroveň Char,Outline2,HAA-Section,Sub Heading,ignorer2,Nadpis_2,2m"/>
    <w:basedOn w:val="Normal"/>
    <w:next w:val="Normal"/>
    <w:link w:val="Heading2Char"/>
    <w:uiPriority w:val="99"/>
    <w:qFormat/>
    <w:rsid w:val="00CC70F8"/>
    <w:pPr>
      <w:keepNext/>
      <w:keepLines/>
      <w:numPr>
        <w:ilvl w:val="1"/>
        <w:numId w:val="1"/>
      </w:numPr>
      <w:spacing w:before="200" w:after="240"/>
      <w:outlineLvl w:val="1"/>
    </w:pPr>
    <w:rPr>
      <w:rFonts w:ascii="Cambria" w:hAnsi="Cambria"/>
      <w:b/>
      <w:bCs/>
      <w:color w:val="548DD4"/>
      <w:sz w:val="28"/>
      <w:szCs w:val="26"/>
    </w:rPr>
  </w:style>
  <w:style w:type="paragraph" w:styleId="Heading3">
    <w:name w:val="heading 3"/>
    <w:aliases w:val="h3,- 1),2),3),- 1.,2.,3.,H3,Heading,List 1,Nadpis_3_úroveň,Záhlaví 3,V_Head3,V_Head31,V_Head32,Podkapitola2,ASAPHeading 3,Sub Paragraph,Podkapitola21,Podkapitola podkapitoly základní kapitoly,PA Minor Section,Nadpis_3_úroveo,TRM 12 3,TRM 12 I"/>
    <w:basedOn w:val="Normal"/>
    <w:next w:val="Normal"/>
    <w:link w:val="Heading3Char"/>
    <w:uiPriority w:val="99"/>
    <w:qFormat/>
    <w:rsid w:val="00433BD7"/>
    <w:pPr>
      <w:keepNext/>
      <w:keepLines/>
      <w:numPr>
        <w:ilvl w:val="2"/>
        <w:numId w:val="1"/>
      </w:numPr>
      <w:spacing w:before="200" w:after="240"/>
      <w:outlineLvl w:val="2"/>
    </w:pPr>
    <w:rPr>
      <w:rFonts w:ascii="Cambria" w:hAnsi="Cambria"/>
      <w:b/>
      <w:bCs/>
      <w:color w:val="365F91"/>
      <w:sz w:val="26"/>
    </w:rPr>
  </w:style>
  <w:style w:type="paragraph" w:styleId="Heading4">
    <w:name w:val="heading 4"/>
    <w:aliases w:val="h4,H4,Ad.1),Ad 2),1),ASAPHeading 4,Sub Sub Paragraph,Podkapitola3,Podkapitola31,Odstavec 1,Odstavec 11,Odstavec 12,Odstavec 13,Odstavec 14,Odstavec 111,Odstavec 121,Odstavec 131,Odstavec 15,Odstavec 141,Odstavec 16,Odstavec 112,Odstavec 122,4"/>
    <w:basedOn w:val="Normal"/>
    <w:next w:val="Normal"/>
    <w:link w:val="Heading4Char"/>
    <w:uiPriority w:val="99"/>
    <w:qFormat/>
    <w:rsid w:val="00B9734A"/>
    <w:pPr>
      <w:keepNext/>
      <w:keepLines/>
      <w:numPr>
        <w:ilvl w:val="3"/>
        <w:numId w:val="1"/>
      </w:numPr>
      <w:spacing w:before="200"/>
      <w:outlineLvl w:val="3"/>
    </w:pPr>
    <w:rPr>
      <w:rFonts w:ascii="Cambria" w:hAnsi="Cambria"/>
      <w:b/>
      <w:bCs/>
      <w:i/>
      <w:iCs/>
      <w:color w:val="4F81BD"/>
    </w:rPr>
  </w:style>
  <w:style w:type="paragraph" w:styleId="Heading5">
    <w:name w:val="heading 5"/>
    <w:aliases w:val="ASAPHeading 5,Heading 5   Appendix A to X,Appendix A to X,Heading 5   Appendix A to X1,Appendix A to X1,Heading 5   Appendix A to X2,Appendix A to X2,Heading 5   Appendix A to X11,Appendix A to X11,MUS5,Block Label,H5,5,Level 3 - i,h5,dash,ds"/>
    <w:basedOn w:val="Normal"/>
    <w:next w:val="Normal"/>
    <w:link w:val="Heading5Char"/>
    <w:uiPriority w:val="99"/>
    <w:qFormat/>
    <w:rsid w:val="00B9734A"/>
    <w:pPr>
      <w:keepNext/>
      <w:keepLines/>
      <w:numPr>
        <w:ilvl w:val="4"/>
        <w:numId w:val="1"/>
      </w:numPr>
      <w:spacing w:before="200"/>
      <w:outlineLvl w:val="4"/>
    </w:pPr>
    <w:rPr>
      <w:rFonts w:ascii="Cambria" w:hAnsi="Cambria"/>
      <w:color w:val="243F60"/>
    </w:rPr>
  </w:style>
  <w:style w:type="paragraph" w:styleId="Heading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al"/>
    <w:next w:val="Normal"/>
    <w:link w:val="Heading6Char"/>
    <w:uiPriority w:val="99"/>
    <w:qFormat/>
    <w:rsid w:val="00B9734A"/>
    <w:pPr>
      <w:keepNext/>
      <w:keepLines/>
      <w:numPr>
        <w:ilvl w:val="5"/>
        <w:numId w:val="1"/>
      </w:numPr>
      <w:spacing w:before="200"/>
      <w:outlineLvl w:val="5"/>
    </w:pPr>
    <w:rPr>
      <w:rFonts w:ascii="Cambria" w:hAnsi="Cambria"/>
      <w:i/>
      <w:iCs/>
      <w:color w:val="243F60"/>
    </w:rPr>
  </w:style>
  <w:style w:type="paragraph" w:styleId="Heading7">
    <w:name w:val="heading 7"/>
    <w:aliases w:val="ASAPHeading 7,MUS7,ASAPHeading 71,ASAPHeading 72,ASAPHeading 73,ASAPHeading 74,H7,letter list,lettered list,letter list1,lettered list1,letter list2,lettered list2,letter list11,lettered list11,letter list3,lettered list3,letter list12"/>
    <w:basedOn w:val="Normal"/>
    <w:next w:val="Normal"/>
    <w:link w:val="Heading7Char"/>
    <w:uiPriority w:val="99"/>
    <w:qFormat/>
    <w:rsid w:val="00B9734A"/>
    <w:pPr>
      <w:keepNext/>
      <w:keepLines/>
      <w:numPr>
        <w:ilvl w:val="6"/>
        <w:numId w:val="1"/>
      </w:numPr>
      <w:spacing w:before="200"/>
      <w:outlineLvl w:val="6"/>
    </w:pPr>
    <w:rPr>
      <w:rFonts w:ascii="Cambria" w:hAnsi="Cambria"/>
      <w:i/>
      <w:iCs/>
      <w:color w:val="404040"/>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link w:val="Heading8Char"/>
    <w:uiPriority w:val="99"/>
    <w:qFormat/>
    <w:rsid w:val="00B9734A"/>
    <w:pPr>
      <w:keepNext/>
      <w:keepLines/>
      <w:numPr>
        <w:ilvl w:val="7"/>
        <w:numId w:val="1"/>
      </w:numPr>
      <w:spacing w:before="200"/>
      <w:outlineLvl w:val="7"/>
    </w:pPr>
    <w:rPr>
      <w:rFonts w:ascii="Cambria" w:hAnsi="Cambria"/>
      <w:color w:val="404040"/>
      <w:sz w:val="20"/>
    </w:rPr>
  </w:style>
  <w:style w:type="paragraph" w:styleId="Heading9">
    <w:name w:val="heading 9"/>
    <w:aliases w:val="h9,heading9,ASAPHeading 9,App Heading,MUS9,H9,(Bibliografia),progress,progress1,progress2,progress11,progress3,progress4,progress5,progress6,progress7,progress12,progress21,progress111,progress31,progress8,progress13,progress22,progress112"/>
    <w:basedOn w:val="Normal"/>
    <w:next w:val="Normal"/>
    <w:link w:val="Heading9Char"/>
    <w:uiPriority w:val="99"/>
    <w:qFormat/>
    <w:rsid w:val="00B9734A"/>
    <w:pPr>
      <w:keepNext/>
      <w:keepLines/>
      <w:numPr>
        <w:ilvl w:val="8"/>
        <w:numId w:val="1"/>
      </w:numPr>
      <w:spacing w:before="200"/>
      <w:outlineLvl w:val="8"/>
    </w:pPr>
    <w:rPr>
      <w:rFonts w:ascii="Cambria" w:hAnsi="Cambria"/>
      <w:i/>
      <w:iCs/>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loitte Heading 1 Char,Heading 1 Char1 Char Char,Heading 1 Char Char Char Char,h1 Char Char Char Char,H1 Char Char Char Char,1 Char1 Char Char Char,Naglówek 1 Char Char Char Char,Naglówek 11 Char Char Char Char,1 gh Char"/>
    <w:basedOn w:val="DefaultParagraphFont"/>
    <w:link w:val="Heading1"/>
    <w:uiPriority w:val="99"/>
    <w:locked/>
    <w:rsid w:val="00180C0D"/>
    <w:rPr>
      <w:rFonts w:ascii="Cambria" w:hAnsi="Cambria" w:cs="Times New Roman"/>
      <w:b/>
      <w:bCs/>
      <w:color w:val="1F497D"/>
      <w:sz w:val="28"/>
      <w:szCs w:val="28"/>
      <w:lang w:val="cs-CZ" w:eastAsia="cs-CZ" w:bidi="ar-SA"/>
    </w:rPr>
  </w:style>
  <w:style w:type="character" w:customStyle="1" w:styleId="Heading2Char">
    <w:name w:val="Heading 2 Char"/>
    <w:aliases w:val="h2 Char,Normal Heading 2 Char,LetHead2 Char,- 1 Char,2 Char,3 Char,H2 Char,Heading_eng 2 Char,Main header Char,Outline2 Char Char,HAA-Section Char Char,Sub Heading Char Char,ignorer2 Char Char,Nadpis_2 Char Char,adpis 2 Char Char,2m Char"/>
    <w:basedOn w:val="DefaultParagraphFont"/>
    <w:link w:val="Heading2"/>
    <w:uiPriority w:val="99"/>
    <w:locked/>
    <w:rsid w:val="00CC70F8"/>
    <w:rPr>
      <w:rFonts w:ascii="Cambria" w:hAnsi="Cambria" w:cs="Times New Roman"/>
      <w:b/>
      <w:bCs/>
      <w:color w:val="548DD4"/>
      <w:sz w:val="26"/>
      <w:szCs w:val="26"/>
      <w:lang w:val="cs-CZ" w:eastAsia="cs-CZ" w:bidi="ar-SA"/>
    </w:rPr>
  </w:style>
  <w:style w:type="character" w:customStyle="1" w:styleId="Heading3Char">
    <w:name w:val="Heading 3 Char"/>
    <w:aliases w:val="h3 Char,- 1) Char,2) Char,3) Char,- 1. Char,2. Char,3. Char,H3 Char,Heading Char,List 1 Char,Nadpis_3_úroveň Char,Záhlaví 3 Char,V_Head3 Char,V_Head31 Char,V_Head32 Char,Podkapitola2 Char,ASAPHeading 3 Char,Sub Paragraph Char"/>
    <w:basedOn w:val="DefaultParagraphFont"/>
    <w:link w:val="Heading3"/>
    <w:uiPriority w:val="99"/>
    <w:locked/>
    <w:rsid w:val="00433BD7"/>
    <w:rPr>
      <w:rFonts w:ascii="Cambria" w:hAnsi="Cambria" w:cs="Times New Roman"/>
      <w:b/>
      <w:bCs/>
      <w:color w:val="365F91"/>
      <w:sz w:val="26"/>
      <w:lang w:val="cs-CZ" w:eastAsia="cs-CZ" w:bidi="ar-SA"/>
    </w:rPr>
  </w:style>
  <w:style w:type="character" w:customStyle="1" w:styleId="Heading4Char">
    <w:name w:val="Heading 4 Char"/>
    <w:aliases w:val="h4 Char,H4 Char,Ad.1) Char,Ad 2) Char,1) Char,ASAPHeading 4 Char,Sub Sub Paragraph Char,Podkapitola3 Char,Podkapitola31 Char,Odstavec 1 Char,Odstavec 11 Char,Odstavec 12 Char,Odstavec 13 Char,Odstavec 14 Char,Odstavec 111 Char,4 Char"/>
    <w:basedOn w:val="DefaultParagraphFont"/>
    <w:link w:val="Heading4"/>
    <w:uiPriority w:val="99"/>
    <w:locked/>
    <w:rsid w:val="00B9734A"/>
    <w:rPr>
      <w:rFonts w:ascii="Cambria" w:hAnsi="Cambria" w:cs="Times New Roman"/>
      <w:b/>
      <w:bCs/>
      <w:i/>
      <w:iCs/>
      <w:color w:val="4F81BD"/>
      <w:sz w:val="22"/>
      <w:lang w:val="cs-CZ" w:eastAsia="cs-CZ" w:bidi="ar-SA"/>
    </w:rPr>
  </w:style>
  <w:style w:type="character" w:customStyle="1" w:styleId="Heading5Char">
    <w:name w:val="Heading 5 Char"/>
    <w:aliases w:val="ASAPHeading 5 Char,Heading 5   Appendix A to X Char,Appendix A to X Char,Heading 5   Appendix A to X1 Char,Appendix A to X1 Char,Heading 5   Appendix A to X2 Char,Appendix A to X2 Char,Heading 5   Appendix A to X11 Char,MUS5 Char,H5 Char"/>
    <w:basedOn w:val="DefaultParagraphFont"/>
    <w:link w:val="Heading5"/>
    <w:uiPriority w:val="99"/>
    <w:locked/>
    <w:rsid w:val="00B9734A"/>
    <w:rPr>
      <w:rFonts w:ascii="Cambria" w:hAnsi="Cambria" w:cs="Times New Roman"/>
      <w:color w:val="243F60"/>
      <w:sz w:val="22"/>
      <w:lang w:val="cs-CZ" w:eastAsia="cs-CZ" w:bidi="ar-SA"/>
    </w:rPr>
  </w:style>
  <w:style w:type="character" w:customStyle="1" w:styleId="Heading6Char">
    <w:name w:val="Heading 6 Char"/>
    <w:aliases w:val="ASAPHeading 6 Char,Heading 6  Appendix Y &amp; Z Char,Heading 6  Appendix Y &amp; Z1 Char,Heading 6  Appendix Y &amp; Z2 Char,Heading 6  Appendix Y &amp; Z11 Char,MUS6 Char,H6 Char,ASAPHeading 61 Char,ASAPHeading 62 Char,ASAPHeading 63 Char,h6 Char"/>
    <w:basedOn w:val="DefaultParagraphFont"/>
    <w:link w:val="Heading6"/>
    <w:uiPriority w:val="99"/>
    <w:locked/>
    <w:rsid w:val="00B9734A"/>
    <w:rPr>
      <w:rFonts w:ascii="Cambria" w:hAnsi="Cambria" w:cs="Times New Roman"/>
      <w:i/>
      <w:iCs/>
      <w:color w:val="243F60"/>
      <w:sz w:val="22"/>
      <w:lang w:val="cs-CZ" w:eastAsia="cs-CZ" w:bidi="ar-SA"/>
    </w:rPr>
  </w:style>
  <w:style w:type="character" w:customStyle="1" w:styleId="Heading7Char">
    <w:name w:val="Heading 7 Char"/>
    <w:aliases w:val="ASAPHeading 7 Char,MUS7 Char,ASAPHeading 71 Char,ASAPHeading 72 Char,ASAPHeading 73 Char,ASAPHeading 74 Char,H7 Char,letter list Char,lettered list Char,letter list1 Char,lettered list1 Char,letter list2 Char,lettered list2 Char"/>
    <w:basedOn w:val="DefaultParagraphFont"/>
    <w:link w:val="Heading7"/>
    <w:uiPriority w:val="99"/>
    <w:locked/>
    <w:rsid w:val="00B9734A"/>
    <w:rPr>
      <w:rFonts w:ascii="Cambria" w:hAnsi="Cambria" w:cs="Times New Roman"/>
      <w:i/>
      <w:iCs/>
      <w:color w:val="404040"/>
      <w:sz w:val="22"/>
      <w:lang w:val="cs-CZ" w:eastAsia="cs-CZ" w:bidi="ar-SA"/>
    </w:rPr>
  </w:style>
  <w:style w:type="character" w:customStyle="1" w:styleId="Heading8Char">
    <w:name w:val="Heading 8 Char"/>
    <w:aliases w:val="ASAPHeading 8 Char,MUS8 Char,H8 Char,(Appendici) Char,action Char,action1 Char,action2 Char,action11 Char,action3 Char,action4 Char,action5 Char,action6 Char,action7 Char,action12 Char,action21 Char,action111 Char,action31 Char"/>
    <w:basedOn w:val="DefaultParagraphFont"/>
    <w:link w:val="Heading8"/>
    <w:uiPriority w:val="99"/>
    <w:locked/>
    <w:rsid w:val="00B9734A"/>
    <w:rPr>
      <w:rFonts w:ascii="Cambria" w:hAnsi="Cambria" w:cs="Times New Roman"/>
      <w:color w:val="404040"/>
      <w:lang w:val="cs-CZ" w:eastAsia="cs-CZ" w:bidi="ar-SA"/>
    </w:rPr>
  </w:style>
  <w:style w:type="character" w:customStyle="1" w:styleId="Heading9Char">
    <w:name w:val="Heading 9 Char"/>
    <w:aliases w:val="h9 Char,heading9 Char,ASAPHeading 9 Char,App Heading Char,MUS9 Char,H9 Char,(Bibliografia) Char,progress Char,progress1 Char,progress2 Char,progress11 Char,progress3 Char,progress4 Char,progress5 Char,progress6 Char,progress7 Char"/>
    <w:basedOn w:val="DefaultParagraphFont"/>
    <w:link w:val="Heading9"/>
    <w:uiPriority w:val="99"/>
    <w:locked/>
    <w:rsid w:val="00B9734A"/>
    <w:rPr>
      <w:rFonts w:ascii="Cambria" w:hAnsi="Cambria" w:cs="Times New Roman"/>
      <w:i/>
      <w:iCs/>
      <w:color w:val="404040"/>
      <w:lang w:val="cs-CZ" w:eastAsia="cs-CZ" w:bidi="ar-SA"/>
    </w:rPr>
  </w:style>
  <w:style w:type="paragraph" w:styleId="BalloonText">
    <w:name w:val="Balloon Text"/>
    <w:basedOn w:val="Normal"/>
    <w:link w:val="BalloonTextChar"/>
    <w:uiPriority w:val="99"/>
    <w:semiHidden/>
    <w:rsid w:val="003709F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09F3"/>
    <w:rPr>
      <w:rFonts w:ascii="Tahoma" w:hAnsi="Tahoma" w:cs="Tahoma"/>
      <w:sz w:val="16"/>
      <w:szCs w:val="16"/>
    </w:rPr>
  </w:style>
  <w:style w:type="paragraph" w:styleId="Header">
    <w:name w:val="header"/>
    <w:basedOn w:val="Normal"/>
    <w:link w:val="HeaderChar"/>
    <w:uiPriority w:val="99"/>
    <w:rsid w:val="006561E1"/>
    <w:pPr>
      <w:tabs>
        <w:tab w:val="center" w:pos="4536"/>
        <w:tab w:val="right" w:pos="9072"/>
      </w:tabs>
    </w:pPr>
  </w:style>
  <w:style w:type="character" w:customStyle="1" w:styleId="HeaderChar">
    <w:name w:val="Header Char"/>
    <w:basedOn w:val="DefaultParagraphFont"/>
    <w:link w:val="Header"/>
    <w:uiPriority w:val="99"/>
    <w:locked/>
    <w:rsid w:val="006561E1"/>
    <w:rPr>
      <w:rFonts w:ascii="Calibri" w:hAnsi="Calibri" w:cs="Times New Roman"/>
      <w:sz w:val="22"/>
    </w:rPr>
  </w:style>
  <w:style w:type="paragraph" w:styleId="Footer">
    <w:name w:val="footer"/>
    <w:basedOn w:val="Normal"/>
    <w:link w:val="FooterChar"/>
    <w:uiPriority w:val="99"/>
    <w:rsid w:val="006561E1"/>
    <w:pPr>
      <w:tabs>
        <w:tab w:val="center" w:pos="4536"/>
        <w:tab w:val="right" w:pos="9072"/>
      </w:tabs>
    </w:pPr>
  </w:style>
  <w:style w:type="character" w:customStyle="1" w:styleId="FooterChar">
    <w:name w:val="Footer Char"/>
    <w:basedOn w:val="DefaultParagraphFont"/>
    <w:link w:val="Footer"/>
    <w:uiPriority w:val="99"/>
    <w:locked/>
    <w:rsid w:val="006561E1"/>
    <w:rPr>
      <w:rFonts w:ascii="Calibri" w:hAnsi="Calibri" w:cs="Times New Roman"/>
      <w:sz w:val="22"/>
    </w:rPr>
  </w:style>
  <w:style w:type="character" w:styleId="Hyperlink">
    <w:name w:val="Hyperlink"/>
    <w:basedOn w:val="DefaultParagraphFont"/>
    <w:uiPriority w:val="99"/>
    <w:rsid w:val="000C1B4F"/>
    <w:rPr>
      <w:rFonts w:cs="Times New Roman"/>
      <w:color w:val="0000FF"/>
      <w:u w:val="single"/>
    </w:rPr>
  </w:style>
  <w:style w:type="character" w:styleId="PageNumber">
    <w:name w:val="page number"/>
    <w:basedOn w:val="DefaultParagraphFont"/>
    <w:uiPriority w:val="99"/>
    <w:rsid w:val="000C1B4F"/>
    <w:rPr>
      <w:rFonts w:cs="Times New Roman"/>
    </w:rPr>
  </w:style>
  <w:style w:type="paragraph" w:styleId="ListParagraph">
    <w:name w:val="List Paragraph"/>
    <w:aliases w:val="Odstavec cíl se seznamem,Odstavec se seznamem1,Nad,Odstavec se seznamem5,Odstavec se seznamem"/>
    <w:basedOn w:val="Normal"/>
    <w:link w:val="ListParagraphChar"/>
    <w:uiPriority w:val="99"/>
    <w:qFormat/>
    <w:rsid w:val="00EB7775"/>
    <w:pPr>
      <w:ind w:left="720"/>
      <w:contextualSpacing/>
    </w:pPr>
  </w:style>
  <w:style w:type="character" w:customStyle="1" w:styleId="ListParagraphChar">
    <w:name w:val="List Paragraph Char"/>
    <w:aliases w:val="Odstavec cíl se seznamem Char,Odstavec se seznamem1 Char,Nad Char,Odstavec se seznamem5 Char,Odstavec se seznamem Char"/>
    <w:link w:val="ListParagraph"/>
    <w:uiPriority w:val="99"/>
    <w:locked/>
    <w:rsid w:val="008346A6"/>
    <w:rPr>
      <w:rFonts w:ascii="Calibri" w:hAnsi="Calibri"/>
      <w:sz w:val="22"/>
    </w:rPr>
  </w:style>
  <w:style w:type="character" w:styleId="FootnoteReference">
    <w:name w:val="footnote reference"/>
    <w:aliases w:val="Überschrift 4 Zchn1,Título 4 Car Zchn,Heading 4 Char1 Car Zchn,no vale 2 Zchn,no vale 2 Car Zchn,PGI Fußnote Ziffer,BVI fnr,Footnote symbol,Footnote Reference Superscript,Appel note de bas de p,Appel note de bas de page,Légende"/>
    <w:basedOn w:val="DefaultParagraphFont"/>
    <w:uiPriority w:val="99"/>
    <w:rsid w:val="00CC70F8"/>
    <w:rPr>
      <w:rFonts w:ascii="Arial" w:hAnsi="Arial" w:cs="Times New Roman"/>
      <w:sz w:val="16"/>
      <w:vertAlign w:val="superscript"/>
    </w:rPr>
  </w:style>
  <w:style w:type="paragraph" w:styleId="FootnoteText">
    <w:name w:val="footnote text"/>
    <w:aliases w:val="Char1,Schriftart: 9 pt,Schriftart: 10 pt,Schriftart: 8 pt,Text poznámky pod čiarou 007,Footnote,Fußnotentextf,Geneva 9,Font: Geneva 9,Boston 10,f,pozn. pod čarou,Text pozn. pod čarou1,Char Char Char1,Footnote Text Char1,o,fn"/>
    <w:basedOn w:val="Normal"/>
    <w:link w:val="FootnoteTextChar"/>
    <w:uiPriority w:val="99"/>
    <w:rsid w:val="00CC70F8"/>
    <w:pPr>
      <w:overflowPunct/>
      <w:autoSpaceDE/>
      <w:autoSpaceDN/>
      <w:adjustRightInd/>
      <w:textAlignment w:val="auto"/>
    </w:pPr>
    <w:rPr>
      <w:rFonts w:ascii="Arial" w:hAnsi="Arial" w:cs="Arial"/>
      <w:sz w:val="16"/>
      <w:lang w:eastAsia="en-US"/>
    </w:rPr>
  </w:style>
  <w:style w:type="character" w:customStyle="1" w:styleId="FootnoteTextChar">
    <w:name w:val="Footnote Text Char"/>
    <w:aliases w:val="Char1 Char,Schriftart: 9 pt Char,Schriftart: 10 pt Char,Schriftart: 8 pt Char,Text poznámky pod čiarou 007 Char,Footnote Char,Fußnotentextf Char,Geneva 9 Char,Font: Geneva 9 Char,Boston 10 Char,f Char,pozn. pod čarou Char,o Char"/>
    <w:basedOn w:val="DefaultParagraphFont"/>
    <w:link w:val="FootnoteText"/>
    <w:uiPriority w:val="99"/>
    <w:locked/>
    <w:rsid w:val="00CC70F8"/>
    <w:rPr>
      <w:rFonts w:ascii="Arial" w:hAnsi="Arial" w:cs="Arial"/>
      <w:sz w:val="16"/>
      <w:lang w:eastAsia="en-US"/>
    </w:rPr>
  </w:style>
  <w:style w:type="paragraph" w:styleId="Caption">
    <w:name w:val="caption"/>
    <w:basedOn w:val="Normal"/>
    <w:next w:val="Normal"/>
    <w:link w:val="CaptionChar"/>
    <w:uiPriority w:val="99"/>
    <w:qFormat/>
    <w:rsid w:val="00CC70F8"/>
    <w:pPr>
      <w:overflowPunct/>
      <w:autoSpaceDE/>
      <w:autoSpaceDN/>
      <w:adjustRightInd/>
      <w:textAlignment w:val="auto"/>
    </w:pPr>
    <w:rPr>
      <w:rFonts w:ascii="Arial" w:hAnsi="Arial" w:cs="Arial"/>
      <w:b/>
      <w:bCs/>
      <w:color w:val="4F81BD"/>
      <w:sz w:val="20"/>
      <w:lang w:eastAsia="en-US"/>
    </w:rPr>
  </w:style>
  <w:style w:type="character" w:customStyle="1" w:styleId="CaptionChar">
    <w:name w:val="Caption Char"/>
    <w:basedOn w:val="DefaultParagraphFont"/>
    <w:link w:val="Caption"/>
    <w:uiPriority w:val="99"/>
    <w:locked/>
    <w:rsid w:val="00CC70F8"/>
    <w:rPr>
      <w:rFonts w:ascii="Arial" w:hAnsi="Arial" w:cs="Arial"/>
      <w:b/>
      <w:bCs/>
      <w:color w:val="4F81BD"/>
      <w:lang w:eastAsia="en-US"/>
    </w:rPr>
  </w:style>
  <w:style w:type="table" w:customStyle="1" w:styleId="TableGridLight1">
    <w:name w:val="Table Grid Light1"/>
    <w:uiPriority w:val="99"/>
    <w:rsid w:val="00CC70F8"/>
    <w:rPr>
      <w:sz w:val="20"/>
      <w:szCs w:val="20"/>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eslovannadpisy">
    <w:name w:val="Nečíslované nadpisy"/>
    <w:basedOn w:val="Normal"/>
    <w:uiPriority w:val="99"/>
    <w:rsid w:val="00A57419"/>
    <w:pPr>
      <w:spacing w:after="120"/>
    </w:pPr>
    <w:rPr>
      <w:b/>
      <w:color w:val="18B462"/>
    </w:rPr>
  </w:style>
  <w:style w:type="table" w:customStyle="1" w:styleId="Deloittetable1">
    <w:name w:val="Deloitte table 1"/>
    <w:uiPriority w:val="99"/>
    <w:rsid w:val="00A21A86"/>
    <w:rPr>
      <w:rFonts w:ascii="Arial" w:hAnsi="Arial"/>
      <w:sz w:val="19"/>
      <w:szCs w:val="20"/>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paragraph" w:customStyle="1" w:styleId="Vtneslovannadpis">
    <w:name w:val="Větší nečíslovaný nadpis"/>
    <w:basedOn w:val="Neslovannadpisy"/>
    <w:uiPriority w:val="99"/>
    <w:rsid w:val="00A21A86"/>
    <w:pPr>
      <w:spacing w:after="240"/>
    </w:pPr>
    <w:rPr>
      <w:rFonts w:ascii="Cambria" w:hAnsi="Cambria"/>
      <w:color w:val="548DD4"/>
      <w:sz w:val="24"/>
    </w:rPr>
  </w:style>
  <w:style w:type="table" w:styleId="TableGrid">
    <w:name w:val="Table Grid"/>
    <w:aliases w:val="Deloitte table 3"/>
    <w:basedOn w:val="TableNormal"/>
    <w:uiPriority w:val="99"/>
    <w:rsid w:val="002B7553"/>
    <w:rPr>
      <w:rFonts w:ascii="Arial" w:hAnsi="Arial"/>
      <w:sz w:val="19"/>
      <w:szCs w:val="20"/>
    </w:rPr>
    <w:tblPr>
      <w:tblInd w:w="0" w:type="dxa"/>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Times New Roman"/>
        <w:b/>
        <w:color w:val="FFFFFF"/>
        <w:sz w:val="19"/>
      </w:rPr>
      <w:tblPr/>
      <w:tcPr>
        <w:shd w:val="clear" w:color="auto" w:fill="72C7E7"/>
      </w:tcPr>
    </w:tblStylePr>
    <w:tblStylePr w:type="firstCol">
      <w:rPr>
        <w:rFonts w:ascii="Arial" w:hAnsi="Arial" w:cs="Times New Roman"/>
        <w:sz w:val="19"/>
      </w:rPr>
    </w:tblStylePr>
  </w:style>
  <w:style w:type="paragraph" w:customStyle="1" w:styleId="Textpspvku">
    <w:name w:val="Text příspěvku"/>
    <w:basedOn w:val="Normal"/>
    <w:uiPriority w:val="99"/>
    <w:rsid w:val="00FF70E4"/>
    <w:pPr>
      <w:tabs>
        <w:tab w:val="left" w:pos="284"/>
      </w:tabs>
      <w:overflowPunct/>
      <w:autoSpaceDE/>
      <w:autoSpaceDN/>
      <w:adjustRightInd/>
      <w:spacing w:after="120"/>
      <w:textAlignment w:val="auto"/>
    </w:pPr>
    <w:rPr>
      <w:szCs w:val="24"/>
      <w:lang w:eastAsia="en-US"/>
    </w:rPr>
  </w:style>
  <w:style w:type="table" w:customStyle="1" w:styleId="Deloittetable2">
    <w:name w:val="Deloitte table 2"/>
    <w:uiPriority w:val="99"/>
    <w:rsid w:val="00E528C8"/>
    <w:rPr>
      <w:rFonts w:ascii="Arial" w:hAnsi="Arial"/>
      <w:sz w:val="19"/>
      <w:szCs w:val="20"/>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character" w:customStyle="1" w:styleId="BodytextChar">
    <w:name w:val="Body text Char"/>
    <w:link w:val="BodyText1"/>
    <w:uiPriority w:val="99"/>
    <w:locked/>
    <w:rsid w:val="00416BF2"/>
    <w:rPr>
      <w:rFonts w:ascii="Arial" w:hAnsi="Arial"/>
      <w:color w:val="000000"/>
      <w:sz w:val="48"/>
      <w:lang w:val="cs-CZ" w:eastAsia="en-US"/>
    </w:rPr>
  </w:style>
  <w:style w:type="paragraph" w:customStyle="1" w:styleId="BodyText1">
    <w:name w:val="Body Text1"/>
    <w:link w:val="BodytextChar"/>
    <w:uiPriority w:val="99"/>
    <w:rsid w:val="00416BF2"/>
    <w:rPr>
      <w:rFonts w:ascii="Arial" w:hAnsi="Arial" w:cs="Arial"/>
      <w:color w:val="000000"/>
      <w:sz w:val="19"/>
      <w:szCs w:val="48"/>
      <w:lang w:eastAsia="en-US"/>
    </w:rPr>
  </w:style>
  <w:style w:type="character" w:styleId="CommentReference">
    <w:name w:val="annotation reference"/>
    <w:basedOn w:val="DefaultParagraphFont"/>
    <w:uiPriority w:val="99"/>
    <w:rsid w:val="001F3C28"/>
    <w:rPr>
      <w:rFonts w:cs="Times New Roman"/>
      <w:sz w:val="16"/>
      <w:szCs w:val="16"/>
    </w:rPr>
  </w:style>
  <w:style w:type="paragraph" w:styleId="CommentText">
    <w:name w:val="annotation text"/>
    <w:basedOn w:val="Normal"/>
    <w:link w:val="CommentTextChar"/>
    <w:uiPriority w:val="99"/>
    <w:rsid w:val="001F3C28"/>
    <w:rPr>
      <w:sz w:val="20"/>
    </w:rPr>
  </w:style>
  <w:style w:type="character" w:customStyle="1" w:styleId="CommentTextChar">
    <w:name w:val="Comment Text Char"/>
    <w:basedOn w:val="DefaultParagraphFont"/>
    <w:link w:val="CommentText"/>
    <w:uiPriority w:val="99"/>
    <w:locked/>
    <w:rsid w:val="001F3C28"/>
    <w:rPr>
      <w:rFonts w:ascii="Calibri" w:hAnsi="Calibri" w:cs="Times New Roman"/>
    </w:rPr>
  </w:style>
  <w:style w:type="paragraph" w:styleId="CommentSubject">
    <w:name w:val="annotation subject"/>
    <w:basedOn w:val="CommentText"/>
    <w:next w:val="CommentText"/>
    <w:link w:val="CommentSubjectChar"/>
    <w:uiPriority w:val="99"/>
    <w:rsid w:val="001F3C28"/>
    <w:rPr>
      <w:b/>
      <w:bCs/>
    </w:rPr>
  </w:style>
  <w:style w:type="character" w:customStyle="1" w:styleId="CommentSubjectChar">
    <w:name w:val="Comment Subject Char"/>
    <w:basedOn w:val="CommentTextChar"/>
    <w:link w:val="CommentSubject"/>
    <w:uiPriority w:val="99"/>
    <w:locked/>
    <w:rsid w:val="001F3C28"/>
    <w:rPr>
      <w:b/>
      <w:bCs/>
    </w:rPr>
  </w:style>
  <w:style w:type="paragraph" w:styleId="TOC1">
    <w:name w:val="toc 1"/>
    <w:basedOn w:val="Normal"/>
    <w:next w:val="Normal"/>
    <w:autoRedefine/>
    <w:uiPriority w:val="99"/>
    <w:locked/>
    <w:rsid w:val="006075D5"/>
    <w:pPr>
      <w:tabs>
        <w:tab w:val="left" w:pos="426"/>
        <w:tab w:val="right" w:leader="dot" w:pos="9060"/>
      </w:tabs>
    </w:pPr>
  </w:style>
  <w:style w:type="paragraph" w:styleId="TOC2">
    <w:name w:val="toc 2"/>
    <w:basedOn w:val="Normal"/>
    <w:next w:val="Normal"/>
    <w:autoRedefine/>
    <w:uiPriority w:val="99"/>
    <w:locked/>
    <w:rsid w:val="0022745A"/>
    <w:pPr>
      <w:ind w:left="220"/>
    </w:pPr>
  </w:style>
  <w:style w:type="paragraph" w:styleId="TOC3">
    <w:name w:val="toc 3"/>
    <w:basedOn w:val="Normal"/>
    <w:next w:val="Normal"/>
    <w:autoRedefine/>
    <w:uiPriority w:val="99"/>
    <w:locked/>
    <w:rsid w:val="0022745A"/>
    <w:pPr>
      <w:ind w:left="440"/>
    </w:pPr>
  </w:style>
  <w:style w:type="character" w:customStyle="1" w:styleId="hps">
    <w:name w:val="hps"/>
    <w:basedOn w:val="DefaultParagraphFont"/>
    <w:uiPriority w:val="99"/>
    <w:rsid w:val="009F5E79"/>
    <w:rPr>
      <w:rFonts w:cs="Times New Roman"/>
    </w:rPr>
  </w:style>
  <w:style w:type="paragraph" w:styleId="BodyText">
    <w:name w:val="Body Text"/>
    <w:basedOn w:val="Normal"/>
    <w:link w:val="BodyTextChar0"/>
    <w:uiPriority w:val="99"/>
    <w:locked/>
    <w:rsid w:val="00BF6C4F"/>
    <w:pPr>
      <w:overflowPunct/>
      <w:autoSpaceDE/>
      <w:autoSpaceDN/>
      <w:adjustRightInd/>
      <w:spacing w:after="240" w:line="240" w:lineRule="atLeast"/>
      <w:textAlignment w:val="auto"/>
    </w:pPr>
    <w:rPr>
      <w:rFonts w:ascii="Georgia" w:hAnsi="Georgia"/>
      <w:sz w:val="24"/>
      <w:lang w:eastAsia="en-US"/>
    </w:rPr>
  </w:style>
  <w:style w:type="character" w:customStyle="1" w:styleId="BodyTextChar0">
    <w:name w:val="Body Text Char"/>
    <w:basedOn w:val="DefaultParagraphFont"/>
    <w:link w:val="BodyText"/>
    <w:uiPriority w:val="99"/>
    <w:locked/>
    <w:rsid w:val="00BF6C4F"/>
    <w:rPr>
      <w:rFonts w:ascii="Georgia" w:hAnsi="Georgia" w:cs="Times New Roman"/>
      <w:sz w:val="24"/>
      <w:lang w:val="cs-CZ" w:eastAsia="en-US" w:bidi="ar-SA"/>
    </w:rPr>
  </w:style>
  <w:style w:type="paragraph" w:customStyle="1" w:styleId="Legalentity">
    <w:name w:val="Legal entity"/>
    <w:basedOn w:val="Normal"/>
    <w:uiPriority w:val="99"/>
    <w:rsid w:val="00CE3165"/>
    <w:pPr>
      <w:widowControl w:val="0"/>
      <w:suppressAutoHyphens/>
      <w:overflowPunct/>
      <w:spacing w:after="90" w:line="180" w:lineRule="atLeast"/>
      <w:textAlignment w:val="center"/>
    </w:pPr>
    <w:rPr>
      <w:rFonts w:ascii="Arial" w:hAnsi="Arial" w:cs="Arial"/>
      <w:color w:val="000000"/>
      <w:sz w:val="16"/>
      <w:lang w:val="en-GB" w:eastAsia="en-GB"/>
    </w:rPr>
  </w:style>
  <w:style w:type="paragraph" w:customStyle="1" w:styleId="smlouvaheading1">
    <w:name w:val="smlouva heading 1"/>
    <w:next w:val="BodyText1"/>
    <w:uiPriority w:val="99"/>
    <w:rsid w:val="00CE3165"/>
    <w:pPr>
      <w:numPr>
        <w:numId w:val="24"/>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CaptionIntroductionparagraph">
    <w:name w:val="Caption Introduction paragraph"/>
    <w:uiPriority w:val="99"/>
    <w:rsid w:val="00CE3165"/>
    <w:rPr>
      <w:rFonts w:ascii="Arial" w:hAnsi="Arial"/>
      <w:b/>
      <w:color w:val="00A1DE"/>
      <w:sz w:val="24"/>
      <w:lang w:eastAsia="en-US"/>
    </w:rPr>
  </w:style>
  <w:style w:type="paragraph" w:customStyle="1" w:styleId="smlouvaheading2">
    <w:name w:val="smlouva heading 2"/>
    <w:basedOn w:val="CaptionIntroductionparagraph"/>
    <w:next w:val="BodyText1"/>
    <w:uiPriority w:val="99"/>
    <w:rsid w:val="00CE3165"/>
    <w:pPr>
      <w:numPr>
        <w:ilvl w:val="1"/>
        <w:numId w:val="24"/>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rsid w:val="00CE3165"/>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rsid w:val="00CE3165"/>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uiPriority w:val="99"/>
    <w:rsid w:val="00CE3165"/>
    <w:pPr>
      <w:numPr>
        <w:ilvl w:val="0"/>
        <w:numId w:val="0"/>
      </w:numPr>
    </w:pPr>
    <w:rPr>
      <w:b/>
    </w:rPr>
  </w:style>
  <w:style w:type="paragraph" w:customStyle="1" w:styleId="Bodytextbold">
    <w:name w:val="Body text bold"/>
    <w:basedOn w:val="smlouvabodytextbold"/>
    <w:next w:val="BodyText1"/>
    <w:uiPriority w:val="99"/>
    <w:rsid w:val="00CE3165"/>
    <w:pPr>
      <w:tabs>
        <w:tab w:val="clear" w:pos="1021"/>
        <w:tab w:val="left" w:pos="1134"/>
      </w:tabs>
    </w:pPr>
    <w:rPr>
      <w:color w:val="000000"/>
    </w:rPr>
  </w:style>
  <w:style w:type="character" w:customStyle="1" w:styleId="CaptionbodyChar">
    <w:name w:val="Caption body Char"/>
    <w:link w:val="Captionbody"/>
    <w:uiPriority w:val="99"/>
    <w:locked/>
    <w:rsid w:val="00CE3165"/>
    <w:rPr>
      <w:rFonts w:ascii="Arial" w:hAnsi="Arial"/>
      <w:color w:val="000000"/>
      <w:sz w:val="22"/>
      <w:lang w:val="en-US" w:eastAsia="en-US"/>
    </w:rPr>
  </w:style>
  <w:style w:type="paragraph" w:customStyle="1" w:styleId="Captionbody">
    <w:name w:val="Caption body"/>
    <w:link w:val="CaptionbodyChar"/>
    <w:uiPriority w:val="99"/>
    <w:rsid w:val="00CE3165"/>
    <w:rPr>
      <w:rFonts w:ascii="Arial" w:hAnsi="Arial"/>
      <w:color w:val="000000"/>
      <w:lang w:val="en-US" w:eastAsia="en-US"/>
    </w:rPr>
  </w:style>
  <w:style w:type="paragraph" w:customStyle="1" w:styleId="Captionheading">
    <w:name w:val="Caption heading"/>
    <w:basedOn w:val="Captionbody"/>
    <w:uiPriority w:val="99"/>
    <w:rsid w:val="00CE3165"/>
    <w:rPr>
      <w:b/>
    </w:rPr>
  </w:style>
  <w:style w:type="paragraph" w:customStyle="1" w:styleId="smlouvabodytext">
    <w:name w:val="smlouva body text"/>
    <w:basedOn w:val="Normal"/>
    <w:uiPriority w:val="99"/>
    <w:rsid w:val="00CE3165"/>
    <w:pPr>
      <w:overflowPunct/>
      <w:autoSpaceDE/>
      <w:autoSpaceDN/>
      <w:adjustRightInd/>
      <w:spacing w:before="120"/>
      <w:textAlignment w:val="auto"/>
    </w:pPr>
    <w:rPr>
      <w:rFonts w:ascii="Arial" w:hAnsi="Arial" w:cs="Arial"/>
      <w:noProof/>
      <w:sz w:val="19"/>
      <w:szCs w:val="24"/>
      <w:lang w:eastAsia="en-US"/>
    </w:rPr>
  </w:style>
  <w:style w:type="paragraph" w:customStyle="1" w:styleId="Bulletslevel1">
    <w:name w:val="Bullets level 1"/>
    <w:basedOn w:val="Normal"/>
    <w:link w:val="Bulletslevel1Char"/>
    <w:uiPriority w:val="99"/>
    <w:rsid w:val="00CE3165"/>
    <w:pPr>
      <w:numPr>
        <w:numId w:val="22"/>
      </w:numPr>
      <w:overflowPunct/>
      <w:autoSpaceDE/>
      <w:autoSpaceDN/>
      <w:adjustRightInd/>
      <w:spacing w:before="120"/>
      <w:ind w:left="360"/>
      <w:textAlignment w:val="auto"/>
    </w:pPr>
    <w:rPr>
      <w:rFonts w:ascii="Arial" w:hAnsi="Arial"/>
      <w:color w:val="000000"/>
      <w:sz w:val="20"/>
      <w:lang w:val="en-GB" w:eastAsia="en-US"/>
    </w:rPr>
  </w:style>
  <w:style w:type="character" w:customStyle="1" w:styleId="Bulletslevel1Char">
    <w:name w:val="Bullets level 1 Char"/>
    <w:link w:val="Bulletslevel1"/>
    <w:uiPriority w:val="99"/>
    <w:locked/>
    <w:rsid w:val="00CE3165"/>
    <w:rPr>
      <w:rFonts w:ascii="Arial" w:hAnsi="Arial"/>
      <w:color w:val="000000"/>
      <w:lang w:val="en-GB" w:eastAsia="en-US"/>
    </w:rPr>
  </w:style>
  <w:style w:type="paragraph" w:customStyle="1" w:styleId="Bulletslevel2">
    <w:name w:val="Bullets level 2"/>
    <w:basedOn w:val="Normal"/>
    <w:link w:val="Bulletslevel2Char"/>
    <w:uiPriority w:val="99"/>
    <w:rsid w:val="00CE3165"/>
    <w:pPr>
      <w:numPr>
        <w:numId w:val="23"/>
      </w:numPr>
      <w:tabs>
        <w:tab w:val="left" w:pos="567"/>
      </w:tabs>
      <w:overflowPunct/>
      <w:autoSpaceDE/>
      <w:autoSpaceDN/>
      <w:adjustRightInd/>
      <w:spacing w:before="120"/>
      <w:textAlignment w:val="auto"/>
    </w:pPr>
    <w:rPr>
      <w:rFonts w:ascii="Arial" w:hAnsi="Arial"/>
      <w:color w:val="000000"/>
      <w:sz w:val="20"/>
      <w:lang w:val="en-GB" w:eastAsia="en-US"/>
    </w:rPr>
  </w:style>
  <w:style w:type="character" w:customStyle="1" w:styleId="Bulletslevel2Char">
    <w:name w:val="Bullets level 2 Char"/>
    <w:link w:val="Bulletslevel2"/>
    <w:uiPriority w:val="99"/>
    <w:locked/>
    <w:rsid w:val="00CE3165"/>
    <w:rPr>
      <w:rFonts w:ascii="Arial" w:hAnsi="Arial"/>
      <w:color w:val="000000"/>
      <w:lang w:val="en-GB" w:eastAsia="en-US"/>
    </w:rPr>
  </w:style>
  <w:style w:type="paragraph" w:customStyle="1" w:styleId="PulloutQuote">
    <w:name w:val="Pullout Quote"/>
    <w:uiPriority w:val="99"/>
    <w:rsid w:val="00CE3165"/>
    <w:pPr>
      <w:pBdr>
        <w:top w:val="single" w:sz="4" w:space="4" w:color="00A1DE"/>
      </w:pBdr>
      <w:suppressAutoHyphens/>
      <w:spacing w:line="320" w:lineRule="exact"/>
    </w:pPr>
    <w:rPr>
      <w:color w:val="00A1DE"/>
      <w:sz w:val="32"/>
      <w:szCs w:val="20"/>
      <w:lang w:val="en-GB" w:eastAsia="en-US"/>
    </w:rPr>
  </w:style>
  <w:style w:type="paragraph" w:customStyle="1" w:styleId="Highlight1">
    <w:name w:val="Highlight 1"/>
    <w:basedOn w:val="Normal"/>
    <w:uiPriority w:val="99"/>
    <w:rsid w:val="00CE3165"/>
    <w:pPr>
      <w:overflowPunct/>
      <w:autoSpaceDE/>
      <w:autoSpaceDN/>
      <w:adjustRightInd/>
      <w:textAlignment w:val="auto"/>
    </w:pPr>
    <w:rPr>
      <w:rFonts w:ascii="Arial" w:hAnsi="Arial" w:cs="Arial"/>
      <w:b/>
      <w:color w:val="3C8A2E"/>
      <w:sz w:val="20"/>
      <w:szCs w:val="16"/>
      <w:lang w:eastAsia="en-US"/>
    </w:rPr>
  </w:style>
  <w:style w:type="paragraph" w:customStyle="1" w:styleId="Highlight2">
    <w:name w:val="Highlight 2"/>
    <w:basedOn w:val="Highlight1"/>
    <w:uiPriority w:val="99"/>
    <w:rsid w:val="00CE3165"/>
    <w:rPr>
      <w:color w:val="92D400"/>
    </w:rPr>
  </w:style>
  <w:style w:type="paragraph" w:styleId="TOC4">
    <w:name w:val="toc 4"/>
    <w:basedOn w:val="Normal"/>
    <w:next w:val="Normal"/>
    <w:autoRedefine/>
    <w:uiPriority w:val="99"/>
    <w:rsid w:val="00CE3165"/>
    <w:pPr>
      <w:overflowPunct/>
      <w:autoSpaceDE/>
      <w:autoSpaceDN/>
      <w:adjustRightInd/>
      <w:spacing w:after="240"/>
      <w:ind w:left="720"/>
      <w:textAlignment w:val="auto"/>
    </w:pPr>
    <w:rPr>
      <w:rFonts w:ascii="Arial" w:hAnsi="Arial" w:cs="Arial"/>
      <w:sz w:val="19"/>
      <w:szCs w:val="24"/>
      <w:lang w:eastAsia="en-US"/>
    </w:rPr>
  </w:style>
  <w:style w:type="table" w:styleId="Table3Deffects1">
    <w:name w:val="Table 3D effects 1"/>
    <w:basedOn w:val="TableNormal"/>
    <w:uiPriority w:val="99"/>
    <w:locked/>
    <w:rsid w:val="00CE3165"/>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uiPriority w:val="99"/>
    <w:rsid w:val="00CE3165"/>
    <w:rPr>
      <w:rFonts w:ascii="Arial" w:hAnsi="Arial"/>
      <w:sz w:val="19"/>
      <w:szCs w:val="20"/>
    </w:rPr>
    <w:tblPr>
      <w:tblInd w:w="0" w:type="dxa"/>
      <w:tblBorders>
        <w:bottom w:val="single" w:sz="4" w:space="0" w:color="3C8A2E"/>
        <w:insideH w:val="single" w:sz="4" w:space="0" w:color="3C8A2E"/>
      </w:tblBorders>
      <w:tblCellMar>
        <w:top w:w="28" w:type="dxa"/>
        <w:left w:w="28" w:type="dxa"/>
        <w:bottom w:w="28" w:type="dxa"/>
        <w:right w:w="28" w:type="dxa"/>
      </w:tblCellMar>
    </w:tblPr>
  </w:style>
  <w:style w:type="table" w:customStyle="1" w:styleId="Deloittetable5">
    <w:name w:val="Deloitte table 5"/>
    <w:uiPriority w:val="99"/>
    <w:rsid w:val="00CE3165"/>
    <w:rPr>
      <w:rFonts w:ascii="Arial" w:hAnsi="Arial"/>
      <w:sz w:val="19"/>
      <w:szCs w:val="20"/>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Style1">
    <w:name w:val="Style1"/>
    <w:uiPriority w:val="99"/>
    <w:rsid w:val="00CE3165"/>
    <w:rPr>
      <w:rFonts w:ascii="Arial" w:hAnsi="Arial"/>
      <w:sz w:val="19"/>
      <w:szCs w:val="20"/>
    </w:rPr>
    <w:tblPr>
      <w:tblInd w:w="0" w:type="dxa"/>
      <w:tblCellMar>
        <w:top w:w="0" w:type="dxa"/>
        <w:left w:w="108" w:type="dxa"/>
        <w:bottom w:w="0" w:type="dxa"/>
        <w:right w:w="108" w:type="dxa"/>
      </w:tblCellMar>
    </w:tblPr>
  </w:style>
  <w:style w:type="table" w:customStyle="1" w:styleId="Deloittetable6">
    <w:name w:val="Deloitte table 6"/>
    <w:uiPriority w:val="99"/>
    <w:rsid w:val="00CE3165"/>
    <w:rPr>
      <w:rFonts w:ascii="Arial" w:hAnsi="Arial"/>
      <w:sz w:val="19"/>
      <w:szCs w:val="20"/>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style>
  <w:style w:type="table" w:customStyle="1" w:styleId="Deloittetable7">
    <w:name w:val="Deloitte table 7"/>
    <w:uiPriority w:val="99"/>
    <w:rsid w:val="00CE3165"/>
    <w:rPr>
      <w:rFonts w:ascii="Arial" w:hAnsi="Arial"/>
      <w:sz w:val="19"/>
      <w:szCs w:val="20"/>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style>
  <w:style w:type="table" w:styleId="Table3Deffects3">
    <w:name w:val="Table 3D effects 3"/>
    <w:basedOn w:val="TableNormal"/>
    <w:uiPriority w:val="99"/>
    <w:locked/>
    <w:rsid w:val="00CE3165"/>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Deloittetable8">
    <w:name w:val="Deloitte table 8"/>
    <w:uiPriority w:val="99"/>
    <w:rsid w:val="00CE3165"/>
    <w:pPr>
      <w:contextualSpacing/>
    </w:pPr>
    <w:rPr>
      <w:rFonts w:ascii="Arial" w:hAnsi="Arial"/>
      <w:sz w:val="19"/>
      <w:szCs w:val="20"/>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style>
  <w:style w:type="table" w:customStyle="1" w:styleId="Deloittetable81">
    <w:name w:val="Deloitte table 8.1"/>
    <w:uiPriority w:val="99"/>
    <w:rsid w:val="00CE3165"/>
    <w:rPr>
      <w:rFonts w:ascii="Arial" w:hAnsi="Arial"/>
      <w:sz w:val="19"/>
      <w:szCs w:val="20"/>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tcPr>
  </w:style>
  <w:style w:type="table" w:customStyle="1" w:styleId="Deloittetable82">
    <w:name w:val="Deloitte table 8.2"/>
    <w:uiPriority w:val="99"/>
    <w:rsid w:val="00CE3165"/>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customStyle="1" w:styleId="Deloittetable83">
    <w:name w:val="Deloitte table 8.3"/>
    <w:uiPriority w:val="99"/>
    <w:rsid w:val="00CE3165"/>
    <w:rPr>
      <w:rFonts w:ascii="Arial" w:hAnsi="Arial"/>
      <w:sz w:val="19"/>
      <w:szCs w:val="20"/>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style>
  <w:style w:type="table" w:customStyle="1" w:styleId="Deloittetable84">
    <w:name w:val="Deloitte table 8.4"/>
    <w:uiPriority w:val="99"/>
    <w:rsid w:val="00CE3165"/>
    <w:rPr>
      <w:rFonts w:ascii="Arial" w:hAnsi="Arial"/>
      <w:sz w:val="19"/>
      <w:szCs w:val="20"/>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style>
  <w:style w:type="table" w:customStyle="1" w:styleId="Deloittetable85">
    <w:name w:val="Deloitte table 8.5"/>
    <w:uiPriority w:val="99"/>
    <w:rsid w:val="00CE3165"/>
    <w:rPr>
      <w:rFonts w:ascii="Arial" w:hAnsi="Arial"/>
      <w:sz w:val="19"/>
      <w:szCs w:val="20"/>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style>
  <w:style w:type="table" w:customStyle="1" w:styleId="Deloittetable86">
    <w:name w:val="Deloitte table 8.6"/>
    <w:uiPriority w:val="99"/>
    <w:rsid w:val="00CE3165"/>
    <w:rPr>
      <w:rFonts w:ascii="Arial" w:hAnsi="Arial"/>
      <w:sz w:val="19"/>
      <w:szCs w:val="20"/>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style>
  <w:style w:type="table" w:styleId="TableColumns3">
    <w:name w:val="Table Columns 3"/>
    <w:basedOn w:val="TableNormal"/>
    <w:uiPriority w:val="99"/>
    <w:locked/>
    <w:rsid w:val="00CE3165"/>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ColorfulList-Accent4">
    <w:name w:val="Colorful List Accent 4"/>
    <w:basedOn w:val="TableNormal"/>
    <w:uiPriority w:val="99"/>
    <w:rsid w:val="00CE316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1F9FC"/>
    </w:tcPr>
    <w:tblStylePr w:type="firstRow">
      <w:rPr>
        <w:rFonts w:cs="Times New Roman"/>
        <w:b/>
        <w:bCs/>
        <w:color w:val="FFFFFF"/>
      </w:rPr>
      <w:tblPr/>
      <w:tcPr>
        <w:tcBorders>
          <w:bottom w:val="single" w:sz="12" w:space="0" w:color="FFFFFF"/>
        </w:tcBorders>
        <w:shd w:val="clear" w:color="auto" w:fill="007FB1"/>
      </w:tcPr>
    </w:tblStylePr>
    <w:tblStylePr w:type="lastRow">
      <w:rPr>
        <w:rFonts w:cs="Times New Roman"/>
        <w:b/>
        <w:bCs/>
        <w:color w:val="007FB1"/>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F1F9"/>
      </w:tcPr>
    </w:tblStylePr>
    <w:tblStylePr w:type="band1Horz">
      <w:rPr>
        <w:rFonts w:cs="Times New Roman"/>
      </w:rPr>
      <w:tblPr/>
      <w:tcPr>
        <w:shd w:val="clear" w:color="auto" w:fill="E2F3FA"/>
      </w:tcPr>
    </w:tblStylePr>
  </w:style>
  <w:style w:type="table" w:styleId="MediumGrid2-Accent4">
    <w:name w:val="Medium Grid 2 Accent 4"/>
    <w:basedOn w:val="TableNormal"/>
    <w:uiPriority w:val="99"/>
    <w:rsid w:val="00CE3165"/>
    <w:rPr>
      <w:rFonts w:ascii="Arial" w:hAnsi="Arial"/>
      <w:color w:val="000000"/>
      <w:sz w:val="20"/>
      <w:szCs w:val="20"/>
    </w:rPr>
    <w:tblPr>
      <w:tblStyleRowBandSize w:val="1"/>
      <w:tblStyleColBandSize w:val="1"/>
      <w:tblInd w:w="0" w:type="dxa"/>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CellMar>
        <w:top w:w="0" w:type="dxa"/>
        <w:left w:w="108" w:type="dxa"/>
        <w:bottom w:w="0" w:type="dxa"/>
        <w:right w:w="108" w:type="dxa"/>
      </w:tblCellMar>
    </w:tblPr>
    <w:tcPr>
      <w:shd w:val="clear" w:color="auto" w:fill="DBF1F9"/>
    </w:tcPr>
    <w:tblStylePr w:type="firstRow">
      <w:rPr>
        <w:rFonts w:cs="Times New Roman"/>
        <w:b/>
        <w:bCs/>
        <w:color w:val="000000"/>
      </w:rPr>
      <w:tblPr/>
      <w:tcPr>
        <w:shd w:val="clear" w:color="auto" w:fill="F1F9F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F3FA"/>
      </w:tcPr>
    </w:tblStylePr>
    <w:tblStylePr w:type="band1Vert">
      <w:rPr>
        <w:rFonts w:cs="Times New Roman"/>
      </w:rPr>
      <w:tblPr/>
      <w:tcPr>
        <w:shd w:val="clear" w:color="auto" w:fill="B8E2F3"/>
      </w:tcPr>
    </w:tblStylePr>
    <w:tblStylePr w:type="band1Horz">
      <w:rPr>
        <w:rFonts w:cs="Times New Roman"/>
      </w:rPr>
      <w:tblPr/>
      <w:tcPr>
        <w:tcBorders>
          <w:insideH w:val="single" w:sz="6" w:space="0" w:color="72C7E7"/>
          <w:insideV w:val="single" w:sz="6" w:space="0" w:color="72C7E7"/>
        </w:tcBorders>
        <w:shd w:val="clear" w:color="auto" w:fill="B8E2F3"/>
      </w:tcPr>
    </w:tblStylePr>
    <w:tblStylePr w:type="nwCell">
      <w:rPr>
        <w:rFonts w:cs="Times New Roman"/>
      </w:rPr>
      <w:tblPr/>
      <w:tcPr>
        <w:shd w:val="clear" w:color="auto" w:fill="FFFFFF"/>
      </w:tcPr>
    </w:tblStylePr>
  </w:style>
  <w:style w:type="paragraph" w:styleId="TOC5">
    <w:name w:val="toc 5"/>
    <w:basedOn w:val="Normal"/>
    <w:next w:val="Normal"/>
    <w:autoRedefine/>
    <w:uiPriority w:val="99"/>
    <w:rsid w:val="00CE3165"/>
    <w:pPr>
      <w:overflowPunct/>
      <w:autoSpaceDE/>
      <w:autoSpaceDN/>
      <w:adjustRightInd/>
      <w:spacing w:after="100"/>
      <w:ind w:left="960"/>
      <w:textAlignment w:val="auto"/>
    </w:pPr>
    <w:rPr>
      <w:rFonts w:ascii="Arial" w:hAnsi="Arial" w:cs="Arial"/>
      <w:sz w:val="19"/>
      <w:szCs w:val="24"/>
      <w:lang w:eastAsia="en-US"/>
    </w:rPr>
  </w:style>
  <w:style w:type="paragraph" w:customStyle="1" w:styleId="Highlight3">
    <w:name w:val="Highlight 3"/>
    <w:basedOn w:val="Highlight2"/>
    <w:uiPriority w:val="99"/>
    <w:rsid w:val="00CE3165"/>
    <w:rPr>
      <w:color w:val="00A1DE"/>
    </w:rPr>
  </w:style>
  <w:style w:type="paragraph" w:styleId="TOCHeading">
    <w:name w:val="TOC Heading"/>
    <w:basedOn w:val="Heading1"/>
    <w:next w:val="Normal"/>
    <w:uiPriority w:val="99"/>
    <w:qFormat/>
    <w:rsid w:val="00CE3165"/>
    <w:pPr>
      <w:numPr>
        <w:numId w:val="0"/>
      </w:numPr>
      <w:overflowPunct/>
      <w:autoSpaceDE/>
      <w:autoSpaceDN/>
      <w:adjustRightInd/>
      <w:spacing w:line="276" w:lineRule="auto"/>
      <w:jc w:val="left"/>
      <w:textAlignment w:val="auto"/>
      <w:outlineLvl w:val="9"/>
    </w:pPr>
    <w:rPr>
      <w:rFonts w:ascii="Arial" w:hAnsi="Arial"/>
      <w:color w:val="001D58"/>
      <w:sz w:val="28"/>
      <w:lang w:eastAsia="en-US"/>
    </w:rPr>
  </w:style>
  <w:style w:type="character" w:customStyle="1" w:styleId="st1">
    <w:name w:val="st1"/>
    <w:uiPriority w:val="99"/>
    <w:rsid w:val="00CE3165"/>
  </w:style>
  <w:style w:type="paragraph" w:customStyle="1" w:styleId="Default">
    <w:name w:val="Default"/>
    <w:uiPriority w:val="99"/>
    <w:rsid w:val="00CE3165"/>
    <w:pPr>
      <w:autoSpaceDE w:val="0"/>
      <w:autoSpaceDN w:val="0"/>
      <w:adjustRightInd w:val="0"/>
    </w:pPr>
    <w:rPr>
      <w:color w:val="000000"/>
      <w:sz w:val="24"/>
      <w:szCs w:val="24"/>
    </w:rPr>
  </w:style>
  <w:style w:type="paragraph" w:styleId="NormalWeb">
    <w:name w:val="Normal (Web)"/>
    <w:basedOn w:val="Normal"/>
    <w:uiPriority w:val="99"/>
    <w:locked/>
    <w:rsid w:val="00CE3165"/>
    <w:pPr>
      <w:overflowPunct/>
      <w:autoSpaceDE/>
      <w:autoSpaceDN/>
      <w:adjustRightInd/>
      <w:spacing w:before="100" w:beforeAutospacing="1" w:after="100" w:afterAutospacing="1"/>
      <w:textAlignment w:val="auto"/>
    </w:pPr>
    <w:rPr>
      <w:rFonts w:ascii="Arial Unicode MS" w:hAnsi="Arial Unicode MS" w:cs="Arial Unicode MS"/>
      <w:sz w:val="24"/>
      <w:szCs w:val="24"/>
      <w:lang w:val="en-US"/>
    </w:rPr>
  </w:style>
  <w:style w:type="character" w:customStyle="1" w:styleId="apple-converted-space">
    <w:name w:val="apple-converted-space"/>
    <w:basedOn w:val="DefaultParagraphFont"/>
    <w:uiPriority w:val="99"/>
    <w:rsid w:val="00CE3165"/>
    <w:rPr>
      <w:rFonts w:cs="Times New Roman"/>
    </w:rPr>
  </w:style>
  <w:style w:type="paragraph" w:customStyle="1" w:styleId="Styl1">
    <w:name w:val="Styl1"/>
    <w:basedOn w:val="Normal"/>
    <w:uiPriority w:val="99"/>
    <w:rsid w:val="00CE3165"/>
    <w:pPr>
      <w:numPr>
        <w:numId w:val="25"/>
      </w:numPr>
      <w:tabs>
        <w:tab w:val="left" w:pos="540"/>
      </w:tabs>
      <w:overflowPunct/>
      <w:autoSpaceDE/>
      <w:autoSpaceDN/>
      <w:adjustRightInd/>
      <w:spacing w:after="60"/>
      <w:jc w:val="center"/>
      <w:textAlignment w:val="auto"/>
    </w:pPr>
    <w:rPr>
      <w:rFonts w:ascii="Cambria" w:hAnsi="Cambria" w:cs="Arial"/>
      <w:b/>
      <w:szCs w:val="22"/>
    </w:rPr>
  </w:style>
  <w:style w:type="paragraph" w:customStyle="1" w:styleId="Zkladntext21">
    <w:name w:val="Základní text 21"/>
    <w:basedOn w:val="Default"/>
    <w:next w:val="Default"/>
    <w:uiPriority w:val="99"/>
    <w:rsid w:val="00CE3165"/>
    <w:rPr>
      <w:rFonts w:ascii="Tahoma" w:hAnsi="Tahoma" w:cs="Tahoma"/>
      <w:color w:val="auto"/>
    </w:rPr>
  </w:style>
  <w:style w:type="character" w:styleId="Strong">
    <w:name w:val="Strong"/>
    <w:basedOn w:val="DefaultParagraphFont"/>
    <w:uiPriority w:val="99"/>
    <w:qFormat/>
    <w:rsid w:val="00CE3165"/>
    <w:rPr>
      <w:rFonts w:cs="Times New Roman"/>
      <w:b/>
    </w:rPr>
  </w:style>
  <w:style w:type="paragraph" w:styleId="Revision">
    <w:name w:val="Revision"/>
    <w:hidden/>
    <w:uiPriority w:val="99"/>
    <w:semiHidden/>
    <w:rsid w:val="00251456"/>
    <w:rPr>
      <w:rFonts w:ascii="Calibri" w:hAnsi="Calibri"/>
      <w:szCs w:val="20"/>
    </w:rPr>
  </w:style>
  <w:style w:type="paragraph" w:styleId="Title">
    <w:name w:val="Title"/>
    <w:basedOn w:val="Normal"/>
    <w:next w:val="Normal"/>
    <w:link w:val="TitleChar"/>
    <w:uiPriority w:val="99"/>
    <w:qFormat/>
    <w:rsid w:val="008C0CD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8C0CD3"/>
    <w:rPr>
      <w:rFonts w:ascii="Cambria" w:hAnsi="Cambria" w:cs="Times New Roman"/>
      <w:color w:val="17365D"/>
      <w:spacing w:val="5"/>
      <w:kern w:val="28"/>
      <w:sz w:val="52"/>
      <w:szCs w:val="52"/>
    </w:rPr>
  </w:style>
  <w:style w:type="character" w:styleId="FollowedHyperlink">
    <w:name w:val="FollowedHyperlink"/>
    <w:basedOn w:val="DefaultParagraphFont"/>
    <w:uiPriority w:val="99"/>
    <w:locked/>
    <w:rsid w:val="00B35620"/>
    <w:rPr>
      <w:rFonts w:cs="Times New Roman"/>
      <w:color w:val="800080"/>
      <w:u w:val="single"/>
    </w:rPr>
  </w:style>
  <w:style w:type="paragraph" w:styleId="TOC6">
    <w:name w:val="toc 6"/>
    <w:basedOn w:val="Normal"/>
    <w:next w:val="Normal"/>
    <w:autoRedefine/>
    <w:uiPriority w:val="99"/>
    <w:locked/>
    <w:rsid w:val="00F50BC7"/>
    <w:pPr>
      <w:overflowPunct/>
      <w:autoSpaceDE/>
      <w:autoSpaceDN/>
      <w:adjustRightInd/>
      <w:spacing w:after="100" w:line="276" w:lineRule="auto"/>
      <w:ind w:left="1100"/>
      <w:jc w:val="left"/>
      <w:textAlignment w:val="auto"/>
    </w:pPr>
    <w:rPr>
      <w:szCs w:val="22"/>
    </w:rPr>
  </w:style>
  <w:style w:type="paragraph" w:styleId="TOC7">
    <w:name w:val="toc 7"/>
    <w:basedOn w:val="Normal"/>
    <w:next w:val="Normal"/>
    <w:autoRedefine/>
    <w:uiPriority w:val="99"/>
    <w:locked/>
    <w:rsid w:val="00F50BC7"/>
    <w:pPr>
      <w:overflowPunct/>
      <w:autoSpaceDE/>
      <w:autoSpaceDN/>
      <w:adjustRightInd/>
      <w:spacing w:after="100" w:line="276" w:lineRule="auto"/>
      <w:ind w:left="1320"/>
      <w:jc w:val="left"/>
      <w:textAlignment w:val="auto"/>
    </w:pPr>
    <w:rPr>
      <w:szCs w:val="22"/>
    </w:rPr>
  </w:style>
  <w:style w:type="paragraph" w:styleId="TOC8">
    <w:name w:val="toc 8"/>
    <w:basedOn w:val="Normal"/>
    <w:next w:val="Normal"/>
    <w:autoRedefine/>
    <w:uiPriority w:val="99"/>
    <w:locked/>
    <w:rsid w:val="00F50BC7"/>
    <w:pPr>
      <w:overflowPunct/>
      <w:autoSpaceDE/>
      <w:autoSpaceDN/>
      <w:adjustRightInd/>
      <w:spacing w:after="100" w:line="276" w:lineRule="auto"/>
      <w:ind w:left="1540"/>
      <w:jc w:val="left"/>
      <w:textAlignment w:val="auto"/>
    </w:pPr>
    <w:rPr>
      <w:szCs w:val="22"/>
    </w:rPr>
  </w:style>
  <w:style w:type="paragraph" w:styleId="TOC9">
    <w:name w:val="toc 9"/>
    <w:basedOn w:val="Normal"/>
    <w:next w:val="Normal"/>
    <w:autoRedefine/>
    <w:uiPriority w:val="99"/>
    <w:locked/>
    <w:rsid w:val="00F50BC7"/>
    <w:pPr>
      <w:overflowPunct/>
      <w:autoSpaceDE/>
      <w:autoSpaceDN/>
      <w:adjustRightInd/>
      <w:spacing w:after="100" w:line="276" w:lineRule="auto"/>
      <w:ind w:left="1760"/>
      <w:jc w:val="left"/>
      <w:textAlignment w:val="auto"/>
    </w:pPr>
    <w:rPr>
      <w:szCs w:val="22"/>
    </w:rPr>
  </w:style>
  <w:style w:type="paragraph" w:styleId="DocumentMap">
    <w:name w:val="Document Map"/>
    <w:basedOn w:val="Normal"/>
    <w:link w:val="DocumentMapChar"/>
    <w:uiPriority w:val="99"/>
    <w:semiHidden/>
    <w:locked/>
    <w:rsid w:val="00A02873"/>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C07760"/>
    <w:rPr>
      <w:rFonts w:cs="Times New Roman"/>
      <w:sz w:val="2"/>
    </w:rPr>
  </w:style>
  <w:style w:type="table" w:styleId="LightList-Accent1">
    <w:name w:val="Light List Accent 1"/>
    <w:basedOn w:val="TableNormal"/>
    <w:uiPriority w:val="99"/>
    <w:rsid w:val="00D435B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ulka">
    <w:name w:val="Tabulka"/>
    <w:basedOn w:val="Normal"/>
    <w:link w:val="TabulkaChar"/>
    <w:uiPriority w:val="99"/>
    <w:rsid w:val="00FC0490"/>
    <w:pPr>
      <w:overflowPunct/>
      <w:spacing w:before="60" w:after="60"/>
      <w:jc w:val="center"/>
      <w:textAlignment w:val="auto"/>
    </w:pPr>
    <w:rPr>
      <w:rFonts w:ascii="Times New Roman" w:hAnsi="Times New Roman"/>
      <w:szCs w:val="22"/>
    </w:rPr>
  </w:style>
  <w:style w:type="character" w:customStyle="1" w:styleId="TabulkaChar">
    <w:name w:val="Tabulka Char"/>
    <w:link w:val="Tabulka"/>
    <w:uiPriority w:val="99"/>
    <w:locked/>
    <w:rsid w:val="00FC0490"/>
  </w:style>
  <w:style w:type="paragraph" w:customStyle="1" w:styleId="Poznmkapodarou">
    <w:name w:val="Poznámka pod čarou"/>
    <w:basedOn w:val="Default"/>
    <w:link w:val="PoznmkapodarouChar"/>
    <w:uiPriority w:val="99"/>
    <w:rsid w:val="00CA1AC6"/>
    <w:pPr>
      <w:tabs>
        <w:tab w:val="left" w:pos="708"/>
      </w:tabs>
      <w:suppressAutoHyphens/>
      <w:overflowPunct w:val="0"/>
      <w:autoSpaceDN/>
      <w:adjustRightInd/>
      <w:spacing w:after="60" w:line="200" w:lineRule="atLeast"/>
      <w:jc w:val="both"/>
      <w:textAlignment w:val="baseline"/>
    </w:pPr>
    <w:rPr>
      <w:color w:val="auto"/>
      <w:sz w:val="20"/>
      <w:szCs w:val="20"/>
    </w:rPr>
  </w:style>
  <w:style w:type="character" w:customStyle="1" w:styleId="PoznmkapodarouChar">
    <w:name w:val="Poznámka pod čarou Char"/>
    <w:link w:val="Poznmkapodarou"/>
    <w:uiPriority w:val="99"/>
    <w:locked/>
    <w:rsid w:val="00CA1AC6"/>
    <w:rPr>
      <w:sz w:val="20"/>
    </w:rPr>
  </w:style>
  <w:style w:type="table" w:styleId="MediumShading1-Accent1">
    <w:name w:val="Medium Shading 1 Accent 1"/>
    <w:basedOn w:val="TableNormal"/>
    <w:uiPriority w:val="99"/>
    <w:rsid w:val="00B458B1"/>
    <w:rPr>
      <w:rFonts w:ascii="Calibri" w:hAnsi="Calibri"/>
      <w:sz w:val="20"/>
      <w:szCs w:val="20"/>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99"/>
    <w:rsid w:val="00067B6A"/>
    <w:rPr>
      <w:rFonts w:ascii="Calibri" w:hAnsi="Calibri"/>
      <w:sz w:val="20"/>
      <w:szCs w:val="20"/>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1">
    <w:name w:val="Colorful Shading Accent 1"/>
    <w:basedOn w:val="TableNormal"/>
    <w:uiPriority w:val="99"/>
    <w:rsid w:val="00067B6A"/>
    <w:rPr>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character" w:customStyle="1" w:styleId="CharChar1">
    <w:name w:val="Char Char1"/>
    <w:uiPriority w:val="99"/>
    <w:rsid w:val="00847809"/>
    <w:rPr>
      <w:rFonts w:ascii="Arial" w:hAnsi="Arial"/>
      <w:b/>
      <w:color w:val="002776"/>
      <w:lang w:eastAsia="en-US"/>
    </w:rPr>
  </w:style>
</w:styles>
</file>

<file path=word/webSettings.xml><?xml version="1.0" encoding="utf-8"?>
<w:webSettings xmlns:r="http://schemas.openxmlformats.org/officeDocument/2006/relationships" xmlns:w="http://schemas.openxmlformats.org/wordprocessingml/2006/main">
  <w:divs>
    <w:div w:id="612588865">
      <w:marLeft w:val="0"/>
      <w:marRight w:val="0"/>
      <w:marTop w:val="0"/>
      <w:marBottom w:val="0"/>
      <w:divBdr>
        <w:top w:val="none" w:sz="0" w:space="0" w:color="auto"/>
        <w:left w:val="none" w:sz="0" w:space="0" w:color="auto"/>
        <w:bottom w:val="none" w:sz="0" w:space="0" w:color="auto"/>
        <w:right w:val="none" w:sz="0" w:space="0" w:color="auto"/>
      </w:divBdr>
    </w:div>
    <w:div w:id="612588866">
      <w:marLeft w:val="0"/>
      <w:marRight w:val="0"/>
      <w:marTop w:val="0"/>
      <w:marBottom w:val="0"/>
      <w:divBdr>
        <w:top w:val="none" w:sz="0" w:space="0" w:color="auto"/>
        <w:left w:val="none" w:sz="0" w:space="0" w:color="auto"/>
        <w:bottom w:val="none" w:sz="0" w:space="0" w:color="auto"/>
        <w:right w:val="none" w:sz="0" w:space="0" w:color="auto"/>
      </w:divBdr>
    </w:div>
    <w:div w:id="612588867">
      <w:marLeft w:val="0"/>
      <w:marRight w:val="0"/>
      <w:marTop w:val="0"/>
      <w:marBottom w:val="0"/>
      <w:divBdr>
        <w:top w:val="none" w:sz="0" w:space="0" w:color="auto"/>
        <w:left w:val="none" w:sz="0" w:space="0" w:color="auto"/>
        <w:bottom w:val="none" w:sz="0" w:space="0" w:color="auto"/>
        <w:right w:val="none" w:sz="0" w:space="0" w:color="auto"/>
      </w:divBdr>
    </w:div>
    <w:div w:id="612588868">
      <w:marLeft w:val="0"/>
      <w:marRight w:val="0"/>
      <w:marTop w:val="0"/>
      <w:marBottom w:val="0"/>
      <w:divBdr>
        <w:top w:val="none" w:sz="0" w:space="0" w:color="auto"/>
        <w:left w:val="none" w:sz="0" w:space="0" w:color="auto"/>
        <w:bottom w:val="none" w:sz="0" w:space="0" w:color="auto"/>
        <w:right w:val="none" w:sz="0" w:space="0" w:color="auto"/>
      </w:divBdr>
    </w:div>
    <w:div w:id="612588869">
      <w:marLeft w:val="0"/>
      <w:marRight w:val="0"/>
      <w:marTop w:val="0"/>
      <w:marBottom w:val="0"/>
      <w:divBdr>
        <w:top w:val="none" w:sz="0" w:space="0" w:color="auto"/>
        <w:left w:val="none" w:sz="0" w:space="0" w:color="auto"/>
        <w:bottom w:val="none" w:sz="0" w:space="0" w:color="auto"/>
        <w:right w:val="none" w:sz="0" w:space="0" w:color="auto"/>
      </w:divBdr>
    </w:div>
    <w:div w:id="612588870">
      <w:marLeft w:val="0"/>
      <w:marRight w:val="0"/>
      <w:marTop w:val="0"/>
      <w:marBottom w:val="0"/>
      <w:divBdr>
        <w:top w:val="none" w:sz="0" w:space="0" w:color="auto"/>
        <w:left w:val="none" w:sz="0" w:space="0" w:color="auto"/>
        <w:bottom w:val="none" w:sz="0" w:space="0" w:color="auto"/>
        <w:right w:val="none" w:sz="0" w:space="0" w:color="auto"/>
      </w:divBdr>
    </w:div>
    <w:div w:id="612588871">
      <w:marLeft w:val="0"/>
      <w:marRight w:val="0"/>
      <w:marTop w:val="0"/>
      <w:marBottom w:val="0"/>
      <w:divBdr>
        <w:top w:val="none" w:sz="0" w:space="0" w:color="auto"/>
        <w:left w:val="none" w:sz="0" w:space="0" w:color="auto"/>
        <w:bottom w:val="none" w:sz="0" w:space="0" w:color="auto"/>
        <w:right w:val="none" w:sz="0" w:space="0" w:color="auto"/>
      </w:divBdr>
    </w:div>
    <w:div w:id="612588872">
      <w:marLeft w:val="0"/>
      <w:marRight w:val="0"/>
      <w:marTop w:val="0"/>
      <w:marBottom w:val="0"/>
      <w:divBdr>
        <w:top w:val="none" w:sz="0" w:space="0" w:color="auto"/>
        <w:left w:val="none" w:sz="0" w:space="0" w:color="auto"/>
        <w:bottom w:val="none" w:sz="0" w:space="0" w:color="auto"/>
        <w:right w:val="none" w:sz="0" w:space="0" w:color="auto"/>
      </w:divBdr>
    </w:div>
    <w:div w:id="612588873">
      <w:marLeft w:val="0"/>
      <w:marRight w:val="0"/>
      <w:marTop w:val="0"/>
      <w:marBottom w:val="0"/>
      <w:divBdr>
        <w:top w:val="none" w:sz="0" w:space="0" w:color="auto"/>
        <w:left w:val="none" w:sz="0" w:space="0" w:color="auto"/>
        <w:bottom w:val="none" w:sz="0" w:space="0" w:color="auto"/>
        <w:right w:val="none" w:sz="0" w:space="0" w:color="auto"/>
      </w:divBdr>
    </w:div>
    <w:div w:id="612588874">
      <w:marLeft w:val="0"/>
      <w:marRight w:val="0"/>
      <w:marTop w:val="0"/>
      <w:marBottom w:val="0"/>
      <w:divBdr>
        <w:top w:val="none" w:sz="0" w:space="0" w:color="auto"/>
        <w:left w:val="none" w:sz="0" w:space="0" w:color="auto"/>
        <w:bottom w:val="none" w:sz="0" w:space="0" w:color="auto"/>
        <w:right w:val="none" w:sz="0" w:space="0" w:color="auto"/>
      </w:divBdr>
    </w:div>
    <w:div w:id="612588875">
      <w:marLeft w:val="0"/>
      <w:marRight w:val="0"/>
      <w:marTop w:val="0"/>
      <w:marBottom w:val="0"/>
      <w:divBdr>
        <w:top w:val="none" w:sz="0" w:space="0" w:color="auto"/>
        <w:left w:val="none" w:sz="0" w:space="0" w:color="auto"/>
        <w:bottom w:val="none" w:sz="0" w:space="0" w:color="auto"/>
        <w:right w:val="none" w:sz="0" w:space="0" w:color="auto"/>
      </w:divBdr>
    </w:div>
    <w:div w:id="612588876">
      <w:marLeft w:val="0"/>
      <w:marRight w:val="0"/>
      <w:marTop w:val="0"/>
      <w:marBottom w:val="0"/>
      <w:divBdr>
        <w:top w:val="none" w:sz="0" w:space="0" w:color="auto"/>
        <w:left w:val="none" w:sz="0" w:space="0" w:color="auto"/>
        <w:bottom w:val="none" w:sz="0" w:space="0" w:color="auto"/>
        <w:right w:val="none" w:sz="0" w:space="0" w:color="auto"/>
      </w:divBdr>
    </w:div>
    <w:div w:id="612588877">
      <w:marLeft w:val="0"/>
      <w:marRight w:val="0"/>
      <w:marTop w:val="0"/>
      <w:marBottom w:val="0"/>
      <w:divBdr>
        <w:top w:val="none" w:sz="0" w:space="0" w:color="auto"/>
        <w:left w:val="none" w:sz="0" w:space="0" w:color="auto"/>
        <w:bottom w:val="none" w:sz="0" w:space="0" w:color="auto"/>
        <w:right w:val="none" w:sz="0" w:space="0" w:color="auto"/>
      </w:divBdr>
    </w:div>
    <w:div w:id="612588878">
      <w:marLeft w:val="0"/>
      <w:marRight w:val="0"/>
      <w:marTop w:val="0"/>
      <w:marBottom w:val="0"/>
      <w:divBdr>
        <w:top w:val="none" w:sz="0" w:space="0" w:color="auto"/>
        <w:left w:val="none" w:sz="0" w:space="0" w:color="auto"/>
        <w:bottom w:val="none" w:sz="0" w:space="0" w:color="auto"/>
        <w:right w:val="none" w:sz="0" w:space="0" w:color="auto"/>
      </w:divBdr>
    </w:div>
    <w:div w:id="612588879">
      <w:marLeft w:val="0"/>
      <w:marRight w:val="0"/>
      <w:marTop w:val="0"/>
      <w:marBottom w:val="0"/>
      <w:divBdr>
        <w:top w:val="none" w:sz="0" w:space="0" w:color="auto"/>
        <w:left w:val="none" w:sz="0" w:space="0" w:color="auto"/>
        <w:bottom w:val="none" w:sz="0" w:space="0" w:color="auto"/>
        <w:right w:val="none" w:sz="0" w:space="0" w:color="auto"/>
      </w:divBdr>
    </w:div>
    <w:div w:id="612588880">
      <w:marLeft w:val="0"/>
      <w:marRight w:val="0"/>
      <w:marTop w:val="0"/>
      <w:marBottom w:val="0"/>
      <w:divBdr>
        <w:top w:val="none" w:sz="0" w:space="0" w:color="auto"/>
        <w:left w:val="none" w:sz="0" w:space="0" w:color="auto"/>
        <w:bottom w:val="none" w:sz="0" w:space="0" w:color="auto"/>
        <w:right w:val="none" w:sz="0" w:space="0" w:color="auto"/>
      </w:divBdr>
    </w:div>
    <w:div w:id="612588881">
      <w:marLeft w:val="0"/>
      <w:marRight w:val="0"/>
      <w:marTop w:val="0"/>
      <w:marBottom w:val="0"/>
      <w:divBdr>
        <w:top w:val="none" w:sz="0" w:space="0" w:color="auto"/>
        <w:left w:val="none" w:sz="0" w:space="0" w:color="auto"/>
        <w:bottom w:val="none" w:sz="0" w:space="0" w:color="auto"/>
        <w:right w:val="none" w:sz="0" w:space="0" w:color="auto"/>
      </w:divBdr>
    </w:div>
    <w:div w:id="612588882">
      <w:marLeft w:val="0"/>
      <w:marRight w:val="0"/>
      <w:marTop w:val="0"/>
      <w:marBottom w:val="0"/>
      <w:divBdr>
        <w:top w:val="none" w:sz="0" w:space="0" w:color="auto"/>
        <w:left w:val="none" w:sz="0" w:space="0" w:color="auto"/>
        <w:bottom w:val="none" w:sz="0" w:space="0" w:color="auto"/>
        <w:right w:val="none" w:sz="0" w:space="0" w:color="auto"/>
      </w:divBdr>
    </w:div>
    <w:div w:id="612588883">
      <w:marLeft w:val="0"/>
      <w:marRight w:val="0"/>
      <w:marTop w:val="0"/>
      <w:marBottom w:val="0"/>
      <w:divBdr>
        <w:top w:val="none" w:sz="0" w:space="0" w:color="auto"/>
        <w:left w:val="none" w:sz="0" w:space="0" w:color="auto"/>
        <w:bottom w:val="none" w:sz="0" w:space="0" w:color="auto"/>
        <w:right w:val="none" w:sz="0" w:space="0" w:color="auto"/>
      </w:divBdr>
    </w:div>
    <w:div w:id="612588884">
      <w:marLeft w:val="0"/>
      <w:marRight w:val="0"/>
      <w:marTop w:val="0"/>
      <w:marBottom w:val="0"/>
      <w:divBdr>
        <w:top w:val="none" w:sz="0" w:space="0" w:color="auto"/>
        <w:left w:val="none" w:sz="0" w:space="0" w:color="auto"/>
        <w:bottom w:val="none" w:sz="0" w:space="0" w:color="auto"/>
        <w:right w:val="none" w:sz="0" w:space="0" w:color="auto"/>
      </w:divBdr>
    </w:div>
    <w:div w:id="612588885">
      <w:marLeft w:val="0"/>
      <w:marRight w:val="0"/>
      <w:marTop w:val="0"/>
      <w:marBottom w:val="0"/>
      <w:divBdr>
        <w:top w:val="none" w:sz="0" w:space="0" w:color="auto"/>
        <w:left w:val="none" w:sz="0" w:space="0" w:color="auto"/>
        <w:bottom w:val="none" w:sz="0" w:space="0" w:color="auto"/>
        <w:right w:val="none" w:sz="0" w:space="0" w:color="auto"/>
      </w:divBdr>
    </w:div>
    <w:div w:id="612588886">
      <w:marLeft w:val="0"/>
      <w:marRight w:val="0"/>
      <w:marTop w:val="0"/>
      <w:marBottom w:val="0"/>
      <w:divBdr>
        <w:top w:val="none" w:sz="0" w:space="0" w:color="auto"/>
        <w:left w:val="none" w:sz="0" w:space="0" w:color="auto"/>
        <w:bottom w:val="none" w:sz="0" w:space="0" w:color="auto"/>
        <w:right w:val="none" w:sz="0" w:space="0" w:color="auto"/>
      </w:divBdr>
    </w:div>
    <w:div w:id="612588887">
      <w:marLeft w:val="0"/>
      <w:marRight w:val="0"/>
      <w:marTop w:val="0"/>
      <w:marBottom w:val="0"/>
      <w:divBdr>
        <w:top w:val="none" w:sz="0" w:space="0" w:color="auto"/>
        <w:left w:val="none" w:sz="0" w:space="0" w:color="auto"/>
        <w:bottom w:val="none" w:sz="0" w:space="0" w:color="auto"/>
        <w:right w:val="none" w:sz="0" w:space="0" w:color="auto"/>
      </w:divBdr>
    </w:div>
    <w:div w:id="612588888">
      <w:marLeft w:val="0"/>
      <w:marRight w:val="0"/>
      <w:marTop w:val="0"/>
      <w:marBottom w:val="0"/>
      <w:divBdr>
        <w:top w:val="none" w:sz="0" w:space="0" w:color="auto"/>
        <w:left w:val="none" w:sz="0" w:space="0" w:color="auto"/>
        <w:bottom w:val="none" w:sz="0" w:space="0" w:color="auto"/>
        <w:right w:val="none" w:sz="0" w:space="0" w:color="auto"/>
      </w:divBdr>
    </w:div>
    <w:div w:id="612588889">
      <w:marLeft w:val="0"/>
      <w:marRight w:val="0"/>
      <w:marTop w:val="0"/>
      <w:marBottom w:val="0"/>
      <w:divBdr>
        <w:top w:val="none" w:sz="0" w:space="0" w:color="auto"/>
        <w:left w:val="none" w:sz="0" w:space="0" w:color="auto"/>
        <w:bottom w:val="none" w:sz="0" w:space="0" w:color="auto"/>
        <w:right w:val="none" w:sz="0" w:space="0" w:color="auto"/>
      </w:divBdr>
    </w:div>
    <w:div w:id="612588890">
      <w:marLeft w:val="0"/>
      <w:marRight w:val="0"/>
      <w:marTop w:val="0"/>
      <w:marBottom w:val="0"/>
      <w:divBdr>
        <w:top w:val="none" w:sz="0" w:space="0" w:color="auto"/>
        <w:left w:val="none" w:sz="0" w:space="0" w:color="auto"/>
        <w:bottom w:val="none" w:sz="0" w:space="0" w:color="auto"/>
        <w:right w:val="none" w:sz="0" w:space="0" w:color="auto"/>
      </w:divBdr>
    </w:div>
    <w:div w:id="612588891">
      <w:marLeft w:val="0"/>
      <w:marRight w:val="0"/>
      <w:marTop w:val="0"/>
      <w:marBottom w:val="0"/>
      <w:divBdr>
        <w:top w:val="none" w:sz="0" w:space="0" w:color="auto"/>
        <w:left w:val="none" w:sz="0" w:space="0" w:color="auto"/>
        <w:bottom w:val="none" w:sz="0" w:space="0" w:color="auto"/>
        <w:right w:val="none" w:sz="0" w:space="0" w:color="auto"/>
      </w:divBdr>
    </w:div>
    <w:div w:id="612588892">
      <w:marLeft w:val="0"/>
      <w:marRight w:val="0"/>
      <w:marTop w:val="0"/>
      <w:marBottom w:val="0"/>
      <w:divBdr>
        <w:top w:val="none" w:sz="0" w:space="0" w:color="auto"/>
        <w:left w:val="none" w:sz="0" w:space="0" w:color="auto"/>
        <w:bottom w:val="none" w:sz="0" w:space="0" w:color="auto"/>
        <w:right w:val="none" w:sz="0" w:space="0" w:color="auto"/>
      </w:divBdr>
    </w:div>
    <w:div w:id="612588893">
      <w:marLeft w:val="0"/>
      <w:marRight w:val="0"/>
      <w:marTop w:val="0"/>
      <w:marBottom w:val="0"/>
      <w:divBdr>
        <w:top w:val="none" w:sz="0" w:space="0" w:color="auto"/>
        <w:left w:val="none" w:sz="0" w:space="0" w:color="auto"/>
        <w:bottom w:val="none" w:sz="0" w:space="0" w:color="auto"/>
        <w:right w:val="none" w:sz="0" w:space="0" w:color="auto"/>
      </w:divBdr>
    </w:div>
    <w:div w:id="612588894">
      <w:marLeft w:val="0"/>
      <w:marRight w:val="0"/>
      <w:marTop w:val="0"/>
      <w:marBottom w:val="0"/>
      <w:divBdr>
        <w:top w:val="none" w:sz="0" w:space="0" w:color="auto"/>
        <w:left w:val="none" w:sz="0" w:space="0" w:color="auto"/>
        <w:bottom w:val="none" w:sz="0" w:space="0" w:color="auto"/>
        <w:right w:val="none" w:sz="0" w:space="0" w:color="auto"/>
      </w:divBdr>
    </w:div>
    <w:div w:id="612588895">
      <w:marLeft w:val="0"/>
      <w:marRight w:val="0"/>
      <w:marTop w:val="0"/>
      <w:marBottom w:val="0"/>
      <w:divBdr>
        <w:top w:val="none" w:sz="0" w:space="0" w:color="auto"/>
        <w:left w:val="none" w:sz="0" w:space="0" w:color="auto"/>
        <w:bottom w:val="none" w:sz="0" w:space="0" w:color="auto"/>
        <w:right w:val="none" w:sz="0" w:space="0" w:color="auto"/>
      </w:divBdr>
    </w:div>
    <w:div w:id="612588896">
      <w:marLeft w:val="0"/>
      <w:marRight w:val="0"/>
      <w:marTop w:val="0"/>
      <w:marBottom w:val="0"/>
      <w:divBdr>
        <w:top w:val="none" w:sz="0" w:space="0" w:color="auto"/>
        <w:left w:val="none" w:sz="0" w:space="0" w:color="auto"/>
        <w:bottom w:val="none" w:sz="0" w:space="0" w:color="auto"/>
        <w:right w:val="none" w:sz="0" w:space="0" w:color="auto"/>
      </w:divBdr>
    </w:div>
    <w:div w:id="612588897">
      <w:marLeft w:val="0"/>
      <w:marRight w:val="0"/>
      <w:marTop w:val="0"/>
      <w:marBottom w:val="0"/>
      <w:divBdr>
        <w:top w:val="none" w:sz="0" w:space="0" w:color="auto"/>
        <w:left w:val="none" w:sz="0" w:space="0" w:color="auto"/>
        <w:bottom w:val="none" w:sz="0" w:space="0" w:color="auto"/>
        <w:right w:val="none" w:sz="0" w:space="0" w:color="auto"/>
      </w:divBdr>
    </w:div>
    <w:div w:id="612588898">
      <w:marLeft w:val="0"/>
      <w:marRight w:val="0"/>
      <w:marTop w:val="0"/>
      <w:marBottom w:val="0"/>
      <w:divBdr>
        <w:top w:val="none" w:sz="0" w:space="0" w:color="auto"/>
        <w:left w:val="none" w:sz="0" w:space="0" w:color="auto"/>
        <w:bottom w:val="none" w:sz="0" w:space="0" w:color="auto"/>
        <w:right w:val="none" w:sz="0" w:space="0" w:color="auto"/>
      </w:divBdr>
    </w:div>
    <w:div w:id="612588899">
      <w:marLeft w:val="0"/>
      <w:marRight w:val="0"/>
      <w:marTop w:val="0"/>
      <w:marBottom w:val="0"/>
      <w:divBdr>
        <w:top w:val="none" w:sz="0" w:space="0" w:color="auto"/>
        <w:left w:val="none" w:sz="0" w:space="0" w:color="auto"/>
        <w:bottom w:val="none" w:sz="0" w:space="0" w:color="auto"/>
        <w:right w:val="none" w:sz="0" w:space="0" w:color="auto"/>
      </w:divBdr>
    </w:div>
    <w:div w:id="612588900">
      <w:marLeft w:val="0"/>
      <w:marRight w:val="0"/>
      <w:marTop w:val="0"/>
      <w:marBottom w:val="0"/>
      <w:divBdr>
        <w:top w:val="none" w:sz="0" w:space="0" w:color="auto"/>
        <w:left w:val="none" w:sz="0" w:space="0" w:color="auto"/>
        <w:bottom w:val="none" w:sz="0" w:space="0" w:color="auto"/>
        <w:right w:val="none" w:sz="0" w:space="0" w:color="auto"/>
      </w:divBdr>
    </w:div>
    <w:div w:id="612588901">
      <w:marLeft w:val="0"/>
      <w:marRight w:val="0"/>
      <w:marTop w:val="0"/>
      <w:marBottom w:val="0"/>
      <w:divBdr>
        <w:top w:val="none" w:sz="0" w:space="0" w:color="auto"/>
        <w:left w:val="none" w:sz="0" w:space="0" w:color="auto"/>
        <w:bottom w:val="none" w:sz="0" w:space="0" w:color="auto"/>
        <w:right w:val="none" w:sz="0" w:space="0" w:color="auto"/>
      </w:divBdr>
    </w:div>
    <w:div w:id="612588902">
      <w:marLeft w:val="0"/>
      <w:marRight w:val="0"/>
      <w:marTop w:val="0"/>
      <w:marBottom w:val="0"/>
      <w:divBdr>
        <w:top w:val="none" w:sz="0" w:space="0" w:color="auto"/>
        <w:left w:val="none" w:sz="0" w:space="0" w:color="auto"/>
        <w:bottom w:val="none" w:sz="0" w:space="0" w:color="auto"/>
        <w:right w:val="none" w:sz="0" w:space="0" w:color="auto"/>
      </w:divBdr>
    </w:div>
    <w:div w:id="612588903">
      <w:marLeft w:val="0"/>
      <w:marRight w:val="0"/>
      <w:marTop w:val="0"/>
      <w:marBottom w:val="0"/>
      <w:divBdr>
        <w:top w:val="none" w:sz="0" w:space="0" w:color="auto"/>
        <w:left w:val="none" w:sz="0" w:space="0" w:color="auto"/>
        <w:bottom w:val="none" w:sz="0" w:space="0" w:color="auto"/>
        <w:right w:val="none" w:sz="0" w:space="0" w:color="auto"/>
      </w:divBdr>
    </w:div>
    <w:div w:id="612588904">
      <w:marLeft w:val="0"/>
      <w:marRight w:val="0"/>
      <w:marTop w:val="0"/>
      <w:marBottom w:val="0"/>
      <w:divBdr>
        <w:top w:val="none" w:sz="0" w:space="0" w:color="auto"/>
        <w:left w:val="none" w:sz="0" w:space="0" w:color="auto"/>
        <w:bottom w:val="none" w:sz="0" w:space="0" w:color="auto"/>
        <w:right w:val="none" w:sz="0" w:space="0" w:color="auto"/>
      </w:divBdr>
    </w:div>
    <w:div w:id="612588905">
      <w:marLeft w:val="0"/>
      <w:marRight w:val="0"/>
      <w:marTop w:val="0"/>
      <w:marBottom w:val="0"/>
      <w:divBdr>
        <w:top w:val="none" w:sz="0" w:space="0" w:color="auto"/>
        <w:left w:val="none" w:sz="0" w:space="0" w:color="auto"/>
        <w:bottom w:val="none" w:sz="0" w:space="0" w:color="auto"/>
        <w:right w:val="none" w:sz="0" w:space="0" w:color="auto"/>
      </w:divBdr>
    </w:div>
    <w:div w:id="612588906">
      <w:marLeft w:val="0"/>
      <w:marRight w:val="0"/>
      <w:marTop w:val="0"/>
      <w:marBottom w:val="0"/>
      <w:divBdr>
        <w:top w:val="none" w:sz="0" w:space="0" w:color="auto"/>
        <w:left w:val="none" w:sz="0" w:space="0" w:color="auto"/>
        <w:bottom w:val="none" w:sz="0" w:space="0" w:color="auto"/>
        <w:right w:val="none" w:sz="0" w:space="0" w:color="auto"/>
      </w:divBdr>
    </w:div>
    <w:div w:id="612588907">
      <w:marLeft w:val="0"/>
      <w:marRight w:val="0"/>
      <w:marTop w:val="0"/>
      <w:marBottom w:val="0"/>
      <w:divBdr>
        <w:top w:val="none" w:sz="0" w:space="0" w:color="auto"/>
        <w:left w:val="none" w:sz="0" w:space="0" w:color="auto"/>
        <w:bottom w:val="none" w:sz="0" w:space="0" w:color="auto"/>
        <w:right w:val="none" w:sz="0" w:space="0" w:color="auto"/>
      </w:divBdr>
    </w:div>
    <w:div w:id="612588908">
      <w:marLeft w:val="0"/>
      <w:marRight w:val="0"/>
      <w:marTop w:val="0"/>
      <w:marBottom w:val="0"/>
      <w:divBdr>
        <w:top w:val="none" w:sz="0" w:space="0" w:color="auto"/>
        <w:left w:val="none" w:sz="0" w:space="0" w:color="auto"/>
        <w:bottom w:val="none" w:sz="0" w:space="0" w:color="auto"/>
        <w:right w:val="none" w:sz="0" w:space="0" w:color="auto"/>
      </w:divBdr>
    </w:div>
    <w:div w:id="612588909">
      <w:marLeft w:val="0"/>
      <w:marRight w:val="0"/>
      <w:marTop w:val="0"/>
      <w:marBottom w:val="0"/>
      <w:divBdr>
        <w:top w:val="none" w:sz="0" w:space="0" w:color="auto"/>
        <w:left w:val="none" w:sz="0" w:space="0" w:color="auto"/>
        <w:bottom w:val="none" w:sz="0" w:space="0" w:color="auto"/>
        <w:right w:val="none" w:sz="0" w:space="0" w:color="auto"/>
      </w:divBdr>
    </w:div>
    <w:div w:id="612588910">
      <w:marLeft w:val="0"/>
      <w:marRight w:val="0"/>
      <w:marTop w:val="0"/>
      <w:marBottom w:val="0"/>
      <w:divBdr>
        <w:top w:val="none" w:sz="0" w:space="0" w:color="auto"/>
        <w:left w:val="none" w:sz="0" w:space="0" w:color="auto"/>
        <w:bottom w:val="none" w:sz="0" w:space="0" w:color="auto"/>
        <w:right w:val="none" w:sz="0" w:space="0" w:color="auto"/>
      </w:divBdr>
    </w:div>
    <w:div w:id="612588911">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12588913">
      <w:marLeft w:val="0"/>
      <w:marRight w:val="0"/>
      <w:marTop w:val="0"/>
      <w:marBottom w:val="0"/>
      <w:divBdr>
        <w:top w:val="none" w:sz="0" w:space="0" w:color="auto"/>
        <w:left w:val="none" w:sz="0" w:space="0" w:color="auto"/>
        <w:bottom w:val="none" w:sz="0" w:space="0" w:color="auto"/>
        <w:right w:val="none" w:sz="0" w:space="0" w:color="auto"/>
      </w:divBdr>
    </w:div>
    <w:div w:id="612588914">
      <w:marLeft w:val="0"/>
      <w:marRight w:val="0"/>
      <w:marTop w:val="0"/>
      <w:marBottom w:val="0"/>
      <w:divBdr>
        <w:top w:val="none" w:sz="0" w:space="0" w:color="auto"/>
        <w:left w:val="none" w:sz="0" w:space="0" w:color="auto"/>
        <w:bottom w:val="none" w:sz="0" w:space="0" w:color="auto"/>
        <w:right w:val="none" w:sz="0" w:space="0" w:color="auto"/>
      </w:divBdr>
    </w:div>
    <w:div w:id="612588915">
      <w:marLeft w:val="0"/>
      <w:marRight w:val="0"/>
      <w:marTop w:val="0"/>
      <w:marBottom w:val="0"/>
      <w:divBdr>
        <w:top w:val="none" w:sz="0" w:space="0" w:color="auto"/>
        <w:left w:val="none" w:sz="0" w:space="0" w:color="auto"/>
        <w:bottom w:val="none" w:sz="0" w:space="0" w:color="auto"/>
        <w:right w:val="none" w:sz="0" w:space="0" w:color="auto"/>
      </w:divBdr>
    </w:div>
    <w:div w:id="612588916">
      <w:marLeft w:val="0"/>
      <w:marRight w:val="0"/>
      <w:marTop w:val="0"/>
      <w:marBottom w:val="0"/>
      <w:divBdr>
        <w:top w:val="none" w:sz="0" w:space="0" w:color="auto"/>
        <w:left w:val="none" w:sz="0" w:space="0" w:color="auto"/>
        <w:bottom w:val="none" w:sz="0" w:space="0" w:color="auto"/>
        <w:right w:val="none" w:sz="0" w:space="0" w:color="auto"/>
      </w:divBdr>
    </w:div>
    <w:div w:id="612588917">
      <w:marLeft w:val="0"/>
      <w:marRight w:val="0"/>
      <w:marTop w:val="0"/>
      <w:marBottom w:val="0"/>
      <w:divBdr>
        <w:top w:val="none" w:sz="0" w:space="0" w:color="auto"/>
        <w:left w:val="none" w:sz="0" w:space="0" w:color="auto"/>
        <w:bottom w:val="none" w:sz="0" w:space="0" w:color="auto"/>
        <w:right w:val="none" w:sz="0" w:space="0" w:color="auto"/>
      </w:divBdr>
    </w:div>
    <w:div w:id="612588918">
      <w:marLeft w:val="0"/>
      <w:marRight w:val="0"/>
      <w:marTop w:val="0"/>
      <w:marBottom w:val="0"/>
      <w:divBdr>
        <w:top w:val="none" w:sz="0" w:space="0" w:color="auto"/>
        <w:left w:val="none" w:sz="0" w:space="0" w:color="auto"/>
        <w:bottom w:val="none" w:sz="0" w:space="0" w:color="auto"/>
        <w:right w:val="none" w:sz="0" w:space="0" w:color="auto"/>
      </w:divBdr>
    </w:div>
    <w:div w:id="612588919">
      <w:marLeft w:val="0"/>
      <w:marRight w:val="0"/>
      <w:marTop w:val="0"/>
      <w:marBottom w:val="0"/>
      <w:divBdr>
        <w:top w:val="none" w:sz="0" w:space="0" w:color="auto"/>
        <w:left w:val="none" w:sz="0" w:space="0" w:color="auto"/>
        <w:bottom w:val="none" w:sz="0" w:space="0" w:color="auto"/>
        <w:right w:val="none" w:sz="0" w:space="0" w:color="auto"/>
      </w:divBdr>
    </w:div>
    <w:div w:id="612588920">
      <w:marLeft w:val="0"/>
      <w:marRight w:val="0"/>
      <w:marTop w:val="0"/>
      <w:marBottom w:val="0"/>
      <w:divBdr>
        <w:top w:val="none" w:sz="0" w:space="0" w:color="auto"/>
        <w:left w:val="none" w:sz="0" w:space="0" w:color="auto"/>
        <w:bottom w:val="none" w:sz="0" w:space="0" w:color="auto"/>
        <w:right w:val="none" w:sz="0" w:space="0" w:color="auto"/>
      </w:divBdr>
    </w:div>
    <w:div w:id="612588921">
      <w:marLeft w:val="0"/>
      <w:marRight w:val="0"/>
      <w:marTop w:val="0"/>
      <w:marBottom w:val="0"/>
      <w:divBdr>
        <w:top w:val="none" w:sz="0" w:space="0" w:color="auto"/>
        <w:left w:val="none" w:sz="0" w:space="0" w:color="auto"/>
        <w:bottom w:val="none" w:sz="0" w:space="0" w:color="auto"/>
        <w:right w:val="none" w:sz="0" w:space="0" w:color="auto"/>
      </w:divBdr>
    </w:div>
    <w:div w:id="612588922">
      <w:marLeft w:val="0"/>
      <w:marRight w:val="0"/>
      <w:marTop w:val="0"/>
      <w:marBottom w:val="0"/>
      <w:divBdr>
        <w:top w:val="none" w:sz="0" w:space="0" w:color="auto"/>
        <w:left w:val="none" w:sz="0" w:space="0" w:color="auto"/>
        <w:bottom w:val="none" w:sz="0" w:space="0" w:color="auto"/>
        <w:right w:val="none" w:sz="0" w:space="0" w:color="auto"/>
      </w:divBdr>
    </w:div>
    <w:div w:id="612588923">
      <w:marLeft w:val="0"/>
      <w:marRight w:val="0"/>
      <w:marTop w:val="0"/>
      <w:marBottom w:val="0"/>
      <w:divBdr>
        <w:top w:val="none" w:sz="0" w:space="0" w:color="auto"/>
        <w:left w:val="none" w:sz="0" w:space="0" w:color="auto"/>
        <w:bottom w:val="none" w:sz="0" w:space="0" w:color="auto"/>
        <w:right w:val="none" w:sz="0" w:space="0" w:color="auto"/>
      </w:divBdr>
    </w:div>
    <w:div w:id="612588924">
      <w:marLeft w:val="0"/>
      <w:marRight w:val="0"/>
      <w:marTop w:val="0"/>
      <w:marBottom w:val="0"/>
      <w:divBdr>
        <w:top w:val="none" w:sz="0" w:space="0" w:color="auto"/>
        <w:left w:val="none" w:sz="0" w:space="0" w:color="auto"/>
        <w:bottom w:val="none" w:sz="0" w:space="0" w:color="auto"/>
        <w:right w:val="none" w:sz="0" w:space="0" w:color="auto"/>
      </w:divBdr>
    </w:div>
    <w:div w:id="612588925">
      <w:marLeft w:val="0"/>
      <w:marRight w:val="0"/>
      <w:marTop w:val="0"/>
      <w:marBottom w:val="0"/>
      <w:divBdr>
        <w:top w:val="none" w:sz="0" w:space="0" w:color="auto"/>
        <w:left w:val="none" w:sz="0" w:space="0" w:color="auto"/>
        <w:bottom w:val="none" w:sz="0" w:space="0" w:color="auto"/>
        <w:right w:val="none" w:sz="0" w:space="0" w:color="auto"/>
      </w:divBdr>
    </w:div>
    <w:div w:id="612588926">
      <w:marLeft w:val="0"/>
      <w:marRight w:val="0"/>
      <w:marTop w:val="0"/>
      <w:marBottom w:val="0"/>
      <w:divBdr>
        <w:top w:val="none" w:sz="0" w:space="0" w:color="auto"/>
        <w:left w:val="none" w:sz="0" w:space="0" w:color="auto"/>
        <w:bottom w:val="none" w:sz="0" w:space="0" w:color="auto"/>
        <w:right w:val="none" w:sz="0" w:space="0" w:color="auto"/>
      </w:divBdr>
    </w:div>
    <w:div w:id="612588927">
      <w:marLeft w:val="0"/>
      <w:marRight w:val="0"/>
      <w:marTop w:val="0"/>
      <w:marBottom w:val="0"/>
      <w:divBdr>
        <w:top w:val="none" w:sz="0" w:space="0" w:color="auto"/>
        <w:left w:val="none" w:sz="0" w:space="0" w:color="auto"/>
        <w:bottom w:val="none" w:sz="0" w:space="0" w:color="auto"/>
        <w:right w:val="none" w:sz="0" w:space="0" w:color="auto"/>
      </w:divBdr>
    </w:div>
    <w:div w:id="612588928">
      <w:marLeft w:val="0"/>
      <w:marRight w:val="0"/>
      <w:marTop w:val="0"/>
      <w:marBottom w:val="0"/>
      <w:divBdr>
        <w:top w:val="none" w:sz="0" w:space="0" w:color="auto"/>
        <w:left w:val="none" w:sz="0" w:space="0" w:color="auto"/>
        <w:bottom w:val="none" w:sz="0" w:space="0" w:color="auto"/>
        <w:right w:val="none" w:sz="0" w:space="0" w:color="auto"/>
      </w:divBdr>
    </w:div>
    <w:div w:id="612588929">
      <w:marLeft w:val="0"/>
      <w:marRight w:val="0"/>
      <w:marTop w:val="0"/>
      <w:marBottom w:val="0"/>
      <w:divBdr>
        <w:top w:val="none" w:sz="0" w:space="0" w:color="auto"/>
        <w:left w:val="none" w:sz="0" w:space="0" w:color="auto"/>
        <w:bottom w:val="none" w:sz="0" w:space="0" w:color="auto"/>
        <w:right w:val="none" w:sz="0" w:space="0" w:color="auto"/>
      </w:divBdr>
    </w:div>
    <w:div w:id="612588930">
      <w:marLeft w:val="0"/>
      <w:marRight w:val="0"/>
      <w:marTop w:val="0"/>
      <w:marBottom w:val="0"/>
      <w:divBdr>
        <w:top w:val="none" w:sz="0" w:space="0" w:color="auto"/>
        <w:left w:val="none" w:sz="0" w:space="0" w:color="auto"/>
        <w:bottom w:val="none" w:sz="0" w:space="0" w:color="auto"/>
        <w:right w:val="none" w:sz="0" w:space="0" w:color="auto"/>
      </w:divBdr>
    </w:div>
    <w:div w:id="612588931">
      <w:marLeft w:val="0"/>
      <w:marRight w:val="0"/>
      <w:marTop w:val="0"/>
      <w:marBottom w:val="0"/>
      <w:divBdr>
        <w:top w:val="none" w:sz="0" w:space="0" w:color="auto"/>
        <w:left w:val="none" w:sz="0" w:space="0" w:color="auto"/>
        <w:bottom w:val="none" w:sz="0" w:space="0" w:color="auto"/>
        <w:right w:val="none" w:sz="0" w:space="0" w:color="auto"/>
      </w:divBdr>
    </w:div>
    <w:div w:id="612588932">
      <w:marLeft w:val="0"/>
      <w:marRight w:val="0"/>
      <w:marTop w:val="0"/>
      <w:marBottom w:val="0"/>
      <w:divBdr>
        <w:top w:val="none" w:sz="0" w:space="0" w:color="auto"/>
        <w:left w:val="none" w:sz="0" w:space="0" w:color="auto"/>
        <w:bottom w:val="none" w:sz="0" w:space="0" w:color="auto"/>
        <w:right w:val="none" w:sz="0" w:space="0" w:color="auto"/>
      </w:divBdr>
    </w:div>
    <w:div w:id="612588933">
      <w:marLeft w:val="0"/>
      <w:marRight w:val="0"/>
      <w:marTop w:val="0"/>
      <w:marBottom w:val="0"/>
      <w:divBdr>
        <w:top w:val="none" w:sz="0" w:space="0" w:color="auto"/>
        <w:left w:val="none" w:sz="0" w:space="0" w:color="auto"/>
        <w:bottom w:val="none" w:sz="0" w:space="0" w:color="auto"/>
        <w:right w:val="none" w:sz="0" w:space="0" w:color="auto"/>
      </w:divBdr>
    </w:div>
    <w:div w:id="612588934">
      <w:marLeft w:val="0"/>
      <w:marRight w:val="0"/>
      <w:marTop w:val="0"/>
      <w:marBottom w:val="0"/>
      <w:divBdr>
        <w:top w:val="none" w:sz="0" w:space="0" w:color="auto"/>
        <w:left w:val="none" w:sz="0" w:space="0" w:color="auto"/>
        <w:bottom w:val="none" w:sz="0" w:space="0" w:color="auto"/>
        <w:right w:val="none" w:sz="0" w:space="0" w:color="auto"/>
      </w:divBdr>
    </w:div>
    <w:div w:id="612588935">
      <w:marLeft w:val="0"/>
      <w:marRight w:val="0"/>
      <w:marTop w:val="0"/>
      <w:marBottom w:val="0"/>
      <w:divBdr>
        <w:top w:val="none" w:sz="0" w:space="0" w:color="auto"/>
        <w:left w:val="none" w:sz="0" w:space="0" w:color="auto"/>
        <w:bottom w:val="none" w:sz="0" w:space="0" w:color="auto"/>
        <w:right w:val="none" w:sz="0" w:space="0" w:color="auto"/>
      </w:divBdr>
    </w:div>
    <w:div w:id="612588936">
      <w:marLeft w:val="0"/>
      <w:marRight w:val="0"/>
      <w:marTop w:val="0"/>
      <w:marBottom w:val="0"/>
      <w:divBdr>
        <w:top w:val="none" w:sz="0" w:space="0" w:color="auto"/>
        <w:left w:val="none" w:sz="0" w:space="0" w:color="auto"/>
        <w:bottom w:val="none" w:sz="0" w:space="0" w:color="auto"/>
        <w:right w:val="none" w:sz="0" w:space="0" w:color="auto"/>
      </w:divBdr>
    </w:div>
    <w:div w:id="612588937">
      <w:marLeft w:val="0"/>
      <w:marRight w:val="0"/>
      <w:marTop w:val="0"/>
      <w:marBottom w:val="0"/>
      <w:divBdr>
        <w:top w:val="none" w:sz="0" w:space="0" w:color="auto"/>
        <w:left w:val="none" w:sz="0" w:space="0" w:color="auto"/>
        <w:bottom w:val="none" w:sz="0" w:space="0" w:color="auto"/>
        <w:right w:val="none" w:sz="0" w:space="0" w:color="auto"/>
      </w:divBdr>
    </w:div>
    <w:div w:id="612588938">
      <w:marLeft w:val="0"/>
      <w:marRight w:val="0"/>
      <w:marTop w:val="0"/>
      <w:marBottom w:val="0"/>
      <w:divBdr>
        <w:top w:val="none" w:sz="0" w:space="0" w:color="auto"/>
        <w:left w:val="none" w:sz="0" w:space="0" w:color="auto"/>
        <w:bottom w:val="none" w:sz="0" w:space="0" w:color="auto"/>
        <w:right w:val="none" w:sz="0" w:space="0" w:color="auto"/>
      </w:divBdr>
    </w:div>
    <w:div w:id="612588939">
      <w:marLeft w:val="0"/>
      <w:marRight w:val="0"/>
      <w:marTop w:val="0"/>
      <w:marBottom w:val="0"/>
      <w:divBdr>
        <w:top w:val="none" w:sz="0" w:space="0" w:color="auto"/>
        <w:left w:val="none" w:sz="0" w:space="0" w:color="auto"/>
        <w:bottom w:val="none" w:sz="0" w:space="0" w:color="auto"/>
        <w:right w:val="none" w:sz="0" w:space="0" w:color="auto"/>
      </w:divBdr>
    </w:div>
    <w:div w:id="612588940">
      <w:marLeft w:val="0"/>
      <w:marRight w:val="0"/>
      <w:marTop w:val="0"/>
      <w:marBottom w:val="0"/>
      <w:divBdr>
        <w:top w:val="none" w:sz="0" w:space="0" w:color="auto"/>
        <w:left w:val="none" w:sz="0" w:space="0" w:color="auto"/>
        <w:bottom w:val="none" w:sz="0" w:space="0" w:color="auto"/>
        <w:right w:val="none" w:sz="0" w:space="0" w:color="auto"/>
      </w:divBdr>
    </w:div>
    <w:div w:id="612588941">
      <w:marLeft w:val="0"/>
      <w:marRight w:val="0"/>
      <w:marTop w:val="0"/>
      <w:marBottom w:val="0"/>
      <w:divBdr>
        <w:top w:val="none" w:sz="0" w:space="0" w:color="auto"/>
        <w:left w:val="none" w:sz="0" w:space="0" w:color="auto"/>
        <w:bottom w:val="none" w:sz="0" w:space="0" w:color="auto"/>
        <w:right w:val="none" w:sz="0" w:space="0" w:color="auto"/>
      </w:divBdr>
    </w:div>
    <w:div w:id="612588942">
      <w:marLeft w:val="0"/>
      <w:marRight w:val="0"/>
      <w:marTop w:val="0"/>
      <w:marBottom w:val="0"/>
      <w:divBdr>
        <w:top w:val="none" w:sz="0" w:space="0" w:color="auto"/>
        <w:left w:val="none" w:sz="0" w:space="0" w:color="auto"/>
        <w:bottom w:val="none" w:sz="0" w:space="0" w:color="auto"/>
        <w:right w:val="none" w:sz="0" w:space="0" w:color="auto"/>
      </w:divBdr>
    </w:div>
    <w:div w:id="612588943">
      <w:marLeft w:val="0"/>
      <w:marRight w:val="0"/>
      <w:marTop w:val="0"/>
      <w:marBottom w:val="0"/>
      <w:divBdr>
        <w:top w:val="none" w:sz="0" w:space="0" w:color="auto"/>
        <w:left w:val="none" w:sz="0" w:space="0" w:color="auto"/>
        <w:bottom w:val="none" w:sz="0" w:space="0" w:color="auto"/>
        <w:right w:val="none" w:sz="0" w:space="0" w:color="auto"/>
      </w:divBdr>
    </w:div>
    <w:div w:id="612588944">
      <w:marLeft w:val="0"/>
      <w:marRight w:val="0"/>
      <w:marTop w:val="0"/>
      <w:marBottom w:val="0"/>
      <w:divBdr>
        <w:top w:val="none" w:sz="0" w:space="0" w:color="auto"/>
        <w:left w:val="none" w:sz="0" w:space="0" w:color="auto"/>
        <w:bottom w:val="none" w:sz="0" w:space="0" w:color="auto"/>
        <w:right w:val="none" w:sz="0" w:space="0" w:color="auto"/>
      </w:divBdr>
    </w:div>
    <w:div w:id="612588945">
      <w:marLeft w:val="0"/>
      <w:marRight w:val="0"/>
      <w:marTop w:val="0"/>
      <w:marBottom w:val="0"/>
      <w:divBdr>
        <w:top w:val="none" w:sz="0" w:space="0" w:color="auto"/>
        <w:left w:val="none" w:sz="0" w:space="0" w:color="auto"/>
        <w:bottom w:val="none" w:sz="0" w:space="0" w:color="auto"/>
        <w:right w:val="none" w:sz="0" w:space="0" w:color="auto"/>
      </w:divBdr>
    </w:div>
    <w:div w:id="612588946">
      <w:marLeft w:val="0"/>
      <w:marRight w:val="0"/>
      <w:marTop w:val="0"/>
      <w:marBottom w:val="0"/>
      <w:divBdr>
        <w:top w:val="none" w:sz="0" w:space="0" w:color="auto"/>
        <w:left w:val="none" w:sz="0" w:space="0" w:color="auto"/>
        <w:bottom w:val="none" w:sz="0" w:space="0" w:color="auto"/>
        <w:right w:val="none" w:sz="0" w:space="0" w:color="auto"/>
      </w:divBdr>
    </w:div>
    <w:div w:id="612588947">
      <w:marLeft w:val="0"/>
      <w:marRight w:val="0"/>
      <w:marTop w:val="0"/>
      <w:marBottom w:val="0"/>
      <w:divBdr>
        <w:top w:val="none" w:sz="0" w:space="0" w:color="auto"/>
        <w:left w:val="none" w:sz="0" w:space="0" w:color="auto"/>
        <w:bottom w:val="none" w:sz="0" w:space="0" w:color="auto"/>
        <w:right w:val="none" w:sz="0" w:space="0" w:color="auto"/>
      </w:divBdr>
    </w:div>
    <w:div w:id="612588948">
      <w:marLeft w:val="0"/>
      <w:marRight w:val="0"/>
      <w:marTop w:val="0"/>
      <w:marBottom w:val="0"/>
      <w:divBdr>
        <w:top w:val="none" w:sz="0" w:space="0" w:color="auto"/>
        <w:left w:val="none" w:sz="0" w:space="0" w:color="auto"/>
        <w:bottom w:val="none" w:sz="0" w:space="0" w:color="auto"/>
        <w:right w:val="none" w:sz="0" w:space="0" w:color="auto"/>
      </w:divBdr>
    </w:div>
    <w:div w:id="612588949">
      <w:marLeft w:val="0"/>
      <w:marRight w:val="0"/>
      <w:marTop w:val="0"/>
      <w:marBottom w:val="0"/>
      <w:divBdr>
        <w:top w:val="none" w:sz="0" w:space="0" w:color="auto"/>
        <w:left w:val="none" w:sz="0" w:space="0" w:color="auto"/>
        <w:bottom w:val="none" w:sz="0" w:space="0" w:color="auto"/>
        <w:right w:val="none" w:sz="0" w:space="0" w:color="auto"/>
      </w:divBdr>
    </w:div>
    <w:div w:id="612588950">
      <w:marLeft w:val="0"/>
      <w:marRight w:val="0"/>
      <w:marTop w:val="0"/>
      <w:marBottom w:val="0"/>
      <w:divBdr>
        <w:top w:val="none" w:sz="0" w:space="0" w:color="auto"/>
        <w:left w:val="none" w:sz="0" w:space="0" w:color="auto"/>
        <w:bottom w:val="none" w:sz="0" w:space="0" w:color="auto"/>
        <w:right w:val="none" w:sz="0" w:space="0" w:color="auto"/>
      </w:divBdr>
    </w:div>
    <w:div w:id="612588951">
      <w:marLeft w:val="0"/>
      <w:marRight w:val="0"/>
      <w:marTop w:val="0"/>
      <w:marBottom w:val="0"/>
      <w:divBdr>
        <w:top w:val="none" w:sz="0" w:space="0" w:color="auto"/>
        <w:left w:val="none" w:sz="0" w:space="0" w:color="auto"/>
        <w:bottom w:val="none" w:sz="0" w:space="0" w:color="auto"/>
        <w:right w:val="none" w:sz="0" w:space="0" w:color="auto"/>
      </w:divBdr>
    </w:div>
    <w:div w:id="612588952">
      <w:marLeft w:val="0"/>
      <w:marRight w:val="0"/>
      <w:marTop w:val="0"/>
      <w:marBottom w:val="0"/>
      <w:divBdr>
        <w:top w:val="none" w:sz="0" w:space="0" w:color="auto"/>
        <w:left w:val="none" w:sz="0" w:space="0" w:color="auto"/>
        <w:bottom w:val="none" w:sz="0" w:space="0" w:color="auto"/>
        <w:right w:val="none" w:sz="0" w:space="0" w:color="auto"/>
      </w:divBdr>
    </w:div>
    <w:div w:id="612588953">
      <w:marLeft w:val="0"/>
      <w:marRight w:val="0"/>
      <w:marTop w:val="0"/>
      <w:marBottom w:val="0"/>
      <w:divBdr>
        <w:top w:val="none" w:sz="0" w:space="0" w:color="auto"/>
        <w:left w:val="none" w:sz="0" w:space="0" w:color="auto"/>
        <w:bottom w:val="none" w:sz="0" w:space="0" w:color="auto"/>
        <w:right w:val="none" w:sz="0" w:space="0" w:color="auto"/>
      </w:divBdr>
    </w:div>
    <w:div w:id="612588954">
      <w:marLeft w:val="0"/>
      <w:marRight w:val="0"/>
      <w:marTop w:val="0"/>
      <w:marBottom w:val="0"/>
      <w:divBdr>
        <w:top w:val="none" w:sz="0" w:space="0" w:color="auto"/>
        <w:left w:val="none" w:sz="0" w:space="0" w:color="auto"/>
        <w:bottom w:val="none" w:sz="0" w:space="0" w:color="auto"/>
        <w:right w:val="none" w:sz="0" w:space="0" w:color="auto"/>
      </w:divBdr>
    </w:div>
    <w:div w:id="612588955">
      <w:marLeft w:val="0"/>
      <w:marRight w:val="0"/>
      <w:marTop w:val="0"/>
      <w:marBottom w:val="0"/>
      <w:divBdr>
        <w:top w:val="none" w:sz="0" w:space="0" w:color="auto"/>
        <w:left w:val="none" w:sz="0" w:space="0" w:color="auto"/>
        <w:bottom w:val="none" w:sz="0" w:space="0" w:color="auto"/>
        <w:right w:val="none" w:sz="0" w:space="0" w:color="auto"/>
      </w:divBdr>
    </w:div>
    <w:div w:id="612588956">
      <w:marLeft w:val="0"/>
      <w:marRight w:val="0"/>
      <w:marTop w:val="0"/>
      <w:marBottom w:val="0"/>
      <w:divBdr>
        <w:top w:val="none" w:sz="0" w:space="0" w:color="auto"/>
        <w:left w:val="none" w:sz="0" w:space="0" w:color="auto"/>
        <w:bottom w:val="none" w:sz="0" w:space="0" w:color="auto"/>
        <w:right w:val="none" w:sz="0" w:space="0" w:color="auto"/>
      </w:divBdr>
    </w:div>
    <w:div w:id="612588957">
      <w:marLeft w:val="0"/>
      <w:marRight w:val="0"/>
      <w:marTop w:val="0"/>
      <w:marBottom w:val="0"/>
      <w:divBdr>
        <w:top w:val="none" w:sz="0" w:space="0" w:color="auto"/>
        <w:left w:val="none" w:sz="0" w:space="0" w:color="auto"/>
        <w:bottom w:val="none" w:sz="0" w:space="0" w:color="auto"/>
        <w:right w:val="none" w:sz="0" w:space="0" w:color="auto"/>
      </w:divBdr>
    </w:div>
    <w:div w:id="612588958">
      <w:marLeft w:val="0"/>
      <w:marRight w:val="0"/>
      <w:marTop w:val="0"/>
      <w:marBottom w:val="0"/>
      <w:divBdr>
        <w:top w:val="none" w:sz="0" w:space="0" w:color="auto"/>
        <w:left w:val="none" w:sz="0" w:space="0" w:color="auto"/>
        <w:bottom w:val="none" w:sz="0" w:space="0" w:color="auto"/>
        <w:right w:val="none" w:sz="0" w:space="0" w:color="auto"/>
      </w:divBdr>
    </w:div>
    <w:div w:id="612588959">
      <w:marLeft w:val="0"/>
      <w:marRight w:val="0"/>
      <w:marTop w:val="0"/>
      <w:marBottom w:val="0"/>
      <w:divBdr>
        <w:top w:val="none" w:sz="0" w:space="0" w:color="auto"/>
        <w:left w:val="none" w:sz="0" w:space="0" w:color="auto"/>
        <w:bottom w:val="none" w:sz="0" w:space="0" w:color="auto"/>
        <w:right w:val="none" w:sz="0" w:space="0" w:color="auto"/>
      </w:divBdr>
    </w:div>
    <w:div w:id="612588960">
      <w:marLeft w:val="0"/>
      <w:marRight w:val="0"/>
      <w:marTop w:val="0"/>
      <w:marBottom w:val="0"/>
      <w:divBdr>
        <w:top w:val="none" w:sz="0" w:space="0" w:color="auto"/>
        <w:left w:val="none" w:sz="0" w:space="0" w:color="auto"/>
        <w:bottom w:val="none" w:sz="0" w:space="0" w:color="auto"/>
        <w:right w:val="none" w:sz="0" w:space="0" w:color="auto"/>
      </w:divBdr>
    </w:div>
    <w:div w:id="612588961">
      <w:marLeft w:val="0"/>
      <w:marRight w:val="0"/>
      <w:marTop w:val="0"/>
      <w:marBottom w:val="0"/>
      <w:divBdr>
        <w:top w:val="none" w:sz="0" w:space="0" w:color="auto"/>
        <w:left w:val="none" w:sz="0" w:space="0" w:color="auto"/>
        <w:bottom w:val="none" w:sz="0" w:space="0" w:color="auto"/>
        <w:right w:val="none" w:sz="0" w:space="0" w:color="auto"/>
      </w:divBdr>
    </w:div>
    <w:div w:id="612588962">
      <w:marLeft w:val="0"/>
      <w:marRight w:val="0"/>
      <w:marTop w:val="0"/>
      <w:marBottom w:val="0"/>
      <w:divBdr>
        <w:top w:val="none" w:sz="0" w:space="0" w:color="auto"/>
        <w:left w:val="none" w:sz="0" w:space="0" w:color="auto"/>
        <w:bottom w:val="none" w:sz="0" w:space="0" w:color="auto"/>
        <w:right w:val="none" w:sz="0" w:space="0" w:color="auto"/>
      </w:divBdr>
    </w:div>
    <w:div w:id="612588963">
      <w:marLeft w:val="0"/>
      <w:marRight w:val="0"/>
      <w:marTop w:val="0"/>
      <w:marBottom w:val="0"/>
      <w:divBdr>
        <w:top w:val="none" w:sz="0" w:space="0" w:color="auto"/>
        <w:left w:val="none" w:sz="0" w:space="0" w:color="auto"/>
        <w:bottom w:val="none" w:sz="0" w:space="0" w:color="auto"/>
        <w:right w:val="none" w:sz="0" w:space="0" w:color="auto"/>
      </w:divBdr>
    </w:div>
    <w:div w:id="612588964">
      <w:marLeft w:val="0"/>
      <w:marRight w:val="0"/>
      <w:marTop w:val="0"/>
      <w:marBottom w:val="0"/>
      <w:divBdr>
        <w:top w:val="none" w:sz="0" w:space="0" w:color="auto"/>
        <w:left w:val="none" w:sz="0" w:space="0" w:color="auto"/>
        <w:bottom w:val="none" w:sz="0" w:space="0" w:color="auto"/>
        <w:right w:val="none" w:sz="0" w:space="0" w:color="auto"/>
      </w:divBdr>
    </w:div>
    <w:div w:id="612588965">
      <w:marLeft w:val="0"/>
      <w:marRight w:val="0"/>
      <w:marTop w:val="0"/>
      <w:marBottom w:val="0"/>
      <w:divBdr>
        <w:top w:val="none" w:sz="0" w:space="0" w:color="auto"/>
        <w:left w:val="none" w:sz="0" w:space="0" w:color="auto"/>
        <w:bottom w:val="none" w:sz="0" w:space="0" w:color="auto"/>
        <w:right w:val="none" w:sz="0" w:space="0" w:color="auto"/>
      </w:divBdr>
    </w:div>
    <w:div w:id="612588966">
      <w:marLeft w:val="0"/>
      <w:marRight w:val="0"/>
      <w:marTop w:val="0"/>
      <w:marBottom w:val="0"/>
      <w:divBdr>
        <w:top w:val="none" w:sz="0" w:space="0" w:color="auto"/>
        <w:left w:val="none" w:sz="0" w:space="0" w:color="auto"/>
        <w:bottom w:val="none" w:sz="0" w:space="0" w:color="auto"/>
        <w:right w:val="none" w:sz="0" w:space="0" w:color="auto"/>
      </w:divBdr>
    </w:div>
    <w:div w:id="612588967">
      <w:marLeft w:val="0"/>
      <w:marRight w:val="0"/>
      <w:marTop w:val="0"/>
      <w:marBottom w:val="0"/>
      <w:divBdr>
        <w:top w:val="none" w:sz="0" w:space="0" w:color="auto"/>
        <w:left w:val="none" w:sz="0" w:space="0" w:color="auto"/>
        <w:bottom w:val="none" w:sz="0" w:space="0" w:color="auto"/>
        <w:right w:val="none" w:sz="0" w:space="0" w:color="auto"/>
      </w:divBdr>
    </w:div>
    <w:div w:id="612588968">
      <w:marLeft w:val="0"/>
      <w:marRight w:val="0"/>
      <w:marTop w:val="0"/>
      <w:marBottom w:val="0"/>
      <w:divBdr>
        <w:top w:val="none" w:sz="0" w:space="0" w:color="auto"/>
        <w:left w:val="none" w:sz="0" w:space="0" w:color="auto"/>
        <w:bottom w:val="none" w:sz="0" w:space="0" w:color="auto"/>
        <w:right w:val="none" w:sz="0" w:space="0" w:color="auto"/>
      </w:divBdr>
    </w:div>
    <w:div w:id="612588969">
      <w:marLeft w:val="0"/>
      <w:marRight w:val="0"/>
      <w:marTop w:val="0"/>
      <w:marBottom w:val="0"/>
      <w:divBdr>
        <w:top w:val="none" w:sz="0" w:space="0" w:color="auto"/>
        <w:left w:val="none" w:sz="0" w:space="0" w:color="auto"/>
        <w:bottom w:val="none" w:sz="0" w:space="0" w:color="auto"/>
        <w:right w:val="none" w:sz="0" w:space="0" w:color="auto"/>
      </w:divBdr>
    </w:div>
    <w:div w:id="612588970">
      <w:marLeft w:val="0"/>
      <w:marRight w:val="0"/>
      <w:marTop w:val="0"/>
      <w:marBottom w:val="0"/>
      <w:divBdr>
        <w:top w:val="none" w:sz="0" w:space="0" w:color="auto"/>
        <w:left w:val="none" w:sz="0" w:space="0" w:color="auto"/>
        <w:bottom w:val="none" w:sz="0" w:space="0" w:color="auto"/>
        <w:right w:val="none" w:sz="0" w:space="0" w:color="auto"/>
      </w:divBdr>
    </w:div>
    <w:div w:id="612588971">
      <w:marLeft w:val="0"/>
      <w:marRight w:val="0"/>
      <w:marTop w:val="0"/>
      <w:marBottom w:val="0"/>
      <w:divBdr>
        <w:top w:val="none" w:sz="0" w:space="0" w:color="auto"/>
        <w:left w:val="none" w:sz="0" w:space="0" w:color="auto"/>
        <w:bottom w:val="none" w:sz="0" w:space="0" w:color="auto"/>
        <w:right w:val="none" w:sz="0" w:space="0" w:color="auto"/>
      </w:divBdr>
    </w:div>
    <w:div w:id="612588972">
      <w:marLeft w:val="0"/>
      <w:marRight w:val="0"/>
      <w:marTop w:val="0"/>
      <w:marBottom w:val="0"/>
      <w:divBdr>
        <w:top w:val="none" w:sz="0" w:space="0" w:color="auto"/>
        <w:left w:val="none" w:sz="0" w:space="0" w:color="auto"/>
        <w:bottom w:val="none" w:sz="0" w:space="0" w:color="auto"/>
        <w:right w:val="none" w:sz="0" w:space="0" w:color="auto"/>
      </w:divBdr>
    </w:div>
    <w:div w:id="612588973">
      <w:marLeft w:val="0"/>
      <w:marRight w:val="0"/>
      <w:marTop w:val="0"/>
      <w:marBottom w:val="0"/>
      <w:divBdr>
        <w:top w:val="none" w:sz="0" w:space="0" w:color="auto"/>
        <w:left w:val="none" w:sz="0" w:space="0" w:color="auto"/>
        <w:bottom w:val="none" w:sz="0" w:space="0" w:color="auto"/>
        <w:right w:val="none" w:sz="0" w:space="0" w:color="auto"/>
      </w:divBdr>
    </w:div>
    <w:div w:id="612588974">
      <w:marLeft w:val="0"/>
      <w:marRight w:val="0"/>
      <w:marTop w:val="0"/>
      <w:marBottom w:val="0"/>
      <w:divBdr>
        <w:top w:val="none" w:sz="0" w:space="0" w:color="auto"/>
        <w:left w:val="none" w:sz="0" w:space="0" w:color="auto"/>
        <w:bottom w:val="none" w:sz="0" w:space="0" w:color="auto"/>
        <w:right w:val="none" w:sz="0" w:space="0" w:color="auto"/>
      </w:divBdr>
    </w:div>
    <w:div w:id="612588975">
      <w:marLeft w:val="0"/>
      <w:marRight w:val="0"/>
      <w:marTop w:val="0"/>
      <w:marBottom w:val="0"/>
      <w:divBdr>
        <w:top w:val="none" w:sz="0" w:space="0" w:color="auto"/>
        <w:left w:val="none" w:sz="0" w:space="0" w:color="auto"/>
        <w:bottom w:val="none" w:sz="0" w:space="0" w:color="auto"/>
        <w:right w:val="none" w:sz="0" w:space="0" w:color="auto"/>
      </w:divBdr>
    </w:div>
    <w:div w:id="612588976">
      <w:marLeft w:val="0"/>
      <w:marRight w:val="0"/>
      <w:marTop w:val="0"/>
      <w:marBottom w:val="0"/>
      <w:divBdr>
        <w:top w:val="none" w:sz="0" w:space="0" w:color="auto"/>
        <w:left w:val="none" w:sz="0" w:space="0" w:color="auto"/>
        <w:bottom w:val="none" w:sz="0" w:space="0" w:color="auto"/>
        <w:right w:val="none" w:sz="0" w:space="0" w:color="auto"/>
      </w:divBdr>
    </w:div>
    <w:div w:id="612588977">
      <w:marLeft w:val="0"/>
      <w:marRight w:val="0"/>
      <w:marTop w:val="0"/>
      <w:marBottom w:val="0"/>
      <w:divBdr>
        <w:top w:val="none" w:sz="0" w:space="0" w:color="auto"/>
        <w:left w:val="none" w:sz="0" w:space="0" w:color="auto"/>
        <w:bottom w:val="none" w:sz="0" w:space="0" w:color="auto"/>
        <w:right w:val="none" w:sz="0" w:space="0" w:color="auto"/>
      </w:divBdr>
    </w:div>
    <w:div w:id="612588978">
      <w:marLeft w:val="0"/>
      <w:marRight w:val="0"/>
      <w:marTop w:val="0"/>
      <w:marBottom w:val="0"/>
      <w:divBdr>
        <w:top w:val="none" w:sz="0" w:space="0" w:color="auto"/>
        <w:left w:val="none" w:sz="0" w:space="0" w:color="auto"/>
        <w:bottom w:val="none" w:sz="0" w:space="0" w:color="auto"/>
        <w:right w:val="none" w:sz="0" w:space="0" w:color="auto"/>
      </w:divBdr>
    </w:div>
    <w:div w:id="612588979">
      <w:marLeft w:val="0"/>
      <w:marRight w:val="0"/>
      <w:marTop w:val="0"/>
      <w:marBottom w:val="0"/>
      <w:divBdr>
        <w:top w:val="none" w:sz="0" w:space="0" w:color="auto"/>
        <w:left w:val="none" w:sz="0" w:space="0" w:color="auto"/>
        <w:bottom w:val="none" w:sz="0" w:space="0" w:color="auto"/>
        <w:right w:val="none" w:sz="0" w:space="0" w:color="auto"/>
      </w:divBdr>
    </w:div>
    <w:div w:id="612588980">
      <w:marLeft w:val="0"/>
      <w:marRight w:val="0"/>
      <w:marTop w:val="0"/>
      <w:marBottom w:val="0"/>
      <w:divBdr>
        <w:top w:val="none" w:sz="0" w:space="0" w:color="auto"/>
        <w:left w:val="none" w:sz="0" w:space="0" w:color="auto"/>
        <w:bottom w:val="none" w:sz="0" w:space="0" w:color="auto"/>
        <w:right w:val="none" w:sz="0" w:space="0" w:color="auto"/>
      </w:divBdr>
    </w:div>
    <w:div w:id="612588981">
      <w:marLeft w:val="0"/>
      <w:marRight w:val="0"/>
      <w:marTop w:val="0"/>
      <w:marBottom w:val="0"/>
      <w:divBdr>
        <w:top w:val="none" w:sz="0" w:space="0" w:color="auto"/>
        <w:left w:val="none" w:sz="0" w:space="0" w:color="auto"/>
        <w:bottom w:val="none" w:sz="0" w:space="0" w:color="auto"/>
        <w:right w:val="none" w:sz="0" w:space="0" w:color="auto"/>
      </w:divBdr>
    </w:div>
    <w:div w:id="612588982">
      <w:marLeft w:val="0"/>
      <w:marRight w:val="0"/>
      <w:marTop w:val="0"/>
      <w:marBottom w:val="0"/>
      <w:divBdr>
        <w:top w:val="none" w:sz="0" w:space="0" w:color="auto"/>
        <w:left w:val="none" w:sz="0" w:space="0" w:color="auto"/>
        <w:bottom w:val="none" w:sz="0" w:space="0" w:color="auto"/>
        <w:right w:val="none" w:sz="0" w:space="0" w:color="auto"/>
      </w:divBdr>
    </w:div>
    <w:div w:id="612588983">
      <w:marLeft w:val="0"/>
      <w:marRight w:val="0"/>
      <w:marTop w:val="0"/>
      <w:marBottom w:val="0"/>
      <w:divBdr>
        <w:top w:val="none" w:sz="0" w:space="0" w:color="auto"/>
        <w:left w:val="none" w:sz="0" w:space="0" w:color="auto"/>
        <w:bottom w:val="none" w:sz="0" w:space="0" w:color="auto"/>
        <w:right w:val="none" w:sz="0" w:space="0" w:color="auto"/>
      </w:divBdr>
    </w:div>
    <w:div w:id="612588984">
      <w:marLeft w:val="0"/>
      <w:marRight w:val="0"/>
      <w:marTop w:val="0"/>
      <w:marBottom w:val="0"/>
      <w:divBdr>
        <w:top w:val="none" w:sz="0" w:space="0" w:color="auto"/>
        <w:left w:val="none" w:sz="0" w:space="0" w:color="auto"/>
        <w:bottom w:val="none" w:sz="0" w:space="0" w:color="auto"/>
        <w:right w:val="none" w:sz="0" w:space="0" w:color="auto"/>
      </w:divBdr>
    </w:div>
    <w:div w:id="612588985">
      <w:marLeft w:val="0"/>
      <w:marRight w:val="0"/>
      <w:marTop w:val="0"/>
      <w:marBottom w:val="0"/>
      <w:divBdr>
        <w:top w:val="none" w:sz="0" w:space="0" w:color="auto"/>
        <w:left w:val="none" w:sz="0" w:space="0" w:color="auto"/>
        <w:bottom w:val="none" w:sz="0" w:space="0" w:color="auto"/>
        <w:right w:val="none" w:sz="0" w:space="0" w:color="auto"/>
      </w:divBdr>
    </w:div>
    <w:div w:id="612588986">
      <w:marLeft w:val="0"/>
      <w:marRight w:val="0"/>
      <w:marTop w:val="0"/>
      <w:marBottom w:val="0"/>
      <w:divBdr>
        <w:top w:val="none" w:sz="0" w:space="0" w:color="auto"/>
        <w:left w:val="none" w:sz="0" w:space="0" w:color="auto"/>
        <w:bottom w:val="none" w:sz="0" w:space="0" w:color="auto"/>
        <w:right w:val="none" w:sz="0" w:space="0" w:color="auto"/>
      </w:divBdr>
    </w:div>
    <w:div w:id="612588987">
      <w:marLeft w:val="0"/>
      <w:marRight w:val="0"/>
      <w:marTop w:val="0"/>
      <w:marBottom w:val="0"/>
      <w:divBdr>
        <w:top w:val="none" w:sz="0" w:space="0" w:color="auto"/>
        <w:left w:val="none" w:sz="0" w:space="0" w:color="auto"/>
        <w:bottom w:val="none" w:sz="0" w:space="0" w:color="auto"/>
        <w:right w:val="none" w:sz="0" w:space="0" w:color="auto"/>
      </w:divBdr>
    </w:div>
    <w:div w:id="612588988">
      <w:marLeft w:val="0"/>
      <w:marRight w:val="0"/>
      <w:marTop w:val="0"/>
      <w:marBottom w:val="0"/>
      <w:divBdr>
        <w:top w:val="none" w:sz="0" w:space="0" w:color="auto"/>
        <w:left w:val="none" w:sz="0" w:space="0" w:color="auto"/>
        <w:bottom w:val="none" w:sz="0" w:space="0" w:color="auto"/>
        <w:right w:val="none" w:sz="0" w:space="0" w:color="auto"/>
      </w:divBdr>
    </w:div>
    <w:div w:id="6125889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emf"/><Relationship Id="rId8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63.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ctu.cz/ctu-online/pruzkum-nga.html" TargetMode="External"/><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emf"/><Relationship Id="rId79" Type="http://schemas.openxmlformats.org/officeDocument/2006/relationships/image" Target="media/image71.emf"/><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eznam.cz/mapa-rychlosti-internetu" TargetMode="External"/><Relationship Id="rId2" Type="http://schemas.openxmlformats.org/officeDocument/2006/relationships/hyperlink" Target="https://www.ctu.cz/ctu-online/pruzkum-nga.html" TargetMode="External"/><Relationship Id="rId1" Type="http://schemas.openxmlformats.org/officeDocument/2006/relationships/hyperlink" Target="http://ec.europa.eu/regional_policy/thefunds/fin_inst/index_en.cfm" TargetMode="External"/><Relationship Id="rId5" Type="http://schemas.openxmlformats.org/officeDocument/2006/relationships/hyperlink" Target="https://is.muni.cz/th/172093/esf_m/diplomova_prace.pdf" TargetMode="External"/><Relationship Id="rId4" Type="http://schemas.openxmlformats.org/officeDocument/2006/relationships/hyperlink" Target="http://is.muni.cz/th/323053/esf_m/Diplomova_prace-Monika_Vyskovsk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5.jpeg"/><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TotalTime>
  <Pages>218</Pages>
  <Words>-32766</Words>
  <Characters>-32766</Characters>
  <Application>Microsoft Office Outlook</Application>
  <DocSecurity>0</DocSecurity>
  <Lines>0</Lines>
  <Paragraphs>0</Paragraphs>
  <ScaleCrop>false</ScaleCrop>
  <Company>Ministerstvo průmyslu a obchodu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Předběžné posouzení finančních nástrojů</dc:title>
  <dc:subject/>
  <dc:creator>Ptáček Ondřej</dc:creator>
  <cp:keywords/>
  <dc:description/>
  <cp:lastModifiedBy>Informatika</cp:lastModifiedBy>
  <cp:revision>5</cp:revision>
  <cp:lastPrinted>2015-04-21T07:26:00Z</cp:lastPrinted>
  <dcterms:created xsi:type="dcterms:W3CDTF">2015-04-24T21:41:00Z</dcterms:created>
  <dcterms:modified xsi:type="dcterms:W3CDTF">2015-04-24T22:44:00Z</dcterms:modified>
</cp:coreProperties>
</file>